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D3502D" w14:textId="77777777" w:rsidR="005D28A1" w:rsidRPr="00112589" w:rsidRDefault="005D28A1" w:rsidP="00883759">
      <w:pPr>
        <w:framePr w:w="3969" w:h="567" w:hRule="exact" w:hSpace="181" w:wrap="around" w:vAnchor="page" w:hAnchor="text" w:xAlign="right" w:y="852"/>
        <w:shd w:val="solid" w:color="FFFFFF" w:fill="FFFFFF"/>
        <w:spacing w:line="192" w:lineRule="auto"/>
        <w:jc w:val="center"/>
        <w:rPr>
          <w:b/>
          <w:spacing w:val="-8"/>
          <w:sz w:val="16"/>
          <w:szCs w:val="16"/>
          <w:lang w:val="ro-RO"/>
        </w:rPr>
      </w:pPr>
      <w:r w:rsidRPr="00112589">
        <w:rPr>
          <w:b/>
          <w:spacing w:val="-8"/>
          <w:sz w:val="16"/>
          <w:szCs w:val="16"/>
          <w:lang w:val="ro-RO"/>
        </w:rPr>
        <w:t>C.N.C.F. "C.F.R." S.A. -  D I R E C Ţ I A  L I N I I</w:t>
      </w:r>
    </w:p>
    <w:p w14:paraId="5BAE02C6" w14:textId="083CBA10" w:rsidR="005D28A1" w:rsidRPr="00112589" w:rsidRDefault="005D28A1" w:rsidP="00883759">
      <w:pPr>
        <w:framePr w:w="3969" w:h="567" w:hRule="exact" w:hSpace="181" w:wrap="around" w:vAnchor="page" w:hAnchor="text" w:xAlign="right" w:y="852"/>
        <w:shd w:val="solid" w:color="FFFFFF" w:fill="FFFFFF"/>
        <w:jc w:val="center"/>
        <w:rPr>
          <w:b/>
          <w:sz w:val="16"/>
          <w:szCs w:val="16"/>
          <w:lang w:val="ro-RO"/>
        </w:rPr>
      </w:pPr>
      <w:r w:rsidRPr="00112589">
        <w:rPr>
          <w:b/>
          <w:sz w:val="16"/>
          <w:szCs w:val="16"/>
          <w:lang w:val="ro-RO"/>
        </w:rPr>
        <w:t xml:space="preserve"> (de la pagina 1 la pagina )</w:t>
      </w:r>
    </w:p>
    <w:p w14:paraId="3DAD5892" w14:textId="77777777" w:rsidR="005D28A1" w:rsidRDefault="005D28A1">
      <w:pPr>
        <w:framePr w:w="3969" w:h="567" w:hRule="exact" w:hSpace="181" w:wrap="around" w:vAnchor="page" w:hAnchor="text" w:xAlign="right" w:y="852"/>
        <w:shd w:val="solid" w:color="FFFFFF" w:fill="FFFFFF"/>
        <w:spacing w:before="120"/>
        <w:jc w:val="center"/>
        <w:rPr>
          <w:spacing w:val="-8"/>
          <w:sz w:val="18"/>
          <w:lang w:val="ro-RO"/>
        </w:rPr>
      </w:pPr>
    </w:p>
    <w:p w14:paraId="3E2BAF6F" w14:textId="77777777" w:rsidR="005D28A1" w:rsidRDefault="005D28A1">
      <w:pPr>
        <w:framePr w:w="3969" w:h="567" w:hRule="exact" w:hSpace="181" w:wrap="around" w:vAnchor="page" w:hAnchor="text" w:xAlign="right" w:y="852"/>
        <w:shd w:val="solid" w:color="FFFFFF" w:fill="FFFFFF"/>
        <w:jc w:val="center"/>
        <w:rPr>
          <w:spacing w:val="-8"/>
          <w:sz w:val="18"/>
          <w:lang w:val="ro-RO"/>
        </w:rPr>
      </w:pPr>
    </w:p>
    <w:p w14:paraId="2CF5F95C" w14:textId="77777777" w:rsidR="005D28A1" w:rsidRDefault="005D28A1">
      <w:pPr>
        <w:jc w:val="center"/>
        <w:rPr>
          <w:sz w:val="28"/>
        </w:rPr>
      </w:pPr>
    </w:p>
    <w:p w14:paraId="736C1590" w14:textId="77777777" w:rsidR="005D28A1" w:rsidRDefault="005D28A1">
      <w:pPr>
        <w:jc w:val="center"/>
        <w:rPr>
          <w:sz w:val="28"/>
        </w:rPr>
      </w:pPr>
    </w:p>
    <w:p w14:paraId="148418AC" w14:textId="77777777" w:rsidR="005D28A1" w:rsidRDefault="005D28A1">
      <w:pPr>
        <w:jc w:val="center"/>
        <w:rPr>
          <w:sz w:val="28"/>
        </w:rPr>
      </w:pPr>
    </w:p>
    <w:p w14:paraId="36C1855A" w14:textId="77777777" w:rsidR="005D28A1" w:rsidRDefault="005D28A1">
      <w:pPr>
        <w:jc w:val="center"/>
        <w:rPr>
          <w:b/>
          <w:bCs/>
          <w:noProof/>
          <w:spacing w:val="80"/>
          <w:sz w:val="32"/>
          <w:lang w:val="en-US"/>
        </w:rPr>
      </w:pPr>
    </w:p>
    <w:p w14:paraId="39259CE5" w14:textId="77777777" w:rsidR="005D28A1" w:rsidRDefault="005D28A1">
      <w:pPr>
        <w:jc w:val="center"/>
        <w:rPr>
          <w:b/>
          <w:bCs/>
          <w:noProof/>
          <w:spacing w:val="80"/>
          <w:sz w:val="32"/>
          <w:lang w:val="en-US"/>
        </w:rPr>
      </w:pPr>
      <w:r>
        <w:rPr>
          <w:b/>
          <w:bCs/>
          <w:noProof/>
          <w:spacing w:val="80"/>
          <w:sz w:val="32"/>
          <w:lang w:val="en-US"/>
        </w:rPr>
        <w:t>B.A.R.</w:t>
      </w:r>
      <w:r>
        <w:rPr>
          <w:b/>
          <w:bCs/>
          <w:spacing w:val="80"/>
          <w:sz w:val="32"/>
        </w:rPr>
        <w:t>BRAŞOV</w:t>
      </w:r>
    </w:p>
    <w:p w14:paraId="7300D6CE" w14:textId="77777777" w:rsidR="005D28A1" w:rsidRDefault="00000000">
      <w:pPr>
        <w:rPr>
          <w:b/>
          <w:bCs/>
          <w:spacing w:val="40"/>
        </w:rPr>
      </w:pPr>
      <w:r>
        <w:rPr>
          <w:b/>
          <w:bCs/>
          <w:noProof/>
          <w:spacing w:val="80"/>
          <w:sz w:val="32"/>
          <w:lang w:val="en-US"/>
        </w:rPr>
        <w:pict w14:anchorId="308DD93A"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2050" type="#_x0000_t136" style="position:absolute;margin-left:1.1pt;margin-top:2.2pt;width:511.65pt;height:28.65pt;z-index:1" fillcolor="black">
            <v:shadow color="#868686"/>
            <v:textpath style="font-family:&quot;Times New Roman&quot;;font-size:16pt;font-weight:bold;v-text-kern:t" trim="t" fitpath="t" string="B U L E T I N  D E  A V I Z A R E  A  R E S T R I C Ţ I I L O R   D E  V I T E Z Ă"/>
          </v:shape>
        </w:pict>
      </w:r>
    </w:p>
    <w:p w14:paraId="023D7FF8" w14:textId="77777777" w:rsidR="005D28A1" w:rsidRDefault="005D28A1">
      <w:pPr>
        <w:pStyle w:val="Heading8"/>
        <w:framePr w:w="8282" w:h="357" w:hRule="exact" w:wrap="notBeside" w:vAnchor="page" w:hAnchor="page" w:x="1742" w:y="3552"/>
        <w:jc w:val="center"/>
        <w:rPr>
          <w:rFonts w:ascii="Times New Roman" w:hAnsi="Times New Roman"/>
          <w:caps/>
          <w:sz w:val="10"/>
        </w:rPr>
      </w:pPr>
    </w:p>
    <w:p w14:paraId="0C630C90" w14:textId="77777777" w:rsidR="005D28A1" w:rsidRDefault="005D28A1">
      <w:pPr>
        <w:pStyle w:val="Heading8"/>
        <w:framePr w:w="8282" w:h="357" w:hRule="exact" w:wrap="notBeside" w:vAnchor="page" w:hAnchor="page" w:x="1742" w:y="3552"/>
        <w:jc w:val="center"/>
        <w:rPr>
          <w:rFonts w:ascii="Times New Roman" w:hAnsi="Times New Roman"/>
          <w:caps/>
          <w:sz w:val="24"/>
        </w:rPr>
      </w:pPr>
      <w:r>
        <w:rPr>
          <w:rFonts w:ascii="Times New Roman" w:hAnsi="Times New Roman"/>
          <w:caps/>
          <w:sz w:val="24"/>
        </w:rPr>
        <w:t>decada 21-31 octombrie 2026</w:t>
      </w:r>
    </w:p>
    <w:p w14:paraId="4EE59E05" w14:textId="77777777" w:rsidR="005D28A1" w:rsidRPr="00304457" w:rsidRDefault="005D28A1" w:rsidP="00304457">
      <w:pPr>
        <w:framePr w:w="8282" w:h="357" w:hRule="exact" w:wrap="notBeside" w:vAnchor="page" w:hAnchor="page" w:x="1742" w:y="3552"/>
        <w:rPr>
          <w:lang w:val="ro-RO" w:eastAsia="ro-RO"/>
        </w:rPr>
      </w:pPr>
    </w:p>
    <w:p w14:paraId="59EC0F01" w14:textId="77777777" w:rsidR="005D28A1" w:rsidRDefault="005D28A1">
      <w:pPr>
        <w:rPr>
          <w:b/>
          <w:bCs/>
          <w:spacing w:val="40"/>
        </w:rPr>
      </w:pPr>
    </w:p>
    <w:tbl>
      <w:tblPr>
        <w:tblW w:w="10206" w:type="dxa"/>
        <w:jc w:val="center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double" w:sz="6" w:space="0" w:color="auto"/>
          <w:insideV w:val="double" w:sz="6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09"/>
        <w:gridCol w:w="847"/>
        <w:gridCol w:w="714"/>
        <w:gridCol w:w="2267"/>
        <w:gridCol w:w="804"/>
        <w:gridCol w:w="736"/>
        <w:gridCol w:w="959"/>
        <w:gridCol w:w="736"/>
        <w:gridCol w:w="2434"/>
      </w:tblGrid>
      <w:tr w:rsidR="005D28A1" w14:paraId="461F6A0F" w14:textId="77777777">
        <w:trPr>
          <w:cantSplit/>
          <w:jc w:val="center"/>
        </w:trPr>
        <w:tc>
          <w:tcPr>
            <w:tcW w:w="709" w:type="dxa"/>
            <w:vMerge w:val="restart"/>
            <w:tcMar>
              <w:left w:w="0" w:type="dxa"/>
              <w:right w:w="0" w:type="dxa"/>
            </w:tcMar>
            <w:textDirection w:val="btLr"/>
            <w:vAlign w:val="center"/>
          </w:tcPr>
          <w:p w14:paraId="50088B2E" w14:textId="77777777" w:rsidR="005D28A1" w:rsidRDefault="005D28A1" w:rsidP="00FC1F7F">
            <w:pPr>
              <w:spacing w:line="192" w:lineRule="auto"/>
              <w:ind w:left="113" w:right="113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Numărul curent</w:t>
            </w:r>
          </w:p>
        </w:tc>
        <w:tc>
          <w:tcPr>
            <w:tcW w:w="1561" w:type="dxa"/>
            <w:gridSpan w:val="2"/>
            <w:tcMar>
              <w:left w:w="0" w:type="dxa"/>
              <w:right w:w="0" w:type="dxa"/>
            </w:tcMar>
          </w:tcPr>
          <w:p w14:paraId="72D03A2D" w14:textId="77777777" w:rsidR="005D28A1" w:rsidRDefault="005D28A1" w:rsidP="00FC1F7F">
            <w:pPr>
              <w:spacing w:before="120" w:after="40" w:line="192" w:lineRule="auto"/>
              <w:jc w:val="center"/>
              <w:rPr>
                <w:b/>
                <w:bCs/>
                <w:spacing w:val="40"/>
                <w:sz w:val="22"/>
                <w:lang w:val="ro-RO"/>
              </w:rPr>
            </w:pPr>
            <w:r>
              <w:rPr>
                <w:b/>
                <w:bCs/>
                <w:spacing w:val="40"/>
                <w:sz w:val="22"/>
                <w:lang w:val="ro-RO"/>
              </w:rPr>
              <w:t>FIRUL I</w:t>
            </w:r>
          </w:p>
          <w:p w14:paraId="3954C1B7" w14:textId="77777777" w:rsidR="005D28A1" w:rsidRDefault="005D28A1" w:rsidP="00FC1F7F">
            <w:pPr>
              <w:spacing w:line="192" w:lineRule="auto"/>
              <w:jc w:val="center"/>
              <w:rPr>
                <w:b/>
                <w:bCs/>
                <w:sz w:val="22"/>
                <w:lang w:val="ro-RO"/>
              </w:rPr>
            </w:pPr>
            <w:r>
              <w:rPr>
                <w:b/>
                <w:bCs/>
                <w:sz w:val="22"/>
                <w:lang w:val="ro-RO"/>
              </w:rPr>
              <w:t>sau</w:t>
            </w:r>
          </w:p>
          <w:p w14:paraId="03985C94" w14:textId="77777777" w:rsidR="005D28A1" w:rsidRDefault="005D28A1" w:rsidP="00FC1F7F">
            <w:pPr>
              <w:spacing w:after="40" w:line="192" w:lineRule="auto"/>
              <w:jc w:val="center"/>
              <w:rPr>
                <w:b/>
                <w:bCs/>
                <w:sz w:val="22"/>
                <w:lang w:val="ro-RO"/>
              </w:rPr>
            </w:pPr>
            <w:r>
              <w:rPr>
                <w:b/>
                <w:bCs/>
                <w:sz w:val="22"/>
                <w:lang w:val="ro-RO"/>
              </w:rPr>
              <w:t>LINIA SIMPLĂ</w:t>
            </w:r>
          </w:p>
          <w:p w14:paraId="07245E1B" w14:textId="77777777" w:rsidR="005D28A1" w:rsidRDefault="005D28A1" w:rsidP="00FC1F7F">
            <w:pPr>
              <w:spacing w:line="192" w:lineRule="auto"/>
              <w:jc w:val="center"/>
              <w:rPr>
                <w:b/>
                <w:bCs/>
                <w:sz w:val="17"/>
                <w:lang w:val="ro-RO"/>
              </w:rPr>
            </w:pPr>
            <w:r>
              <w:rPr>
                <w:b/>
                <w:bCs/>
                <w:sz w:val="17"/>
                <w:lang w:val="ro-RO"/>
              </w:rPr>
              <w:t>Linia curentă şi</w:t>
            </w:r>
          </w:p>
          <w:p w14:paraId="193AD81A" w14:textId="77777777" w:rsidR="005D28A1" w:rsidRDefault="005D28A1" w:rsidP="00FC1F7F">
            <w:pPr>
              <w:spacing w:line="192" w:lineRule="auto"/>
              <w:jc w:val="center"/>
              <w:rPr>
                <w:b/>
                <w:bCs/>
                <w:sz w:val="17"/>
                <w:lang w:val="ro-RO"/>
              </w:rPr>
            </w:pPr>
            <w:r>
              <w:rPr>
                <w:b/>
                <w:bCs/>
                <w:sz w:val="17"/>
                <w:lang w:val="ro-RO"/>
              </w:rPr>
              <w:t xml:space="preserve"> linia directă din staţii, aferente firului I, respectiv liniei simple</w:t>
            </w:r>
          </w:p>
        </w:tc>
        <w:tc>
          <w:tcPr>
            <w:tcW w:w="2267" w:type="dxa"/>
            <w:vMerge w:val="restart"/>
            <w:tcMar>
              <w:left w:w="0" w:type="dxa"/>
              <w:right w:w="0" w:type="dxa"/>
            </w:tcMar>
            <w:vAlign w:val="center"/>
          </w:tcPr>
          <w:p w14:paraId="018109F5" w14:textId="77777777" w:rsidR="005D28A1" w:rsidRDefault="005D28A1" w:rsidP="00FC1F7F">
            <w:pPr>
              <w:spacing w:line="192" w:lineRule="auto"/>
              <w:jc w:val="center"/>
              <w:rPr>
                <w:b/>
                <w:bCs/>
                <w:sz w:val="22"/>
                <w:lang w:val="ro-RO"/>
              </w:rPr>
            </w:pPr>
            <w:r>
              <w:rPr>
                <w:b/>
                <w:bCs/>
                <w:sz w:val="22"/>
                <w:lang w:val="ro-RO"/>
              </w:rPr>
              <w:t>STAŢIA</w:t>
            </w:r>
          </w:p>
          <w:p w14:paraId="4E67AB6F" w14:textId="77777777" w:rsidR="005D28A1" w:rsidRDefault="005D28A1" w:rsidP="00FC1F7F">
            <w:pPr>
              <w:spacing w:line="192" w:lineRule="auto"/>
              <w:jc w:val="center"/>
              <w:rPr>
                <w:b/>
                <w:bCs/>
                <w:sz w:val="22"/>
                <w:lang w:val="ro-RO"/>
              </w:rPr>
            </w:pPr>
            <w:r>
              <w:rPr>
                <w:b/>
                <w:bCs/>
                <w:sz w:val="22"/>
                <w:lang w:val="ro-RO"/>
              </w:rPr>
              <w:t>sau</w:t>
            </w:r>
          </w:p>
          <w:p w14:paraId="7A289A56" w14:textId="77777777" w:rsidR="005D28A1" w:rsidRDefault="005D28A1" w:rsidP="00FC1F7F">
            <w:pPr>
              <w:spacing w:line="192" w:lineRule="auto"/>
              <w:jc w:val="center"/>
              <w:rPr>
                <w:b/>
                <w:bCs/>
                <w:lang w:val="ro-RO"/>
              </w:rPr>
            </w:pPr>
            <w:r>
              <w:rPr>
                <w:b/>
                <w:bCs/>
                <w:sz w:val="22"/>
                <w:lang w:val="ro-RO"/>
              </w:rPr>
              <w:t>DISTANŢA</w:t>
            </w:r>
          </w:p>
        </w:tc>
        <w:tc>
          <w:tcPr>
            <w:tcW w:w="1540" w:type="dxa"/>
            <w:gridSpan w:val="2"/>
            <w:tcMar>
              <w:left w:w="0" w:type="dxa"/>
              <w:right w:w="0" w:type="dxa"/>
            </w:tcMar>
            <w:vAlign w:val="center"/>
          </w:tcPr>
          <w:p w14:paraId="02B5D8D2" w14:textId="77777777" w:rsidR="005D28A1" w:rsidRDefault="005D28A1" w:rsidP="002A2B4F">
            <w:pPr>
              <w:spacing w:line="192" w:lineRule="auto"/>
              <w:jc w:val="center"/>
              <w:rPr>
                <w:b/>
                <w:bCs/>
                <w:sz w:val="22"/>
                <w:lang w:val="ro-RO"/>
              </w:rPr>
            </w:pPr>
            <w:r>
              <w:rPr>
                <w:b/>
                <w:bCs/>
                <w:sz w:val="22"/>
                <w:lang w:val="ro-RO"/>
              </w:rPr>
              <w:t>APARATE DE CALE ÎN ABATERE</w:t>
            </w:r>
          </w:p>
          <w:p w14:paraId="154BA245" w14:textId="77777777" w:rsidR="005D28A1" w:rsidRDefault="005D28A1" w:rsidP="002A2B4F">
            <w:pPr>
              <w:spacing w:line="192" w:lineRule="auto"/>
              <w:jc w:val="center"/>
              <w:rPr>
                <w:b/>
                <w:bCs/>
                <w:sz w:val="22"/>
                <w:lang w:val="ro-RO"/>
              </w:rPr>
            </w:pPr>
            <w:r>
              <w:rPr>
                <w:b/>
                <w:bCs/>
                <w:sz w:val="22"/>
                <w:lang w:val="ro-RO"/>
              </w:rPr>
              <w:t>şi</w:t>
            </w:r>
          </w:p>
          <w:p w14:paraId="119CEA78" w14:textId="77777777" w:rsidR="005D28A1" w:rsidRDefault="005D28A1" w:rsidP="002A2B4F">
            <w:pPr>
              <w:spacing w:before="80" w:line="192" w:lineRule="auto"/>
              <w:jc w:val="center"/>
              <w:rPr>
                <w:b/>
                <w:bCs/>
                <w:sz w:val="22"/>
                <w:lang w:val="ro-RO"/>
              </w:rPr>
            </w:pPr>
            <w:r>
              <w:rPr>
                <w:b/>
                <w:bCs/>
                <w:sz w:val="22"/>
                <w:lang w:val="ro-RO"/>
              </w:rPr>
              <w:t xml:space="preserve">LINII </w:t>
            </w:r>
          </w:p>
          <w:p w14:paraId="4BDBA6F4" w14:textId="77777777" w:rsidR="005D28A1" w:rsidRDefault="005D28A1" w:rsidP="002A2B4F">
            <w:pPr>
              <w:spacing w:line="192" w:lineRule="auto"/>
              <w:jc w:val="center"/>
              <w:rPr>
                <w:b/>
                <w:bCs/>
                <w:sz w:val="22"/>
                <w:lang w:val="ro-RO"/>
              </w:rPr>
            </w:pPr>
            <w:r>
              <w:rPr>
                <w:b/>
                <w:bCs/>
                <w:sz w:val="22"/>
                <w:lang w:val="ro-RO"/>
              </w:rPr>
              <w:t>ABĂTUTE</w:t>
            </w:r>
          </w:p>
          <w:p w14:paraId="44A0C2AC" w14:textId="77777777" w:rsidR="005D28A1" w:rsidRDefault="005D28A1" w:rsidP="002A2B4F">
            <w:pPr>
              <w:spacing w:line="192" w:lineRule="auto"/>
              <w:jc w:val="center"/>
              <w:rPr>
                <w:b/>
                <w:bCs/>
                <w:sz w:val="22"/>
                <w:lang w:val="ro-RO"/>
              </w:rPr>
            </w:pPr>
            <w:r>
              <w:rPr>
                <w:b/>
                <w:bCs/>
                <w:sz w:val="22"/>
                <w:lang w:val="ro-RO"/>
              </w:rPr>
              <w:t xml:space="preserve">DIN </w:t>
            </w:r>
          </w:p>
          <w:p w14:paraId="665906C4" w14:textId="77777777" w:rsidR="005D28A1" w:rsidRDefault="005D28A1" w:rsidP="002A2B4F">
            <w:pPr>
              <w:spacing w:line="192" w:lineRule="auto"/>
              <w:jc w:val="center"/>
              <w:rPr>
                <w:b/>
                <w:bCs/>
                <w:sz w:val="22"/>
                <w:lang w:val="ro-RO"/>
              </w:rPr>
            </w:pPr>
            <w:r>
              <w:rPr>
                <w:b/>
                <w:bCs/>
                <w:sz w:val="22"/>
                <w:lang w:val="ro-RO"/>
              </w:rPr>
              <w:t>STAŢII</w:t>
            </w:r>
          </w:p>
        </w:tc>
        <w:tc>
          <w:tcPr>
            <w:tcW w:w="1695" w:type="dxa"/>
            <w:gridSpan w:val="2"/>
            <w:tcMar>
              <w:left w:w="0" w:type="dxa"/>
              <w:right w:w="0" w:type="dxa"/>
            </w:tcMar>
          </w:tcPr>
          <w:p w14:paraId="00657595" w14:textId="77777777" w:rsidR="005D28A1" w:rsidRDefault="005D28A1" w:rsidP="00FC1F7F">
            <w:pPr>
              <w:spacing w:before="120" w:line="192" w:lineRule="auto"/>
              <w:jc w:val="center"/>
              <w:rPr>
                <w:b/>
                <w:bCs/>
                <w:spacing w:val="40"/>
                <w:sz w:val="22"/>
                <w:lang w:val="ro-RO"/>
              </w:rPr>
            </w:pPr>
            <w:r>
              <w:rPr>
                <w:b/>
                <w:bCs/>
                <w:spacing w:val="40"/>
                <w:sz w:val="22"/>
                <w:lang w:val="ro-RO"/>
              </w:rPr>
              <w:t>FIRUL II</w:t>
            </w:r>
          </w:p>
          <w:p w14:paraId="4F5C8994" w14:textId="77777777" w:rsidR="005D28A1" w:rsidRDefault="005D28A1" w:rsidP="00FC1F7F">
            <w:pPr>
              <w:spacing w:line="192" w:lineRule="auto"/>
              <w:jc w:val="center"/>
              <w:rPr>
                <w:b/>
                <w:bCs/>
                <w:lang w:val="ro-RO"/>
              </w:rPr>
            </w:pPr>
          </w:p>
          <w:p w14:paraId="2C16D24D" w14:textId="77777777" w:rsidR="005D28A1" w:rsidRDefault="005D28A1" w:rsidP="00FC1F7F">
            <w:pPr>
              <w:spacing w:line="192" w:lineRule="auto"/>
              <w:jc w:val="center"/>
              <w:rPr>
                <w:b/>
                <w:bCs/>
                <w:lang w:val="ro-RO"/>
              </w:rPr>
            </w:pPr>
          </w:p>
          <w:p w14:paraId="028EAC8B" w14:textId="77777777" w:rsidR="005D28A1" w:rsidRDefault="005D28A1" w:rsidP="00FC1F7F">
            <w:pPr>
              <w:spacing w:line="192" w:lineRule="auto"/>
              <w:jc w:val="center"/>
              <w:rPr>
                <w:b/>
                <w:bCs/>
                <w:lang w:val="ro-RO"/>
              </w:rPr>
            </w:pPr>
          </w:p>
          <w:p w14:paraId="367DF86F" w14:textId="77777777" w:rsidR="005D28A1" w:rsidRDefault="005D28A1" w:rsidP="00FC1F7F">
            <w:pPr>
              <w:spacing w:line="192" w:lineRule="auto"/>
              <w:jc w:val="center"/>
              <w:rPr>
                <w:b/>
                <w:bCs/>
                <w:sz w:val="22"/>
                <w:lang w:val="ro-RO"/>
              </w:rPr>
            </w:pPr>
          </w:p>
          <w:p w14:paraId="19B08D0D" w14:textId="77777777" w:rsidR="005D28A1" w:rsidRDefault="005D28A1" w:rsidP="00FC1F7F">
            <w:pPr>
              <w:spacing w:line="192" w:lineRule="auto"/>
              <w:jc w:val="center"/>
              <w:rPr>
                <w:b/>
                <w:bCs/>
                <w:sz w:val="17"/>
                <w:lang w:val="ro-RO"/>
              </w:rPr>
            </w:pPr>
            <w:r>
              <w:rPr>
                <w:b/>
                <w:bCs/>
                <w:sz w:val="17"/>
                <w:lang w:val="ro-RO"/>
              </w:rPr>
              <w:t>Linia curentă şi</w:t>
            </w:r>
          </w:p>
          <w:p w14:paraId="251FE438" w14:textId="77777777" w:rsidR="005D28A1" w:rsidRDefault="005D28A1" w:rsidP="00FC1F7F">
            <w:pPr>
              <w:spacing w:line="192" w:lineRule="auto"/>
              <w:jc w:val="center"/>
              <w:rPr>
                <w:b/>
                <w:bCs/>
                <w:sz w:val="17"/>
                <w:lang w:val="ro-RO"/>
              </w:rPr>
            </w:pPr>
            <w:r>
              <w:rPr>
                <w:b/>
                <w:bCs/>
                <w:sz w:val="17"/>
                <w:lang w:val="ro-RO"/>
              </w:rPr>
              <w:t xml:space="preserve"> linia directă din </w:t>
            </w:r>
          </w:p>
          <w:p w14:paraId="53831089" w14:textId="77777777" w:rsidR="005D28A1" w:rsidRDefault="005D28A1" w:rsidP="00FC1F7F">
            <w:pPr>
              <w:spacing w:line="192" w:lineRule="auto"/>
              <w:jc w:val="center"/>
              <w:rPr>
                <w:b/>
                <w:bCs/>
                <w:sz w:val="17"/>
                <w:lang w:val="ro-RO"/>
              </w:rPr>
            </w:pPr>
            <w:r>
              <w:rPr>
                <w:b/>
                <w:bCs/>
                <w:sz w:val="17"/>
                <w:lang w:val="ro-RO"/>
              </w:rPr>
              <w:t xml:space="preserve">staţii aferente </w:t>
            </w:r>
          </w:p>
          <w:p w14:paraId="661E2997" w14:textId="77777777" w:rsidR="005D28A1" w:rsidRDefault="005D28A1" w:rsidP="00FC1F7F">
            <w:pPr>
              <w:spacing w:line="192" w:lineRule="auto"/>
              <w:jc w:val="center"/>
              <w:rPr>
                <w:b/>
                <w:bCs/>
                <w:sz w:val="17"/>
                <w:lang w:val="ro-RO"/>
              </w:rPr>
            </w:pPr>
            <w:r>
              <w:rPr>
                <w:b/>
                <w:bCs/>
                <w:sz w:val="17"/>
                <w:lang w:val="ro-RO"/>
              </w:rPr>
              <w:t>firului II</w:t>
            </w:r>
          </w:p>
        </w:tc>
        <w:tc>
          <w:tcPr>
            <w:tcW w:w="2434" w:type="dxa"/>
            <w:vMerge w:val="restart"/>
            <w:tcMar>
              <w:left w:w="0" w:type="dxa"/>
              <w:right w:w="0" w:type="dxa"/>
            </w:tcMar>
            <w:vAlign w:val="center"/>
          </w:tcPr>
          <w:p w14:paraId="2E2E6D2F" w14:textId="77777777" w:rsidR="005D28A1" w:rsidRDefault="005D28A1" w:rsidP="00FC1F7F">
            <w:pPr>
              <w:spacing w:line="192" w:lineRule="auto"/>
              <w:jc w:val="center"/>
              <w:rPr>
                <w:b/>
                <w:bCs/>
                <w:i/>
                <w:iCs/>
                <w:spacing w:val="40"/>
                <w:lang w:val="ro-RO"/>
              </w:rPr>
            </w:pPr>
            <w:r>
              <w:rPr>
                <w:b/>
                <w:bCs/>
                <w:i/>
                <w:iCs/>
                <w:spacing w:val="40"/>
                <w:lang w:val="ro-RO"/>
              </w:rPr>
              <w:t>OBSERVAŢII</w:t>
            </w:r>
          </w:p>
        </w:tc>
      </w:tr>
      <w:tr w:rsidR="005D28A1" w14:paraId="6C03123C" w14:textId="77777777">
        <w:trPr>
          <w:cantSplit/>
          <w:trHeight w:val="509"/>
          <w:jc w:val="center"/>
        </w:trPr>
        <w:tc>
          <w:tcPr>
            <w:tcW w:w="709" w:type="dxa"/>
            <w:vMerge/>
            <w:tcMar>
              <w:left w:w="0" w:type="dxa"/>
              <w:right w:w="0" w:type="dxa"/>
            </w:tcMar>
          </w:tcPr>
          <w:p w14:paraId="3E348DF4" w14:textId="77777777" w:rsidR="005D28A1" w:rsidRDefault="005D28A1" w:rsidP="00FC1F7F">
            <w:pPr>
              <w:spacing w:line="192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47" w:type="dxa"/>
            <w:tcMar>
              <w:left w:w="0" w:type="dxa"/>
              <w:right w:w="0" w:type="dxa"/>
            </w:tcMar>
          </w:tcPr>
          <w:p w14:paraId="01368E94" w14:textId="77777777" w:rsidR="005D28A1" w:rsidRDefault="005D28A1" w:rsidP="00FC1F7F">
            <w:pPr>
              <w:spacing w:before="40" w:line="192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De la km. la km.</w:t>
            </w:r>
          </w:p>
        </w:tc>
        <w:tc>
          <w:tcPr>
            <w:tcW w:w="714" w:type="dxa"/>
            <w:tcMar>
              <w:left w:w="0" w:type="dxa"/>
              <w:right w:w="0" w:type="dxa"/>
            </w:tcMar>
          </w:tcPr>
          <w:p w14:paraId="25087B70" w14:textId="77777777" w:rsidR="005D28A1" w:rsidRDefault="005D28A1" w:rsidP="00FC1F7F">
            <w:pPr>
              <w:spacing w:before="40" w:line="192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Viteza redusă</w:t>
            </w:r>
          </w:p>
        </w:tc>
        <w:tc>
          <w:tcPr>
            <w:tcW w:w="2267" w:type="dxa"/>
            <w:vMerge/>
            <w:tcMar>
              <w:left w:w="0" w:type="dxa"/>
              <w:right w:w="0" w:type="dxa"/>
            </w:tcMar>
          </w:tcPr>
          <w:p w14:paraId="51744FF4" w14:textId="77777777" w:rsidR="005D28A1" w:rsidRDefault="005D28A1" w:rsidP="00FC1F7F">
            <w:pPr>
              <w:spacing w:line="192" w:lineRule="auto"/>
              <w:jc w:val="center"/>
              <w:rPr>
                <w:b/>
                <w:bCs/>
                <w:lang w:val="ro-RO"/>
              </w:rPr>
            </w:pPr>
          </w:p>
        </w:tc>
        <w:tc>
          <w:tcPr>
            <w:tcW w:w="804" w:type="dxa"/>
            <w:tcMar>
              <w:left w:w="0" w:type="dxa"/>
              <w:right w:w="0" w:type="dxa"/>
            </w:tcMar>
          </w:tcPr>
          <w:p w14:paraId="762C27EE" w14:textId="77777777" w:rsidR="005D28A1" w:rsidRDefault="005D28A1" w:rsidP="00FC1F7F">
            <w:pPr>
              <w:spacing w:before="40" w:line="192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De la km. la km.</w:t>
            </w:r>
          </w:p>
        </w:tc>
        <w:tc>
          <w:tcPr>
            <w:tcW w:w="736" w:type="dxa"/>
            <w:tcMar>
              <w:left w:w="0" w:type="dxa"/>
              <w:right w:w="0" w:type="dxa"/>
            </w:tcMar>
          </w:tcPr>
          <w:p w14:paraId="1704C75B" w14:textId="77777777" w:rsidR="005D28A1" w:rsidRDefault="005D28A1" w:rsidP="00FC1F7F">
            <w:pPr>
              <w:spacing w:before="40" w:line="192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Viteza redusă</w:t>
            </w:r>
          </w:p>
        </w:tc>
        <w:tc>
          <w:tcPr>
            <w:tcW w:w="959" w:type="dxa"/>
            <w:tcMar>
              <w:left w:w="0" w:type="dxa"/>
              <w:right w:w="0" w:type="dxa"/>
            </w:tcMar>
          </w:tcPr>
          <w:p w14:paraId="2D60A522" w14:textId="77777777" w:rsidR="005D28A1" w:rsidRDefault="005D28A1" w:rsidP="00FC1F7F">
            <w:pPr>
              <w:spacing w:before="40" w:line="192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De la </w:t>
            </w:r>
          </w:p>
          <w:p w14:paraId="6FABD03B" w14:textId="77777777" w:rsidR="005D28A1" w:rsidRDefault="005D28A1" w:rsidP="00FC1F7F">
            <w:pPr>
              <w:spacing w:before="40" w:line="192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km. la </w:t>
            </w:r>
          </w:p>
          <w:p w14:paraId="2D606132" w14:textId="77777777" w:rsidR="005D28A1" w:rsidRDefault="005D28A1" w:rsidP="00FC1F7F">
            <w:pPr>
              <w:spacing w:before="40" w:line="192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km.</w:t>
            </w:r>
          </w:p>
        </w:tc>
        <w:tc>
          <w:tcPr>
            <w:tcW w:w="736" w:type="dxa"/>
            <w:tcMar>
              <w:left w:w="0" w:type="dxa"/>
              <w:right w:w="0" w:type="dxa"/>
            </w:tcMar>
          </w:tcPr>
          <w:p w14:paraId="657D7515" w14:textId="77777777" w:rsidR="005D28A1" w:rsidRDefault="005D28A1" w:rsidP="00FC1F7F">
            <w:pPr>
              <w:spacing w:before="40" w:line="192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Viteza redusă</w:t>
            </w:r>
          </w:p>
        </w:tc>
        <w:tc>
          <w:tcPr>
            <w:tcW w:w="2434" w:type="dxa"/>
            <w:vMerge/>
            <w:tcMar>
              <w:left w:w="0" w:type="dxa"/>
              <w:right w:w="0" w:type="dxa"/>
            </w:tcMar>
          </w:tcPr>
          <w:p w14:paraId="19019021" w14:textId="77777777" w:rsidR="005D28A1" w:rsidRDefault="005D28A1" w:rsidP="00FC1F7F">
            <w:pPr>
              <w:spacing w:line="192" w:lineRule="auto"/>
              <w:jc w:val="center"/>
              <w:rPr>
                <w:b/>
                <w:bCs/>
                <w:lang w:val="ro-RO"/>
              </w:rPr>
            </w:pPr>
          </w:p>
        </w:tc>
      </w:tr>
    </w:tbl>
    <w:p w14:paraId="4CDF763E" w14:textId="77777777" w:rsidR="005D28A1" w:rsidRDefault="005D28A1">
      <w:pPr>
        <w:spacing w:line="192" w:lineRule="auto"/>
        <w:jc w:val="center"/>
      </w:pPr>
    </w:p>
    <w:p w14:paraId="33C7F879" w14:textId="77777777" w:rsidR="005D28A1" w:rsidRDefault="005D28A1">
      <w:pPr>
        <w:spacing w:line="192" w:lineRule="auto"/>
        <w:ind w:left="-57" w:right="-57"/>
        <w:jc w:val="center"/>
        <w:rPr>
          <w:b/>
          <w:bCs/>
          <w:lang w:val="ro-RO"/>
        </w:rPr>
      </w:pPr>
      <w:r>
        <w:rPr>
          <w:b/>
          <w:bCs/>
          <w:lang w:val="ro-RO"/>
        </w:rPr>
        <w:t>TOATE RESTRICŢIILE ŞI LIMITĂRILE DE VITEZĂ SE VOR RESPECTA CU TOT TRENUL !</w:t>
      </w:r>
    </w:p>
    <w:p w14:paraId="19940C88" w14:textId="77777777" w:rsidR="005D28A1" w:rsidRPr="00C40B51" w:rsidRDefault="005D28A1">
      <w:pPr>
        <w:spacing w:line="192" w:lineRule="auto"/>
        <w:ind w:left="-57" w:right="-57"/>
        <w:jc w:val="center"/>
        <w:rPr>
          <w:b/>
          <w:bCs/>
          <w:sz w:val="20"/>
          <w:szCs w:val="20"/>
          <w:lang w:val="ro-RO"/>
        </w:rPr>
      </w:pPr>
    </w:p>
    <w:p w14:paraId="5FB17753" w14:textId="77777777" w:rsidR="005D28A1" w:rsidRPr="00C40B51" w:rsidRDefault="005D28A1">
      <w:pPr>
        <w:spacing w:line="192" w:lineRule="auto"/>
        <w:ind w:left="-57" w:right="-57"/>
        <w:jc w:val="center"/>
        <w:rPr>
          <w:b/>
          <w:bCs/>
          <w:sz w:val="20"/>
          <w:szCs w:val="20"/>
          <w:lang w:val="ro-RO"/>
        </w:rPr>
      </w:pPr>
    </w:p>
    <w:p w14:paraId="363B94A7" w14:textId="77777777" w:rsidR="005D28A1" w:rsidRPr="00C40B51" w:rsidRDefault="005D28A1">
      <w:pPr>
        <w:spacing w:line="192" w:lineRule="auto"/>
        <w:ind w:left="-57" w:right="-57"/>
        <w:jc w:val="center"/>
        <w:rPr>
          <w:b/>
          <w:bCs/>
          <w:sz w:val="20"/>
          <w:szCs w:val="20"/>
          <w:lang w:val="ro-RO"/>
        </w:rPr>
      </w:pPr>
    </w:p>
    <w:p w14:paraId="4C201277" w14:textId="77777777" w:rsidR="005D28A1" w:rsidRDefault="005D28A1" w:rsidP="004C7D25">
      <w:pPr>
        <w:pStyle w:val="Heading1"/>
        <w:spacing w:line="360" w:lineRule="auto"/>
      </w:pPr>
      <w:r>
        <w:t>LINIA 101</w:t>
      </w:r>
    </w:p>
    <w:p w14:paraId="0571388D" w14:textId="77777777" w:rsidR="005D28A1" w:rsidRDefault="005D28A1" w:rsidP="00877BCD">
      <w:pPr>
        <w:pStyle w:val="Heading1"/>
        <w:spacing w:line="360" w:lineRule="auto"/>
        <w:rPr>
          <w:b w:val="0"/>
          <w:bCs w:val="0"/>
          <w:sz w:val="8"/>
        </w:rPr>
      </w:pPr>
      <w:r>
        <w:t>CHITILA - GOLEŞTI - PITEŞTI - PIATRA OLT – CRAIOVA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4"/>
        <w:gridCol w:w="870"/>
        <w:gridCol w:w="754"/>
        <w:gridCol w:w="870"/>
        <w:gridCol w:w="754"/>
        <w:gridCol w:w="2491"/>
      </w:tblGrid>
      <w:tr w:rsidR="005D28A1" w14:paraId="53E058EE" w14:textId="77777777" w:rsidTr="003F58BA">
        <w:trPr>
          <w:cantSplit/>
          <w:trHeight w:val="98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931A1D" w14:textId="77777777" w:rsidR="005D28A1" w:rsidRDefault="005D28A1" w:rsidP="005D28A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5DC0C6" w14:textId="77777777" w:rsidR="005D28A1" w:rsidRDefault="005D28A1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9+455</w:t>
            </w:r>
          </w:p>
          <w:p w14:paraId="30B93789" w14:textId="77777777" w:rsidR="005D28A1" w:rsidRDefault="005D28A1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9+960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9440CF" w14:textId="77777777" w:rsidR="005D28A1" w:rsidRPr="000625F2" w:rsidRDefault="005D28A1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872E52" w14:textId="77777777" w:rsidR="005D28A1" w:rsidRDefault="005D28A1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Ax st. Chitila - </w:t>
            </w:r>
          </w:p>
          <w:p w14:paraId="5308F9EC" w14:textId="77777777" w:rsidR="005D28A1" w:rsidRDefault="005D28A1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 zonă macaze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68AF93" w14:textId="77777777" w:rsidR="005D28A1" w:rsidRPr="009E41CA" w:rsidRDefault="005D28A1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244FE7" w14:textId="77777777" w:rsidR="005D28A1" w:rsidRPr="000625F2" w:rsidRDefault="005D28A1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1A1EEB" w14:textId="77777777" w:rsidR="005D28A1" w:rsidRDefault="005D28A1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20FA95" w14:textId="77777777" w:rsidR="005D28A1" w:rsidRPr="000625F2" w:rsidRDefault="005D28A1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39FE77" w14:textId="77777777" w:rsidR="005D28A1" w:rsidRDefault="005D28A1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1DE4215B" w14:textId="77777777" w:rsidR="005D28A1" w:rsidRDefault="005D28A1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5D28A1" w14:paraId="32282605" w14:textId="77777777" w:rsidTr="003F58BA">
        <w:trPr>
          <w:cantSplit/>
          <w:trHeight w:val="98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C07721" w14:textId="77777777" w:rsidR="005D28A1" w:rsidRDefault="005D28A1" w:rsidP="005D28A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A71091" w14:textId="77777777" w:rsidR="005D28A1" w:rsidRDefault="005D28A1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9+960</w:t>
            </w:r>
          </w:p>
          <w:p w14:paraId="6E3373DF" w14:textId="77777777" w:rsidR="005D28A1" w:rsidRDefault="005D28A1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10+100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F1331D" w14:textId="77777777" w:rsidR="005D28A1" w:rsidRDefault="005D28A1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42B82D" w14:textId="77777777" w:rsidR="005D28A1" w:rsidRDefault="005D28A1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Chitila</w:t>
            </w:r>
          </w:p>
          <w:p w14:paraId="50A06B9E" w14:textId="77777777" w:rsidR="005D28A1" w:rsidRDefault="005D28A1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TDJ 14/16, cap 14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4D5B00" w14:textId="77777777" w:rsidR="005D28A1" w:rsidRPr="009E41CA" w:rsidRDefault="005D28A1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A8D73A" w14:textId="77777777" w:rsidR="005D28A1" w:rsidRPr="000625F2" w:rsidRDefault="005D28A1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55D02C" w14:textId="77777777" w:rsidR="005D28A1" w:rsidRDefault="005D28A1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1FE475" w14:textId="77777777" w:rsidR="005D28A1" w:rsidRPr="000625F2" w:rsidRDefault="005D28A1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8C0006" w14:textId="77777777" w:rsidR="005D28A1" w:rsidRDefault="005D28A1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09E99D68" w14:textId="77777777" w:rsidR="005D28A1" w:rsidRDefault="005D28A1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2484D3C" w14:textId="77777777" w:rsidR="005D28A1" w:rsidRDefault="005D28A1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de la liniile 4 - 11 și spre </w:t>
            </w:r>
          </w:p>
          <w:p w14:paraId="0AC7E851" w14:textId="77777777" w:rsidR="005D28A1" w:rsidRDefault="005D28A1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fir I Chitila - Săbăreni.</w:t>
            </w:r>
          </w:p>
        </w:tc>
      </w:tr>
      <w:tr w:rsidR="005D28A1" w14:paraId="37C73D15" w14:textId="77777777" w:rsidTr="003F58BA">
        <w:trPr>
          <w:cantSplit/>
          <w:trHeight w:val="98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47694E" w14:textId="77777777" w:rsidR="005D28A1" w:rsidRDefault="005D28A1" w:rsidP="005D28A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9FA6DB" w14:textId="77777777" w:rsidR="005D28A1" w:rsidRDefault="005D28A1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D11160" w14:textId="77777777" w:rsidR="005D28A1" w:rsidRDefault="005D28A1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946658" w14:textId="77777777" w:rsidR="005D28A1" w:rsidRDefault="005D28A1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Chitila - Săbăreni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2708F9" w14:textId="77777777" w:rsidR="005D28A1" w:rsidRPr="009E41CA" w:rsidRDefault="005D28A1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900B79" w14:textId="77777777" w:rsidR="005D28A1" w:rsidRPr="000625F2" w:rsidRDefault="005D28A1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152B0D" w14:textId="77777777" w:rsidR="005D28A1" w:rsidRDefault="005D28A1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10+600</w:t>
            </w:r>
          </w:p>
          <w:p w14:paraId="15216293" w14:textId="77777777" w:rsidR="005D28A1" w:rsidRDefault="005D28A1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14+050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CF5481" w14:textId="77777777" w:rsidR="005D28A1" w:rsidRPr="000625F2" w:rsidRDefault="005D28A1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E9AE0E" w14:textId="77777777" w:rsidR="005D28A1" w:rsidRPr="002C0EEF" w:rsidRDefault="005D28A1" w:rsidP="006A06F9">
            <w:pPr>
              <w:pStyle w:val="TableParagraph"/>
              <w:spacing w:line="221" w:lineRule="exact"/>
              <w:ind w:left="3"/>
              <w:rPr>
                <w:rFonts w:ascii="Times New Roman" w:eastAsia="Arial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eastAsia="Arial" w:hAnsi="Times New Roman"/>
                <w:b/>
                <w:bCs/>
                <w:i/>
                <w:iCs/>
                <w:spacing w:val="-2"/>
                <w:sz w:val="20"/>
                <w:szCs w:val="20"/>
              </w:rPr>
              <w:t xml:space="preserve"> </w:t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pacing w:val="-2"/>
                <w:sz w:val="20"/>
                <w:szCs w:val="20"/>
              </w:rPr>
              <w:t>S</w:t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pacing w:val="-1"/>
                <w:sz w:val="20"/>
                <w:szCs w:val="20"/>
              </w:rPr>
              <w:t>e</w:t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z w:val="20"/>
                <w:szCs w:val="20"/>
              </w:rPr>
              <w:t>mnal</w:t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pacing w:val="-1"/>
                <w:sz w:val="20"/>
                <w:szCs w:val="20"/>
              </w:rPr>
              <w:t>i</w:t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z w:val="20"/>
                <w:szCs w:val="20"/>
              </w:rPr>
              <w:t>z</w:t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pacing w:val="-1"/>
                <w:sz w:val="20"/>
                <w:szCs w:val="20"/>
              </w:rPr>
              <w:t>a</w:t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z w:val="20"/>
                <w:szCs w:val="20"/>
              </w:rPr>
              <w:t>tă</w:t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pacing w:val="-7"/>
                <w:sz w:val="20"/>
                <w:szCs w:val="20"/>
              </w:rPr>
              <w:t xml:space="preserve"> </w:t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z w:val="20"/>
                <w:szCs w:val="20"/>
              </w:rPr>
              <w:t>pe</w:t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pacing w:val="-7"/>
                <w:sz w:val="20"/>
                <w:szCs w:val="20"/>
              </w:rPr>
              <w:t xml:space="preserve"> </w:t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z w:val="20"/>
                <w:szCs w:val="20"/>
              </w:rPr>
              <w:t>t</w:t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pacing w:val="-1"/>
                <w:sz w:val="20"/>
                <w:szCs w:val="20"/>
              </w:rPr>
              <w:t>ere</w:t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z w:val="20"/>
                <w:szCs w:val="20"/>
              </w:rPr>
              <w:t>n</w:t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Times New Roman" w:eastAsia="Arial" w:hAnsi="Times New Roman"/>
                <w:b/>
                <w:bCs/>
                <w:i/>
                <w:iCs/>
                <w:spacing w:val="-7"/>
                <w:sz w:val="20"/>
                <w:szCs w:val="20"/>
              </w:rPr>
              <w:br/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z w:val="20"/>
                <w:szCs w:val="20"/>
              </w:rPr>
              <w:t>cu</w:t>
            </w:r>
            <w:r>
              <w:rPr>
                <w:rFonts w:ascii="Times New Roman" w:eastAsia="Arial" w:hAnsi="Times New Roman"/>
                <w:b/>
                <w:bCs/>
                <w:i/>
                <w:iCs/>
                <w:spacing w:val="-7"/>
                <w:sz w:val="20"/>
                <w:szCs w:val="20"/>
              </w:rPr>
              <w:t xml:space="preserve"> </w:t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z w:val="20"/>
                <w:szCs w:val="20"/>
              </w:rPr>
              <w:t>p</w:t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pacing w:val="-1"/>
                <w:sz w:val="20"/>
                <w:szCs w:val="20"/>
              </w:rPr>
              <w:t>a</w:t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z w:val="20"/>
                <w:szCs w:val="20"/>
              </w:rPr>
              <w:t>l</w:t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pacing w:val="-1"/>
                <w:sz w:val="20"/>
                <w:szCs w:val="20"/>
              </w:rPr>
              <w:t>e</w:t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z w:val="20"/>
                <w:szCs w:val="20"/>
              </w:rPr>
              <w:t>te</w:t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pacing w:val="-7"/>
                <w:sz w:val="20"/>
                <w:szCs w:val="20"/>
              </w:rPr>
              <w:t xml:space="preserve"> </w:t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pacing w:val="-1"/>
                <w:sz w:val="20"/>
                <w:szCs w:val="20"/>
              </w:rPr>
              <w:t>c</w:t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z w:val="20"/>
                <w:szCs w:val="20"/>
              </w:rPr>
              <w:t>u</w:t>
            </w:r>
            <w:r>
              <w:rPr>
                <w:rFonts w:ascii="Times New Roman" w:eastAsia="Arial" w:hAnsi="Times New Roman"/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z w:val="20"/>
                <w:szCs w:val="20"/>
              </w:rPr>
              <w:t>diagon</w:t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pacing w:val="-1"/>
                <w:sz w:val="20"/>
                <w:szCs w:val="20"/>
              </w:rPr>
              <w:t>a</w:t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z w:val="20"/>
                <w:szCs w:val="20"/>
              </w:rPr>
              <w:t>l</w:t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pacing w:val="-1"/>
                <w:sz w:val="20"/>
                <w:szCs w:val="20"/>
              </w:rPr>
              <w:t>ă</w:t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z w:val="20"/>
                <w:szCs w:val="20"/>
              </w:rPr>
              <w:t>.</w:t>
            </w:r>
          </w:p>
        </w:tc>
      </w:tr>
      <w:tr w:rsidR="005D28A1" w14:paraId="53B28089" w14:textId="77777777" w:rsidTr="003F58BA">
        <w:trPr>
          <w:cantSplit/>
          <w:trHeight w:val="98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7F1AFA" w14:textId="77777777" w:rsidR="005D28A1" w:rsidRDefault="005D28A1" w:rsidP="005D28A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3AEC8C" w14:textId="77777777" w:rsidR="005D28A1" w:rsidRDefault="005D28A1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9176EC" w14:textId="77777777" w:rsidR="005D28A1" w:rsidRPr="000625F2" w:rsidRDefault="005D28A1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8C2131" w14:textId="77777777" w:rsidR="005D28A1" w:rsidRDefault="005D28A1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Săbăreni</w:t>
            </w:r>
          </w:p>
          <w:p w14:paraId="30E20608" w14:textId="77777777" w:rsidR="005D28A1" w:rsidRDefault="005D28A1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10,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0E2158" w14:textId="77777777" w:rsidR="005D28A1" w:rsidRDefault="005D28A1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9E41CA">
              <w:rPr>
                <w:b/>
                <w:bCs/>
                <w:sz w:val="20"/>
                <w:lang w:val="ro-RO"/>
              </w:rPr>
              <w:t xml:space="preserve">peste </w:t>
            </w:r>
            <w:r>
              <w:rPr>
                <w:b/>
                <w:bCs/>
                <w:sz w:val="20"/>
                <w:lang w:val="ro-RO"/>
              </w:rPr>
              <w:t xml:space="preserve">sch. 10 </w:t>
            </w:r>
          </w:p>
          <w:p w14:paraId="3B220EE7" w14:textId="77777777" w:rsidR="005D28A1" w:rsidRDefault="005D28A1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A276E8" w14:textId="77777777" w:rsidR="005D28A1" w:rsidRPr="000625F2" w:rsidRDefault="005D28A1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0625F2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B86499" w14:textId="77777777" w:rsidR="005D28A1" w:rsidRDefault="005D28A1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F7EB8B" w14:textId="77777777" w:rsidR="005D28A1" w:rsidRPr="000625F2" w:rsidRDefault="005D28A1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14028D" w14:textId="77777777" w:rsidR="005D28A1" w:rsidRDefault="005D28A1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Cu acces la liniile 4 şi 5.</w:t>
            </w:r>
          </w:p>
        </w:tc>
      </w:tr>
      <w:tr w:rsidR="005D28A1" w14:paraId="0D5057DF" w14:textId="77777777" w:rsidTr="003F58BA">
        <w:trPr>
          <w:cantSplit/>
          <w:trHeight w:val="98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F9F325" w14:textId="77777777" w:rsidR="005D28A1" w:rsidRDefault="005D28A1" w:rsidP="005D28A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F19114" w14:textId="77777777" w:rsidR="005D28A1" w:rsidRDefault="005D28A1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22+500</w:t>
            </w:r>
          </w:p>
          <w:p w14:paraId="0A57A6C8" w14:textId="77777777" w:rsidR="005D28A1" w:rsidRDefault="005D28A1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24+190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A5EA19" w14:textId="77777777" w:rsidR="005D28A1" w:rsidRPr="000625F2" w:rsidRDefault="005D28A1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1297B2" w14:textId="77777777" w:rsidR="005D28A1" w:rsidRDefault="005D28A1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Ciocăneşti</w:t>
            </w:r>
          </w:p>
          <w:p w14:paraId="135286F8" w14:textId="77777777" w:rsidR="005D28A1" w:rsidRDefault="005D28A1" w:rsidP="00216B4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3 directă, și zona aparate de cale </w:t>
            </w:r>
            <w:r>
              <w:rPr>
                <w:b/>
                <w:bCs/>
                <w:sz w:val="20"/>
                <w:lang w:val="ro-RO"/>
              </w:rPr>
              <w:br/>
              <w:t>Cap X+Y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10A2F2" w14:textId="77777777" w:rsidR="005D28A1" w:rsidRPr="009E41CA" w:rsidRDefault="005D28A1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48095C" w14:textId="77777777" w:rsidR="005D28A1" w:rsidRPr="000625F2" w:rsidRDefault="005D28A1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9BFA64" w14:textId="77777777" w:rsidR="005D28A1" w:rsidRDefault="005D28A1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E1C4CB" w14:textId="77777777" w:rsidR="005D28A1" w:rsidRPr="000625F2" w:rsidRDefault="005D28A1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4759E4" w14:textId="77777777" w:rsidR="005D28A1" w:rsidRDefault="005D28A1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D28A1" w14:paraId="3D2799DF" w14:textId="77777777" w:rsidTr="003F58BA">
        <w:trPr>
          <w:cantSplit/>
          <w:trHeight w:val="98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47C9E5" w14:textId="77777777" w:rsidR="005D28A1" w:rsidRDefault="005D28A1" w:rsidP="005D28A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1945C4" w14:textId="77777777" w:rsidR="005D28A1" w:rsidRDefault="005D28A1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960F12" w14:textId="77777777" w:rsidR="005D28A1" w:rsidRDefault="005D28A1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CD1F73" w14:textId="77777777" w:rsidR="005D28A1" w:rsidRDefault="005D28A1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Hm Ghergani, linia 2 directă + zonă aparate cale Cap X + Y - Titu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3C5D90" w14:textId="77777777" w:rsidR="005D28A1" w:rsidRPr="009E41CA" w:rsidRDefault="005D28A1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DE2E8A" w14:textId="77777777" w:rsidR="005D28A1" w:rsidRPr="000625F2" w:rsidRDefault="005D28A1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AC13B7" w14:textId="77777777" w:rsidR="005D28A1" w:rsidRDefault="005D28A1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35+400</w:t>
            </w:r>
          </w:p>
          <w:p w14:paraId="267D1412" w14:textId="77777777" w:rsidR="005D28A1" w:rsidRDefault="005D28A1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38+800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77C00C" w14:textId="77777777" w:rsidR="005D28A1" w:rsidRPr="000625F2" w:rsidRDefault="005D28A1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0F471B" w14:textId="77777777" w:rsidR="005D28A1" w:rsidRDefault="005D28A1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D28A1" w14:paraId="4A4AEAEE" w14:textId="77777777" w:rsidTr="003F58BA">
        <w:trPr>
          <w:cantSplit/>
          <w:trHeight w:val="67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46C94B" w14:textId="77777777" w:rsidR="005D28A1" w:rsidRDefault="005D28A1" w:rsidP="005D28A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A50E73" w14:textId="77777777" w:rsidR="005D28A1" w:rsidRDefault="005D28A1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282135" w14:textId="77777777" w:rsidR="005D28A1" w:rsidRDefault="005D28A1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8E900D" w14:textId="77777777" w:rsidR="005D28A1" w:rsidRDefault="005D28A1" w:rsidP="0098369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Ghergani – Titu – Fusea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38F320" w14:textId="77777777" w:rsidR="005D28A1" w:rsidRPr="009E41CA" w:rsidRDefault="005D28A1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D407E3" w14:textId="77777777" w:rsidR="005D28A1" w:rsidRPr="000625F2" w:rsidRDefault="005D28A1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3F7391" w14:textId="77777777" w:rsidR="005D28A1" w:rsidRDefault="005D28A1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38+800</w:t>
            </w:r>
          </w:p>
          <w:p w14:paraId="2B41754B" w14:textId="77777777" w:rsidR="005D28A1" w:rsidRDefault="005D28A1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52+900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3D7C24" w14:textId="77777777" w:rsidR="005D28A1" w:rsidRPr="000625F2" w:rsidRDefault="005D28A1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D025E8" w14:textId="77777777" w:rsidR="005D28A1" w:rsidRDefault="005D28A1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D28A1" w14:paraId="19F6085E" w14:textId="77777777" w:rsidTr="003F58BA">
        <w:trPr>
          <w:cantSplit/>
          <w:trHeight w:val="59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238866" w14:textId="77777777" w:rsidR="005D28A1" w:rsidRDefault="005D28A1" w:rsidP="005D28A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348605" w14:textId="77777777" w:rsidR="005D28A1" w:rsidRDefault="005D28A1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066D46" w14:textId="77777777" w:rsidR="005D28A1" w:rsidRPr="000625F2" w:rsidRDefault="005D28A1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9AC8C8" w14:textId="77777777" w:rsidR="005D28A1" w:rsidRDefault="005D28A1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Ciocăneşti</w:t>
            </w:r>
          </w:p>
          <w:p w14:paraId="51157CE4" w14:textId="77777777" w:rsidR="005D28A1" w:rsidRDefault="005D28A1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schimbătorul numărul 9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6527AC" w14:textId="77777777" w:rsidR="005D28A1" w:rsidRDefault="005D28A1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9E41CA">
              <w:rPr>
                <w:b/>
                <w:bCs/>
                <w:sz w:val="20"/>
                <w:lang w:val="ro-RO"/>
              </w:rPr>
              <w:t xml:space="preserve">peste </w:t>
            </w:r>
            <w:r>
              <w:rPr>
                <w:b/>
                <w:bCs/>
                <w:sz w:val="20"/>
                <w:lang w:val="ro-RO"/>
              </w:rPr>
              <w:t xml:space="preserve">sch. 9 </w:t>
            </w:r>
          </w:p>
          <w:p w14:paraId="03AFBA18" w14:textId="77777777" w:rsidR="005D28A1" w:rsidRDefault="005D28A1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82DE93" w14:textId="77777777" w:rsidR="005D28A1" w:rsidRPr="000625F2" w:rsidRDefault="005D28A1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0625F2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A15530" w14:textId="77777777" w:rsidR="005D28A1" w:rsidRDefault="005D28A1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4DFD96" w14:textId="77777777" w:rsidR="005D28A1" w:rsidRPr="000625F2" w:rsidRDefault="005D28A1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063397" w14:textId="77777777" w:rsidR="005D28A1" w:rsidRDefault="005D28A1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D28A1" w14:paraId="7F8DBC78" w14:textId="77777777" w:rsidTr="003F58BA">
        <w:trPr>
          <w:cantSplit/>
          <w:trHeight w:val="59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ABAFD4" w14:textId="77777777" w:rsidR="005D28A1" w:rsidRDefault="005D28A1" w:rsidP="005D28A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851BE6" w14:textId="77777777" w:rsidR="005D28A1" w:rsidRDefault="005D28A1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24+190</w:t>
            </w:r>
          </w:p>
          <w:p w14:paraId="6C8C361F" w14:textId="77777777" w:rsidR="005D28A1" w:rsidRDefault="005D28A1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35+100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052EEF" w14:textId="77777777" w:rsidR="005D28A1" w:rsidRPr="000625F2" w:rsidRDefault="005D28A1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E6616A" w14:textId="77777777" w:rsidR="005D28A1" w:rsidRDefault="005D28A1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Ciocăneşti -</w:t>
            </w:r>
          </w:p>
          <w:p w14:paraId="0833EA24" w14:textId="77777777" w:rsidR="005D28A1" w:rsidRDefault="005D28A1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Ghergani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AA1742" w14:textId="77777777" w:rsidR="005D28A1" w:rsidRDefault="005D28A1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4B10F2" w14:textId="77777777" w:rsidR="005D28A1" w:rsidRPr="000625F2" w:rsidRDefault="005D28A1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D6092E" w14:textId="77777777" w:rsidR="005D28A1" w:rsidRDefault="005D28A1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2AE787" w14:textId="77777777" w:rsidR="005D28A1" w:rsidRPr="000625F2" w:rsidRDefault="005D28A1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00FA43" w14:textId="77777777" w:rsidR="005D28A1" w:rsidRDefault="005D28A1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D28A1" w14:paraId="2F6CA29D" w14:textId="77777777" w:rsidTr="003F58BA">
        <w:trPr>
          <w:cantSplit/>
          <w:trHeight w:val="59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844984" w14:textId="77777777" w:rsidR="005D28A1" w:rsidRDefault="005D28A1" w:rsidP="005D28A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054BF6" w14:textId="77777777" w:rsidR="005D28A1" w:rsidRDefault="005D28A1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35+100</w:t>
            </w:r>
          </w:p>
          <w:p w14:paraId="6F3FCB58" w14:textId="77777777" w:rsidR="005D28A1" w:rsidRDefault="005D28A1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36+900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68EAE6" w14:textId="77777777" w:rsidR="005D28A1" w:rsidRDefault="005D28A1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08642E" w14:textId="77777777" w:rsidR="005D28A1" w:rsidRDefault="005D28A1" w:rsidP="008F3AE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Ghergani linia 3 directă și zonă aparate de cale Cap X și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F7FE79" w14:textId="77777777" w:rsidR="005D28A1" w:rsidRDefault="005D28A1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EA1F8F" w14:textId="77777777" w:rsidR="005D28A1" w:rsidRPr="000625F2" w:rsidRDefault="005D28A1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C95BE2" w14:textId="77777777" w:rsidR="005D28A1" w:rsidRDefault="005D28A1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D6CA03" w14:textId="77777777" w:rsidR="005D28A1" w:rsidRPr="000625F2" w:rsidRDefault="005D28A1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10B7EC" w14:textId="77777777" w:rsidR="005D28A1" w:rsidRDefault="005D28A1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D28A1" w14:paraId="47E4900B" w14:textId="77777777" w:rsidTr="003F58BA">
        <w:trPr>
          <w:cantSplit/>
          <w:trHeight w:val="57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A73E9E" w14:textId="77777777" w:rsidR="005D28A1" w:rsidRDefault="005D28A1" w:rsidP="005D28A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1A2E95" w14:textId="77777777" w:rsidR="005D28A1" w:rsidRDefault="005D28A1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79D549" w14:textId="77777777" w:rsidR="005D28A1" w:rsidRPr="000625F2" w:rsidRDefault="005D28A1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F80C1C" w14:textId="77777777" w:rsidR="005D28A1" w:rsidRDefault="005D28A1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Ghergani</w:t>
            </w:r>
          </w:p>
          <w:p w14:paraId="0DF59007" w14:textId="77777777" w:rsidR="005D28A1" w:rsidRDefault="005D28A1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4 </w:t>
            </w:r>
          </w:p>
          <w:p w14:paraId="20A307C7" w14:textId="77777777" w:rsidR="005D28A1" w:rsidRDefault="005D28A1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6E2FB7" w14:textId="77777777" w:rsidR="005D28A1" w:rsidRDefault="005D28A1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2951D5" w14:textId="77777777" w:rsidR="005D28A1" w:rsidRPr="000625F2" w:rsidRDefault="005D28A1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0625F2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34FD64" w14:textId="77777777" w:rsidR="005D28A1" w:rsidRDefault="005D28A1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E9DB32" w14:textId="77777777" w:rsidR="005D28A1" w:rsidRPr="000625F2" w:rsidRDefault="005D28A1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8ACCED" w14:textId="77777777" w:rsidR="005D28A1" w:rsidRDefault="005D28A1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D28A1" w14:paraId="48E6DB85" w14:textId="77777777" w:rsidTr="003F58BA">
        <w:trPr>
          <w:cantSplit/>
          <w:trHeight w:val="57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76CEB7" w14:textId="77777777" w:rsidR="005D28A1" w:rsidRDefault="005D28A1" w:rsidP="005D28A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E4F85B" w14:textId="77777777" w:rsidR="005D28A1" w:rsidRDefault="005D28A1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42+000</w:t>
            </w:r>
          </w:p>
          <w:p w14:paraId="0918858A" w14:textId="77777777" w:rsidR="005D28A1" w:rsidRDefault="005D28A1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47+270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C7C7BE" w14:textId="77777777" w:rsidR="005D28A1" w:rsidRPr="000625F2" w:rsidRDefault="005D28A1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4677DF" w14:textId="77777777" w:rsidR="005D28A1" w:rsidRDefault="005D28A1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Ghergani -</w:t>
            </w:r>
          </w:p>
          <w:p w14:paraId="15719A87" w14:textId="77777777" w:rsidR="005D28A1" w:rsidRDefault="005D28A1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Titu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41F1D4" w14:textId="77777777" w:rsidR="005D28A1" w:rsidRDefault="005D28A1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E7221C" w14:textId="77777777" w:rsidR="005D28A1" w:rsidRPr="000625F2" w:rsidRDefault="005D28A1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14930C" w14:textId="77777777" w:rsidR="005D28A1" w:rsidRDefault="005D28A1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59E509" w14:textId="77777777" w:rsidR="005D28A1" w:rsidRPr="000625F2" w:rsidRDefault="005D28A1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B47484" w14:textId="77777777" w:rsidR="005D28A1" w:rsidRDefault="005D28A1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D28A1" w14:paraId="5D0B957C" w14:textId="77777777" w:rsidTr="003F58BA">
        <w:trPr>
          <w:cantSplit/>
          <w:trHeight w:val="87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8068FD" w14:textId="77777777" w:rsidR="005D28A1" w:rsidRDefault="005D28A1" w:rsidP="005D28A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488C6C" w14:textId="77777777" w:rsidR="005D28A1" w:rsidRDefault="005D28A1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3FF542" w14:textId="77777777" w:rsidR="005D28A1" w:rsidRPr="000625F2" w:rsidRDefault="005D28A1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B0BFA4" w14:textId="77777777" w:rsidR="005D28A1" w:rsidRDefault="005D28A1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Titu</w:t>
            </w:r>
          </w:p>
          <w:p w14:paraId="59B4C82C" w14:textId="77777777" w:rsidR="005D28A1" w:rsidRDefault="005D28A1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7038C6" w14:textId="77777777" w:rsidR="005D28A1" w:rsidRPr="00A165AE" w:rsidRDefault="005D28A1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23, 29 și 31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3EAFE9" w14:textId="77777777" w:rsidR="005D28A1" w:rsidRPr="000625F2" w:rsidRDefault="005D28A1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EF6F63" w14:textId="77777777" w:rsidR="005D28A1" w:rsidRDefault="005D28A1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90F89E" w14:textId="77777777" w:rsidR="005D28A1" w:rsidRPr="000625F2" w:rsidRDefault="005D28A1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9E7C18" w14:textId="77777777" w:rsidR="005D28A1" w:rsidRDefault="005D28A1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D28A1" w14:paraId="25B74FCF" w14:textId="77777777" w:rsidTr="003F58BA">
        <w:trPr>
          <w:cantSplit/>
          <w:trHeight w:val="87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729E0D" w14:textId="77777777" w:rsidR="005D28A1" w:rsidRDefault="005D28A1" w:rsidP="005D28A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2610B1" w14:textId="77777777" w:rsidR="005D28A1" w:rsidRDefault="005D28A1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47+400</w:t>
            </w:r>
          </w:p>
          <w:p w14:paraId="175B4A71" w14:textId="77777777" w:rsidR="005D28A1" w:rsidRDefault="005D28A1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48+850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43995C" w14:textId="77777777" w:rsidR="005D28A1" w:rsidRPr="000625F2" w:rsidRDefault="005D28A1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5F1CC3" w14:textId="77777777" w:rsidR="005D28A1" w:rsidRDefault="005D28A1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Titu</w:t>
            </w:r>
          </w:p>
          <w:p w14:paraId="6BDF4379" w14:textId="77777777" w:rsidR="005D28A1" w:rsidRDefault="005D28A1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directă + sch. 9, 17, 19, 25, 27, Cap X și TDJ 32/36, sch. 6 și 10 Cap Y.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2C629A" w14:textId="77777777" w:rsidR="005D28A1" w:rsidRDefault="005D28A1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CFB2A5" w14:textId="77777777" w:rsidR="005D28A1" w:rsidRDefault="005D28A1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0531CA" w14:textId="77777777" w:rsidR="005D28A1" w:rsidRDefault="005D28A1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540806" w14:textId="77777777" w:rsidR="005D28A1" w:rsidRPr="000625F2" w:rsidRDefault="005D28A1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C4888E" w14:textId="77777777" w:rsidR="005D28A1" w:rsidRDefault="005D28A1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D28A1" w14:paraId="5D887536" w14:textId="77777777" w:rsidTr="003F58BA">
        <w:trPr>
          <w:cantSplit/>
          <w:trHeight w:val="87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7D6FBA" w14:textId="77777777" w:rsidR="005D28A1" w:rsidRDefault="005D28A1" w:rsidP="005D28A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33D689" w14:textId="77777777" w:rsidR="005D28A1" w:rsidRDefault="005D28A1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BA26CD" w14:textId="77777777" w:rsidR="005D28A1" w:rsidRPr="000625F2" w:rsidRDefault="005D28A1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6F68ED" w14:textId="77777777" w:rsidR="005D28A1" w:rsidRDefault="005D28A1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Titu</w:t>
            </w:r>
          </w:p>
          <w:p w14:paraId="2B194003" w14:textId="77777777" w:rsidR="005D28A1" w:rsidRDefault="005D28A1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B98CEF" w14:textId="77777777" w:rsidR="005D28A1" w:rsidRDefault="005D28A1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19 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605823" w14:textId="77777777" w:rsidR="005D28A1" w:rsidRDefault="005D28A1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21E9BE" w14:textId="77777777" w:rsidR="005D28A1" w:rsidRDefault="005D28A1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110341" w14:textId="77777777" w:rsidR="005D28A1" w:rsidRPr="000625F2" w:rsidRDefault="005D28A1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B6974C" w14:textId="77777777" w:rsidR="005D28A1" w:rsidRDefault="005D28A1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1CD731C7" w14:textId="77777777" w:rsidR="005D28A1" w:rsidRDefault="005D28A1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069D59BE" w14:textId="77777777" w:rsidR="005D28A1" w:rsidRDefault="005D28A1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4, 5 și 6.</w:t>
            </w:r>
          </w:p>
        </w:tc>
      </w:tr>
      <w:tr w:rsidR="005D28A1" w14:paraId="24B79165" w14:textId="77777777" w:rsidTr="003F58BA">
        <w:trPr>
          <w:cantSplit/>
          <w:trHeight w:val="87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057261" w14:textId="77777777" w:rsidR="005D28A1" w:rsidRDefault="005D28A1" w:rsidP="005D28A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01E44F" w14:textId="77777777" w:rsidR="005D28A1" w:rsidRDefault="005D28A1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A061D8" w14:textId="77777777" w:rsidR="005D28A1" w:rsidRPr="000625F2" w:rsidRDefault="005D28A1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D68FAF" w14:textId="77777777" w:rsidR="005D28A1" w:rsidRDefault="005D28A1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Titu</w:t>
            </w:r>
          </w:p>
          <w:p w14:paraId="5752FBEC" w14:textId="77777777" w:rsidR="005D28A1" w:rsidRDefault="005D28A1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97744A" w14:textId="77777777" w:rsidR="005D28A1" w:rsidRDefault="005D28A1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TDJ 33/35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54EF68" w14:textId="77777777" w:rsidR="005D28A1" w:rsidRDefault="005D28A1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714F48" w14:textId="77777777" w:rsidR="005D28A1" w:rsidRDefault="005D28A1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FB6994" w14:textId="77777777" w:rsidR="005D28A1" w:rsidRPr="000625F2" w:rsidRDefault="005D28A1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0E263C" w14:textId="77777777" w:rsidR="005D28A1" w:rsidRDefault="005D28A1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25DDB2FA" w14:textId="77777777" w:rsidR="005D28A1" w:rsidRDefault="005D28A1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527D8DE" w14:textId="77777777" w:rsidR="005D28A1" w:rsidRDefault="005D28A1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6, 7 și 8.</w:t>
            </w:r>
          </w:p>
        </w:tc>
      </w:tr>
      <w:tr w:rsidR="005D28A1" w14:paraId="30E409E6" w14:textId="77777777" w:rsidTr="003F58BA">
        <w:trPr>
          <w:cantSplit/>
          <w:trHeight w:val="87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5193E1" w14:textId="77777777" w:rsidR="005D28A1" w:rsidRDefault="005D28A1" w:rsidP="005D28A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A2DD75" w14:textId="77777777" w:rsidR="005D28A1" w:rsidRDefault="005D28A1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168642" w14:textId="77777777" w:rsidR="005D28A1" w:rsidRPr="000625F2" w:rsidRDefault="005D28A1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2940A7" w14:textId="77777777" w:rsidR="005D28A1" w:rsidRDefault="005D28A1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Titu</w:t>
            </w:r>
          </w:p>
          <w:p w14:paraId="78A24D16" w14:textId="77777777" w:rsidR="005D28A1" w:rsidRDefault="005D28A1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744DBD" w14:textId="77777777" w:rsidR="005D28A1" w:rsidRDefault="005D28A1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TDJ 37/39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D7122B" w14:textId="77777777" w:rsidR="005D28A1" w:rsidRDefault="005D28A1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E0D28A" w14:textId="77777777" w:rsidR="005D28A1" w:rsidRDefault="005D28A1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F9C696" w14:textId="77777777" w:rsidR="005D28A1" w:rsidRPr="000625F2" w:rsidRDefault="005D28A1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4422C9" w14:textId="77777777" w:rsidR="005D28A1" w:rsidRDefault="005D28A1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4AF75EFF" w14:textId="77777777" w:rsidR="005D28A1" w:rsidRDefault="005D28A1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0F043EA5" w14:textId="77777777" w:rsidR="005D28A1" w:rsidRDefault="005D28A1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7 și 8.</w:t>
            </w:r>
          </w:p>
        </w:tc>
      </w:tr>
      <w:tr w:rsidR="005D28A1" w14:paraId="31BC602F" w14:textId="77777777" w:rsidTr="003F58BA">
        <w:trPr>
          <w:cantSplit/>
          <w:trHeight w:val="87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5C7ABF" w14:textId="77777777" w:rsidR="005D28A1" w:rsidRDefault="005D28A1" w:rsidP="005D28A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DDC215" w14:textId="77777777" w:rsidR="005D28A1" w:rsidRDefault="005D28A1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6B9185" w14:textId="77777777" w:rsidR="005D28A1" w:rsidRPr="000625F2" w:rsidRDefault="005D28A1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BA78C1" w14:textId="77777777" w:rsidR="005D28A1" w:rsidRDefault="005D28A1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Titu</w:t>
            </w:r>
          </w:p>
          <w:p w14:paraId="7CB74AFE" w14:textId="77777777" w:rsidR="005D28A1" w:rsidRDefault="005D28A1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C4EC09" w14:textId="77777777" w:rsidR="005D28A1" w:rsidRDefault="005D28A1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TDJ 56/58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9FCF31" w14:textId="77777777" w:rsidR="005D28A1" w:rsidRDefault="005D28A1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DC4DF0" w14:textId="77777777" w:rsidR="005D28A1" w:rsidRDefault="005D28A1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A6C070" w14:textId="77777777" w:rsidR="005D28A1" w:rsidRPr="000625F2" w:rsidRDefault="005D28A1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3150C5" w14:textId="77777777" w:rsidR="005D28A1" w:rsidRDefault="005D28A1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78F4655D" w14:textId="77777777" w:rsidR="005D28A1" w:rsidRDefault="005D28A1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2E18BC8" w14:textId="77777777" w:rsidR="005D28A1" w:rsidRDefault="005D28A1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8 și 10.</w:t>
            </w:r>
          </w:p>
        </w:tc>
      </w:tr>
      <w:tr w:rsidR="005D28A1" w14:paraId="55F08020" w14:textId="77777777" w:rsidTr="003F58BA">
        <w:trPr>
          <w:cantSplit/>
          <w:trHeight w:val="87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C2AD76" w14:textId="77777777" w:rsidR="005D28A1" w:rsidRDefault="005D28A1" w:rsidP="005D28A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855F29" w14:textId="77777777" w:rsidR="005D28A1" w:rsidRDefault="005D28A1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A072D3" w14:textId="77777777" w:rsidR="005D28A1" w:rsidRPr="000625F2" w:rsidRDefault="005D28A1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61D4B4" w14:textId="77777777" w:rsidR="005D28A1" w:rsidRDefault="005D28A1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Titu</w:t>
            </w:r>
          </w:p>
          <w:p w14:paraId="4629E53E" w14:textId="77777777" w:rsidR="005D28A1" w:rsidRDefault="005D28A1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4C4BEC" w14:textId="77777777" w:rsidR="005D28A1" w:rsidRDefault="005D28A1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1A0972C1" w14:textId="77777777" w:rsidR="005D28A1" w:rsidRDefault="005D28A1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40 și 44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841DAB" w14:textId="77777777" w:rsidR="005D28A1" w:rsidRDefault="005D28A1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7314DF" w14:textId="77777777" w:rsidR="005D28A1" w:rsidRDefault="005D28A1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F46A48" w14:textId="77777777" w:rsidR="005D28A1" w:rsidRPr="000625F2" w:rsidRDefault="005D28A1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9E19A2" w14:textId="77777777" w:rsidR="005D28A1" w:rsidRDefault="005D28A1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464A2EA6" w14:textId="77777777" w:rsidR="005D28A1" w:rsidRDefault="005D28A1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6EC6522" w14:textId="77777777" w:rsidR="005D28A1" w:rsidRDefault="005D28A1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linia 4.</w:t>
            </w:r>
          </w:p>
        </w:tc>
      </w:tr>
      <w:tr w:rsidR="005D28A1" w14:paraId="4982C7E7" w14:textId="77777777" w:rsidTr="003F58BA">
        <w:trPr>
          <w:cantSplit/>
          <w:trHeight w:val="87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701D00" w14:textId="77777777" w:rsidR="005D28A1" w:rsidRDefault="005D28A1" w:rsidP="005D28A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154685" w14:textId="77777777" w:rsidR="005D28A1" w:rsidRDefault="005D28A1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3F14AA" w14:textId="77777777" w:rsidR="005D28A1" w:rsidRPr="000625F2" w:rsidRDefault="005D28A1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088804" w14:textId="77777777" w:rsidR="005D28A1" w:rsidRDefault="005D28A1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Titu</w:t>
            </w:r>
          </w:p>
          <w:p w14:paraId="2656B528" w14:textId="77777777" w:rsidR="005D28A1" w:rsidRDefault="005D28A1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707FBE" w14:textId="77777777" w:rsidR="005D28A1" w:rsidRDefault="005D28A1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TDJ</w:t>
            </w:r>
          </w:p>
          <w:p w14:paraId="61E18F69" w14:textId="77777777" w:rsidR="005D28A1" w:rsidRDefault="005D28A1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34 / 42 </w:t>
            </w:r>
          </w:p>
          <w:p w14:paraId="2547A4DC" w14:textId="77777777" w:rsidR="005D28A1" w:rsidRDefault="005D28A1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și</w:t>
            </w:r>
          </w:p>
          <w:p w14:paraId="488C4D1C" w14:textId="77777777" w:rsidR="005D28A1" w:rsidRDefault="005D28A1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TDJ</w:t>
            </w:r>
          </w:p>
          <w:p w14:paraId="4977060F" w14:textId="77777777" w:rsidR="005D28A1" w:rsidRPr="00A165AE" w:rsidRDefault="005D28A1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50 / 54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3053F3" w14:textId="77777777" w:rsidR="005D28A1" w:rsidRPr="000625F2" w:rsidRDefault="005D28A1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117DB3" w14:textId="77777777" w:rsidR="005D28A1" w:rsidRDefault="005D28A1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100F93" w14:textId="77777777" w:rsidR="005D28A1" w:rsidRPr="000625F2" w:rsidRDefault="005D28A1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32422F" w14:textId="77777777" w:rsidR="005D28A1" w:rsidRDefault="005D28A1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721DF5D" w14:textId="77777777" w:rsidR="005D28A1" w:rsidRDefault="005D28A1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5 - 9.</w:t>
            </w:r>
          </w:p>
        </w:tc>
      </w:tr>
      <w:tr w:rsidR="005D28A1" w14:paraId="5481837D" w14:textId="77777777" w:rsidTr="003F58BA">
        <w:trPr>
          <w:cantSplit/>
          <w:trHeight w:val="87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3BCFF2" w14:textId="77777777" w:rsidR="005D28A1" w:rsidRDefault="005D28A1" w:rsidP="005D28A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A54763" w14:textId="77777777" w:rsidR="005D28A1" w:rsidRDefault="005D28A1" w:rsidP="00034D6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49+700</w:t>
            </w:r>
          </w:p>
          <w:p w14:paraId="4DB07DF3" w14:textId="77777777" w:rsidR="005D28A1" w:rsidRDefault="005D28A1" w:rsidP="00034D6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51+000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DCBD14" w14:textId="77777777" w:rsidR="005D28A1" w:rsidRPr="000625F2" w:rsidRDefault="005D28A1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4E6E06" w14:textId="77777777" w:rsidR="005D28A1" w:rsidRDefault="005D28A1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Titu - Fusea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DFBA24" w14:textId="77777777" w:rsidR="005D28A1" w:rsidRDefault="005D28A1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F4C860" w14:textId="77777777" w:rsidR="005D28A1" w:rsidRDefault="005D28A1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B7E7CA" w14:textId="77777777" w:rsidR="005D28A1" w:rsidRDefault="005D28A1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43ECD9" w14:textId="77777777" w:rsidR="005D28A1" w:rsidRPr="000625F2" w:rsidRDefault="005D28A1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E23113" w14:textId="77777777" w:rsidR="005D28A1" w:rsidRDefault="005D28A1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D28A1" w14:paraId="6274F61B" w14:textId="77777777" w:rsidTr="003F58BA">
        <w:trPr>
          <w:cantSplit/>
          <w:trHeight w:val="87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9E273C" w14:textId="77777777" w:rsidR="005D28A1" w:rsidRDefault="005D28A1" w:rsidP="005D28A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53CD96" w14:textId="77777777" w:rsidR="005D28A1" w:rsidRDefault="005D28A1" w:rsidP="00034D6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52+850</w:t>
            </w:r>
          </w:p>
          <w:p w14:paraId="7F02D472" w14:textId="77777777" w:rsidR="005D28A1" w:rsidRDefault="005D28A1" w:rsidP="00034D6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54+250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9D1B44" w14:textId="77777777" w:rsidR="005D28A1" w:rsidRDefault="005D28A1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2BD14C" w14:textId="77777777" w:rsidR="005D28A1" w:rsidRDefault="005D28A1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 Fusea linia 1 directă și sch 1, 15, 17, 10, 8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094964" w14:textId="77777777" w:rsidR="005D28A1" w:rsidRDefault="005D28A1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517A0A" w14:textId="77777777" w:rsidR="005D28A1" w:rsidRDefault="005D28A1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C39D17" w14:textId="77777777" w:rsidR="005D28A1" w:rsidRDefault="005D28A1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6E2B75" w14:textId="77777777" w:rsidR="005D28A1" w:rsidRPr="000625F2" w:rsidRDefault="005D28A1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8618DE" w14:textId="77777777" w:rsidR="005D28A1" w:rsidRDefault="005D28A1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D28A1" w14:paraId="17DCFD9F" w14:textId="77777777" w:rsidTr="003F58BA">
        <w:trPr>
          <w:cantSplit/>
          <w:trHeight w:val="48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125495" w14:textId="77777777" w:rsidR="005D28A1" w:rsidRDefault="005D28A1" w:rsidP="005D28A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43ABC0" w14:textId="77777777" w:rsidR="005D28A1" w:rsidRDefault="005D28A1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63+350</w:t>
            </w:r>
          </w:p>
          <w:p w14:paraId="0D20B381" w14:textId="77777777" w:rsidR="005D28A1" w:rsidRDefault="005D28A1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63+400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930BAB" w14:textId="77777777" w:rsidR="005D28A1" w:rsidRDefault="005D28A1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33749D" w14:textId="77777777" w:rsidR="005D28A1" w:rsidRDefault="005D28A1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Mătăsaru -</w:t>
            </w:r>
          </w:p>
          <w:p w14:paraId="6F0D8E8A" w14:textId="77777777" w:rsidR="005D28A1" w:rsidRDefault="005D28A1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Găeşti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22265C" w14:textId="77777777" w:rsidR="005D28A1" w:rsidRDefault="005D28A1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269CB9" w14:textId="77777777" w:rsidR="005D28A1" w:rsidRPr="000625F2" w:rsidRDefault="005D28A1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571E14" w14:textId="77777777" w:rsidR="005D28A1" w:rsidRDefault="005D28A1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29B9F0" w14:textId="77777777" w:rsidR="005D28A1" w:rsidRDefault="005D28A1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CEE968" w14:textId="77777777" w:rsidR="005D28A1" w:rsidRDefault="005D28A1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 Se respectă doar cu primul vehicul din componența trenului.</w:t>
            </w:r>
          </w:p>
        </w:tc>
      </w:tr>
      <w:tr w:rsidR="005D28A1" w14:paraId="0B6B6A59" w14:textId="77777777" w:rsidTr="003F58BA">
        <w:trPr>
          <w:cantSplit/>
          <w:trHeight w:val="48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FA7124" w14:textId="77777777" w:rsidR="005D28A1" w:rsidRDefault="005D28A1" w:rsidP="005D28A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D32449" w14:textId="77777777" w:rsidR="005D28A1" w:rsidRDefault="005D28A1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23AC76" w14:textId="77777777" w:rsidR="005D28A1" w:rsidRDefault="005D28A1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9BD739" w14:textId="77777777" w:rsidR="005D28A1" w:rsidRDefault="005D28A1" w:rsidP="00CD6FB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Mătăsaru -</w:t>
            </w:r>
          </w:p>
          <w:p w14:paraId="609C93ED" w14:textId="77777777" w:rsidR="005D28A1" w:rsidRDefault="005D28A1" w:rsidP="00CD6FB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Găeşti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E3CC5A" w14:textId="77777777" w:rsidR="005D28A1" w:rsidRDefault="005D28A1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23900E" w14:textId="77777777" w:rsidR="005D28A1" w:rsidRPr="000625F2" w:rsidRDefault="005D28A1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5A5090" w14:textId="77777777" w:rsidR="005D28A1" w:rsidRDefault="005D28A1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58+960</w:t>
            </w:r>
          </w:p>
          <w:p w14:paraId="59D1783B" w14:textId="77777777" w:rsidR="005D28A1" w:rsidRDefault="005D28A1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59+010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FE5A0E" w14:textId="77777777" w:rsidR="005D28A1" w:rsidRDefault="005D28A1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D1B722" w14:textId="77777777" w:rsidR="005D28A1" w:rsidRDefault="005D28A1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 – TN km 58+990.</w:t>
            </w:r>
          </w:p>
        </w:tc>
      </w:tr>
      <w:tr w:rsidR="005D28A1" w14:paraId="34B6F78D" w14:textId="77777777" w:rsidTr="003F58BA">
        <w:trPr>
          <w:cantSplit/>
          <w:trHeight w:val="48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DB8763" w14:textId="77777777" w:rsidR="005D28A1" w:rsidRDefault="005D28A1" w:rsidP="005D28A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E5BD81" w14:textId="77777777" w:rsidR="005D28A1" w:rsidRDefault="005D28A1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A3BDDA" w14:textId="77777777" w:rsidR="005D28A1" w:rsidRDefault="005D28A1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B732AF" w14:textId="77777777" w:rsidR="005D28A1" w:rsidRDefault="005D28A1" w:rsidP="00CD6FB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Mătăsaru -</w:t>
            </w:r>
          </w:p>
          <w:p w14:paraId="3D2018EC" w14:textId="77777777" w:rsidR="005D28A1" w:rsidRDefault="005D28A1" w:rsidP="00CD6FB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Găeşti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68FC2A" w14:textId="77777777" w:rsidR="005D28A1" w:rsidRDefault="005D28A1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9E9659" w14:textId="77777777" w:rsidR="005D28A1" w:rsidRPr="000625F2" w:rsidRDefault="005D28A1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FAABED" w14:textId="77777777" w:rsidR="005D28A1" w:rsidRDefault="005D28A1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59+600</w:t>
            </w:r>
          </w:p>
          <w:p w14:paraId="36A26389" w14:textId="77777777" w:rsidR="005D28A1" w:rsidRDefault="005D28A1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59+650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D160B4" w14:textId="77777777" w:rsidR="005D28A1" w:rsidRDefault="005D28A1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779C61" w14:textId="77777777" w:rsidR="005D28A1" w:rsidRDefault="005D28A1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 – TN km 59+625.</w:t>
            </w:r>
          </w:p>
        </w:tc>
      </w:tr>
      <w:tr w:rsidR="005D28A1" w14:paraId="0B9B3C60" w14:textId="77777777" w:rsidTr="003F58BA">
        <w:trPr>
          <w:cantSplit/>
          <w:trHeight w:val="48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43AC8B" w14:textId="77777777" w:rsidR="005D28A1" w:rsidRDefault="005D28A1" w:rsidP="005D28A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3F45E9" w14:textId="77777777" w:rsidR="005D28A1" w:rsidRDefault="005D28A1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69C753" w14:textId="77777777" w:rsidR="005D28A1" w:rsidRDefault="005D28A1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108028" w14:textId="77777777" w:rsidR="005D28A1" w:rsidRDefault="005D28A1" w:rsidP="00CD6FB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Mătăsaru -</w:t>
            </w:r>
          </w:p>
          <w:p w14:paraId="201189E6" w14:textId="77777777" w:rsidR="005D28A1" w:rsidRDefault="005D28A1" w:rsidP="00CD6FB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Găeşti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E410B3" w14:textId="77777777" w:rsidR="005D28A1" w:rsidRDefault="005D28A1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617C31" w14:textId="77777777" w:rsidR="005D28A1" w:rsidRPr="000625F2" w:rsidRDefault="005D28A1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E6437C" w14:textId="77777777" w:rsidR="005D28A1" w:rsidRDefault="005D28A1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63+350</w:t>
            </w:r>
          </w:p>
          <w:p w14:paraId="09B7C42B" w14:textId="77777777" w:rsidR="005D28A1" w:rsidRDefault="005D28A1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63+400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ED4A1C" w14:textId="77777777" w:rsidR="005D28A1" w:rsidRDefault="005D28A1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40FF9E" w14:textId="77777777" w:rsidR="005D28A1" w:rsidRDefault="005D28A1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 – TN km 63+370.</w:t>
            </w:r>
          </w:p>
        </w:tc>
      </w:tr>
      <w:tr w:rsidR="005D28A1" w14:paraId="21120765" w14:textId="77777777" w:rsidTr="003F58BA">
        <w:trPr>
          <w:cantSplit/>
          <w:trHeight w:val="48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67D889" w14:textId="77777777" w:rsidR="005D28A1" w:rsidRDefault="005D28A1" w:rsidP="005D28A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EAD94E" w14:textId="77777777" w:rsidR="005D28A1" w:rsidRDefault="005D28A1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9F87DD" w14:textId="77777777" w:rsidR="005D28A1" w:rsidRDefault="005D28A1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2BECF1" w14:textId="77777777" w:rsidR="005D28A1" w:rsidRDefault="005D28A1" w:rsidP="00CD6FB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Mătăsaru -</w:t>
            </w:r>
          </w:p>
          <w:p w14:paraId="322DDA94" w14:textId="77777777" w:rsidR="005D28A1" w:rsidRDefault="005D28A1" w:rsidP="00CD6FB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Găeşti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27315D" w14:textId="77777777" w:rsidR="005D28A1" w:rsidRDefault="005D28A1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9D8F36" w14:textId="77777777" w:rsidR="005D28A1" w:rsidRPr="000625F2" w:rsidRDefault="005D28A1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8BB699" w14:textId="77777777" w:rsidR="005D28A1" w:rsidRDefault="005D28A1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65+850</w:t>
            </w:r>
          </w:p>
          <w:p w14:paraId="03E8FD54" w14:textId="77777777" w:rsidR="005D28A1" w:rsidRDefault="005D28A1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65+900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4B28A7" w14:textId="77777777" w:rsidR="005D28A1" w:rsidRDefault="005D28A1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635DCC" w14:textId="77777777" w:rsidR="005D28A1" w:rsidRDefault="005D28A1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 – TN km 65+875.</w:t>
            </w:r>
          </w:p>
        </w:tc>
      </w:tr>
      <w:tr w:rsidR="005D28A1" w14:paraId="12783293" w14:textId="77777777" w:rsidTr="003F58BA">
        <w:trPr>
          <w:cantSplit/>
          <w:trHeight w:val="48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B26E94" w14:textId="77777777" w:rsidR="005D28A1" w:rsidRDefault="005D28A1" w:rsidP="005D28A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490925" w14:textId="77777777" w:rsidR="005D28A1" w:rsidRDefault="005D28A1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69+230</w:t>
            </w:r>
          </w:p>
          <w:p w14:paraId="67F0A110" w14:textId="77777777" w:rsidR="005D28A1" w:rsidRDefault="005D28A1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70+250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5FCDBD" w14:textId="77777777" w:rsidR="005D28A1" w:rsidRDefault="005D28A1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6486DB" w14:textId="77777777" w:rsidR="005D28A1" w:rsidRDefault="005D28A1" w:rsidP="00CD6FB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Găeşti, linia 2 directă și sch. 3, 7, 11 și 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964612" w14:textId="77777777" w:rsidR="005D28A1" w:rsidRDefault="005D28A1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0AD118" w14:textId="77777777" w:rsidR="005D28A1" w:rsidRPr="000625F2" w:rsidRDefault="005D28A1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04542C" w14:textId="77777777" w:rsidR="005D28A1" w:rsidRDefault="005D28A1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1DD648" w14:textId="77777777" w:rsidR="005D28A1" w:rsidRDefault="005D28A1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B247C5" w14:textId="77777777" w:rsidR="005D28A1" w:rsidRDefault="005D28A1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D28A1" w14:paraId="1F1BAD6C" w14:textId="77777777" w:rsidTr="003F58BA">
        <w:trPr>
          <w:cantSplit/>
          <w:trHeight w:val="48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38FB5C" w14:textId="77777777" w:rsidR="005D28A1" w:rsidRDefault="005D28A1" w:rsidP="005D28A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0FB69D" w14:textId="77777777" w:rsidR="005D28A1" w:rsidRDefault="005D28A1" w:rsidP="003A43B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DD75BB" w14:textId="77777777" w:rsidR="005D28A1" w:rsidRDefault="005D28A1" w:rsidP="003A43B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FA78D4" w14:textId="77777777" w:rsidR="005D28A1" w:rsidRDefault="005D28A1" w:rsidP="003A43B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Găeşti peste</w:t>
            </w:r>
          </w:p>
          <w:p w14:paraId="43FA1417" w14:textId="77777777" w:rsidR="005D28A1" w:rsidRDefault="005D28A1" w:rsidP="003A43B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9 și 13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E17D3C" w14:textId="77777777" w:rsidR="005D28A1" w:rsidRDefault="005D28A1" w:rsidP="003A43B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8E608E" w14:textId="77777777" w:rsidR="005D28A1" w:rsidRPr="000625F2" w:rsidRDefault="005D28A1" w:rsidP="003A43B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1B07DF" w14:textId="77777777" w:rsidR="005D28A1" w:rsidRDefault="005D28A1" w:rsidP="003A43B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69+250</w:t>
            </w:r>
          </w:p>
          <w:p w14:paraId="1909B926" w14:textId="77777777" w:rsidR="005D28A1" w:rsidRDefault="005D28A1" w:rsidP="003A43B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69+350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10B70E" w14:textId="77777777" w:rsidR="005D28A1" w:rsidRDefault="005D28A1" w:rsidP="003A43B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4B5C2C" w14:textId="77777777" w:rsidR="005D28A1" w:rsidRDefault="005D28A1" w:rsidP="003A43B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D28A1" w14:paraId="6B2D42F0" w14:textId="77777777" w:rsidTr="003F58BA">
        <w:trPr>
          <w:cantSplit/>
          <w:trHeight w:val="48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D8CCDF" w14:textId="77777777" w:rsidR="005D28A1" w:rsidRDefault="005D28A1" w:rsidP="005D28A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38492D" w14:textId="77777777" w:rsidR="005D28A1" w:rsidRDefault="005D28A1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5C05BD" w14:textId="77777777" w:rsidR="005D28A1" w:rsidRPr="000625F2" w:rsidRDefault="005D28A1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54D496" w14:textId="77777777" w:rsidR="005D28A1" w:rsidRDefault="005D28A1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Găeşti </w:t>
            </w:r>
          </w:p>
          <w:p w14:paraId="476C6FC9" w14:textId="77777777" w:rsidR="005D28A1" w:rsidRDefault="005D28A1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093E13" w14:textId="77777777" w:rsidR="005D28A1" w:rsidRDefault="005D28A1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romb bretea</w:t>
            </w:r>
          </w:p>
          <w:p w14:paraId="4B9F2064" w14:textId="77777777" w:rsidR="005D28A1" w:rsidRDefault="005D28A1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9-11-7-13 </w:t>
            </w:r>
          </w:p>
          <w:p w14:paraId="32AA6CBA" w14:textId="77777777" w:rsidR="005D28A1" w:rsidRDefault="005D28A1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și </w:t>
            </w:r>
          </w:p>
          <w:p w14:paraId="4F19F196" w14:textId="77777777" w:rsidR="005D28A1" w:rsidRDefault="005D28A1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abate-rile </w:t>
            </w:r>
          </w:p>
          <w:p w14:paraId="3155F56A" w14:textId="77777777" w:rsidR="005D28A1" w:rsidRDefault="005D28A1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sch. </w:t>
            </w:r>
          </w:p>
          <w:p w14:paraId="49B4A8E4" w14:textId="77777777" w:rsidR="005D28A1" w:rsidRDefault="005D28A1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din romb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C01450" w14:textId="77777777" w:rsidR="005D28A1" w:rsidRPr="000625F2" w:rsidRDefault="005D28A1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D8009B" w14:textId="77777777" w:rsidR="005D28A1" w:rsidRDefault="005D28A1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9BEEFC" w14:textId="77777777" w:rsidR="005D28A1" w:rsidRDefault="005D28A1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2C07A0" w14:textId="77777777" w:rsidR="005D28A1" w:rsidRDefault="005D28A1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D28A1" w14:paraId="4539FBBC" w14:textId="77777777" w:rsidTr="003F58BA">
        <w:trPr>
          <w:cantSplit/>
          <w:trHeight w:val="82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6DEBC5" w14:textId="77777777" w:rsidR="005D28A1" w:rsidRDefault="005D28A1" w:rsidP="005D28A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FAC4B4" w14:textId="77777777" w:rsidR="005D28A1" w:rsidRDefault="005D28A1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58E296" w14:textId="77777777" w:rsidR="005D28A1" w:rsidRPr="000625F2" w:rsidRDefault="005D28A1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F99359" w14:textId="77777777" w:rsidR="005D28A1" w:rsidRDefault="005D28A1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Găeşti </w:t>
            </w:r>
          </w:p>
          <w:p w14:paraId="659684A9" w14:textId="77777777" w:rsidR="005D28A1" w:rsidRDefault="005D28A1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Cap X </w:t>
            </w:r>
          </w:p>
          <w:p w14:paraId="5A6C4499" w14:textId="77777777" w:rsidR="005D28A1" w:rsidRDefault="005D28A1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nr.1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908F6E" w14:textId="77777777" w:rsidR="005D28A1" w:rsidRDefault="005D28A1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9E41CA">
              <w:rPr>
                <w:b/>
                <w:bCs/>
                <w:sz w:val="20"/>
                <w:lang w:val="ro-RO"/>
              </w:rPr>
              <w:t xml:space="preserve">peste </w:t>
            </w:r>
            <w:r>
              <w:rPr>
                <w:b/>
                <w:bCs/>
                <w:sz w:val="20"/>
                <w:lang w:val="ro-RO"/>
              </w:rPr>
              <w:t xml:space="preserve">sch. 1 </w:t>
            </w:r>
          </w:p>
          <w:p w14:paraId="72DB2D60" w14:textId="77777777" w:rsidR="005D28A1" w:rsidRDefault="005D28A1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68A17A" w14:textId="77777777" w:rsidR="005D28A1" w:rsidRPr="000625F2" w:rsidRDefault="005D28A1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07AADA" w14:textId="77777777" w:rsidR="005D28A1" w:rsidRDefault="005D28A1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322564" w14:textId="77777777" w:rsidR="005D28A1" w:rsidRPr="000625F2" w:rsidRDefault="005D28A1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D15002" w14:textId="77777777" w:rsidR="005D28A1" w:rsidRDefault="005D28A1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1F73F08" w14:textId="77777777" w:rsidR="005D28A1" w:rsidRDefault="005D28A1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linia LFI SC Mairon SA.</w:t>
            </w:r>
          </w:p>
        </w:tc>
      </w:tr>
      <w:tr w:rsidR="005D28A1" w14:paraId="7D8B45AA" w14:textId="77777777" w:rsidTr="003F58BA">
        <w:trPr>
          <w:cantSplit/>
          <w:trHeight w:val="82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7B2F5D" w14:textId="77777777" w:rsidR="005D28A1" w:rsidRDefault="005D28A1" w:rsidP="005D28A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D4FB57" w14:textId="77777777" w:rsidR="005D28A1" w:rsidRDefault="005D28A1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BB42C7" w14:textId="77777777" w:rsidR="005D28A1" w:rsidRPr="000625F2" w:rsidRDefault="005D28A1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FD7DAB" w14:textId="77777777" w:rsidR="005D28A1" w:rsidRDefault="005D28A1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Găeşti </w:t>
            </w:r>
          </w:p>
          <w:p w14:paraId="32CAFDDC" w14:textId="77777777" w:rsidR="005D28A1" w:rsidRDefault="005D28A1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Cap X </w:t>
            </w:r>
          </w:p>
          <w:p w14:paraId="3079BA9D" w14:textId="77777777" w:rsidR="005D28A1" w:rsidRDefault="005D28A1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 21 / 23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F8DCC5" w14:textId="77777777" w:rsidR="005D28A1" w:rsidRDefault="005D28A1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TDJ </w:t>
            </w:r>
          </w:p>
          <w:p w14:paraId="0E3A5334" w14:textId="77777777" w:rsidR="005D28A1" w:rsidRDefault="005D28A1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21 / 23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969900" w14:textId="77777777" w:rsidR="005D28A1" w:rsidRPr="000625F2" w:rsidRDefault="005D28A1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788E29" w14:textId="77777777" w:rsidR="005D28A1" w:rsidRDefault="005D28A1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F289CC" w14:textId="77777777" w:rsidR="005D28A1" w:rsidRPr="000625F2" w:rsidRDefault="005D28A1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9D14DA" w14:textId="77777777" w:rsidR="005D28A1" w:rsidRDefault="005D28A1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935BC72" w14:textId="77777777" w:rsidR="005D28A1" w:rsidRDefault="005D28A1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4 - 8.</w:t>
            </w:r>
          </w:p>
        </w:tc>
      </w:tr>
      <w:tr w:rsidR="005D28A1" w14:paraId="2F9B8BB1" w14:textId="77777777" w:rsidTr="003F58BA">
        <w:trPr>
          <w:cantSplit/>
          <w:trHeight w:val="34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FC8C4F" w14:textId="77777777" w:rsidR="005D28A1" w:rsidRDefault="005D28A1" w:rsidP="005D28A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9F8ECA" w14:textId="77777777" w:rsidR="005D28A1" w:rsidRDefault="005D28A1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3597ED" w14:textId="77777777" w:rsidR="005D28A1" w:rsidRPr="000625F2" w:rsidRDefault="005D28A1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122FF2" w14:textId="77777777" w:rsidR="005D28A1" w:rsidRDefault="005D28A1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Găeşti</w:t>
            </w:r>
          </w:p>
          <w:p w14:paraId="70C63060" w14:textId="77777777" w:rsidR="005D28A1" w:rsidRDefault="005D28A1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Cap X, </w:t>
            </w:r>
          </w:p>
          <w:p w14:paraId="7E3ACE6E" w14:textId="77777777" w:rsidR="005D28A1" w:rsidRDefault="005D28A1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 25 / 27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0E4008" w14:textId="77777777" w:rsidR="005D28A1" w:rsidRDefault="005D28A1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TDJ </w:t>
            </w:r>
          </w:p>
          <w:p w14:paraId="0ABB464E" w14:textId="77777777" w:rsidR="005D28A1" w:rsidRDefault="005D28A1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  / 27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84D82E" w14:textId="77777777" w:rsidR="005D28A1" w:rsidRPr="000625F2" w:rsidRDefault="005D28A1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0625F2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663F3D" w14:textId="77777777" w:rsidR="005D28A1" w:rsidRDefault="005D28A1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9501E4" w14:textId="77777777" w:rsidR="005D28A1" w:rsidRPr="000625F2" w:rsidRDefault="005D28A1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76760C" w14:textId="77777777" w:rsidR="005D28A1" w:rsidRDefault="005D28A1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Cu acces la liniile 5 - 8.</w:t>
            </w:r>
          </w:p>
        </w:tc>
      </w:tr>
      <w:tr w:rsidR="005D28A1" w14:paraId="0D30DAD8" w14:textId="77777777" w:rsidTr="003F58BA">
        <w:trPr>
          <w:cantSplit/>
          <w:trHeight w:val="34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4ADD43" w14:textId="77777777" w:rsidR="005D28A1" w:rsidRDefault="005D28A1" w:rsidP="005D28A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175CFC" w14:textId="77777777" w:rsidR="005D28A1" w:rsidRDefault="005D28A1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56FCF2" w14:textId="77777777" w:rsidR="005D28A1" w:rsidRPr="000625F2" w:rsidRDefault="005D28A1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32C21C" w14:textId="77777777" w:rsidR="005D28A1" w:rsidRDefault="005D28A1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Găeşti</w:t>
            </w:r>
          </w:p>
          <w:p w14:paraId="294D58C2" w14:textId="77777777" w:rsidR="005D28A1" w:rsidRDefault="005D28A1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52C0E1" w14:textId="77777777" w:rsidR="005D28A1" w:rsidRDefault="005D28A1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 29</w:t>
            </w:r>
          </w:p>
          <w:p w14:paraId="5CBE2644" w14:textId="77777777" w:rsidR="005D28A1" w:rsidRPr="00FA5543" w:rsidRDefault="005D28A1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ro-RO"/>
              </w:rPr>
              <w:t xml:space="preserve">în abatere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CEF731" w14:textId="77777777" w:rsidR="005D28A1" w:rsidRPr="000625F2" w:rsidRDefault="005D28A1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EDC945" w14:textId="77777777" w:rsidR="005D28A1" w:rsidRDefault="005D28A1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4F5E4C" w14:textId="77777777" w:rsidR="005D28A1" w:rsidRPr="000625F2" w:rsidRDefault="005D28A1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E13165" w14:textId="77777777" w:rsidR="005D28A1" w:rsidRDefault="005D28A1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6 si 7</w:t>
            </w:r>
          </w:p>
        </w:tc>
      </w:tr>
      <w:tr w:rsidR="005D28A1" w14:paraId="0AF35AD6" w14:textId="77777777" w:rsidTr="003F58BA">
        <w:trPr>
          <w:cantSplit/>
          <w:trHeight w:val="34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483A35" w14:textId="77777777" w:rsidR="005D28A1" w:rsidRDefault="005D28A1" w:rsidP="005D28A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EDBD66" w14:textId="77777777" w:rsidR="005D28A1" w:rsidRDefault="005D28A1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87CA19" w14:textId="77777777" w:rsidR="005D28A1" w:rsidRPr="000625F2" w:rsidRDefault="005D28A1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60E4F8" w14:textId="77777777" w:rsidR="005D28A1" w:rsidRDefault="005D28A1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Găeşti </w:t>
            </w:r>
          </w:p>
          <w:p w14:paraId="3E3CC74D" w14:textId="77777777" w:rsidR="005D28A1" w:rsidRDefault="005D28A1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Cap Y </w:t>
            </w:r>
          </w:p>
          <w:p w14:paraId="3CB69A35" w14:textId="77777777" w:rsidR="005D28A1" w:rsidRDefault="005D28A1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nr. 14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46B6CD" w14:textId="77777777" w:rsidR="005D28A1" w:rsidRDefault="005D28A1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9E41CA">
              <w:rPr>
                <w:b/>
                <w:bCs/>
                <w:sz w:val="20"/>
                <w:lang w:val="ro-RO"/>
              </w:rPr>
              <w:t xml:space="preserve">peste </w:t>
            </w:r>
            <w:r>
              <w:rPr>
                <w:b/>
                <w:bCs/>
                <w:sz w:val="20"/>
                <w:lang w:val="ro-RO"/>
              </w:rPr>
              <w:t xml:space="preserve">sch. 14 </w:t>
            </w:r>
          </w:p>
          <w:p w14:paraId="67DF9E40" w14:textId="77777777" w:rsidR="005D28A1" w:rsidRDefault="005D28A1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C6FDE8" w14:textId="77777777" w:rsidR="005D28A1" w:rsidRPr="000625F2" w:rsidRDefault="005D28A1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075C09" w14:textId="77777777" w:rsidR="005D28A1" w:rsidRDefault="005D28A1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62AC4C" w14:textId="77777777" w:rsidR="005D28A1" w:rsidRPr="000625F2" w:rsidRDefault="005D28A1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78B015" w14:textId="77777777" w:rsidR="005D28A1" w:rsidRDefault="005D28A1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B07F29D" w14:textId="77777777" w:rsidR="005D28A1" w:rsidRDefault="005D28A1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4 - 8.</w:t>
            </w:r>
          </w:p>
        </w:tc>
      </w:tr>
      <w:tr w:rsidR="005D28A1" w14:paraId="2FC037EF" w14:textId="77777777" w:rsidTr="003F58BA">
        <w:trPr>
          <w:cantSplit/>
          <w:trHeight w:val="34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F08980" w14:textId="77777777" w:rsidR="005D28A1" w:rsidRDefault="005D28A1" w:rsidP="005D28A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D7D177" w14:textId="77777777" w:rsidR="005D28A1" w:rsidRDefault="005D28A1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8B6D2B" w14:textId="77777777" w:rsidR="005D28A1" w:rsidRPr="000625F2" w:rsidRDefault="005D28A1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E7C12B" w14:textId="77777777" w:rsidR="005D28A1" w:rsidRDefault="005D28A1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Găeşti </w:t>
            </w:r>
          </w:p>
          <w:p w14:paraId="2CEA7174" w14:textId="77777777" w:rsidR="005D28A1" w:rsidRDefault="005D28A1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Cap Y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0F3905" w14:textId="77777777" w:rsidR="005D28A1" w:rsidRDefault="005D28A1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9E41CA">
              <w:rPr>
                <w:b/>
                <w:bCs/>
                <w:sz w:val="20"/>
                <w:lang w:val="ro-RO"/>
              </w:rPr>
              <w:t xml:space="preserve">peste </w:t>
            </w:r>
            <w:r>
              <w:rPr>
                <w:b/>
                <w:bCs/>
                <w:sz w:val="20"/>
                <w:lang w:val="ro-RO"/>
              </w:rPr>
              <w:t xml:space="preserve">sch. 16, 18, 20 </w:t>
            </w:r>
          </w:p>
          <w:p w14:paraId="180B5268" w14:textId="77777777" w:rsidR="005D28A1" w:rsidRPr="009E41CA" w:rsidRDefault="005D28A1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și 22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650E3E" w14:textId="77777777" w:rsidR="005D28A1" w:rsidRDefault="005D28A1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E00551" w14:textId="77777777" w:rsidR="005D28A1" w:rsidRDefault="005D28A1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38AF04" w14:textId="77777777" w:rsidR="005D28A1" w:rsidRPr="000625F2" w:rsidRDefault="005D28A1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9F2E4F" w14:textId="77777777" w:rsidR="005D28A1" w:rsidRDefault="005D28A1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D28A1" w14:paraId="7660D80C" w14:textId="77777777" w:rsidTr="003F58BA">
        <w:trPr>
          <w:cantSplit/>
          <w:trHeight w:val="34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2E9E3F" w14:textId="77777777" w:rsidR="005D28A1" w:rsidRDefault="005D28A1" w:rsidP="005D28A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79C03D" w14:textId="77777777" w:rsidR="005D28A1" w:rsidRDefault="005D28A1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D0A6A0" w14:textId="77777777" w:rsidR="005D28A1" w:rsidRPr="000625F2" w:rsidRDefault="005D28A1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950006" w14:textId="77777777" w:rsidR="005D28A1" w:rsidRPr="006E4185" w:rsidRDefault="005D28A1" w:rsidP="00AD4FEF">
            <w:pPr>
              <w:spacing w:before="40" w:after="40" w:line="360" w:lineRule="auto"/>
              <w:ind w:left="57" w:right="57"/>
              <w:rPr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Găeşti - Golești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2EACFE" w14:textId="77777777" w:rsidR="005D28A1" w:rsidRPr="009E41CA" w:rsidRDefault="005D28A1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AF3256" w14:textId="77777777" w:rsidR="005D28A1" w:rsidRDefault="005D28A1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2AF194" w14:textId="77777777" w:rsidR="005D28A1" w:rsidRDefault="005D28A1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70+490</w:t>
            </w:r>
          </w:p>
          <w:p w14:paraId="21826733" w14:textId="77777777" w:rsidR="005D28A1" w:rsidRDefault="005D28A1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95+000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BDDE5B" w14:textId="77777777" w:rsidR="005D28A1" w:rsidRPr="000625F2" w:rsidRDefault="005D28A1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0816D5" w14:textId="77777777" w:rsidR="005D28A1" w:rsidRDefault="005D28A1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D28A1" w14:paraId="3BA96672" w14:textId="77777777" w:rsidTr="003F58BA">
        <w:trPr>
          <w:cantSplit/>
          <w:trHeight w:val="34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4D290F" w14:textId="77777777" w:rsidR="005D28A1" w:rsidRDefault="005D28A1" w:rsidP="005D28A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2D2973" w14:textId="77777777" w:rsidR="005D28A1" w:rsidRDefault="005D28A1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71+925</w:t>
            </w:r>
          </w:p>
          <w:p w14:paraId="5A9BE423" w14:textId="77777777" w:rsidR="005D28A1" w:rsidRDefault="005D28A1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71+975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8BF7DF" w14:textId="77777777" w:rsidR="005D28A1" w:rsidRPr="000625F2" w:rsidRDefault="005D28A1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B0E1BA" w14:textId="77777777" w:rsidR="005D28A1" w:rsidRDefault="005D28A1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Găeşti - Leordeni Argeş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D093DC" w14:textId="77777777" w:rsidR="005D28A1" w:rsidRPr="009E41CA" w:rsidRDefault="005D28A1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C518FF" w14:textId="77777777" w:rsidR="005D28A1" w:rsidRDefault="005D28A1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5C9958" w14:textId="77777777" w:rsidR="005D28A1" w:rsidRDefault="005D28A1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73B357" w14:textId="77777777" w:rsidR="005D28A1" w:rsidRPr="000625F2" w:rsidRDefault="005D28A1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B3D970" w14:textId="77777777" w:rsidR="005D28A1" w:rsidRDefault="005D28A1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72151B">
              <w:rPr>
                <w:b/>
                <w:bCs/>
                <w:i/>
                <w:iCs/>
                <w:sz w:val="20"/>
                <w:lang w:val="en-US"/>
              </w:rPr>
              <w:t>TN km 71+950. Semnalizată ca limitare de viteză. Se respectă cu primul vehicul din compunerea trenului.</w:t>
            </w:r>
          </w:p>
        </w:tc>
      </w:tr>
      <w:tr w:rsidR="005D28A1" w14:paraId="2CAB6B3B" w14:textId="77777777" w:rsidTr="003F58BA">
        <w:trPr>
          <w:cantSplit/>
          <w:trHeight w:val="34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CBE533" w14:textId="77777777" w:rsidR="005D28A1" w:rsidRDefault="005D28A1" w:rsidP="005D28A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24C1CC" w14:textId="77777777" w:rsidR="005D28A1" w:rsidRDefault="005D28A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2B9B15" w14:textId="77777777" w:rsidR="005D28A1" w:rsidRPr="000625F2" w:rsidRDefault="005D28A1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E944A6" w14:textId="77777777" w:rsidR="005D28A1" w:rsidRDefault="005D28A1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Găeşti - Leordeni Argeş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FB9436" w14:textId="77777777" w:rsidR="005D28A1" w:rsidRPr="009E41CA" w:rsidRDefault="005D28A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71917E" w14:textId="77777777" w:rsidR="005D28A1" w:rsidRDefault="005D28A1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E75941" w14:textId="77777777" w:rsidR="005D28A1" w:rsidRDefault="005D28A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71+925</w:t>
            </w:r>
          </w:p>
          <w:p w14:paraId="5B57DB38" w14:textId="77777777" w:rsidR="005D28A1" w:rsidRDefault="005D28A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71+975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81CD8E" w14:textId="77777777" w:rsidR="005D28A1" w:rsidRPr="000625F2" w:rsidRDefault="005D28A1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B7B51A" w14:textId="77777777" w:rsidR="005D28A1" w:rsidRDefault="005D28A1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72151B">
              <w:rPr>
                <w:b/>
                <w:bCs/>
                <w:i/>
                <w:iCs/>
                <w:sz w:val="20"/>
                <w:lang w:val="en-US"/>
              </w:rPr>
              <w:t>TN km 71+950. Semnalizată ca limitare de viteză. Se respectă cu primul vehicul din compunerea trenului.</w:t>
            </w:r>
          </w:p>
        </w:tc>
      </w:tr>
      <w:tr w:rsidR="005D28A1" w14:paraId="505596B2" w14:textId="77777777" w:rsidTr="003F58BA">
        <w:trPr>
          <w:cantSplit/>
          <w:trHeight w:val="54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3D8688" w14:textId="77777777" w:rsidR="005D28A1" w:rsidRDefault="005D28A1" w:rsidP="005D28A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5EEFEB" w14:textId="77777777" w:rsidR="005D28A1" w:rsidRDefault="005D28A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26BC0D" w14:textId="77777777" w:rsidR="005D28A1" w:rsidRPr="000625F2" w:rsidRDefault="005D28A1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09029B" w14:textId="77777777" w:rsidR="005D28A1" w:rsidRDefault="005D28A1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Leordeni Argeş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B5E3E0" w14:textId="77777777" w:rsidR="005D28A1" w:rsidRDefault="005D28A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T.D.J. </w:t>
            </w:r>
          </w:p>
          <w:p w14:paraId="18F3F3FA" w14:textId="77777777" w:rsidR="005D28A1" w:rsidRDefault="005D28A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 / 11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E36B00" w14:textId="77777777" w:rsidR="005D28A1" w:rsidRPr="000625F2" w:rsidRDefault="005D28A1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0625F2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8CCD24" w14:textId="77777777" w:rsidR="005D28A1" w:rsidRDefault="005D28A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A6DEBA" w14:textId="77777777" w:rsidR="005D28A1" w:rsidRPr="000625F2" w:rsidRDefault="005D28A1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BB8120" w14:textId="77777777" w:rsidR="005D28A1" w:rsidRDefault="005D28A1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Cu acces la liniile 4 - 7.</w:t>
            </w:r>
          </w:p>
        </w:tc>
      </w:tr>
      <w:tr w:rsidR="005D28A1" w14:paraId="7EC774FF" w14:textId="77777777" w:rsidTr="003F58BA">
        <w:trPr>
          <w:cantSplit/>
          <w:trHeight w:val="69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82FDFB" w14:textId="77777777" w:rsidR="005D28A1" w:rsidRDefault="005D28A1" w:rsidP="005D28A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5685CA" w14:textId="77777777" w:rsidR="005D28A1" w:rsidRDefault="005D28A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5756BF" w14:textId="77777777" w:rsidR="005D28A1" w:rsidRPr="000625F2" w:rsidRDefault="005D28A1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A7B85A" w14:textId="77777777" w:rsidR="005D28A1" w:rsidRDefault="005D28A1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Leordeni Argeş</w:t>
            </w:r>
          </w:p>
          <w:p w14:paraId="365832CE" w14:textId="77777777" w:rsidR="005D28A1" w:rsidRDefault="005D28A1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A1E811" w14:textId="77777777" w:rsidR="005D28A1" w:rsidRDefault="005D28A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50CF36" w14:textId="77777777" w:rsidR="005D28A1" w:rsidRPr="000625F2" w:rsidRDefault="005D28A1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0625F2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2A07FC" w14:textId="77777777" w:rsidR="005D28A1" w:rsidRDefault="005D28A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811F51" w14:textId="77777777" w:rsidR="005D28A1" w:rsidRPr="000625F2" w:rsidRDefault="005D28A1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9B5F49" w14:textId="77777777" w:rsidR="005D28A1" w:rsidRDefault="005D28A1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7A34CD5" w14:textId="77777777" w:rsidR="005D28A1" w:rsidRDefault="005D28A1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linia 6.</w:t>
            </w:r>
          </w:p>
        </w:tc>
      </w:tr>
      <w:tr w:rsidR="005D28A1" w14:paraId="20A69050" w14:textId="77777777" w:rsidTr="003F58BA">
        <w:trPr>
          <w:cantSplit/>
          <w:trHeight w:val="69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E050E0" w14:textId="77777777" w:rsidR="005D28A1" w:rsidRDefault="005D28A1" w:rsidP="005D28A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8B6D20" w14:textId="77777777" w:rsidR="005D28A1" w:rsidRDefault="005D28A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E656F7" w14:textId="77777777" w:rsidR="005D28A1" w:rsidRPr="000625F2" w:rsidRDefault="005D28A1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A322C4" w14:textId="77777777" w:rsidR="005D28A1" w:rsidRDefault="005D28A1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Leordeni Argeş</w:t>
            </w:r>
          </w:p>
          <w:p w14:paraId="2379754C" w14:textId="77777777" w:rsidR="005D28A1" w:rsidRDefault="005D28A1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95B204" w14:textId="77777777" w:rsidR="005D28A1" w:rsidRDefault="005D28A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TDJ </w:t>
            </w:r>
          </w:p>
          <w:p w14:paraId="5ADAE8EA" w14:textId="77777777" w:rsidR="005D28A1" w:rsidRDefault="005D28A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12 / 14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265252" w14:textId="77777777" w:rsidR="005D28A1" w:rsidRPr="000625F2" w:rsidRDefault="005D28A1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30CA30" w14:textId="77777777" w:rsidR="005D28A1" w:rsidRDefault="005D28A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C96854" w14:textId="77777777" w:rsidR="005D28A1" w:rsidRPr="000625F2" w:rsidRDefault="005D28A1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B45700" w14:textId="77777777" w:rsidR="005D28A1" w:rsidRDefault="005D28A1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287A77D7" w14:textId="77777777" w:rsidR="005D28A1" w:rsidRDefault="005D28A1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D54289A" w14:textId="77777777" w:rsidR="005D28A1" w:rsidRDefault="005D28A1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4 - 6.</w:t>
            </w:r>
          </w:p>
        </w:tc>
      </w:tr>
      <w:tr w:rsidR="005D28A1" w14:paraId="3B8FCFED" w14:textId="77777777" w:rsidTr="003F58BA">
        <w:trPr>
          <w:cantSplit/>
          <w:trHeight w:val="27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FB03FC" w14:textId="77777777" w:rsidR="005D28A1" w:rsidRDefault="005D28A1" w:rsidP="005D28A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D4B9DB" w14:textId="77777777" w:rsidR="005D28A1" w:rsidRDefault="005D28A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EAE233" w14:textId="77777777" w:rsidR="005D28A1" w:rsidRPr="000625F2" w:rsidRDefault="005D28A1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F4779F" w14:textId="77777777" w:rsidR="005D28A1" w:rsidRDefault="005D28A1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Leordeni Argeş</w:t>
            </w:r>
          </w:p>
          <w:p w14:paraId="119DF857" w14:textId="77777777" w:rsidR="005D28A1" w:rsidRDefault="005D28A1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4CD275" w14:textId="77777777" w:rsidR="005D28A1" w:rsidRDefault="005D28A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32BCD4" w14:textId="77777777" w:rsidR="005D28A1" w:rsidRPr="000625F2" w:rsidRDefault="005D28A1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0625F2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82E144" w14:textId="77777777" w:rsidR="005D28A1" w:rsidRDefault="005D28A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08B5C9" w14:textId="77777777" w:rsidR="005D28A1" w:rsidRPr="000625F2" w:rsidRDefault="005D28A1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32AFD2" w14:textId="77777777" w:rsidR="005D28A1" w:rsidRDefault="005D28A1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D28A1" w14:paraId="18F8AF56" w14:textId="77777777" w:rsidTr="003F58BA">
        <w:trPr>
          <w:cantSplit/>
          <w:trHeight w:val="27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287943" w14:textId="77777777" w:rsidR="005D28A1" w:rsidRDefault="005D28A1" w:rsidP="005D28A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C0C1BB" w14:textId="77777777" w:rsidR="005D28A1" w:rsidRDefault="005D28A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D4D3DD" w14:textId="77777777" w:rsidR="005D28A1" w:rsidRPr="000625F2" w:rsidRDefault="005D28A1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D09037" w14:textId="77777777" w:rsidR="005D28A1" w:rsidRDefault="005D28A1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Călineşti</w:t>
            </w:r>
          </w:p>
          <w:p w14:paraId="42395A08" w14:textId="77777777" w:rsidR="005D28A1" w:rsidRDefault="005D28A1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3FCCC2" w14:textId="77777777" w:rsidR="005D28A1" w:rsidRDefault="005D28A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9EFEE1" w14:textId="77777777" w:rsidR="005D28A1" w:rsidRPr="000625F2" w:rsidRDefault="005D28A1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0625F2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A4AD66" w14:textId="77777777" w:rsidR="005D28A1" w:rsidRDefault="005D28A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9CC340" w14:textId="77777777" w:rsidR="005D28A1" w:rsidRDefault="005D28A1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FB33A3" w14:textId="77777777" w:rsidR="005D28A1" w:rsidRDefault="005D28A1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Cu acces la liniile 4 - 7 abătute.</w:t>
            </w:r>
          </w:p>
        </w:tc>
      </w:tr>
      <w:tr w:rsidR="005D28A1" w14:paraId="5CBD6706" w14:textId="77777777" w:rsidTr="003F58BA">
        <w:trPr>
          <w:cantSplit/>
          <w:trHeight w:val="49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6B35C9" w14:textId="77777777" w:rsidR="005D28A1" w:rsidRDefault="005D28A1" w:rsidP="005D28A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FB14B3" w14:textId="77777777" w:rsidR="005D28A1" w:rsidRDefault="005D28A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55BEBD" w14:textId="77777777" w:rsidR="005D28A1" w:rsidRPr="000625F2" w:rsidRDefault="005D28A1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833CD8" w14:textId="77777777" w:rsidR="005D28A1" w:rsidRDefault="005D28A1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Goleşti linia 4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C1D853" w14:textId="77777777" w:rsidR="005D28A1" w:rsidRDefault="005D28A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94C849" w14:textId="77777777" w:rsidR="005D28A1" w:rsidRPr="000625F2" w:rsidRDefault="005D28A1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D47415" w14:textId="77777777" w:rsidR="005D28A1" w:rsidRDefault="005D28A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99+500</w:t>
            </w:r>
          </w:p>
          <w:p w14:paraId="6076221E" w14:textId="77777777" w:rsidR="005D28A1" w:rsidRDefault="005D28A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99+550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07C698" w14:textId="77777777" w:rsidR="005D28A1" w:rsidRPr="000625F2" w:rsidRDefault="005D28A1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5A8C0F" w14:textId="77777777" w:rsidR="005D28A1" w:rsidRDefault="005D28A1" w:rsidP="003A43BB">
            <w:pPr>
              <w:ind w:left="68"/>
              <w:rPr>
                <w:b/>
                <w:bCs/>
                <w:i/>
                <w:iCs/>
                <w:sz w:val="20"/>
                <w:szCs w:val="20"/>
              </w:rPr>
            </w:pPr>
            <w:r w:rsidRPr="003724FD">
              <w:rPr>
                <w:b/>
                <w:bCs/>
                <w:i/>
                <w:iCs/>
                <w:sz w:val="20"/>
                <w:szCs w:val="20"/>
              </w:rPr>
              <w:t>Nesemnalizat</w:t>
            </w:r>
            <w:r>
              <w:rPr>
                <w:b/>
                <w:bCs/>
                <w:i/>
                <w:iCs/>
                <w:sz w:val="20"/>
                <w:szCs w:val="20"/>
              </w:rPr>
              <w:t>ă</w:t>
            </w:r>
            <w:r w:rsidRPr="003724FD">
              <w:rPr>
                <w:b/>
                <w:bCs/>
                <w:i/>
                <w:iCs/>
                <w:sz w:val="20"/>
                <w:szCs w:val="20"/>
              </w:rPr>
              <w:t xml:space="preserve"> pe teren.Cuprins</w:t>
            </w:r>
            <w:r>
              <w:rPr>
                <w:b/>
                <w:bCs/>
                <w:i/>
                <w:iCs/>
                <w:sz w:val="20"/>
                <w:szCs w:val="20"/>
              </w:rPr>
              <w:t>ă</w:t>
            </w:r>
            <w:r w:rsidRPr="003724FD">
              <w:rPr>
                <w:b/>
                <w:bCs/>
                <w:i/>
                <w:iCs/>
                <w:sz w:val="20"/>
                <w:szCs w:val="20"/>
              </w:rPr>
              <w:t xml:space="preserve"> </w:t>
            </w:r>
            <w:r>
              <w:rPr>
                <w:b/>
                <w:bCs/>
                <w:i/>
                <w:iCs/>
                <w:sz w:val="20"/>
                <w:szCs w:val="20"/>
              </w:rPr>
              <w:t>î</w:t>
            </w:r>
            <w:r w:rsidRPr="003724FD">
              <w:rPr>
                <w:b/>
                <w:bCs/>
                <w:i/>
                <w:iCs/>
                <w:sz w:val="20"/>
                <w:szCs w:val="20"/>
              </w:rPr>
              <w:t>ntre c</w:t>
            </w:r>
            <w:r>
              <w:rPr>
                <w:b/>
                <w:bCs/>
                <w:i/>
                <w:iCs/>
                <w:sz w:val="20"/>
                <w:szCs w:val="20"/>
              </w:rPr>
              <w:t>ă</w:t>
            </w:r>
            <w:r w:rsidRPr="003724FD">
              <w:rPr>
                <w:b/>
                <w:bCs/>
                <w:i/>
                <w:iCs/>
                <w:sz w:val="20"/>
                <w:szCs w:val="20"/>
              </w:rPr>
              <w:t>lc</w:t>
            </w:r>
            <w:r>
              <w:rPr>
                <w:b/>
                <w:bCs/>
                <w:i/>
                <w:iCs/>
                <w:sz w:val="20"/>
                <w:szCs w:val="20"/>
              </w:rPr>
              <w:t>â</w:t>
            </w:r>
            <w:r w:rsidRPr="003724FD">
              <w:rPr>
                <w:b/>
                <w:bCs/>
                <w:i/>
                <w:iCs/>
                <w:sz w:val="20"/>
                <w:szCs w:val="20"/>
              </w:rPr>
              <w:t xml:space="preserve">i sch.17 </w:t>
            </w:r>
            <w:r>
              <w:rPr>
                <w:b/>
                <w:bCs/>
                <w:i/>
                <w:iCs/>
                <w:sz w:val="20"/>
                <w:szCs w:val="20"/>
              </w:rPr>
              <w:t>ș</w:t>
            </w:r>
            <w:r w:rsidRPr="003724FD">
              <w:rPr>
                <w:b/>
                <w:bCs/>
                <w:i/>
                <w:iCs/>
                <w:sz w:val="20"/>
                <w:szCs w:val="20"/>
              </w:rPr>
              <w:t>i semnal Y4, afecteaz</w:t>
            </w:r>
            <w:r>
              <w:rPr>
                <w:b/>
                <w:bCs/>
                <w:i/>
                <w:iCs/>
                <w:sz w:val="20"/>
                <w:szCs w:val="20"/>
              </w:rPr>
              <w:t>ă</w:t>
            </w:r>
            <w:r w:rsidRPr="003724FD">
              <w:rPr>
                <w:b/>
                <w:bCs/>
                <w:i/>
                <w:iCs/>
                <w:sz w:val="20"/>
                <w:szCs w:val="20"/>
              </w:rPr>
              <w:t xml:space="preserve"> intr</w:t>
            </w:r>
            <w:r>
              <w:rPr>
                <w:b/>
                <w:bCs/>
                <w:i/>
                <w:iCs/>
                <w:sz w:val="20"/>
                <w:szCs w:val="20"/>
              </w:rPr>
              <w:t>ă</w:t>
            </w:r>
            <w:r w:rsidRPr="003724FD">
              <w:rPr>
                <w:b/>
                <w:bCs/>
                <w:i/>
                <w:iCs/>
                <w:sz w:val="20"/>
                <w:szCs w:val="20"/>
              </w:rPr>
              <w:t xml:space="preserve">rile </w:t>
            </w:r>
            <w:r>
              <w:rPr>
                <w:b/>
                <w:bCs/>
                <w:i/>
                <w:iCs/>
                <w:sz w:val="20"/>
                <w:szCs w:val="20"/>
              </w:rPr>
              <w:t>ș</w:t>
            </w:r>
            <w:r w:rsidRPr="003724FD">
              <w:rPr>
                <w:b/>
                <w:bCs/>
                <w:i/>
                <w:iCs/>
                <w:sz w:val="20"/>
                <w:szCs w:val="20"/>
              </w:rPr>
              <w:t>i ie</w:t>
            </w:r>
            <w:r>
              <w:rPr>
                <w:b/>
                <w:bCs/>
                <w:i/>
                <w:iCs/>
                <w:sz w:val="20"/>
                <w:szCs w:val="20"/>
              </w:rPr>
              <w:t>ș</w:t>
            </w:r>
            <w:r w:rsidRPr="003724FD">
              <w:rPr>
                <w:b/>
                <w:bCs/>
                <w:i/>
                <w:iCs/>
                <w:sz w:val="20"/>
                <w:szCs w:val="20"/>
              </w:rPr>
              <w:t>irile de la linia IV din direc</w:t>
            </w:r>
            <w:r>
              <w:rPr>
                <w:b/>
                <w:bCs/>
                <w:i/>
                <w:iCs/>
                <w:sz w:val="20"/>
                <w:szCs w:val="20"/>
              </w:rPr>
              <w:t>ț</w:t>
            </w:r>
            <w:r w:rsidRPr="003724FD">
              <w:rPr>
                <w:b/>
                <w:bCs/>
                <w:i/>
                <w:iCs/>
                <w:sz w:val="20"/>
                <w:szCs w:val="20"/>
              </w:rPr>
              <w:t>ia Gole</w:t>
            </w:r>
            <w:r>
              <w:rPr>
                <w:b/>
                <w:bCs/>
                <w:i/>
                <w:iCs/>
                <w:sz w:val="20"/>
                <w:szCs w:val="20"/>
              </w:rPr>
              <w:t>ș</w:t>
            </w:r>
            <w:r w:rsidRPr="003724FD">
              <w:rPr>
                <w:b/>
                <w:bCs/>
                <w:i/>
                <w:iCs/>
                <w:sz w:val="20"/>
                <w:szCs w:val="20"/>
              </w:rPr>
              <w:t>ti-C</w:t>
            </w:r>
            <w:r>
              <w:rPr>
                <w:b/>
                <w:bCs/>
                <w:i/>
                <w:iCs/>
                <w:sz w:val="20"/>
                <w:szCs w:val="20"/>
              </w:rPr>
              <w:t>ă</w:t>
            </w:r>
            <w:r w:rsidRPr="003724FD">
              <w:rPr>
                <w:b/>
                <w:bCs/>
                <w:i/>
                <w:iCs/>
                <w:sz w:val="20"/>
                <w:szCs w:val="20"/>
              </w:rPr>
              <w:t>line</w:t>
            </w:r>
            <w:r>
              <w:rPr>
                <w:b/>
                <w:bCs/>
                <w:i/>
                <w:iCs/>
                <w:sz w:val="20"/>
                <w:szCs w:val="20"/>
              </w:rPr>
              <w:t>ș</w:t>
            </w:r>
            <w:r w:rsidRPr="003724FD">
              <w:rPr>
                <w:b/>
                <w:bCs/>
                <w:i/>
                <w:iCs/>
                <w:sz w:val="20"/>
                <w:szCs w:val="20"/>
              </w:rPr>
              <w:t>ti, cap X,</w:t>
            </w:r>
          </w:p>
          <w:p w14:paraId="24BC094C" w14:textId="77777777" w:rsidR="005D28A1" w:rsidRPr="003A43BB" w:rsidRDefault="005D28A1" w:rsidP="003A43BB">
            <w:pPr>
              <w:ind w:left="68"/>
              <w:rPr>
                <w:b/>
                <w:bCs/>
                <w:i/>
                <w:iCs/>
                <w:sz w:val="20"/>
                <w:szCs w:val="20"/>
              </w:rPr>
            </w:pPr>
            <w:r w:rsidRPr="003724FD">
              <w:rPr>
                <w:b/>
                <w:bCs/>
                <w:i/>
                <w:iCs/>
                <w:sz w:val="20"/>
                <w:szCs w:val="20"/>
              </w:rPr>
              <w:t xml:space="preserve">Fir I </w:t>
            </w:r>
            <w:r>
              <w:rPr>
                <w:b/>
                <w:bCs/>
                <w:i/>
                <w:iCs/>
                <w:sz w:val="20"/>
                <w:szCs w:val="20"/>
              </w:rPr>
              <w:t>ș</w:t>
            </w:r>
            <w:r w:rsidRPr="003724FD">
              <w:rPr>
                <w:b/>
                <w:bCs/>
                <w:i/>
                <w:iCs/>
                <w:sz w:val="20"/>
                <w:szCs w:val="20"/>
              </w:rPr>
              <w:t>i Fir II</w:t>
            </w:r>
          </w:p>
        </w:tc>
      </w:tr>
      <w:tr w:rsidR="005D28A1" w14:paraId="45F337F2" w14:textId="77777777" w:rsidTr="003F58BA">
        <w:trPr>
          <w:cantSplit/>
          <w:trHeight w:val="148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2636C8" w14:textId="77777777" w:rsidR="005D28A1" w:rsidRDefault="005D28A1" w:rsidP="005D28A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107C2E" w14:textId="77777777" w:rsidR="005D28A1" w:rsidRDefault="005D28A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78F5A2" w14:textId="77777777" w:rsidR="005D28A1" w:rsidRPr="000625F2" w:rsidRDefault="005D28A1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742AAE" w14:textId="77777777" w:rsidR="005D28A1" w:rsidRDefault="005D28A1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Goleşti</w:t>
            </w:r>
          </w:p>
          <w:p w14:paraId="3F964574" w14:textId="77777777" w:rsidR="005D28A1" w:rsidRDefault="005D28A1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liniile 1A - 6A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F350E1" w14:textId="77777777" w:rsidR="005D28A1" w:rsidRDefault="005D28A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de la călcâiul sch. 5 până la axa grupei 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728421" w14:textId="77777777" w:rsidR="005D28A1" w:rsidRPr="000625F2" w:rsidRDefault="005D28A1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0625F2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43CF45" w14:textId="77777777" w:rsidR="005D28A1" w:rsidRDefault="005D28A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73360C" w14:textId="77777777" w:rsidR="005D28A1" w:rsidRPr="000625F2" w:rsidRDefault="005D28A1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ED5C1A" w14:textId="77777777" w:rsidR="005D28A1" w:rsidRDefault="005D28A1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D28A1" w14:paraId="311B2AB4" w14:textId="77777777" w:rsidTr="003F58BA">
        <w:trPr>
          <w:cantSplit/>
          <w:trHeight w:val="6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B62B56" w14:textId="77777777" w:rsidR="005D28A1" w:rsidRDefault="005D28A1" w:rsidP="005D28A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A955B6" w14:textId="77777777" w:rsidR="005D28A1" w:rsidRDefault="005D28A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4A0E4A" w14:textId="77777777" w:rsidR="005D28A1" w:rsidRPr="000625F2" w:rsidRDefault="005D28A1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1331A8" w14:textId="77777777" w:rsidR="005D28A1" w:rsidRDefault="005D28A1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Pârvu</w:t>
            </w:r>
          </w:p>
          <w:p w14:paraId="7364CEC6" w14:textId="77777777" w:rsidR="005D28A1" w:rsidRDefault="005D28A1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2 </w:t>
            </w:r>
          </w:p>
          <w:p w14:paraId="7D5D6C79" w14:textId="77777777" w:rsidR="005D28A1" w:rsidRDefault="005D28A1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17698D" w14:textId="77777777" w:rsidR="005D28A1" w:rsidRDefault="005D28A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între călcâiul sch.  15 </w:t>
            </w:r>
          </w:p>
          <w:p w14:paraId="113908FD" w14:textId="77777777" w:rsidR="005D28A1" w:rsidRDefault="005D28A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şi călcâiul sch.  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1A7F51" w14:textId="77777777" w:rsidR="005D28A1" w:rsidRDefault="005D28A1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0625F2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93231D" w14:textId="77777777" w:rsidR="005D28A1" w:rsidRDefault="005D28A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B6DD77" w14:textId="77777777" w:rsidR="005D28A1" w:rsidRPr="000625F2" w:rsidRDefault="005D28A1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5ACE1C" w14:textId="77777777" w:rsidR="005D28A1" w:rsidRDefault="005D28A1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02A1E4A4" w14:textId="77777777" w:rsidR="005D28A1" w:rsidRDefault="005D28A1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la liniile 1 şi 2 </w:t>
            </w:r>
          </w:p>
          <w:p w14:paraId="17CD113E" w14:textId="77777777" w:rsidR="005D28A1" w:rsidRDefault="005D28A1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primiri – expedieri.</w:t>
            </w:r>
          </w:p>
        </w:tc>
      </w:tr>
      <w:tr w:rsidR="005D28A1" w14:paraId="0EB63E90" w14:textId="77777777" w:rsidTr="003F58BA">
        <w:trPr>
          <w:cantSplit/>
          <w:trHeight w:val="206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420830" w14:textId="77777777" w:rsidR="005D28A1" w:rsidRDefault="005D28A1" w:rsidP="005D28A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41209B" w14:textId="77777777" w:rsidR="005D28A1" w:rsidRDefault="005D28A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8CCE39" w14:textId="77777777" w:rsidR="005D28A1" w:rsidRPr="000625F2" w:rsidRDefault="005D28A1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D03A78" w14:textId="77777777" w:rsidR="005D28A1" w:rsidRDefault="005D28A1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Pârvu</w:t>
            </w:r>
          </w:p>
          <w:p w14:paraId="525FFEA9" w14:textId="77777777" w:rsidR="005D28A1" w:rsidRDefault="005D28A1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B976E8" w14:textId="77777777" w:rsidR="005D28A1" w:rsidRDefault="005D28A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31137022" w14:textId="77777777" w:rsidR="005D28A1" w:rsidRDefault="005D28A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sch. </w:t>
            </w:r>
          </w:p>
          <w:p w14:paraId="51C197A0" w14:textId="77777777" w:rsidR="005D28A1" w:rsidRDefault="005D28A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18 şi 20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E2B5B6" w14:textId="77777777" w:rsidR="005D28A1" w:rsidRPr="000625F2" w:rsidRDefault="005D28A1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0625F2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61BFC4" w14:textId="77777777" w:rsidR="005D28A1" w:rsidRDefault="005D28A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0681F7" w14:textId="77777777" w:rsidR="005D28A1" w:rsidRPr="000625F2" w:rsidRDefault="005D28A1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B4D0AD" w14:textId="77777777" w:rsidR="005D28A1" w:rsidRDefault="005D28A1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D28A1" w14:paraId="7793D8CC" w14:textId="77777777" w:rsidTr="003F58BA">
        <w:trPr>
          <w:cantSplit/>
          <w:trHeight w:val="63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8AD942" w14:textId="77777777" w:rsidR="005D28A1" w:rsidRDefault="005D28A1" w:rsidP="005D28A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BD5C44" w14:textId="77777777" w:rsidR="005D28A1" w:rsidRDefault="005D28A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898BC0" w14:textId="77777777" w:rsidR="005D28A1" w:rsidRPr="000625F2" w:rsidRDefault="005D28A1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C30B08" w14:textId="77777777" w:rsidR="005D28A1" w:rsidRDefault="005D28A1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Costești</w:t>
            </w:r>
          </w:p>
          <w:p w14:paraId="708B1A47" w14:textId="77777777" w:rsidR="005D28A1" w:rsidRDefault="005D28A1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Y, prim.-expedieri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7C16F9" w14:textId="77777777" w:rsidR="005D28A1" w:rsidRDefault="005D28A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6A8A07A0" w14:textId="77777777" w:rsidR="005D28A1" w:rsidRDefault="005D28A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sch. 12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5375AB" w14:textId="77777777" w:rsidR="005D28A1" w:rsidRPr="000625F2" w:rsidRDefault="005D28A1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D5F438" w14:textId="77777777" w:rsidR="005D28A1" w:rsidRDefault="005D28A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06CCAF" w14:textId="77777777" w:rsidR="005D28A1" w:rsidRPr="000625F2" w:rsidRDefault="005D28A1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E6FBDD" w14:textId="77777777" w:rsidR="005D28A1" w:rsidRPr="00860983" w:rsidRDefault="005D28A1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860983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6592028" w14:textId="77777777" w:rsidR="005D28A1" w:rsidRDefault="005D28A1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860983">
              <w:rPr>
                <w:b/>
                <w:bCs/>
                <w:i/>
                <w:iCs/>
                <w:sz w:val="20"/>
                <w:lang w:val="ro-RO"/>
              </w:rPr>
              <w:t xml:space="preserve">Cap Y, liniile 3 - 5 </w:t>
            </w:r>
          </w:p>
          <w:p w14:paraId="34338B54" w14:textId="77777777" w:rsidR="005D28A1" w:rsidRDefault="005D28A1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860983">
              <w:rPr>
                <w:b/>
                <w:bCs/>
                <w:i/>
                <w:iCs/>
                <w:sz w:val="20"/>
                <w:lang w:val="ro-RO"/>
              </w:rPr>
              <w:t xml:space="preserve">st. Costești, din 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direcția </w:t>
            </w:r>
            <w:r w:rsidRPr="00860983">
              <w:rPr>
                <w:b/>
                <w:bCs/>
                <w:i/>
                <w:iCs/>
                <w:sz w:val="20"/>
                <w:lang w:val="ro-RO"/>
              </w:rPr>
              <w:t xml:space="preserve"> Fâlfani L 101 și </w:t>
            </w:r>
          </w:p>
          <w:p w14:paraId="3874E577" w14:textId="77777777" w:rsidR="005D28A1" w:rsidRDefault="005D28A1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860983">
              <w:rPr>
                <w:b/>
                <w:bCs/>
                <w:i/>
                <w:iCs/>
                <w:sz w:val="20"/>
                <w:lang w:val="ro-RO"/>
              </w:rPr>
              <w:t>direc</w:t>
            </w:r>
            <w:r>
              <w:rPr>
                <w:b/>
                <w:bCs/>
                <w:i/>
                <w:iCs/>
                <w:sz w:val="20"/>
                <w:lang w:val="ro-RO"/>
              </w:rPr>
              <w:t>ția</w:t>
            </w:r>
            <w:r w:rsidRPr="00860983">
              <w:rPr>
                <w:b/>
                <w:bCs/>
                <w:i/>
                <w:iCs/>
                <w:sz w:val="20"/>
                <w:lang w:val="ro-RO"/>
              </w:rPr>
              <w:t xml:space="preserve"> Roșiori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Nord</w:t>
            </w:r>
            <w:r w:rsidRPr="00860983">
              <w:rPr>
                <w:b/>
                <w:bCs/>
                <w:i/>
                <w:iCs/>
                <w:sz w:val="20"/>
                <w:lang w:val="ro-RO"/>
              </w:rPr>
              <w:t xml:space="preserve"> L 110.</w:t>
            </w:r>
          </w:p>
        </w:tc>
      </w:tr>
      <w:tr w:rsidR="005D28A1" w14:paraId="08430E74" w14:textId="77777777" w:rsidTr="003F58BA">
        <w:trPr>
          <w:cantSplit/>
          <w:trHeight w:val="63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F110C1" w14:textId="77777777" w:rsidR="005D28A1" w:rsidRDefault="005D28A1" w:rsidP="005D28A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1CA5B0" w14:textId="77777777" w:rsidR="005D28A1" w:rsidRDefault="005D28A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132+800</w:t>
            </w:r>
          </w:p>
          <w:p w14:paraId="7A0D283A" w14:textId="77777777" w:rsidR="005D28A1" w:rsidRDefault="005D28A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135+100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CD2A5C" w14:textId="77777777" w:rsidR="005D28A1" w:rsidRPr="000625F2" w:rsidRDefault="005D28A1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DEFDD7" w14:textId="77777777" w:rsidR="005D28A1" w:rsidRDefault="005D28A1" w:rsidP="003E586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Costești - Fâlfani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BCE298" w14:textId="77777777" w:rsidR="005D28A1" w:rsidRDefault="005D28A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4DB19F" w14:textId="77777777" w:rsidR="005D28A1" w:rsidRDefault="005D28A1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A3D06C" w14:textId="77777777" w:rsidR="005D28A1" w:rsidRDefault="005D28A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7F606E" w14:textId="77777777" w:rsidR="005D28A1" w:rsidRPr="000625F2" w:rsidRDefault="005D28A1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A32158" w14:textId="77777777" w:rsidR="005D28A1" w:rsidRPr="00860983" w:rsidRDefault="005D28A1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5D28A1" w14:paraId="38A1B62A" w14:textId="77777777" w:rsidTr="003F58BA">
        <w:trPr>
          <w:cantSplit/>
          <w:trHeight w:val="63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8E37AF" w14:textId="77777777" w:rsidR="005D28A1" w:rsidRDefault="005D28A1" w:rsidP="005D28A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FAE93F" w14:textId="77777777" w:rsidR="005D28A1" w:rsidRDefault="005D28A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D30A52" w14:textId="77777777" w:rsidR="005D28A1" w:rsidRDefault="005D28A1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3FF655" w14:textId="77777777" w:rsidR="005D28A1" w:rsidRDefault="005D28A1" w:rsidP="003E586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Fâlfani linia 2 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D9EF2C" w14:textId="77777777" w:rsidR="005D28A1" w:rsidRDefault="005D28A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B95215" w14:textId="77777777" w:rsidR="005D28A1" w:rsidRDefault="005D28A1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8EED70" w14:textId="77777777" w:rsidR="005D28A1" w:rsidRDefault="005D28A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379443" w14:textId="77777777" w:rsidR="005D28A1" w:rsidRPr="000625F2" w:rsidRDefault="005D28A1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3FBF7B" w14:textId="77777777" w:rsidR="005D28A1" w:rsidRDefault="005D28A1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D28A1" w14:paraId="3DEDCAC5" w14:textId="77777777" w:rsidTr="003F58BA">
        <w:trPr>
          <w:cantSplit/>
          <w:trHeight w:val="63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D632FD" w14:textId="77777777" w:rsidR="005D28A1" w:rsidRDefault="005D28A1" w:rsidP="005D28A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6EE38F" w14:textId="77777777" w:rsidR="005D28A1" w:rsidRDefault="005D28A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141+400</w:t>
            </w:r>
          </w:p>
          <w:p w14:paraId="3B1CC203" w14:textId="77777777" w:rsidR="005D28A1" w:rsidRDefault="005D28A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142+200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4BB77E" w14:textId="77777777" w:rsidR="005D28A1" w:rsidRDefault="005D28A1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CB44C6" w14:textId="77777777" w:rsidR="005D28A1" w:rsidRDefault="005D28A1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Fâlfani - Stolnici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1A3E44" w14:textId="77777777" w:rsidR="005D28A1" w:rsidRDefault="005D28A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D3847B" w14:textId="77777777" w:rsidR="005D28A1" w:rsidRPr="000625F2" w:rsidRDefault="005D28A1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8E2AFD" w14:textId="77777777" w:rsidR="005D28A1" w:rsidRDefault="005D28A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14109E" w14:textId="77777777" w:rsidR="005D28A1" w:rsidRPr="000625F2" w:rsidRDefault="005D28A1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CE35AB" w14:textId="77777777" w:rsidR="005D28A1" w:rsidRDefault="005D28A1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5D28A1" w14:paraId="178F203E" w14:textId="77777777" w:rsidTr="003F58BA">
        <w:trPr>
          <w:cantSplit/>
          <w:trHeight w:val="63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88C5E6" w14:textId="77777777" w:rsidR="005D28A1" w:rsidRDefault="005D28A1" w:rsidP="005D28A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1CFCB2" w14:textId="77777777" w:rsidR="005D28A1" w:rsidRDefault="005D28A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1700F7" w14:textId="77777777" w:rsidR="005D28A1" w:rsidRDefault="005D28A1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8D0ECC" w14:textId="77777777" w:rsidR="005D28A1" w:rsidRDefault="005D28A1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Corbu</w:t>
            </w:r>
          </w:p>
          <w:p w14:paraId="0A7D86BF" w14:textId="77777777" w:rsidR="005D28A1" w:rsidRDefault="005D28A1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A710AD" w14:textId="77777777" w:rsidR="005D28A1" w:rsidRDefault="005D28A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</w:t>
            </w:r>
          </w:p>
          <w:p w14:paraId="003774AC" w14:textId="77777777" w:rsidR="005D28A1" w:rsidRDefault="005D28A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 / 10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83AA52" w14:textId="77777777" w:rsidR="005D28A1" w:rsidRPr="000625F2" w:rsidRDefault="005D28A1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0625F2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2A02B3" w14:textId="77777777" w:rsidR="005D28A1" w:rsidRDefault="005D28A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B67F5E" w14:textId="77777777" w:rsidR="005D28A1" w:rsidRPr="000625F2" w:rsidRDefault="005D28A1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411A09" w14:textId="77777777" w:rsidR="005D28A1" w:rsidRDefault="005D28A1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Cu afectarea liniei 4</w:t>
            </w:r>
          </w:p>
          <w:p w14:paraId="4E90796D" w14:textId="77777777" w:rsidR="005D28A1" w:rsidRDefault="005D28A1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 primiri - expedieri.</w:t>
            </w:r>
          </w:p>
        </w:tc>
      </w:tr>
      <w:tr w:rsidR="005D28A1" w14:paraId="213E4C13" w14:textId="77777777" w:rsidTr="003F58BA">
        <w:trPr>
          <w:cantSplit/>
          <w:trHeight w:val="55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D4B599" w14:textId="77777777" w:rsidR="005D28A1" w:rsidRDefault="005D28A1" w:rsidP="005D28A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47AEEF" w14:textId="77777777" w:rsidR="005D28A1" w:rsidRDefault="005D28A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0EE66F" w14:textId="77777777" w:rsidR="005D28A1" w:rsidRPr="000625F2" w:rsidRDefault="005D28A1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AB0179" w14:textId="77777777" w:rsidR="005D28A1" w:rsidRDefault="005D28A1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Sineşti</w:t>
            </w:r>
          </w:p>
          <w:p w14:paraId="29644DEF" w14:textId="77777777" w:rsidR="005D28A1" w:rsidRDefault="005D28A1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2 </w:t>
            </w:r>
          </w:p>
          <w:p w14:paraId="080E8E8A" w14:textId="77777777" w:rsidR="005D28A1" w:rsidRDefault="005D28A1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7EE6E7" w14:textId="77777777" w:rsidR="005D28A1" w:rsidRDefault="005D28A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6CEA2E" w14:textId="77777777" w:rsidR="005D28A1" w:rsidRPr="000625F2" w:rsidRDefault="005D28A1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0625F2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60E4BE" w14:textId="77777777" w:rsidR="005D28A1" w:rsidRDefault="005D28A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341495" w14:textId="77777777" w:rsidR="005D28A1" w:rsidRPr="000625F2" w:rsidRDefault="005D28A1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065D83" w14:textId="77777777" w:rsidR="005D28A1" w:rsidRDefault="005D28A1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D28A1" w14:paraId="346013A6" w14:textId="77777777" w:rsidTr="003F58BA">
        <w:trPr>
          <w:cantSplit/>
          <w:trHeight w:val="40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F93470" w14:textId="77777777" w:rsidR="005D28A1" w:rsidRDefault="005D28A1" w:rsidP="005D28A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5DAE18" w14:textId="77777777" w:rsidR="005D28A1" w:rsidRDefault="005D28A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162+900</w:t>
            </w:r>
          </w:p>
          <w:p w14:paraId="00EC7683" w14:textId="77777777" w:rsidR="005D28A1" w:rsidRDefault="005D28A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163+300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8B1E04" w14:textId="77777777" w:rsidR="005D28A1" w:rsidRPr="000625F2" w:rsidRDefault="005D28A1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0B2931" w14:textId="77777777" w:rsidR="005D28A1" w:rsidRDefault="005D28A1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Sineşti - Potcoava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380272" w14:textId="77777777" w:rsidR="005D28A1" w:rsidRDefault="005D28A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C2B61B" w14:textId="77777777" w:rsidR="005D28A1" w:rsidRPr="000625F2" w:rsidRDefault="005D28A1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D0EE25" w14:textId="77777777" w:rsidR="005D28A1" w:rsidRDefault="005D28A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4CCE18" w14:textId="77777777" w:rsidR="005D28A1" w:rsidRPr="000625F2" w:rsidRDefault="005D28A1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8B4196" w14:textId="77777777" w:rsidR="005D28A1" w:rsidRDefault="005D28A1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5D28A1" w14:paraId="3B950740" w14:textId="77777777" w:rsidTr="003F58BA">
        <w:trPr>
          <w:cantSplit/>
          <w:trHeight w:val="40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DEA064" w14:textId="77777777" w:rsidR="005D28A1" w:rsidRDefault="005D28A1" w:rsidP="005D28A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BC1B68" w14:textId="77777777" w:rsidR="005D28A1" w:rsidRDefault="005D28A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168+500</w:t>
            </w:r>
          </w:p>
          <w:p w14:paraId="0A744106" w14:textId="77777777" w:rsidR="005D28A1" w:rsidRDefault="005D28A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174+500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EF274C" w14:textId="77777777" w:rsidR="005D28A1" w:rsidRPr="000625F2" w:rsidRDefault="005D28A1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C35736" w14:textId="77777777" w:rsidR="005D28A1" w:rsidRDefault="005D28A1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Potcoava</w:t>
            </w:r>
          </w:p>
          <w:p w14:paraId="55F5B331" w14:textId="77777777" w:rsidR="005D28A1" w:rsidRDefault="005D28A1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directă si  Potcoava – Bălteni Olt</w:t>
            </w:r>
          </w:p>
          <w:p w14:paraId="4DE85350" w14:textId="77777777" w:rsidR="005D28A1" w:rsidRDefault="005D28A1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D10F35" w14:textId="77777777" w:rsidR="005D28A1" w:rsidRDefault="005D28A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415AB7" w14:textId="77777777" w:rsidR="005D28A1" w:rsidRPr="000625F2" w:rsidRDefault="005D28A1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41FEFD" w14:textId="77777777" w:rsidR="005D28A1" w:rsidRDefault="005D28A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E007F4" w14:textId="77777777" w:rsidR="005D28A1" w:rsidRPr="000625F2" w:rsidRDefault="005D28A1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9DDF86" w14:textId="77777777" w:rsidR="005D28A1" w:rsidRDefault="005D28A1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5D28A1" w14:paraId="40404D4C" w14:textId="77777777" w:rsidTr="003F58BA">
        <w:trPr>
          <w:cantSplit/>
          <w:trHeight w:val="40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43E77B" w14:textId="77777777" w:rsidR="005D28A1" w:rsidRDefault="005D28A1" w:rsidP="005D28A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145397" w14:textId="77777777" w:rsidR="005D28A1" w:rsidRDefault="005D28A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D7B600" w14:textId="77777777" w:rsidR="005D28A1" w:rsidRPr="000625F2" w:rsidRDefault="005D28A1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6DF84A" w14:textId="77777777" w:rsidR="005D28A1" w:rsidRDefault="005D28A1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Potcoava</w:t>
            </w:r>
          </w:p>
          <w:p w14:paraId="58DB0400" w14:textId="77777777" w:rsidR="005D28A1" w:rsidRDefault="005D28A1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355B06" w14:textId="77777777" w:rsidR="005D28A1" w:rsidRDefault="005D28A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F1EC04" w14:textId="77777777" w:rsidR="005D28A1" w:rsidRPr="000625F2" w:rsidRDefault="005D28A1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0625F2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F83271" w14:textId="77777777" w:rsidR="005D28A1" w:rsidRDefault="005D28A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B3DC7C" w14:textId="77777777" w:rsidR="005D28A1" w:rsidRPr="000625F2" w:rsidRDefault="005D28A1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1E6D2C" w14:textId="77777777" w:rsidR="005D28A1" w:rsidRDefault="005D28A1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Cu afectarea liniei 1</w:t>
            </w:r>
          </w:p>
          <w:p w14:paraId="7A4EE8A7" w14:textId="77777777" w:rsidR="005D28A1" w:rsidRDefault="005D28A1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primiri – expedieri.</w:t>
            </w:r>
          </w:p>
        </w:tc>
      </w:tr>
      <w:tr w:rsidR="005D28A1" w14:paraId="7489F9A4" w14:textId="77777777" w:rsidTr="003F58BA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E2358C" w14:textId="77777777" w:rsidR="005D28A1" w:rsidRDefault="005D28A1" w:rsidP="005D28A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2D2D00" w14:textId="77777777" w:rsidR="005D28A1" w:rsidRDefault="005D28A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243DA0" w14:textId="77777777" w:rsidR="005D28A1" w:rsidRPr="000625F2" w:rsidRDefault="005D28A1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5D2128" w14:textId="77777777" w:rsidR="005D28A1" w:rsidRDefault="005D28A1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Potcoava</w:t>
            </w:r>
          </w:p>
          <w:p w14:paraId="46CDC2F0" w14:textId="77777777" w:rsidR="005D28A1" w:rsidRDefault="005D28A1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1 </w:t>
            </w:r>
          </w:p>
          <w:p w14:paraId="5EBC4EFF" w14:textId="77777777" w:rsidR="005D28A1" w:rsidRDefault="005D28A1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2F765B" w14:textId="77777777" w:rsidR="005D28A1" w:rsidRDefault="005D28A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2CDC8C94" w14:textId="77777777" w:rsidR="005D28A1" w:rsidRDefault="005D28A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09C5A3" w14:textId="77777777" w:rsidR="005D28A1" w:rsidRPr="000625F2" w:rsidRDefault="005D28A1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0625F2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EFB6B6" w14:textId="77777777" w:rsidR="005D28A1" w:rsidRDefault="005D28A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413C4E" w14:textId="77777777" w:rsidR="005D28A1" w:rsidRPr="000625F2" w:rsidRDefault="005D28A1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B37485" w14:textId="77777777" w:rsidR="005D28A1" w:rsidRDefault="005D28A1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D28A1" w14:paraId="26BEBA0E" w14:textId="77777777" w:rsidTr="003F58BA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3AF4FF" w14:textId="77777777" w:rsidR="005D28A1" w:rsidRDefault="005D28A1" w:rsidP="005D28A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D5D48C" w14:textId="77777777" w:rsidR="005D28A1" w:rsidRDefault="005D28A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47C6B8" w14:textId="77777777" w:rsidR="005D28A1" w:rsidRPr="000625F2" w:rsidRDefault="005D28A1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9F3BBD" w14:textId="77777777" w:rsidR="005D28A1" w:rsidRDefault="005D28A1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Potcoava</w:t>
            </w:r>
          </w:p>
          <w:p w14:paraId="15C392A9" w14:textId="77777777" w:rsidR="005D28A1" w:rsidRDefault="005D28A1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3 </w:t>
            </w:r>
          </w:p>
          <w:p w14:paraId="0ADE1E70" w14:textId="77777777" w:rsidR="005D28A1" w:rsidRDefault="005D28A1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425548" w14:textId="77777777" w:rsidR="005D28A1" w:rsidRDefault="005D28A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de la călcâi sch. 7 până la axa stației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CE4D2D" w14:textId="77777777" w:rsidR="005D28A1" w:rsidRPr="000625F2" w:rsidRDefault="005D28A1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737CA8" w14:textId="77777777" w:rsidR="005D28A1" w:rsidRDefault="005D28A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82138B" w14:textId="77777777" w:rsidR="005D28A1" w:rsidRPr="000625F2" w:rsidRDefault="005D28A1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34A585" w14:textId="77777777" w:rsidR="005D28A1" w:rsidRDefault="005D28A1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D28A1" w14:paraId="654FF6C2" w14:textId="77777777" w:rsidTr="003F58BA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F483A6" w14:textId="77777777" w:rsidR="005D28A1" w:rsidRDefault="005D28A1" w:rsidP="005D28A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6B6BF8" w14:textId="77777777" w:rsidR="005D28A1" w:rsidRDefault="005D28A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19DBE4" w14:textId="77777777" w:rsidR="005D28A1" w:rsidRPr="000625F2" w:rsidRDefault="005D28A1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1588A7" w14:textId="77777777" w:rsidR="005D28A1" w:rsidRDefault="005D28A1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Bălteni</w:t>
            </w:r>
          </w:p>
          <w:p w14:paraId="20284BCE" w14:textId="77777777" w:rsidR="005D28A1" w:rsidRDefault="005D28A1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2 </w:t>
            </w:r>
          </w:p>
          <w:p w14:paraId="44F0EF35" w14:textId="77777777" w:rsidR="005D28A1" w:rsidRDefault="005D28A1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15A822" w14:textId="77777777" w:rsidR="005D28A1" w:rsidRDefault="005D28A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DFFF0F" w14:textId="77777777" w:rsidR="005D28A1" w:rsidRPr="000625F2" w:rsidRDefault="005D28A1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0625F2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48D311" w14:textId="77777777" w:rsidR="005D28A1" w:rsidRDefault="005D28A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D60D3D" w14:textId="77777777" w:rsidR="005D28A1" w:rsidRPr="000625F2" w:rsidRDefault="005D28A1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C6C3BC" w14:textId="77777777" w:rsidR="005D28A1" w:rsidRDefault="005D28A1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D28A1" w14:paraId="26AB3B1F" w14:textId="77777777" w:rsidTr="003F58BA">
        <w:trPr>
          <w:cantSplit/>
          <w:trHeight w:val="20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BA6D3B" w14:textId="77777777" w:rsidR="005D28A1" w:rsidRDefault="005D28A1" w:rsidP="005D28A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FD5AD5" w14:textId="77777777" w:rsidR="005D28A1" w:rsidRDefault="005D28A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927485" w14:textId="77777777" w:rsidR="005D28A1" w:rsidRPr="000625F2" w:rsidRDefault="005D28A1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8CF5AC" w14:textId="77777777" w:rsidR="005D28A1" w:rsidRDefault="005D28A1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Recea</w:t>
            </w:r>
          </w:p>
          <w:p w14:paraId="3EB99BEE" w14:textId="77777777" w:rsidR="005D28A1" w:rsidRDefault="005D28A1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9FC822" w14:textId="77777777" w:rsidR="005D28A1" w:rsidRDefault="005D28A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19CDB5EB" w14:textId="77777777" w:rsidR="005D28A1" w:rsidRDefault="005D28A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C8ABB3" w14:textId="77777777" w:rsidR="005D28A1" w:rsidRPr="000625F2" w:rsidRDefault="005D28A1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0625F2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6FB5C3" w14:textId="77777777" w:rsidR="005D28A1" w:rsidRDefault="005D28A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9CDB7A" w14:textId="77777777" w:rsidR="005D28A1" w:rsidRPr="000625F2" w:rsidRDefault="005D28A1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9C7E6E" w14:textId="77777777" w:rsidR="005D28A1" w:rsidRDefault="005D28A1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D28A1" w14:paraId="5D5792F8" w14:textId="77777777" w:rsidTr="003F58BA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07E32A" w14:textId="77777777" w:rsidR="005D28A1" w:rsidRDefault="005D28A1" w:rsidP="005D28A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A27FFF" w14:textId="77777777" w:rsidR="005D28A1" w:rsidRDefault="005D28A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154D41" w14:textId="77777777" w:rsidR="005D28A1" w:rsidRPr="000625F2" w:rsidRDefault="005D28A1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417480" w14:textId="77777777" w:rsidR="005D28A1" w:rsidRDefault="005D28A1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Slatina</w:t>
            </w:r>
          </w:p>
          <w:p w14:paraId="021F540E" w14:textId="77777777" w:rsidR="005D28A1" w:rsidRDefault="005D28A1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liniile 5 şi 6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E852D0" w14:textId="77777777" w:rsidR="005D28A1" w:rsidRDefault="005D28A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BDB21C" w14:textId="77777777" w:rsidR="005D28A1" w:rsidRPr="000625F2" w:rsidRDefault="005D28A1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0625F2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669DA7" w14:textId="77777777" w:rsidR="005D28A1" w:rsidRDefault="005D28A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BAD0D2" w14:textId="77777777" w:rsidR="005D28A1" w:rsidRPr="000625F2" w:rsidRDefault="005D28A1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E9CC84" w14:textId="77777777" w:rsidR="005D28A1" w:rsidRDefault="005D28A1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D28A1" w14:paraId="070FA127" w14:textId="77777777" w:rsidTr="003F58BA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AE2055" w14:textId="77777777" w:rsidR="005D28A1" w:rsidRDefault="005D28A1" w:rsidP="005D28A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1B0BC9" w14:textId="77777777" w:rsidR="005D28A1" w:rsidRDefault="005D28A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9FEC9F" w14:textId="77777777" w:rsidR="005D28A1" w:rsidRPr="000625F2" w:rsidRDefault="005D28A1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4557FE" w14:textId="77777777" w:rsidR="005D28A1" w:rsidRDefault="005D28A1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Slatina</w:t>
            </w:r>
          </w:p>
          <w:p w14:paraId="634D8902" w14:textId="77777777" w:rsidR="005D28A1" w:rsidRDefault="005D28A1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7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8DF47C" w14:textId="77777777" w:rsidR="005D28A1" w:rsidRDefault="005D28A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din </w:t>
            </w:r>
          </w:p>
          <w:p w14:paraId="50E8FBF5" w14:textId="77777777" w:rsidR="005D28A1" w:rsidRDefault="005D28A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Cap X în </w:t>
            </w:r>
          </w:p>
          <w:p w14:paraId="1516C7B7" w14:textId="77777777" w:rsidR="005D28A1" w:rsidRDefault="005D28A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axa staţiei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F86590" w14:textId="77777777" w:rsidR="005D28A1" w:rsidRPr="000625F2" w:rsidRDefault="005D28A1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0625F2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5D13FD" w14:textId="77777777" w:rsidR="005D28A1" w:rsidRDefault="005D28A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D4A01D" w14:textId="77777777" w:rsidR="005D28A1" w:rsidRPr="000625F2" w:rsidRDefault="005D28A1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0F2BC9" w14:textId="77777777" w:rsidR="005D28A1" w:rsidRDefault="005D28A1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Restul liniei este închisă.</w:t>
            </w:r>
          </w:p>
        </w:tc>
      </w:tr>
      <w:tr w:rsidR="005D28A1" w14:paraId="3D93A166" w14:textId="77777777" w:rsidTr="003F58BA">
        <w:trPr>
          <w:cantSplit/>
          <w:trHeight w:val="72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A6148E" w14:textId="77777777" w:rsidR="005D28A1" w:rsidRDefault="005D28A1" w:rsidP="005D28A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6F7F0C" w14:textId="77777777" w:rsidR="005D28A1" w:rsidRDefault="005D28A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69EC1E" w14:textId="77777777" w:rsidR="005D28A1" w:rsidRPr="000625F2" w:rsidRDefault="005D28A1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93FEEE" w14:textId="77777777" w:rsidR="005D28A1" w:rsidRDefault="005D28A1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Slatina</w:t>
            </w:r>
          </w:p>
          <w:p w14:paraId="6DA7EDF7" w14:textId="77777777" w:rsidR="005D28A1" w:rsidRDefault="005D28A1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8 </w:t>
            </w:r>
          </w:p>
          <w:p w14:paraId="5E610015" w14:textId="77777777" w:rsidR="005D28A1" w:rsidRDefault="005D28A1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4D2070" w14:textId="77777777" w:rsidR="005D28A1" w:rsidRDefault="005D28A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toată linia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E2375E" w14:textId="77777777" w:rsidR="005D28A1" w:rsidRPr="000625F2" w:rsidRDefault="005D28A1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72B9FD" w14:textId="77777777" w:rsidR="005D28A1" w:rsidRDefault="005D28A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55D229" w14:textId="77777777" w:rsidR="005D28A1" w:rsidRPr="000625F2" w:rsidRDefault="005D28A1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6C5207" w14:textId="77777777" w:rsidR="005D28A1" w:rsidRDefault="005D28A1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D28A1" w14:paraId="1D093580" w14:textId="77777777" w:rsidTr="003F58BA">
        <w:trPr>
          <w:cantSplit/>
          <w:trHeight w:val="72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A38B23" w14:textId="77777777" w:rsidR="005D28A1" w:rsidRDefault="005D28A1" w:rsidP="005D28A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1DA9B1" w14:textId="77777777" w:rsidR="005D28A1" w:rsidRDefault="005D28A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0394F6" w14:textId="77777777" w:rsidR="005D28A1" w:rsidRPr="000625F2" w:rsidRDefault="005D28A1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767AE9" w14:textId="77777777" w:rsidR="005D28A1" w:rsidRDefault="005D28A1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Slatina</w:t>
            </w:r>
          </w:p>
          <w:p w14:paraId="0955F272" w14:textId="77777777" w:rsidR="005D28A1" w:rsidRDefault="005D28A1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 şi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42C2ED" w14:textId="77777777" w:rsidR="005D28A1" w:rsidRDefault="005D28A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 27, 33,  22 </w:t>
            </w:r>
          </w:p>
          <w:p w14:paraId="393CCAD3" w14:textId="77777777" w:rsidR="005D28A1" w:rsidRDefault="005D28A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şi  34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3DDA7D" w14:textId="77777777" w:rsidR="005D28A1" w:rsidRPr="000625F2" w:rsidRDefault="005D28A1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0625F2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F3E573" w14:textId="77777777" w:rsidR="005D28A1" w:rsidRDefault="005D28A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B61FF3" w14:textId="77777777" w:rsidR="005D28A1" w:rsidRPr="000625F2" w:rsidRDefault="005D28A1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F4AFCD" w14:textId="77777777" w:rsidR="005D28A1" w:rsidRDefault="005D28A1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Cu acces la liniile 3 - 11  primiri - expedieri.</w:t>
            </w:r>
          </w:p>
        </w:tc>
      </w:tr>
      <w:tr w:rsidR="005D28A1" w14:paraId="1FFA09CF" w14:textId="77777777" w:rsidTr="003F58BA">
        <w:trPr>
          <w:cantSplit/>
          <w:trHeight w:val="41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5623CE" w14:textId="77777777" w:rsidR="005D28A1" w:rsidRDefault="005D28A1" w:rsidP="005D28A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A84112" w14:textId="77777777" w:rsidR="005D28A1" w:rsidRDefault="005D28A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D521F6" w14:textId="77777777" w:rsidR="005D28A1" w:rsidRPr="000625F2" w:rsidRDefault="005D28A1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84ACB6" w14:textId="77777777" w:rsidR="005D28A1" w:rsidRDefault="005D28A1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Slatina</w:t>
            </w:r>
          </w:p>
          <w:p w14:paraId="38E2B3DC" w14:textId="77777777" w:rsidR="005D28A1" w:rsidRDefault="005D28A1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Cap X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1ACE91" w14:textId="77777777" w:rsidR="005D28A1" w:rsidRDefault="005D28A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5B739419" w14:textId="77777777" w:rsidR="005D28A1" w:rsidRDefault="005D28A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29 şi 31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0573FF" w14:textId="77777777" w:rsidR="005D28A1" w:rsidRPr="000625F2" w:rsidRDefault="005D28A1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0625F2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3FF392" w14:textId="77777777" w:rsidR="005D28A1" w:rsidRDefault="005D28A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7024A5" w14:textId="77777777" w:rsidR="005D28A1" w:rsidRPr="000625F2" w:rsidRDefault="005D28A1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3AAA7B" w14:textId="77777777" w:rsidR="005D28A1" w:rsidRDefault="005D28A1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2AAF0AD" w14:textId="77777777" w:rsidR="005D28A1" w:rsidRDefault="005D28A1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7 - 11</w:t>
            </w:r>
          </w:p>
          <w:p w14:paraId="42DFD4F8" w14:textId="77777777" w:rsidR="005D28A1" w:rsidRDefault="005D28A1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 primiri – expedieri.</w:t>
            </w:r>
          </w:p>
        </w:tc>
      </w:tr>
      <w:tr w:rsidR="005D28A1" w14:paraId="40B7E1A8" w14:textId="77777777" w:rsidTr="003F58BA">
        <w:trPr>
          <w:cantSplit/>
          <w:trHeight w:val="92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570A43" w14:textId="77777777" w:rsidR="005D28A1" w:rsidRDefault="005D28A1" w:rsidP="005D28A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3191CA" w14:textId="77777777" w:rsidR="005D28A1" w:rsidRDefault="005D28A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B2F056" w14:textId="77777777" w:rsidR="005D28A1" w:rsidRPr="000625F2" w:rsidRDefault="005D28A1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BAFA0B" w14:textId="77777777" w:rsidR="005D28A1" w:rsidRDefault="005D28A1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Slatina</w:t>
            </w:r>
          </w:p>
          <w:p w14:paraId="3B1759EE" w14:textId="77777777" w:rsidR="005D28A1" w:rsidRDefault="005D28A1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E1C273" w14:textId="77777777" w:rsidR="005D28A1" w:rsidRDefault="005D28A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</w:t>
            </w:r>
          </w:p>
          <w:p w14:paraId="34ED7817" w14:textId="77777777" w:rsidR="005D28A1" w:rsidRDefault="005D28A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14 / 20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24DAAE" w14:textId="77777777" w:rsidR="005D28A1" w:rsidRPr="000625F2" w:rsidRDefault="005D28A1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E61443" w14:textId="77777777" w:rsidR="005D28A1" w:rsidRDefault="005D28A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A41A05" w14:textId="77777777" w:rsidR="005D28A1" w:rsidRPr="000625F2" w:rsidRDefault="005D28A1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86F6D3" w14:textId="77777777" w:rsidR="005D28A1" w:rsidRDefault="005D28A1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Cu acces la liniile 5 - 11 primiri – expedieri.</w:t>
            </w:r>
          </w:p>
        </w:tc>
      </w:tr>
      <w:tr w:rsidR="005D28A1" w14:paraId="24F9C49D" w14:textId="77777777" w:rsidTr="003F58BA">
        <w:trPr>
          <w:cantSplit/>
          <w:trHeight w:val="83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58BE2C" w14:textId="77777777" w:rsidR="005D28A1" w:rsidRDefault="005D28A1" w:rsidP="005D28A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849D84" w14:textId="77777777" w:rsidR="005D28A1" w:rsidRDefault="005D28A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9B8A46" w14:textId="77777777" w:rsidR="005D28A1" w:rsidRPr="000625F2" w:rsidRDefault="005D28A1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14778C" w14:textId="77777777" w:rsidR="005D28A1" w:rsidRDefault="005D28A1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Slatina</w:t>
            </w:r>
          </w:p>
          <w:p w14:paraId="343B00B7" w14:textId="77777777" w:rsidR="005D28A1" w:rsidRDefault="005D28A1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973190" w14:textId="77777777" w:rsidR="005D28A1" w:rsidRDefault="005D28A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 30 / 36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554D4A" w14:textId="77777777" w:rsidR="005D28A1" w:rsidRPr="000625F2" w:rsidRDefault="005D28A1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0625F2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82B98B" w14:textId="77777777" w:rsidR="005D28A1" w:rsidRDefault="005D28A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14E309" w14:textId="77777777" w:rsidR="005D28A1" w:rsidRPr="000625F2" w:rsidRDefault="005D28A1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56B7E6" w14:textId="77777777" w:rsidR="005D28A1" w:rsidRDefault="005D28A1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Cu acces la liniile 8 - 15</w:t>
            </w:r>
          </w:p>
          <w:p w14:paraId="67D9AE1F" w14:textId="77777777" w:rsidR="005D28A1" w:rsidRDefault="005D28A1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 primiri - expedieri.</w:t>
            </w:r>
          </w:p>
        </w:tc>
      </w:tr>
      <w:tr w:rsidR="005D28A1" w14:paraId="7BC39178" w14:textId="77777777" w:rsidTr="003F58BA">
        <w:trPr>
          <w:cantSplit/>
          <w:trHeight w:val="65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F87D59" w14:textId="77777777" w:rsidR="005D28A1" w:rsidRDefault="005D28A1" w:rsidP="005D28A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ED8FA9" w14:textId="77777777" w:rsidR="005D28A1" w:rsidRDefault="005D28A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ACEF15" w14:textId="77777777" w:rsidR="005D28A1" w:rsidRPr="000625F2" w:rsidRDefault="005D28A1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5CC44E" w14:textId="77777777" w:rsidR="005D28A1" w:rsidRDefault="005D28A1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Milcov, linia 1 </w:t>
            </w:r>
          </w:p>
          <w:p w14:paraId="35E3CFB6" w14:textId="77777777" w:rsidR="005D28A1" w:rsidRDefault="005D28A1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A437C1" w14:textId="77777777" w:rsidR="005D28A1" w:rsidRDefault="005D28A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59FBE19F" w14:textId="77777777" w:rsidR="005D28A1" w:rsidRDefault="005D28A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0B6A01" w14:textId="77777777" w:rsidR="005D28A1" w:rsidRPr="000625F2" w:rsidRDefault="005D28A1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EE68A6" w14:textId="77777777" w:rsidR="005D28A1" w:rsidRDefault="005D28A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31A2AA" w14:textId="77777777" w:rsidR="005D28A1" w:rsidRPr="000625F2" w:rsidRDefault="005D28A1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3A1EFD" w14:textId="77777777" w:rsidR="005D28A1" w:rsidRDefault="005D28A1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D28A1" w14:paraId="5DA47BE1" w14:textId="77777777" w:rsidTr="003F58BA">
        <w:trPr>
          <w:cantSplit/>
          <w:trHeight w:val="65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B0A653" w14:textId="77777777" w:rsidR="005D28A1" w:rsidRDefault="005D28A1" w:rsidP="005D28A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E99033" w14:textId="77777777" w:rsidR="005D28A1" w:rsidRDefault="005D28A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4DCA65" w14:textId="77777777" w:rsidR="005D28A1" w:rsidRPr="000625F2" w:rsidRDefault="005D28A1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5A64AC" w14:textId="77777777" w:rsidR="005D28A1" w:rsidRDefault="005D28A1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Slătioara</w:t>
            </w:r>
          </w:p>
          <w:p w14:paraId="27D50E7A" w14:textId="77777777" w:rsidR="005D28A1" w:rsidRDefault="005D28A1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2 </w:t>
            </w:r>
          </w:p>
          <w:p w14:paraId="339918B1" w14:textId="77777777" w:rsidR="005D28A1" w:rsidRDefault="005D28A1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5504E3" w14:textId="77777777" w:rsidR="005D28A1" w:rsidRDefault="005D28A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3FA92FFD" w14:textId="77777777" w:rsidR="005D28A1" w:rsidRDefault="005D28A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A2C73D" w14:textId="77777777" w:rsidR="005D28A1" w:rsidRPr="000625F2" w:rsidRDefault="005D28A1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0625F2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C25030" w14:textId="77777777" w:rsidR="005D28A1" w:rsidRDefault="005D28A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8B4A41" w14:textId="77777777" w:rsidR="005D28A1" w:rsidRPr="000625F2" w:rsidRDefault="005D28A1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AC9388" w14:textId="77777777" w:rsidR="005D28A1" w:rsidRDefault="005D28A1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D28A1" w14:paraId="07A1085F" w14:textId="77777777" w:rsidTr="003F58BA">
        <w:trPr>
          <w:cantSplit/>
          <w:trHeight w:val="80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315EC7" w14:textId="77777777" w:rsidR="005D28A1" w:rsidRDefault="005D28A1" w:rsidP="005D28A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0DAB52" w14:textId="77777777" w:rsidR="005D28A1" w:rsidRDefault="005D28A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205+450</w:t>
            </w:r>
          </w:p>
          <w:p w14:paraId="5E723703" w14:textId="77777777" w:rsidR="005D28A1" w:rsidRDefault="005D28A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206+600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B56034" w14:textId="77777777" w:rsidR="005D28A1" w:rsidRPr="000625F2" w:rsidRDefault="005D28A1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389D3B" w14:textId="77777777" w:rsidR="005D28A1" w:rsidRDefault="005D28A1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Piatra Olt</w:t>
            </w:r>
          </w:p>
          <w:p w14:paraId="69F4C150" w14:textId="77777777" w:rsidR="005D28A1" w:rsidRDefault="005D28A1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directă</w:t>
            </w:r>
          </w:p>
          <w:p w14:paraId="6DA91504" w14:textId="77777777" w:rsidR="005D28A1" w:rsidRDefault="005D28A1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(din călcâiul schimbătorului numărul 23 până la vârful schimbătorului numărul 14)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983D6E" w14:textId="77777777" w:rsidR="005D28A1" w:rsidRDefault="005D28A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796BEC" w14:textId="77777777" w:rsidR="005D28A1" w:rsidRPr="000625F2" w:rsidRDefault="005D28A1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2DF0BD" w14:textId="77777777" w:rsidR="005D28A1" w:rsidRDefault="005D28A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793863" w14:textId="77777777" w:rsidR="005D28A1" w:rsidRPr="000625F2" w:rsidRDefault="005D28A1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74EA81" w14:textId="77777777" w:rsidR="005D28A1" w:rsidRDefault="005D28A1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74554E12" w14:textId="77777777" w:rsidR="005D28A1" w:rsidRDefault="005D28A1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Staţie paralelogram.</w:t>
            </w:r>
          </w:p>
        </w:tc>
      </w:tr>
      <w:tr w:rsidR="005D28A1" w14:paraId="6E7E895D" w14:textId="77777777" w:rsidTr="003F58BA">
        <w:trPr>
          <w:cantSplit/>
          <w:trHeight w:val="47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CAD37E" w14:textId="77777777" w:rsidR="005D28A1" w:rsidRDefault="005D28A1" w:rsidP="005D28A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205E57" w14:textId="77777777" w:rsidR="005D28A1" w:rsidRDefault="005D28A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D01A14" w14:textId="77777777" w:rsidR="005D28A1" w:rsidRPr="000625F2" w:rsidRDefault="005D28A1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854F60" w14:textId="77777777" w:rsidR="005D28A1" w:rsidRDefault="005D28A1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Piatra Olt</w:t>
            </w:r>
          </w:p>
          <w:p w14:paraId="0242F51D" w14:textId="77777777" w:rsidR="005D28A1" w:rsidRDefault="005D28A1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C207D7" w14:textId="77777777" w:rsidR="005D28A1" w:rsidRDefault="005D28A1" w:rsidP="006E418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77B3A6AF" w14:textId="77777777" w:rsidR="005D28A1" w:rsidRDefault="005D28A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26, 32,  38, 42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0E87C7" w14:textId="77777777" w:rsidR="005D28A1" w:rsidRPr="000625F2" w:rsidRDefault="005D28A1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7BAF0A" w14:textId="77777777" w:rsidR="005D28A1" w:rsidRDefault="005D28A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F6F2FE" w14:textId="77777777" w:rsidR="005D28A1" w:rsidRPr="000625F2" w:rsidRDefault="005D28A1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D4C461" w14:textId="77777777" w:rsidR="005D28A1" w:rsidRDefault="005D28A1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Cu afectarea liniilor 4 - 11.</w:t>
            </w:r>
          </w:p>
        </w:tc>
      </w:tr>
      <w:tr w:rsidR="005D28A1" w14:paraId="3B1D473E" w14:textId="77777777" w:rsidTr="003F58BA">
        <w:trPr>
          <w:cantSplit/>
          <w:trHeight w:val="69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68A39C" w14:textId="77777777" w:rsidR="005D28A1" w:rsidRDefault="005D28A1" w:rsidP="005D28A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593DA9" w14:textId="77777777" w:rsidR="005D28A1" w:rsidRDefault="005D28A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9F59C0" w14:textId="77777777" w:rsidR="005D28A1" w:rsidRPr="000625F2" w:rsidRDefault="005D28A1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432764" w14:textId="77777777" w:rsidR="005D28A1" w:rsidRDefault="005D28A1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Piatra Olt</w:t>
            </w:r>
          </w:p>
          <w:p w14:paraId="254AFEEC" w14:textId="77777777" w:rsidR="005D28A1" w:rsidRDefault="005D28A1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8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22642C" w14:textId="77777777" w:rsidR="005D28A1" w:rsidRDefault="005D28A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4769CDEA" w14:textId="77777777" w:rsidR="005D28A1" w:rsidRDefault="005D28A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0D735B" w14:textId="77777777" w:rsidR="005D28A1" w:rsidRPr="000625F2" w:rsidRDefault="005D28A1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0F52BC" w14:textId="77777777" w:rsidR="005D28A1" w:rsidRDefault="005D28A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E5C69F" w14:textId="77777777" w:rsidR="005D28A1" w:rsidRPr="000625F2" w:rsidRDefault="005D28A1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0190D0" w14:textId="77777777" w:rsidR="005D28A1" w:rsidRDefault="005D28A1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D28A1" w14:paraId="3703B498" w14:textId="77777777" w:rsidTr="003F58BA">
        <w:trPr>
          <w:cantSplit/>
          <w:trHeight w:val="69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42DA88" w14:textId="77777777" w:rsidR="005D28A1" w:rsidRDefault="005D28A1" w:rsidP="005D28A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C67869" w14:textId="77777777" w:rsidR="005D28A1" w:rsidRDefault="005D28A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06284A" w14:textId="77777777" w:rsidR="005D28A1" w:rsidRPr="000625F2" w:rsidRDefault="005D28A1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44780C" w14:textId="77777777" w:rsidR="005D28A1" w:rsidRDefault="005D28A1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Balş</w:t>
            </w:r>
          </w:p>
          <w:p w14:paraId="61BE440B" w14:textId="77777777" w:rsidR="005D28A1" w:rsidRDefault="005D28A1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 +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45321C" w14:textId="77777777" w:rsidR="005D28A1" w:rsidRDefault="005D28A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08A04D64" w14:textId="77777777" w:rsidR="005D28A1" w:rsidRDefault="005D28A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20 şi 59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C5BA6A" w14:textId="77777777" w:rsidR="005D28A1" w:rsidRPr="000625F2" w:rsidRDefault="005D28A1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8D3A1E" w14:textId="77777777" w:rsidR="005D28A1" w:rsidRDefault="005D28A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FB60EC" w14:textId="77777777" w:rsidR="005D28A1" w:rsidRPr="000625F2" w:rsidRDefault="005D28A1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C21746" w14:textId="77777777" w:rsidR="005D28A1" w:rsidRDefault="005D28A1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linia 1.</w:t>
            </w:r>
          </w:p>
        </w:tc>
      </w:tr>
      <w:tr w:rsidR="005D28A1" w14:paraId="421703FB" w14:textId="77777777" w:rsidTr="003F58BA">
        <w:trPr>
          <w:cantSplit/>
          <w:trHeight w:val="69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33EEBB" w14:textId="77777777" w:rsidR="005D28A1" w:rsidRDefault="005D28A1" w:rsidP="005D28A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5A48A8" w14:textId="77777777" w:rsidR="005D28A1" w:rsidRDefault="005D28A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219+775</w:t>
            </w:r>
          </w:p>
          <w:p w14:paraId="5DA2553B" w14:textId="77777777" w:rsidR="005D28A1" w:rsidRDefault="005D28A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219+935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ACB08B" w14:textId="77777777" w:rsidR="005D28A1" w:rsidRPr="000625F2" w:rsidRDefault="005D28A1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FDA4DA" w14:textId="77777777" w:rsidR="005D28A1" w:rsidRDefault="005D28A1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Balş -</w:t>
            </w:r>
          </w:p>
          <w:p w14:paraId="7BAA2FA9" w14:textId="77777777" w:rsidR="005D28A1" w:rsidRDefault="005D28A1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Robăneşti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F358F6" w14:textId="77777777" w:rsidR="005D28A1" w:rsidRDefault="005D28A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A8A4DD" w14:textId="77777777" w:rsidR="005D28A1" w:rsidRPr="000625F2" w:rsidRDefault="005D28A1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C9A7C7" w14:textId="77777777" w:rsidR="005D28A1" w:rsidRDefault="005D28A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362993" w14:textId="77777777" w:rsidR="005D28A1" w:rsidRPr="000625F2" w:rsidRDefault="005D28A1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E5D3A8" w14:textId="77777777" w:rsidR="005D28A1" w:rsidRPr="006064A3" w:rsidRDefault="005D28A1" w:rsidP="0072151B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*</w:t>
            </w:r>
            <w:r w:rsidRPr="006064A3">
              <w:rPr>
                <w:b/>
                <w:bCs/>
                <w:iCs/>
                <w:sz w:val="20"/>
                <w:lang w:val="ro-RO"/>
              </w:rPr>
              <w:t xml:space="preserve">Valabil pentru trenurile </w:t>
            </w:r>
            <w:r>
              <w:rPr>
                <w:b/>
                <w:bCs/>
                <w:iCs/>
                <w:sz w:val="20"/>
                <w:lang w:val="ro-RO"/>
              </w:rPr>
              <w:t>care au în componență</w:t>
            </w:r>
            <w:r w:rsidRPr="003D2B16">
              <w:rPr>
                <w:b/>
                <w:bCs/>
                <w:iCs/>
                <w:sz w:val="20"/>
                <w:lang w:val="ro-RO"/>
              </w:rPr>
              <w:t xml:space="preserve"> </w:t>
            </w:r>
            <w:r w:rsidRPr="006064A3">
              <w:rPr>
                <w:b/>
                <w:bCs/>
                <w:iCs/>
                <w:sz w:val="20"/>
                <w:lang w:val="ro-RO"/>
              </w:rPr>
              <w:t>două locomotive cuplate.</w:t>
            </w:r>
          </w:p>
          <w:p w14:paraId="22F5930C" w14:textId="77777777" w:rsidR="005D28A1" w:rsidRDefault="005D28A1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4E74C2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D28A1" w14:paraId="3D27E64B" w14:textId="77777777" w:rsidTr="003F58BA">
        <w:trPr>
          <w:cantSplit/>
          <w:trHeight w:val="69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009F1C" w14:textId="77777777" w:rsidR="005D28A1" w:rsidRDefault="005D28A1" w:rsidP="005D28A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E4B05E" w14:textId="77777777" w:rsidR="005D28A1" w:rsidRPr="006064A3" w:rsidRDefault="005D28A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6064A3">
              <w:rPr>
                <w:b/>
                <w:bCs/>
                <w:color w:val="000000"/>
                <w:sz w:val="20"/>
                <w:lang w:val="ro-RO"/>
              </w:rPr>
              <w:t>221+910</w:t>
            </w:r>
          </w:p>
          <w:p w14:paraId="524ECCA8" w14:textId="77777777" w:rsidR="005D28A1" w:rsidRDefault="005D28A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6064A3">
              <w:rPr>
                <w:b/>
                <w:bCs/>
                <w:color w:val="000000"/>
                <w:sz w:val="20"/>
                <w:lang w:val="ro-RO"/>
              </w:rPr>
              <w:t>221+960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0E1FF3" w14:textId="77777777" w:rsidR="005D28A1" w:rsidRPr="000625F2" w:rsidRDefault="005D28A1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EC7BBB" w14:textId="77777777" w:rsidR="005D28A1" w:rsidRDefault="005D28A1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Balş -</w:t>
            </w:r>
          </w:p>
          <w:p w14:paraId="37536F3B" w14:textId="77777777" w:rsidR="005D28A1" w:rsidRDefault="005D28A1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Robăneşti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DEEA0D" w14:textId="77777777" w:rsidR="005D28A1" w:rsidRDefault="005D28A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C5B05F" w14:textId="77777777" w:rsidR="005D28A1" w:rsidRDefault="005D28A1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0BD01A" w14:textId="77777777" w:rsidR="005D28A1" w:rsidRDefault="005D28A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3B5A00" w14:textId="77777777" w:rsidR="005D28A1" w:rsidRPr="000625F2" w:rsidRDefault="005D28A1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F88E2A" w14:textId="77777777" w:rsidR="005D28A1" w:rsidRPr="006064A3" w:rsidRDefault="005D28A1" w:rsidP="0072151B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*</w:t>
            </w:r>
            <w:r w:rsidRPr="006064A3">
              <w:rPr>
                <w:b/>
                <w:bCs/>
                <w:iCs/>
                <w:sz w:val="20"/>
                <w:lang w:val="ro-RO"/>
              </w:rPr>
              <w:t xml:space="preserve">Valabil pentru trenurile </w:t>
            </w:r>
            <w:r>
              <w:rPr>
                <w:b/>
                <w:bCs/>
                <w:iCs/>
                <w:sz w:val="20"/>
                <w:lang w:val="ro-RO"/>
              </w:rPr>
              <w:t>care au în componență</w:t>
            </w:r>
            <w:r w:rsidRPr="003D2B16">
              <w:rPr>
                <w:b/>
                <w:bCs/>
                <w:iCs/>
                <w:sz w:val="20"/>
                <w:lang w:val="ro-RO"/>
              </w:rPr>
              <w:t xml:space="preserve"> </w:t>
            </w:r>
            <w:r w:rsidRPr="006064A3">
              <w:rPr>
                <w:b/>
                <w:bCs/>
                <w:iCs/>
                <w:sz w:val="20"/>
                <w:lang w:val="ro-RO"/>
              </w:rPr>
              <w:t>două locomotive cuplate.</w:t>
            </w:r>
          </w:p>
          <w:p w14:paraId="0472A4C6" w14:textId="77777777" w:rsidR="005D28A1" w:rsidRDefault="005D28A1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4E74C2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D28A1" w14:paraId="48C791A1" w14:textId="77777777" w:rsidTr="003F58BA">
        <w:trPr>
          <w:cantSplit/>
          <w:trHeight w:val="14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BAA516" w14:textId="77777777" w:rsidR="005D28A1" w:rsidRDefault="005D28A1" w:rsidP="005D28A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5C0EAB" w14:textId="77777777" w:rsidR="005D28A1" w:rsidRDefault="005D28A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230+550</w:t>
            </w:r>
          </w:p>
          <w:p w14:paraId="7BAB6925" w14:textId="77777777" w:rsidR="005D28A1" w:rsidRDefault="005D28A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230+700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EDA507" w14:textId="77777777" w:rsidR="005D28A1" w:rsidRPr="000625F2" w:rsidRDefault="005D28A1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E0EFA9" w14:textId="77777777" w:rsidR="005D28A1" w:rsidRDefault="005D28A1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Robăneşti-</w:t>
            </w:r>
          </w:p>
          <w:p w14:paraId="4C56F272" w14:textId="77777777" w:rsidR="005D28A1" w:rsidRDefault="005D28A1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Pieleşti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9FE744" w14:textId="77777777" w:rsidR="005D28A1" w:rsidRDefault="005D28A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77EC1B" w14:textId="77777777" w:rsidR="005D28A1" w:rsidRPr="000625F2" w:rsidRDefault="005D28A1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A97776" w14:textId="77777777" w:rsidR="005D28A1" w:rsidRDefault="005D28A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58D7C9" w14:textId="77777777" w:rsidR="005D28A1" w:rsidRPr="000625F2" w:rsidRDefault="005D28A1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5B25D7" w14:textId="77777777" w:rsidR="005D28A1" w:rsidRPr="001D28D8" w:rsidRDefault="005D28A1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Fără inductori.</w:t>
            </w:r>
          </w:p>
        </w:tc>
      </w:tr>
      <w:tr w:rsidR="005D28A1" w14:paraId="6D31E439" w14:textId="77777777" w:rsidTr="003F58BA">
        <w:trPr>
          <w:cantSplit/>
          <w:trHeight w:val="14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2AB63D" w14:textId="77777777" w:rsidR="005D28A1" w:rsidRDefault="005D28A1" w:rsidP="005D28A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9E1974" w14:textId="77777777" w:rsidR="005D28A1" w:rsidRPr="006064A3" w:rsidRDefault="005D28A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434211" w14:textId="77777777" w:rsidR="005D28A1" w:rsidRDefault="005D28A1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4A7897" w14:textId="77777777" w:rsidR="005D28A1" w:rsidRDefault="005D28A1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Pieleşti linia 3 </w:t>
            </w:r>
          </w:p>
          <w:p w14:paraId="230120C8" w14:textId="77777777" w:rsidR="005D28A1" w:rsidRDefault="005D28A1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537018" w14:textId="77777777" w:rsidR="005D28A1" w:rsidRDefault="005D28A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050047F3" w14:textId="77777777" w:rsidR="005D28A1" w:rsidRDefault="005D28A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D4F93C" w14:textId="77777777" w:rsidR="005D28A1" w:rsidRPr="000625F2" w:rsidRDefault="005D28A1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0625F2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6A6955" w14:textId="77777777" w:rsidR="005D28A1" w:rsidRDefault="005D28A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57C982" w14:textId="77777777" w:rsidR="005D28A1" w:rsidRPr="000625F2" w:rsidRDefault="005D28A1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DA3BB8" w14:textId="77777777" w:rsidR="005D28A1" w:rsidRDefault="005D28A1" w:rsidP="0072151B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</w:p>
        </w:tc>
      </w:tr>
      <w:tr w:rsidR="005D28A1" w14:paraId="32AA9122" w14:textId="77777777" w:rsidTr="003F58BA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0D4B81" w14:textId="77777777" w:rsidR="005D28A1" w:rsidRDefault="005D28A1" w:rsidP="005D28A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1663D0" w14:textId="77777777" w:rsidR="005D28A1" w:rsidRDefault="005D28A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242+700</w:t>
            </w:r>
          </w:p>
          <w:p w14:paraId="28FFF523" w14:textId="77777777" w:rsidR="005D28A1" w:rsidRDefault="005D28A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245+900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6BF9A2" w14:textId="77777777" w:rsidR="005D28A1" w:rsidRPr="000625F2" w:rsidRDefault="005D28A1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54A55B" w14:textId="77777777" w:rsidR="005D28A1" w:rsidRDefault="005D28A1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Pieleşti -</w:t>
            </w:r>
          </w:p>
          <w:p w14:paraId="3D583DF2" w14:textId="77777777" w:rsidR="005D28A1" w:rsidRDefault="005D28A1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Plaiu Vulcănești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4D34FE" w14:textId="77777777" w:rsidR="005D28A1" w:rsidRDefault="005D28A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F6EA70" w14:textId="77777777" w:rsidR="005D28A1" w:rsidRPr="000625F2" w:rsidRDefault="005D28A1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8C8F66" w14:textId="77777777" w:rsidR="005D28A1" w:rsidRDefault="005D28A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66052F" w14:textId="77777777" w:rsidR="005D28A1" w:rsidRPr="000625F2" w:rsidRDefault="005D28A1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E1C0B5" w14:textId="77777777" w:rsidR="005D28A1" w:rsidRDefault="005D28A1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5D28A1" w14:paraId="44947A35" w14:textId="77777777" w:rsidTr="003F58BA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8E93BA" w14:textId="77777777" w:rsidR="005D28A1" w:rsidRDefault="005D28A1" w:rsidP="005D28A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C62042" w14:textId="77777777" w:rsidR="005D28A1" w:rsidRDefault="005D28A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D06E13" w14:textId="77777777" w:rsidR="005D28A1" w:rsidRPr="000625F2" w:rsidRDefault="005D28A1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1BB088" w14:textId="77777777" w:rsidR="005D28A1" w:rsidRDefault="005D28A1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Plaiu Vulcănești</w:t>
            </w:r>
          </w:p>
          <w:p w14:paraId="2B50453F" w14:textId="77777777" w:rsidR="005D28A1" w:rsidRDefault="005D28A1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7D54D5" w14:textId="77777777" w:rsidR="005D28A1" w:rsidRDefault="005D28A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3 </w:t>
            </w:r>
          </w:p>
          <w:p w14:paraId="002C4C25" w14:textId="77777777" w:rsidR="005D28A1" w:rsidRDefault="005D28A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71D5F9" w14:textId="77777777" w:rsidR="005D28A1" w:rsidRPr="000625F2" w:rsidRDefault="005D28A1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2A8395" w14:textId="77777777" w:rsidR="005D28A1" w:rsidRDefault="005D28A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06AFFC" w14:textId="77777777" w:rsidR="005D28A1" w:rsidRPr="000625F2" w:rsidRDefault="005D28A1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9A53FB" w14:textId="77777777" w:rsidR="005D28A1" w:rsidRDefault="005D28A1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Cu afectarea liniilor 2 și 3 primiri - expedieri, Cap X.</w:t>
            </w:r>
          </w:p>
        </w:tc>
      </w:tr>
      <w:tr w:rsidR="005D28A1" w14:paraId="4C1AA337" w14:textId="77777777" w:rsidTr="003F58BA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211BAC" w14:textId="77777777" w:rsidR="005D28A1" w:rsidRDefault="005D28A1" w:rsidP="005D28A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2F55DA" w14:textId="77777777" w:rsidR="005D28A1" w:rsidRDefault="005D28A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249+150</w:t>
            </w:r>
          </w:p>
          <w:p w14:paraId="26FD40CC" w14:textId="77777777" w:rsidR="005D28A1" w:rsidRDefault="005D28A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250+300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AB9937" w14:textId="77777777" w:rsidR="005D28A1" w:rsidRPr="000625F2" w:rsidRDefault="005D28A1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21BB48" w14:textId="77777777" w:rsidR="005D28A1" w:rsidRDefault="005D28A1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Craiova</w:t>
            </w:r>
          </w:p>
          <w:p w14:paraId="2F1A8D01" w14:textId="77777777" w:rsidR="005D28A1" w:rsidRDefault="005D28A1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3A+3B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A01CA8" w14:textId="77777777" w:rsidR="005D28A1" w:rsidRDefault="005D28A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7822D6" w14:textId="77777777" w:rsidR="005D28A1" w:rsidRPr="000625F2" w:rsidRDefault="005D28A1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DD425D" w14:textId="77777777" w:rsidR="005D28A1" w:rsidRDefault="005D28A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479C5C" w14:textId="77777777" w:rsidR="005D28A1" w:rsidRPr="000625F2" w:rsidRDefault="005D28A1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466691" w14:textId="77777777" w:rsidR="005D28A1" w:rsidRDefault="005D28A1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Numai pentru trenuri de marfă în tranzit. Nesemnalizată pe teren.</w:t>
            </w:r>
          </w:p>
          <w:p w14:paraId="78D986F0" w14:textId="77777777" w:rsidR="005D28A1" w:rsidRDefault="005D28A1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Stația  în  paralelogram.</w:t>
            </w:r>
          </w:p>
        </w:tc>
      </w:tr>
      <w:tr w:rsidR="005D28A1" w14:paraId="41518DD3" w14:textId="77777777" w:rsidTr="003F58BA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F462E7" w14:textId="77777777" w:rsidR="005D28A1" w:rsidRDefault="005D28A1" w:rsidP="005D28A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82FD4E" w14:textId="77777777" w:rsidR="005D28A1" w:rsidRDefault="005D28A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3C5475" w14:textId="77777777" w:rsidR="005D28A1" w:rsidRPr="000625F2" w:rsidRDefault="005D28A1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80CC0A" w14:textId="77777777" w:rsidR="005D28A1" w:rsidRDefault="005D28A1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Craiova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209D0A" w14:textId="77777777" w:rsidR="005D28A1" w:rsidRDefault="005D28A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 </w:t>
            </w:r>
          </w:p>
          <w:p w14:paraId="7D35306B" w14:textId="77777777" w:rsidR="005D28A1" w:rsidRDefault="005D28A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73 -77-</w:t>
            </w:r>
          </w:p>
          <w:p w14:paraId="7C8F6404" w14:textId="77777777" w:rsidR="005D28A1" w:rsidRDefault="005D28A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- 83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FCE411" w14:textId="77777777" w:rsidR="005D28A1" w:rsidRPr="000625F2" w:rsidRDefault="005D28A1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C62855" w14:textId="77777777" w:rsidR="005D28A1" w:rsidRDefault="005D28A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061BA5" w14:textId="77777777" w:rsidR="005D28A1" w:rsidRPr="000625F2" w:rsidRDefault="005D28A1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5F6FD2" w14:textId="77777777" w:rsidR="005D28A1" w:rsidRDefault="005D28A1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din linia 2 A la liniile 26 și 27.</w:t>
            </w:r>
          </w:p>
        </w:tc>
      </w:tr>
      <w:tr w:rsidR="005D28A1" w14:paraId="3F03A640" w14:textId="77777777" w:rsidTr="003F58BA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BABCE1" w14:textId="77777777" w:rsidR="005D28A1" w:rsidRDefault="005D28A1" w:rsidP="005D28A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ECECCA" w14:textId="77777777" w:rsidR="005D28A1" w:rsidRDefault="005D28A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44CE56" w14:textId="77777777" w:rsidR="005D28A1" w:rsidRDefault="005D28A1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AC81A0" w14:textId="77777777" w:rsidR="005D28A1" w:rsidRDefault="005D28A1" w:rsidP="0072151B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Craiova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F59C6F" w14:textId="77777777" w:rsidR="005D28A1" w:rsidRDefault="005D28A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 </w:t>
            </w:r>
          </w:p>
          <w:p w14:paraId="797F28D6" w14:textId="77777777" w:rsidR="005D28A1" w:rsidRDefault="005D28A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79 - 85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4E83C5" w14:textId="77777777" w:rsidR="005D28A1" w:rsidRDefault="005D28A1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21D0F1" w14:textId="77777777" w:rsidR="005D28A1" w:rsidRDefault="005D28A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59861E" w14:textId="77777777" w:rsidR="005D28A1" w:rsidRPr="000625F2" w:rsidRDefault="005D28A1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7AFB33" w14:textId="77777777" w:rsidR="005D28A1" w:rsidRDefault="005D28A1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din linia 28 A la liniile 1 - 4B.</w:t>
            </w:r>
          </w:p>
        </w:tc>
      </w:tr>
      <w:tr w:rsidR="005D28A1" w14:paraId="4E87087E" w14:textId="77777777" w:rsidTr="003F58BA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0DAD1C" w14:textId="77777777" w:rsidR="005D28A1" w:rsidRDefault="005D28A1" w:rsidP="005D28A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B6C611" w14:textId="77777777" w:rsidR="005D28A1" w:rsidRDefault="005D28A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D94B2D" w14:textId="77777777" w:rsidR="005D28A1" w:rsidRDefault="005D28A1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25BE63" w14:textId="77777777" w:rsidR="005D28A1" w:rsidRDefault="005D28A1" w:rsidP="0072151B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Craiova</w:t>
            </w:r>
          </w:p>
          <w:p w14:paraId="3D05A8EB" w14:textId="77777777" w:rsidR="005D28A1" w:rsidRDefault="005D28A1" w:rsidP="0072151B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2E07C1" w14:textId="77777777" w:rsidR="005D28A1" w:rsidRDefault="005D28A1" w:rsidP="0072151B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TDJ </w:t>
            </w:r>
          </w:p>
          <w:p w14:paraId="09EC3C6D" w14:textId="77777777" w:rsidR="005D28A1" w:rsidRDefault="005D28A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83 / 87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D6D5BF" w14:textId="77777777" w:rsidR="005D28A1" w:rsidRDefault="005D28A1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D2EA69" w14:textId="77777777" w:rsidR="005D28A1" w:rsidRDefault="005D28A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7798CF" w14:textId="77777777" w:rsidR="005D28A1" w:rsidRPr="000625F2" w:rsidRDefault="005D28A1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2E0ECC" w14:textId="77777777" w:rsidR="005D28A1" w:rsidRDefault="005D28A1" w:rsidP="0072151B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4FA7A89" w14:textId="77777777" w:rsidR="005D28A1" w:rsidRDefault="005D28A1" w:rsidP="0072151B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din linia 2A către liniile </w:t>
            </w:r>
          </w:p>
          <w:p w14:paraId="683B85C0" w14:textId="77777777" w:rsidR="005D28A1" w:rsidRDefault="005D28A1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26 și 27. </w:t>
            </w:r>
          </w:p>
        </w:tc>
      </w:tr>
      <w:tr w:rsidR="005D28A1" w14:paraId="4AC869C2" w14:textId="77777777" w:rsidTr="003F58BA">
        <w:trPr>
          <w:cantSplit/>
          <w:trHeight w:val="58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5D9946" w14:textId="77777777" w:rsidR="005D28A1" w:rsidRDefault="005D28A1" w:rsidP="005D28A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CDE18D" w14:textId="77777777" w:rsidR="005D28A1" w:rsidRDefault="005D28A1" w:rsidP="0072151B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52D73B" w14:textId="77777777" w:rsidR="005D28A1" w:rsidRPr="000625F2" w:rsidRDefault="005D28A1" w:rsidP="0072151B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17D9C2" w14:textId="77777777" w:rsidR="005D28A1" w:rsidRDefault="005D28A1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Craiova</w:t>
            </w:r>
          </w:p>
          <w:p w14:paraId="3E09D3D3" w14:textId="77777777" w:rsidR="005D28A1" w:rsidRDefault="005D28A1" w:rsidP="0072151B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101228" w14:textId="77777777" w:rsidR="005D28A1" w:rsidRDefault="005D28A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75954D76" w14:textId="77777777" w:rsidR="005D28A1" w:rsidRDefault="005D28A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sch. 23, 33,  35, TDJ </w:t>
            </w:r>
          </w:p>
          <w:p w14:paraId="7BC9AC43" w14:textId="77777777" w:rsidR="005D28A1" w:rsidRDefault="005D28A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43 / 49, 45 / 51, sch. 55, 57, 59, 65, 67, 69</w:t>
            </w:r>
          </w:p>
          <w:p w14:paraId="02E2850C" w14:textId="77777777" w:rsidR="005D28A1" w:rsidRDefault="005D28A1" w:rsidP="0072151B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16D6D4" w14:textId="77777777" w:rsidR="005D28A1" w:rsidRDefault="005D28A1" w:rsidP="0072151B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0625F2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3C6912" w14:textId="77777777" w:rsidR="005D28A1" w:rsidRDefault="005D28A1" w:rsidP="0072151B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97B127" w14:textId="77777777" w:rsidR="005D28A1" w:rsidRPr="000625F2" w:rsidRDefault="005D28A1" w:rsidP="0072151B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74084C" w14:textId="77777777" w:rsidR="005D28A1" w:rsidRDefault="005D28A1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E6F3170" w14:textId="77777777" w:rsidR="005D28A1" w:rsidRDefault="005D28A1" w:rsidP="0072151B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4A - 11.</w:t>
            </w:r>
          </w:p>
        </w:tc>
      </w:tr>
      <w:tr w:rsidR="005D28A1" w14:paraId="2E156335" w14:textId="77777777" w:rsidTr="003F58BA">
        <w:trPr>
          <w:cantSplit/>
          <w:trHeight w:val="152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8E09AD" w14:textId="77777777" w:rsidR="005D28A1" w:rsidRDefault="005D28A1" w:rsidP="005D28A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15EF4A" w14:textId="77777777" w:rsidR="005D28A1" w:rsidRDefault="005D28A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89C1A0" w14:textId="77777777" w:rsidR="005D28A1" w:rsidRPr="000625F2" w:rsidRDefault="005D28A1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D5E580" w14:textId="77777777" w:rsidR="005D28A1" w:rsidRDefault="005D28A1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Craiova</w:t>
            </w:r>
          </w:p>
          <w:p w14:paraId="18D23931" w14:textId="77777777" w:rsidR="005D28A1" w:rsidRDefault="005D28A1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E8D089" w14:textId="77777777" w:rsidR="005D28A1" w:rsidRDefault="005D28A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2594F967" w14:textId="77777777" w:rsidR="005D28A1" w:rsidRDefault="005D28A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sch. 145,147, 149,151 </w:t>
            </w:r>
          </w:p>
          <w:p w14:paraId="5F30B1E4" w14:textId="77777777" w:rsidR="005D28A1" w:rsidRDefault="005D28A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și 157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2570FC" w14:textId="77777777" w:rsidR="005D28A1" w:rsidRPr="000625F2" w:rsidRDefault="005D28A1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6C68BC" w14:textId="77777777" w:rsidR="005D28A1" w:rsidRDefault="005D28A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FAD170" w14:textId="77777777" w:rsidR="005D28A1" w:rsidRPr="000625F2" w:rsidRDefault="005D28A1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4160B2" w14:textId="77777777" w:rsidR="005D28A1" w:rsidRDefault="005D28A1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227708B" w14:textId="77777777" w:rsidR="005D28A1" w:rsidRDefault="005D28A1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12 - 16.</w:t>
            </w:r>
          </w:p>
        </w:tc>
      </w:tr>
      <w:tr w:rsidR="005D28A1" w14:paraId="58BA5D8D" w14:textId="77777777" w:rsidTr="003F58BA">
        <w:trPr>
          <w:cantSplit/>
          <w:trHeight w:val="152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8BB283" w14:textId="77777777" w:rsidR="005D28A1" w:rsidRDefault="005D28A1" w:rsidP="005D28A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4BFF4A" w14:textId="77777777" w:rsidR="005D28A1" w:rsidRDefault="005D28A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8DA077" w14:textId="77777777" w:rsidR="005D28A1" w:rsidRPr="000625F2" w:rsidRDefault="005D28A1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519BE6" w14:textId="77777777" w:rsidR="005D28A1" w:rsidRDefault="005D28A1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Craiova</w:t>
            </w:r>
          </w:p>
          <w:p w14:paraId="0ED66F8B" w14:textId="77777777" w:rsidR="005D28A1" w:rsidRDefault="005D28A1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liniile 12-16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81E8AF" w14:textId="77777777" w:rsidR="005D28A1" w:rsidRDefault="005D28A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C85C77" w14:textId="77777777" w:rsidR="005D28A1" w:rsidRPr="000625F2" w:rsidRDefault="005D28A1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90015E" w14:textId="77777777" w:rsidR="005D28A1" w:rsidRDefault="005D28A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915F91" w14:textId="77777777" w:rsidR="005D28A1" w:rsidRPr="000625F2" w:rsidRDefault="005D28A1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0C3781" w14:textId="77777777" w:rsidR="005D28A1" w:rsidRDefault="005D28A1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</w:tbl>
    <w:p w14:paraId="00A3D6A6" w14:textId="77777777" w:rsidR="005D28A1" w:rsidRDefault="005D28A1">
      <w:pPr>
        <w:spacing w:before="40" w:after="40" w:line="192" w:lineRule="auto"/>
        <w:ind w:right="57"/>
        <w:rPr>
          <w:sz w:val="20"/>
          <w:lang w:val="ro-RO"/>
        </w:rPr>
      </w:pPr>
    </w:p>
    <w:p w14:paraId="6E13CA34" w14:textId="77777777" w:rsidR="005D28A1" w:rsidRDefault="005D28A1" w:rsidP="00DB78D2">
      <w:pPr>
        <w:pStyle w:val="Heading1"/>
        <w:spacing w:line="360" w:lineRule="auto"/>
      </w:pPr>
      <w:r>
        <w:t>LINIA 112</w:t>
      </w:r>
    </w:p>
    <w:p w14:paraId="08410C6E" w14:textId="77777777" w:rsidR="005D28A1" w:rsidRDefault="005D28A1" w:rsidP="00D013FA">
      <w:pPr>
        <w:pStyle w:val="Heading1"/>
        <w:spacing w:line="360" w:lineRule="auto"/>
        <w:rPr>
          <w:b w:val="0"/>
          <w:bCs w:val="0"/>
          <w:sz w:val="8"/>
        </w:rPr>
      </w:pPr>
      <w:r>
        <w:t xml:space="preserve">PIATRA OLT - CARACAL - </w:t>
      </w:r>
      <w:r w:rsidRPr="00755F45">
        <w:t>CARACAL GR. TEHNICA</w:t>
      </w:r>
    </w:p>
    <w:tbl>
      <w:tblPr>
        <w:tblW w:w="1020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4"/>
        <w:gridCol w:w="877"/>
        <w:gridCol w:w="756"/>
        <w:gridCol w:w="2204"/>
        <w:gridCol w:w="869"/>
        <w:gridCol w:w="758"/>
        <w:gridCol w:w="869"/>
        <w:gridCol w:w="754"/>
        <w:gridCol w:w="2487"/>
      </w:tblGrid>
      <w:tr w:rsidR="005D28A1" w14:paraId="3EAFA296" w14:textId="77777777">
        <w:trPr>
          <w:cantSplit/>
          <w:trHeight w:val="766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867BDA" w14:textId="77777777" w:rsidR="005D28A1" w:rsidRDefault="005D28A1" w:rsidP="005D28A1">
            <w:pPr>
              <w:numPr>
                <w:ilvl w:val="0"/>
                <w:numId w:val="3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4A3442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C3AE8F" w14:textId="77777777" w:rsidR="005D28A1" w:rsidRPr="00483148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0C4A9D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Piatra Olt</w:t>
            </w:r>
          </w:p>
          <w:p w14:paraId="55973862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5AEF28" w14:textId="77777777" w:rsidR="005D28A1" w:rsidRDefault="005D28A1" w:rsidP="000B158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</w:t>
            </w:r>
          </w:p>
          <w:p w14:paraId="2C95860F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sch. 26, 32, 38 </w:t>
            </w:r>
            <w:r>
              <w:rPr>
                <w:b/>
                <w:bCs/>
                <w:sz w:val="20"/>
                <w:lang w:val="ro-RO"/>
              </w:rPr>
              <w:t xml:space="preserve">și </w:t>
            </w:r>
            <w:r>
              <w:rPr>
                <w:b/>
                <w:bCs/>
                <w:sz w:val="20"/>
              </w:rPr>
              <w:t>42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44AD96" w14:textId="77777777" w:rsidR="005D28A1" w:rsidRPr="00483148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C43FEB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D4C78D" w14:textId="77777777" w:rsidR="005D28A1" w:rsidRPr="00483148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F85A5E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Cu afectarea liniilor 4 - 11.</w:t>
            </w:r>
          </w:p>
        </w:tc>
      </w:tr>
      <w:tr w:rsidR="005D28A1" w14:paraId="056508F0" w14:textId="77777777">
        <w:trPr>
          <w:cantSplit/>
          <w:trHeight w:val="766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FD378B" w14:textId="77777777" w:rsidR="005D28A1" w:rsidRDefault="005D28A1" w:rsidP="005D28A1">
            <w:pPr>
              <w:numPr>
                <w:ilvl w:val="0"/>
                <w:numId w:val="3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48D4A4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128F3D" w14:textId="77777777" w:rsidR="005D28A1" w:rsidRPr="00483148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0DF426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Piatra Olt</w:t>
            </w:r>
          </w:p>
          <w:p w14:paraId="695C193D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8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412549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1740191E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106533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070C13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6717BB" w14:textId="77777777" w:rsidR="005D28A1" w:rsidRPr="00483148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06512D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5D28A1" w14:paraId="593328C2" w14:textId="77777777">
        <w:trPr>
          <w:cantSplit/>
          <w:trHeight w:val="766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148DA5" w14:textId="77777777" w:rsidR="005D28A1" w:rsidRDefault="005D28A1" w:rsidP="005D28A1">
            <w:pPr>
              <w:numPr>
                <w:ilvl w:val="0"/>
                <w:numId w:val="3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8ABE17" w14:textId="77777777" w:rsidR="005D28A1" w:rsidRDefault="005D28A1" w:rsidP="00850C5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206+900</w:t>
            </w:r>
          </w:p>
          <w:p w14:paraId="08AB7FAE" w14:textId="77777777" w:rsidR="005D28A1" w:rsidRDefault="005D28A1" w:rsidP="00850C5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207+000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4DEB7C" w14:textId="77777777" w:rsidR="005D28A1" w:rsidRPr="00483148" w:rsidRDefault="005D28A1" w:rsidP="00850C5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4FD381" w14:textId="77777777" w:rsidR="005D28A1" w:rsidRDefault="005D28A1" w:rsidP="00850C5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Piatra Olt - Vlăduleni 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71E571" w14:textId="77777777" w:rsidR="005D28A1" w:rsidRDefault="005D28A1" w:rsidP="00850C5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7BD0E7" w14:textId="77777777" w:rsidR="005D28A1" w:rsidRDefault="005D28A1" w:rsidP="00850C5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0A183D" w14:textId="77777777" w:rsidR="005D28A1" w:rsidRDefault="005D28A1" w:rsidP="00850C5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50D2C6" w14:textId="77777777" w:rsidR="005D28A1" w:rsidRPr="00483148" w:rsidRDefault="005D28A1" w:rsidP="00850C5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B2BE15" w14:textId="77777777" w:rsidR="005D28A1" w:rsidRDefault="005D28A1" w:rsidP="00850C5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5D28A1" w14:paraId="111A422E" w14:textId="77777777">
        <w:trPr>
          <w:cantSplit/>
          <w:trHeight w:val="766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AF8181" w14:textId="77777777" w:rsidR="005D28A1" w:rsidRDefault="005D28A1" w:rsidP="005D28A1">
            <w:pPr>
              <w:numPr>
                <w:ilvl w:val="0"/>
                <w:numId w:val="3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080256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213+000</w:t>
            </w:r>
          </w:p>
          <w:p w14:paraId="004E7A3B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237+700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B3ECDE" w14:textId="77777777" w:rsidR="005D28A1" w:rsidRPr="00483148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92ECC5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Piatra Olt - Caracal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922DE9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F83682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500487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CA66B7" w14:textId="77777777" w:rsidR="005D28A1" w:rsidRPr="00483148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D352BF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5D28A1" w14:paraId="13E71DAA" w14:textId="77777777">
        <w:trPr>
          <w:cantSplit/>
          <w:trHeight w:val="766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699B8E" w14:textId="77777777" w:rsidR="005D28A1" w:rsidRDefault="005D28A1" w:rsidP="005D28A1">
            <w:pPr>
              <w:numPr>
                <w:ilvl w:val="0"/>
                <w:numId w:val="3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815CF1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217+100</w:t>
            </w:r>
          </w:p>
          <w:p w14:paraId="22D778E5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217+150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45BFE2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DF2102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Piatra Olt - Vlăduleni 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0236C0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FB2251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604A9A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1AD33B" w14:textId="77777777" w:rsidR="005D28A1" w:rsidRPr="00483148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265DBF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5D28A1" w14:paraId="528670D1" w14:textId="77777777">
        <w:trPr>
          <w:cantSplit/>
          <w:trHeight w:val="344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69BBDB" w14:textId="77777777" w:rsidR="005D28A1" w:rsidRDefault="005D28A1" w:rsidP="005D28A1">
            <w:pPr>
              <w:numPr>
                <w:ilvl w:val="0"/>
                <w:numId w:val="3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5883C6" w14:textId="77777777" w:rsidR="005D28A1" w:rsidRDefault="005D28A1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C3F3C8" w14:textId="77777777" w:rsidR="005D28A1" w:rsidRDefault="005D28A1">
            <w:pPr>
              <w:spacing w:before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6C29FB" w14:textId="77777777" w:rsidR="005D28A1" w:rsidRDefault="005D28A1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Vlăduleni</w:t>
            </w:r>
          </w:p>
          <w:p w14:paraId="5993525B" w14:textId="77777777" w:rsidR="005D28A1" w:rsidRDefault="005D28A1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CB548A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2A76DFB1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704D90" w14:textId="77777777" w:rsidR="005D28A1" w:rsidRPr="00483148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483148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5C52FF" w14:textId="77777777" w:rsidR="005D28A1" w:rsidRDefault="005D28A1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E8D7A2" w14:textId="77777777" w:rsidR="005D28A1" w:rsidRPr="00483148" w:rsidRDefault="005D28A1">
            <w:pPr>
              <w:spacing w:before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A510E8" w14:textId="77777777" w:rsidR="005D28A1" w:rsidRDefault="005D28A1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5D28A1" w14:paraId="2D5E7B83" w14:textId="77777777">
        <w:trPr>
          <w:cantSplit/>
          <w:trHeight w:val="67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A2E848" w14:textId="77777777" w:rsidR="005D28A1" w:rsidRDefault="005D28A1" w:rsidP="005D28A1">
            <w:pPr>
              <w:numPr>
                <w:ilvl w:val="0"/>
                <w:numId w:val="3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B5CA48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1DE182" w14:textId="77777777" w:rsidR="005D28A1" w:rsidRPr="00483148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60F84A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Romula</w:t>
            </w:r>
          </w:p>
          <w:p w14:paraId="63221455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2 </w:t>
            </w:r>
          </w:p>
          <w:p w14:paraId="2D72FED6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A7182F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38577EA5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A242EE" w14:textId="77777777" w:rsidR="005D28A1" w:rsidRPr="00483148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483148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EE66C5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E98A40" w14:textId="77777777" w:rsidR="005D28A1" w:rsidRPr="00483148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69AEA9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5D28A1" w14:paraId="12910B24" w14:textId="77777777">
        <w:trPr>
          <w:cantSplit/>
          <w:trHeight w:val="67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B51CA5" w14:textId="77777777" w:rsidR="005D28A1" w:rsidRDefault="005D28A1" w:rsidP="005D28A1">
            <w:pPr>
              <w:numPr>
                <w:ilvl w:val="0"/>
                <w:numId w:val="3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18A76D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DBF75C" w14:textId="77777777" w:rsidR="005D28A1" w:rsidRPr="00483148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AD5A84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Romula</w:t>
            </w:r>
          </w:p>
          <w:p w14:paraId="0576487B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 + Cap Y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C757F3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6B85C0C5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 și 4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4127F3" w14:textId="77777777" w:rsidR="005D28A1" w:rsidRPr="00483148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A65BC9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1C04F0" w14:textId="77777777" w:rsidR="005D28A1" w:rsidRPr="00483148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F639A2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60E02DF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2 și 3.</w:t>
            </w:r>
          </w:p>
        </w:tc>
      </w:tr>
      <w:tr w:rsidR="005D28A1" w14:paraId="6F5AAE6B" w14:textId="77777777">
        <w:trPr>
          <w:cantSplit/>
          <w:trHeight w:val="67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652DBB" w14:textId="77777777" w:rsidR="005D28A1" w:rsidRDefault="005D28A1" w:rsidP="005D28A1">
            <w:pPr>
              <w:numPr>
                <w:ilvl w:val="0"/>
                <w:numId w:val="3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984DFB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231+335</w:t>
            </w:r>
          </w:p>
          <w:p w14:paraId="4AF45101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231+405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D45D65" w14:textId="77777777" w:rsidR="005D28A1" w:rsidRPr="00483148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0FBC51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Romula -</w:t>
            </w:r>
          </w:p>
          <w:p w14:paraId="0DB833FD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Caracal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AF2C1A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3BE552" w14:textId="77777777" w:rsidR="005D28A1" w:rsidRPr="00483148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D948A5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C48ADB" w14:textId="77777777" w:rsidR="005D28A1" w:rsidRPr="00483148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0FADC8" w14:textId="77777777" w:rsidR="005D28A1" w:rsidRPr="00EB0A86" w:rsidRDefault="005D28A1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</w:t>
            </w:r>
            <w:r w:rsidRPr="00EB0A86">
              <w:rPr>
                <w:b/>
                <w:bCs/>
                <w:iCs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sz w:val="20"/>
              </w:rPr>
              <w:t>care au în componență</w:t>
            </w:r>
            <w:r w:rsidRPr="00EB0A86">
              <w:rPr>
                <w:b/>
                <w:bCs/>
                <w:iCs/>
                <w:sz w:val="20"/>
              </w:rPr>
              <w:t xml:space="preserve">  două locomotive cuplate.</w:t>
            </w:r>
          </w:p>
          <w:p w14:paraId="668AA14B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5D28A1" w14:paraId="76BCA0E4" w14:textId="77777777">
        <w:trPr>
          <w:cantSplit/>
          <w:trHeight w:val="67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E2443F" w14:textId="77777777" w:rsidR="005D28A1" w:rsidRDefault="005D28A1" w:rsidP="005D28A1">
            <w:pPr>
              <w:numPr>
                <w:ilvl w:val="0"/>
                <w:numId w:val="3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60E4A6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231+950</w:t>
            </w:r>
          </w:p>
          <w:p w14:paraId="5B30A43F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232+000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19ED1C" w14:textId="77777777" w:rsidR="005D28A1" w:rsidRPr="00483148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AA3E6A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Romula -</w:t>
            </w:r>
          </w:p>
          <w:p w14:paraId="1B292A13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Caracal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3FCBE9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7E552D" w14:textId="77777777" w:rsidR="005D28A1" w:rsidRPr="00483148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968DA4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C4B4CD" w14:textId="77777777" w:rsidR="005D28A1" w:rsidRPr="00483148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590FB6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5D28A1" w14:paraId="0E9F2EEE" w14:textId="77777777">
        <w:trPr>
          <w:cantSplit/>
          <w:trHeight w:val="67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753A9F" w14:textId="77777777" w:rsidR="005D28A1" w:rsidRDefault="005D28A1" w:rsidP="005D28A1">
            <w:pPr>
              <w:numPr>
                <w:ilvl w:val="0"/>
                <w:numId w:val="3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56BFE6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237+810</w:t>
            </w:r>
          </w:p>
          <w:p w14:paraId="7C0CC819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238+790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65565B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AE8A7E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Caracal</w:t>
            </w:r>
          </w:p>
          <w:p w14:paraId="7E03EEC4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 directă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EBE417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9A2F2E" w14:textId="77777777" w:rsidR="005D28A1" w:rsidRPr="00483148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10D60C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F05823" w14:textId="77777777" w:rsidR="005D28A1" w:rsidRPr="00483148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71FF06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  <w:p w14:paraId="00514786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Între vf. sch. 22 și </w:t>
            </w:r>
          </w:p>
          <w:p w14:paraId="493197F3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călcâi sch. 27.</w:t>
            </w:r>
          </w:p>
        </w:tc>
      </w:tr>
      <w:tr w:rsidR="005D28A1" w14:paraId="038E5429" w14:textId="77777777">
        <w:trPr>
          <w:cantSplit/>
          <w:trHeight w:val="67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D826AC" w14:textId="77777777" w:rsidR="005D28A1" w:rsidRDefault="005D28A1" w:rsidP="005D28A1">
            <w:pPr>
              <w:numPr>
                <w:ilvl w:val="0"/>
                <w:numId w:val="3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504F86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07CCFA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4F720E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Caracal</w:t>
            </w:r>
          </w:p>
          <w:p w14:paraId="2AD757C2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4E6AB2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</w:t>
            </w:r>
          </w:p>
          <w:p w14:paraId="355FF180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sch. 22 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C0963D" w14:textId="77777777" w:rsidR="005D28A1" w:rsidRPr="00483148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507ABA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80FFE0" w14:textId="77777777" w:rsidR="005D28A1" w:rsidRPr="00483148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E4E0BB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4 și 5</w:t>
            </w:r>
          </w:p>
        </w:tc>
      </w:tr>
      <w:tr w:rsidR="005D28A1" w14:paraId="1119FE10" w14:textId="77777777">
        <w:trPr>
          <w:cantSplit/>
          <w:trHeight w:val="67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3F48E5" w14:textId="77777777" w:rsidR="005D28A1" w:rsidRDefault="005D28A1" w:rsidP="005D28A1">
            <w:pPr>
              <w:numPr>
                <w:ilvl w:val="0"/>
                <w:numId w:val="3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DC1BCF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23AAE4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5FCCBD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Caracal</w:t>
            </w:r>
          </w:p>
          <w:p w14:paraId="203E3552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directă Cap Y,</w:t>
            </w:r>
          </w:p>
          <w:p w14:paraId="0D904948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6, 32 și 34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58155C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387232" w14:textId="77777777" w:rsidR="005D28A1" w:rsidRPr="00483148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81A0BC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156+150</w:t>
            </w:r>
          </w:p>
          <w:p w14:paraId="55002B74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156+480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8FF535" w14:textId="77777777" w:rsidR="005D28A1" w:rsidRPr="00483148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BEB397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  <w:p w14:paraId="19FC90AF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947587A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1 și 2, Cap Y.</w:t>
            </w:r>
          </w:p>
        </w:tc>
      </w:tr>
      <w:tr w:rsidR="005D28A1" w14:paraId="77FA16A0" w14:textId="77777777">
        <w:trPr>
          <w:cantSplit/>
          <w:trHeight w:val="67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347911" w14:textId="77777777" w:rsidR="005D28A1" w:rsidRDefault="005D28A1" w:rsidP="005D28A1">
            <w:pPr>
              <w:numPr>
                <w:ilvl w:val="0"/>
                <w:numId w:val="3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153F11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214A5D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2EADCD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Caracal</w:t>
            </w:r>
          </w:p>
          <w:p w14:paraId="00CE470D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886C55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34</w:t>
            </w:r>
          </w:p>
          <w:p w14:paraId="00B0AB9C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B43D86" w14:textId="77777777" w:rsidR="005D28A1" w:rsidRPr="00483148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A8FA93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A1B275" w14:textId="77777777" w:rsidR="005D28A1" w:rsidRPr="00483148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47F498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B7F26A4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linia 1 Cap Y.</w:t>
            </w:r>
          </w:p>
        </w:tc>
      </w:tr>
      <w:tr w:rsidR="005D28A1" w14:paraId="67218082" w14:textId="77777777">
        <w:trPr>
          <w:cantSplit/>
          <w:trHeight w:val="1965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42E90B" w14:textId="77777777" w:rsidR="005D28A1" w:rsidRDefault="005D28A1" w:rsidP="005D28A1">
            <w:pPr>
              <w:numPr>
                <w:ilvl w:val="0"/>
                <w:numId w:val="3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F31AA5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520900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3035C5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Caracal</w:t>
            </w:r>
          </w:p>
          <w:p w14:paraId="688B8834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F5113A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13A2ABD9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3 - 9 </w:t>
            </w:r>
          </w:p>
          <w:p w14:paraId="62A76C23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și </w:t>
            </w:r>
          </w:p>
          <w:p w14:paraId="4BEC5F6B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21 - 33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156A81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A3C083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1D3FC7" w14:textId="77777777" w:rsidR="005D28A1" w:rsidRPr="00483148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247522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DAE69E6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de la linia 1 la linia 7.</w:t>
            </w:r>
          </w:p>
        </w:tc>
      </w:tr>
      <w:tr w:rsidR="005D28A1" w14:paraId="3284D6C2" w14:textId="77777777">
        <w:trPr>
          <w:cantSplit/>
          <w:trHeight w:val="1287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4BE0E8" w14:textId="77777777" w:rsidR="005D28A1" w:rsidRDefault="005D28A1" w:rsidP="005D28A1">
            <w:pPr>
              <w:numPr>
                <w:ilvl w:val="0"/>
                <w:numId w:val="3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FFEA69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D0BEF3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3A2D0B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Caracal</w:t>
            </w:r>
          </w:p>
          <w:p w14:paraId="35DEE4C0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FA66DA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1B488F84" w14:textId="77777777" w:rsidR="005D28A1" w:rsidRPr="000A20AF" w:rsidRDefault="005D28A1">
            <w:pPr>
              <w:spacing w:before="40" w:after="40" w:line="360" w:lineRule="auto"/>
              <w:ind w:left="64" w:right="57"/>
              <w:jc w:val="center"/>
              <w:rPr>
                <w:b/>
                <w:bCs/>
                <w:sz w:val="20"/>
              </w:rPr>
            </w:pPr>
            <w:r w:rsidRPr="000A20AF">
              <w:rPr>
                <w:b/>
                <w:bCs/>
                <w:sz w:val="20"/>
              </w:rPr>
              <w:t>23 -</w:t>
            </w:r>
            <w:r>
              <w:rPr>
                <w:b/>
                <w:bCs/>
                <w:sz w:val="20"/>
              </w:rPr>
              <w:t xml:space="preserve"> </w:t>
            </w:r>
            <w:r w:rsidRPr="000A20AF">
              <w:rPr>
                <w:b/>
                <w:bCs/>
                <w:sz w:val="20"/>
              </w:rPr>
              <w:t>29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B67805" w14:textId="77777777" w:rsidR="005D28A1" w:rsidRPr="00483148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273313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DF6940" w14:textId="77777777" w:rsidR="005D28A1" w:rsidRPr="00483148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D56DC8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9E1479A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3 - 9.</w:t>
            </w:r>
          </w:p>
        </w:tc>
      </w:tr>
      <w:tr w:rsidR="005D28A1" w14:paraId="6972AB8D" w14:textId="77777777">
        <w:trPr>
          <w:cantSplit/>
          <w:trHeight w:val="1965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2F94F6" w14:textId="77777777" w:rsidR="005D28A1" w:rsidRDefault="005D28A1" w:rsidP="005D28A1">
            <w:pPr>
              <w:numPr>
                <w:ilvl w:val="0"/>
                <w:numId w:val="3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727BF5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0A30A1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F88D64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Caracal</w:t>
            </w:r>
          </w:p>
          <w:p w14:paraId="5B552DA9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C5A1CE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31 și 37 pe directă și în abatere 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DD4DE0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0175E6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14C521" w14:textId="77777777" w:rsidR="005D28A1" w:rsidRPr="00483148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DB7542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E2E189B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7 - 9.</w:t>
            </w:r>
          </w:p>
        </w:tc>
      </w:tr>
      <w:tr w:rsidR="005D28A1" w14:paraId="095E01A0" w14:textId="77777777">
        <w:trPr>
          <w:cantSplit/>
          <w:trHeight w:val="888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2C37BB" w14:textId="77777777" w:rsidR="005D28A1" w:rsidRDefault="005D28A1" w:rsidP="005D28A1">
            <w:pPr>
              <w:numPr>
                <w:ilvl w:val="0"/>
                <w:numId w:val="3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62F646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8EA04B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A80DF3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Caracal </w:t>
            </w:r>
          </w:p>
          <w:p w14:paraId="092BFFAB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FBF52C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</w:t>
            </w:r>
          </w:p>
          <w:p w14:paraId="17F97FB7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26, 28, 30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A54427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34809C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369E7C" w14:textId="77777777" w:rsidR="005D28A1" w:rsidRPr="00483148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6AF5A2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Cu acces la liniile 6 și 7.</w:t>
            </w:r>
          </w:p>
        </w:tc>
      </w:tr>
      <w:tr w:rsidR="005D28A1" w14:paraId="3D7D96D0" w14:textId="77777777">
        <w:trPr>
          <w:cantSplit/>
          <w:trHeight w:val="888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710C52" w14:textId="77777777" w:rsidR="005D28A1" w:rsidRDefault="005D28A1" w:rsidP="005D28A1">
            <w:pPr>
              <w:numPr>
                <w:ilvl w:val="0"/>
                <w:numId w:val="3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F2A4A4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A3155A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76D525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Caracal </w:t>
            </w:r>
          </w:p>
          <w:p w14:paraId="64DBAFCD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F430A0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40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FA4C34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4A5E2C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0BC4C8" w14:textId="77777777" w:rsidR="005D28A1" w:rsidRPr="00483148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88FDCD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Cu acces la linia 1.</w:t>
            </w:r>
          </w:p>
        </w:tc>
      </w:tr>
      <w:tr w:rsidR="005D28A1" w14:paraId="169087C7" w14:textId="77777777">
        <w:trPr>
          <w:cantSplit/>
          <w:trHeight w:val="592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0F6E46" w14:textId="77777777" w:rsidR="005D28A1" w:rsidRDefault="005D28A1" w:rsidP="005D28A1">
            <w:pPr>
              <w:numPr>
                <w:ilvl w:val="0"/>
                <w:numId w:val="3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063C8F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4E1E94" w14:textId="77777777" w:rsidR="005D28A1" w:rsidRPr="00483148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F7EB6E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Caracal </w:t>
            </w:r>
          </w:p>
          <w:p w14:paraId="5C0FC8BB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948BBE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31C1E1C0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48 și 52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FE4189" w14:textId="77777777" w:rsidR="005D28A1" w:rsidRPr="00483148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252D37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4467FA" w14:textId="77777777" w:rsidR="005D28A1" w:rsidRPr="00483148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55C939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8155CA8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1, 4 și 5.</w:t>
            </w:r>
          </w:p>
        </w:tc>
      </w:tr>
      <w:tr w:rsidR="005D28A1" w14:paraId="782F8AAA" w14:textId="77777777">
        <w:trPr>
          <w:cantSplit/>
          <w:trHeight w:val="421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B5A29A" w14:textId="77777777" w:rsidR="005D28A1" w:rsidRDefault="005D28A1" w:rsidP="005D28A1">
            <w:pPr>
              <w:numPr>
                <w:ilvl w:val="0"/>
                <w:numId w:val="3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2BC875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B61A87" w14:textId="77777777" w:rsidR="005D28A1" w:rsidRPr="00483148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2487C9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Caracal</w:t>
            </w:r>
          </w:p>
          <w:p w14:paraId="6F79DC38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liniile 5 și 6 </w:t>
            </w:r>
          </w:p>
          <w:p w14:paraId="31024502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1E3086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04385382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E858FF" w14:textId="77777777" w:rsidR="005D28A1" w:rsidRPr="00483148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483148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AB2660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EBEE8B" w14:textId="77777777" w:rsidR="005D28A1" w:rsidRPr="00483148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2B10C7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5D28A1" w14:paraId="555FE651" w14:textId="77777777">
        <w:trPr>
          <w:cantSplit/>
          <w:trHeight w:val="421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E79D02" w14:textId="77777777" w:rsidR="005D28A1" w:rsidRDefault="005D28A1" w:rsidP="005D28A1">
            <w:pPr>
              <w:numPr>
                <w:ilvl w:val="0"/>
                <w:numId w:val="3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7F3C4E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39495D" w14:textId="77777777" w:rsidR="005D28A1" w:rsidRPr="00483148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C04423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Caracal</w:t>
            </w:r>
          </w:p>
          <w:p w14:paraId="6902B3E6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7 </w:t>
            </w:r>
          </w:p>
          <w:p w14:paraId="27BC7FCF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7FE857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170117AB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F5A83B" w14:textId="77777777" w:rsidR="005D28A1" w:rsidRPr="00483148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43A03F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676F4B" w14:textId="77777777" w:rsidR="005D28A1" w:rsidRPr="00483148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258B5A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5D28A1" w14:paraId="57C2F808" w14:textId="77777777">
        <w:trPr>
          <w:cantSplit/>
          <w:trHeight w:val="421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139D79" w14:textId="77777777" w:rsidR="005D28A1" w:rsidRDefault="005D28A1" w:rsidP="005D28A1">
            <w:pPr>
              <w:numPr>
                <w:ilvl w:val="0"/>
                <w:numId w:val="3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8D01F4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239+100</w:t>
            </w:r>
          </w:p>
          <w:p w14:paraId="2E909CB2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242+900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D83532" w14:textId="77777777" w:rsidR="005D28A1" w:rsidRPr="00483148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7DCBE2" w14:textId="77777777" w:rsidR="005D28A1" w:rsidRPr="002F2938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 w:rsidRPr="002F2938">
              <w:rPr>
                <w:rFonts w:eastAsia="Arial"/>
                <w:b/>
                <w:bCs/>
                <w:sz w:val="20"/>
                <w:szCs w:val="20"/>
              </w:rPr>
              <w:t>St</w:t>
            </w:r>
            <w:r w:rsidRPr="002F2938">
              <w:rPr>
                <w:rFonts w:eastAsia="Arial"/>
                <w:b/>
                <w:bCs/>
                <w:spacing w:val="-1"/>
                <w:sz w:val="20"/>
                <w:szCs w:val="20"/>
              </w:rPr>
              <w:t>.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Ca</w:t>
            </w:r>
            <w:r w:rsidRPr="002F2938">
              <w:rPr>
                <w:rFonts w:eastAsia="Arial"/>
                <w:b/>
                <w:bCs/>
                <w:spacing w:val="-2"/>
                <w:sz w:val="20"/>
                <w:szCs w:val="20"/>
              </w:rPr>
              <w:t>r</w:t>
            </w:r>
            <w:r w:rsidRPr="002F2938">
              <w:rPr>
                <w:rFonts w:eastAsia="Arial"/>
                <w:b/>
                <w:bCs/>
                <w:spacing w:val="-1"/>
                <w:sz w:val="20"/>
                <w:szCs w:val="20"/>
              </w:rPr>
              <w:t>a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c</w:t>
            </w:r>
            <w:r w:rsidRPr="002F2938">
              <w:rPr>
                <w:rFonts w:eastAsia="Arial"/>
                <w:b/>
                <w:bCs/>
                <w:spacing w:val="-1"/>
                <w:sz w:val="20"/>
                <w:szCs w:val="20"/>
              </w:rPr>
              <w:t>a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l</w:t>
            </w:r>
            <w:r w:rsidRPr="002F2938">
              <w:rPr>
                <w:rFonts w:eastAsia="Arial"/>
                <w:b/>
                <w:bCs/>
                <w:spacing w:val="-8"/>
                <w:sz w:val="20"/>
                <w:szCs w:val="20"/>
              </w:rPr>
              <w:t xml:space="preserve"> 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li</w:t>
            </w:r>
            <w:r w:rsidRPr="002F2938">
              <w:rPr>
                <w:rFonts w:eastAsia="Arial"/>
                <w:b/>
                <w:bCs/>
                <w:spacing w:val="-1"/>
                <w:sz w:val="20"/>
                <w:szCs w:val="20"/>
              </w:rPr>
              <w:t>n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ia</w:t>
            </w:r>
            <w:r w:rsidRPr="002F2938">
              <w:rPr>
                <w:rFonts w:eastAsia="Arial"/>
                <w:b/>
                <w:bCs/>
                <w:spacing w:val="-8"/>
                <w:sz w:val="20"/>
                <w:szCs w:val="20"/>
              </w:rPr>
              <w:t xml:space="preserve"> 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1</w:t>
            </w:r>
            <w:r w:rsidRPr="002F2938">
              <w:rPr>
                <w:rFonts w:eastAsia="Arial"/>
                <w:b/>
                <w:bCs/>
                <w:spacing w:val="-8"/>
                <w:sz w:val="20"/>
                <w:szCs w:val="20"/>
              </w:rPr>
              <w:t xml:space="preserve"> 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c</w:t>
            </w:r>
            <w:r w:rsidRPr="002F2938">
              <w:rPr>
                <w:rFonts w:eastAsia="Arial"/>
                <w:b/>
                <w:bCs/>
                <w:spacing w:val="-2"/>
                <w:sz w:val="20"/>
                <w:szCs w:val="20"/>
              </w:rPr>
              <w:t>a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p</w:t>
            </w:r>
            <w:r w:rsidRPr="002F2938">
              <w:rPr>
                <w:rFonts w:eastAsia="Arial"/>
                <w:b/>
                <w:bCs/>
                <w:spacing w:val="-8"/>
                <w:sz w:val="20"/>
                <w:szCs w:val="20"/>
              </w:rPr>
              <w:t xml:space="preserve"> X</w:t>
            </w:r>
            <w:r w:rsidRPr="002F2938">
              <w:rPr>
                <w:rFonts w:eastAsia="Arial"/>
                <w:b/>
                <w:bCs/>
                <w:spacing w:val="-1"/>
                <w:sz w:val="20"/>
                <w:szCs w:val="20"/>
              </w:rPr>
              <w:t>-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G</w:t>
            </w:r>
            <w:r w:rsidRPr="002F2938">
              <w:rPr>
                <w:rFonts w:eastAsia="Arial"/>
                <w:b/>
                <w:bCs/>
                <w:spacing w:val="-2"/>
                <w:sz w:val="20"/>
                <w:szCs w:val="20"/>
              </w:rPr>
              <w:t>r</w:t>
            </w:r>
            <w:r w:rsidRPr="002F2938">
              <w:rPr>
                <w:rFonts w:eastAsia="Arial"/>
                <w:b/>
                <w:bCs/>
                <w:spacing w:val="-1"/>
                <w:sz w:val="20"/>
                <w:szCs w:val="20"/>
              </w:rPr>
              <w:t>up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a</w:t>
            </w:r>
            <w:r w:rsidRPr="002F2938">
              <w:rPr>
                <w:rFonts w:eastAsia="Arial"/>
                <w:b/>
                <w:bCs/>
                <w:spacing w:val="-8"/>
                <w:sz w:val="20"/>
                <w:szCs w:val="20"/>
              </w:rPr>
              <w:t xml:space="preserve"> </w:t>
            </w:r>
            <w:r w:rsidRPr="002F2938">
              <w:rPr>
                <w:rFonts w:eastAsia="Arial"/>
                <w:b/>
                <w:bCs/>
                <w:spacing w:val="1"/>
                <w:sz w:val="20"/>
                <w:szCs w:val="20"/>
              </w:rPr>
              <w:t>T</w:t>
            </w:r>
            <w:r w:rsidRPr="002F2938">
              <w:rPr>
                <w:rFonts w:eastAsia="Arial"/>
                <w:b/>
                <w:bCs/>
                <w:spacing w:val="-1"/>
                <w:sz w:val="20"/>
                <w:szCs w:val="20"/>
              </w:rPr>
              <w:t>ehn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ica</w:t>
            </w:r>
            <w:r w:rsidRPr="002F2938">
              <w:rPr>
                <w:rFonts w:eastAsia="Arial"/>
                <w:b/>
                <w:bCs/>
                <w:w w:val="99"/>
                <w:sz w:val="20"/>
                <w:szCs w:val="20"/>
              </w:rPr>
              <w:t xml:space="preserve"> 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Ca</w:t>
            </w:r>
            <w:r w:rsidRPr="002F2938">
              <w:rPr>
                <w:rFonts w:eastAsia="Arial"/>
                <w:b/>
                <w:bCs/>
                <w:spacing w:val="-2"/>
                <w:sz w:val="20"/>
                <w:szCs w:val="20"/>
              </w:rPr>
              <w:t>r</w:t>
            </w:r>
            <w:r w:rsidRPr="002F2938">
              <w:rPr>
                <w:rFonts w:eastAsia="Arial"/>
                <w:b/>
                <w:bCs/>
                <w:spacing w:val="-1"/>
                <w:sz w:val="20"/>
                <w:szCs w:val="20"/>
              </w:rPr>
              <w:t>a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c</w:t>
            </w:r>
            <w:r w:rsidRPr="002F2938">
              <w:rPr>
                <w:rFonts w:eastAsia="Arial"/>
                <w:b/>
                <w:bCs/>
                <w:spacing w:val="-1"/>
                <w:sz w:val="20"/>
                <w:szCs w:val="20"/>
              </w:rPr>
              <w:t>a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l</w:t>
            </w:r>
            <w:r w:rsidRPr="002F2938">
              <w:rPr>
                <w:rFonts w:eastAsia="Arial"/>
                <w:b/>
                <w:bCs/>
                <w:spacing w:val="-7"/>
                <w:sz w:val="20"/>
                <w:szCs w:val="20"/>
              </w:rPr>
              <w:t xml:space="preserve"> 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si</w:t>
            </w:r>
            <w:r w:rsidRPr="002F2938">
              <w:rPr>
                <w:rFonts w:eastAsia="Arial"/>
                <w:b/>
                <w:bCs/>
                <w:spacing w:val="-6"/>
                <w:sz w:val="20"/>
                <w:szCs w:val="20"/>
              </w:rPr>
              <w:t xml:space="preserve"> 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li</w:t>
            </w:r>
            <w:r w:rsidRPr="002F2938">
              <w:rPr>
                <w:rFonts w:eastAsia="Arial"/>
                <w:b/>
                <w:bCs/>
                <w:spacing w:val="-1"/>
                <w:sz w:val="20"/>
                <w:szCs w:val="20"/>
              </w:rPr>
              <w:t>n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ia</w:t>
            </w:r>
            <w:r w:rsidRPr="002F2938">
              <w:rPr>
                <w:rFonts w:eastAsia="Arial"/>
                <w:b/>
                <w:bCs/>
                <w:spacing w:val="-7"/>
                <w:sz w:val="20"/>
                <w:szCs w:val="20"/>
              </w:rPr>
              <w:t xml:space="preserve"> 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1</w:t>
            </w:r>
            <w:r w:rsidRPr="002F2938">
              <w:rPr>
                <w:rFonts w:eastAsia="Arial"/>
                <w:b/>
                <w:bCs/>
                <w:spacing w:val="-8"/>
                <w:sz w:val="20"/>
                <w:szCs w:val="20"/>
              </w:rPr>
              <w:t xml:space="preserve"> </w:t>
            </w:r>
            <w:r w:rsidRPr="002F2938">
              <w:rPr>
                <w:rFonts w:eastAsia="Arial"/>
                <w:b/>
                <w:bCs/>
                <w:spacing w:val="-2"/>
                <w:sz w:val="20"/>
                <w:szCs w:val="20"/>
              </w:rPr>
              <w:t>d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i</w:t>
            </w:r>
            <w:r w:rsidRPr="002F2938">
              <w:rPr>
                <w:rFonts w:eastAsia="Arial"/>
                <w:b/>
                <w:bCs/>
                <w:spacing w:val="-1"/>
                <w:sz w:val="20"/>
                <w:szCs w:val="20"/>
              </w:rPr>
              <w:t>re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cta</w:t>
            </w:r>
            <w:r w:rsidRPr="002F2938">
              <w:rPr>
                <w:rFonts w:eastAsia="Arial"/>
                <w:b/>
                <w:bCs/>
                <w:spacing w:val="-7"/>
                <w:sz w:val="20"/>
                <w:szCs w:val="20"/>
              </w:rPr>
              <w:t xml:space="preserve"> </w:t>
            </w:r>
            <w:r w:rsidRPr="002F2938">
              <w:rPr>
                <w:rFonts w:eastAsia="Arial"/>
                <w:b/>
                <w:bCs/>
                <w:spacing w:val="-1"/>
                <w:sz w:val="20"/>
                <w:szCs w:val="20"/>
              </w:rPr>
              <w:t>Grup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a</w:t>
            </w:r>
            <w:r w:rsidRPr="002F2938">
              <w:rPr>
                <w:rFonts w:eastAsia="Arial"/>
                <w:b/>
                <w:bCs/>
                <w:spacing w:val="-7"/>
                <w:sz w:val="20"/>
                <w:szCs w:val="20"/>
              </w:rPr>
              <w:t xml:space="preserve"> </w:t>
            </w:r>
            <w:r w:rsidRPr="002F2938">
              <w:rPr>
                <w:rFonts w:eastAsia="Arial"/>
                <w:b/>
                <w:bCs/>
                <w:spacing w:val="1"/>
                <w:sz w:val="20"/>
                <w:szCs w:val="20"/>
              </w:rPr>
              <w:t>T</w:t>
            </w:r>
            <w:r w:rsidRPr="002F2938">
              <w:rPr>
                <w:rFonts w:eastAsia="Arial"/>
                <w:b/>
                <w:bCs/>
                <w:spacing w:val="-1"/>
                <w:sz w:val="20"/>
                <w:szCs w:val="20"/>
              </w:rPr>
              <w:t>ehn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ica</w:t>
            </w:r>
            <w:r w:rsidRPr="002F2938">
              <w:rPr>
                <w:rFonts w:eastAsia="Arial"/>
                <w:b/>
                <w:bCs/>
                <w:w w:val="99"/>
                <w:sz w:val="20"/>
                <w:szCs w:val="20"/>
              </w:rPr>
              <w:t xml:space="preserve"> 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Ca</w:t>
            </w:r>
            <w:r w:rsidRPr="002F2938">
              <w:rPr>
                <w:rFonts w:eastAsia="Arial"/>
                <w:b/>
                <w:bCs/>
                <w:spacing w:val="-2"/>
                <w:sz w:val="20"/>
                <w:szCs w:val="20"/>
              </w:rPr>
              <w:t>r</w:t>
            </w:r>
            <w:r w:rsidRPr="002F2938">
              <w:rPr>
                <w:rFonts w:eastAsia="Arial"/>
                <w:b/>
                <w:bCs/>
                <w:spacing w:val="-1"/>
                <w:sz w:val="20"/>
                <w:szCs w:val="20"/>
              </w:rPr>
              <w:t>a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c</w:t>
            </w:r>
            <w:r w:rsidRPr="002F2938">
              <w:rPr>
                <w:rFonts w:eastAsia="Arial"/>
                <w:b/>
                <w:bCs/>
                <w:spacing w:val="-1"/>
                <w:sz w:val="20"/>
                <w:szCs w:val="20"/>
              </w:rPr>
              <w:t>a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l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035560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EF0729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F28E13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417B79" w14:textId="77777777" w:rsidR="005D28A1" w:rsidRPr="00483148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2A7B24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5D28A1" w14:paraId="7688D27B" w14:textId="77777777">
        <w:trPr>
          <w:cantSplit/>
          <w:trHeight w:val="371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B23EF8" w14:textId="77777777" w:rsidR="005D28A1" w:rsidRDefault="005D28A1" w:rsidP="005D28A1">
            <w:pPr>
              <w:numPr>
                <w:ilvl w:val="0"/>
                <w:numId w:val="3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2697CB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9A2F92" w14:textId="77777777" w:rsidR="005D28A1" w:rsidRPr="00483148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1FD24C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Grupa Tehnică </w:t>
            </w:r>
          </w:p>
          <w:p w14:paraId="4AD39AC8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Caracal </w:t>
            </w:r>
          </w:p>
          <w:p w14:paraId="32E5B716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2 </w:t>
            </w:r>
          </w:p>
          <w:p w14:paraId="31AD84F6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– expedieri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D28D28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707E35C8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E23C55" w14:textId="77777777" w:rsidR="005D28A1" w:rsidRPr="00483148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483148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315A53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630D01" w14:textId="77777777" w:rsidR="005D28A1" w:rsidRPr="00483148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F69398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5D28A1" w14:paraId="493551A2" w14:textId="77777777">
        <w:trPr>
          <w:cantSplit/>
          <w:trHeight w:val="371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FFB596" w14:textId="77777777" w:rsidR="005D28A1" w:rsidRDefault="005D28A1" w:rsidP="005D28A1">
            <w:pPr>
              <w:numPr>
                <w:ilvl w:val="0"/>
                <w:numId w:val="3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E633E6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61FADC" w14:textId="77777777" w:rsidR="005D28A1" w:rsidRPr="00483148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E1B0DF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Grupa Tehnică </w:t>
            </w:r>
          </w:p>
          <w:p w14:paraId="414B4AE1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Caracal </w:t>
            </w:r>
          </w:p>
          <w:p w14:paraId="00847AD9" w14:textId="77777777" w:rsidR="005D28A1" w:rsidRPr="007D0C03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</w:rPr>
              <w:t xml:space="preserve">Cap </w:t>
            </w:r>
            <w:r>
              <w:rPr>
                <w:b/>
                <w:bCs/>
                <w:sz w:val="20"/>
                <w:lang w:val="en-US"/>
              </w:rPr>
              <w:t>X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6999E4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</w:t>
            </w:r>
          </w:p>
          <w:p w14:paraId="6F41AF78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TDJ</w:t>
            </w:r>
          </w:p>
          <w:p w14:paraId="45F58CB3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5/7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237D79" w14:textId="77777777" w:rsidR="005D28A1" w:rsidRPr="00483148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9191FB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9A09F2" w14:textId="77777777" w:rsidR="005D28A1" w:rsidRPr="00483148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7C78DC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 la liniile 2 și 3</w:t>
            </w:r>
          </w:p>
        </w:tc>
      </w:tr>
    </w:tbl>
    <w:p w14:paraId="0EB28A6C" w14:textId="77777777" w:rsidR="006329F1" w:rsidRDefault="006329F1" w:rsidP="006B4CB8">
      <w:pPr>
        <w:pStyle w:val="Heading1"/>
        <w:spacing w:line="360" w:lineRule="auto"/>
      </w:pPr>
    </w:p>
    <w:p w14:paraId="76FE75EC" w14:textId="5F7B0D1A" w:rsidR="005D28A1" w:rsidRPr="005905D7" w:rsidRDefault="005D28A1" w:rsidP="006B4CB8">
      <w:pPr>
        <w:pStyle w:val="Heading1"/>
        <w:spacing w:line="360" w:lineRule="auto"/>
      </w:pPr>
      <w:r w:rsidRPr="005905D7">
        <w:t>LINIA 116</w:t>
      </w:r>
    </w:p>
    <w:p w14:paraId="1AFEE71B" w14:textId="77777777" w:rsidR="005D28A1" w:rsidRPr="005905D7" w:rsidRDefault="005D28A1" w:rsidP="00D850A8">
      <w:pPr>
        <w:pStyle w:val="Heading1"/>
        <w:spacing w:line="360" w:lineRule="auto"/>
        <w:rPr>
          <w:bCs w:val="0"/>
          <w:sz w:val="8"/>
        </w:rPr>
      </w:pPr>
      <w:r w:rsidRPr="005905D7">
        <w:t>FILIAŞI - LIVEZENI - SIMERIA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5"/>
        <w:gridCol w:w="878"/>
        <w:gridCol w:w="751"/>
        <w:gridCol w:w="2197"/>
        <w:gridCol w:w="870"/>
        <w:gridCol w:w="758"/>
        <w:gridCol w:w="868"/>
        <w:gridCol w:w="763"/>
        <w:gridCol w:w="2486"/>
      </w:tblGrid>
      <w:tr w:rsidR="005D28A1" w:rsidRPr="00743905" w14:paraId="38135CBD" w14:textId="77777777" w:rsidTr="00481280">
        <w:trPr>
          <w:cantSplit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F4C0C3" w14:textId="77777777" w:rsidR="005D28A1" w:rsidRPr="00743905" w:rsidRDefault="005D28A1" w:rsidP="005D28A1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93DD65" w14:textId="77777777" w:rsidR="005D28A1" w:rsidRPr="00743905" w:rsidRDefault="005D28A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A13C63" w14:textId="77777777" w:rsidR="005D28A1" w:rsidRPr="00743905" w:rsidRDefault="005D28A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9693DB" w14:textId="77777777" w:rsidR="005D28A1" w:rsidRPr="00743905" w:rsidRDefault="005D28A1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Ţânţăreni</w:t>
            </w:r>
          </w:p>
          <w:p w14:paraId="51B315FE" w14:textId="77777777" w:rsidR="005D28A1" w:rsidRPr="00743905" w:rsidRDefault="005D28A1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5F9E84" w14:textId="77777777" w:rsidR="005D28A1" w:rsidRDefault="005D28A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peste sch. 1</w:t>
            </w:r>
          </w:p>
          <w:p w14:paraId="155127B7" w14:textId="77777777" w:rsidR="005D28A1" w:rsidRPr="00743905" w:rsidRDefault="005D28A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şi 21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6D5153" w14:textId="77777777" w:rsidR="005D28A1" w:rsidRPr="00743905" w:rsidRDefault="005D28A1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D5BFAF" w14:textId="77777777" w:rsidR="005D28A1" w:rsidRPr="00743905" w:rsidRDefault="005D28A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2770F1" w14:textId="77777777" w:rsidR="005D28A1" w:rsidRPr="00743905" w:rsidRDefault="005D28A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24BBA0" w14:textId="77777777" w:rsidR="005D28A1" w:rsidRDefault="005D28A1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Afectează intrări - ieşiri </w:t>
            </w:r>
          </w:p>
          <w:p w14:paraId="6C3E9628" w14:textId="77777777" w:rsidR="005D28A1" w:rsidRPr="00743905" w:rsidRDefault="005D28A1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la linia </w:t>
            </w: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1.</w:t>
            </w:r>
          </w:p>
        </w:tc>
      </w:tr>
      <w:tr w:rsidR="005D28A1" w:rsidRPr="00743905" w14:paraId="261D36BB" w14:textId="77777777" w:rsidTr="00481280">
        <w:trPr>
          <w:cantSplit/>
          <w:trHeight w:val="77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D9A131" w14:textId="77777777" w:rsidR="005D28A1" w:rsidRPr="00743905" w:rsidRDefault="005D28A1" w:rsidP="005D28A1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09A92C" w14:textId="77777777" w:rsidR="005D28A1" w:rsidRPr="00743905" w:rsidRDefault="005D28A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ABC4B1" w14:textId="77777777" w:rsidR="005D28A1" w:rsidRPr="00743905" w:rsidRDefault="005D28A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A58D9F" w14:textId="77777777" w:rsidR="005D28A1" w:rsidRPr="00743905" w:rsidRDefault="005D28A1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Ţânţăreni</w:t>
            </w:r>
          </w:p>
          <w:p w14:paraId="5836E600" w14:textId="77777777" w:rsidR="005D28A1" w:rsidRPr="00743905" w:rsidRDefault="005D28A1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2274A7" w14:textId="77777777" w:rsidR="005D28A1" w:rsidRPr="00743905" w:rsidRDefault="005D28A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de la</w:t>
            </w:r>
          </w:p>
          <w:p w14:paraId="3DE1FEAA" w14:textId="77777777" w:rsidR="005D28A1" w:rsidRPr="00743905" w:rsidRDefault="005D28A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Cap X până la </w:t>
            </w:r>
            <w:r w:rsidRPr="00743905">
              <w:rPr>
                <w:b/>
                <w:bCs/>
                <w:color w:val="000000"/>
                <w:spacing w:val="-10"/>
                <w:sz w:val="20"/>
                <w:lang w:val="ro-RO"/>
              </w:rPr>
              <w:t>axa staţiei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F38AFD" w14:textId="77777777" w:rsidR="005D28A1" w:rsidRPr="00743905" w:rsidRDefault="005D28A1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27CD7A" w14:textId="77777777" w:rsidR="005D28A1" w:rsidRPr="00743905" w:rsidRDefault="005D28A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027252" w14:textId="77777777" w:rsidR="005D28A1" w:rsidRPr="00743905" w:rsidRDefault="005D28A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E8AC0D" w14:textId="77777777" w:rsidR="005D28A1" w:rsidRPr="00743905" w:rsidRDefault="005D28A1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Restul liniei este închisă.</w:t>
            </w:r>
          </w:p>
        </w:tc>
      </w:tr>
      <w:tr w:rsidR="005D28A1" w:rsidRPr="00743905" w14:paraId="6F911305" w14:textId="77777777" w:rsidTr="00481280">
        <w:trPr>
          <w:cantSplit/>
          <w:trHeight w:val="317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C96CC3" w14:textId="77777777" w:rsidR="005D28A1" w:rsidRPr="00743905" w:rsidRDefault="005D28A1" w:rsidP="005D28A1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5E63F5" w14:textId="77777777" w:rsidR="005D28A1" w:rsidRPr="00743905" w:rsidRDefault="005D28A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2D9627" w14:textId="77777777" w:rsidR="005D28A1" w:rsidRPr="00743905" w:rsidRDefault="005D28A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E64271" w14:textId="77777777" w:rsidR="005D28A1" w:rsidRPr="00743905" w:rsidRDefault="005D28A1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Ţânţăreni</w:t>
            </w:r>
          </w:p>
          <w:p w14:paraId="3A8FAEA9" w14:textId="77777777" w:rsidR="005D28A1" w:rsidRPr="00743905" w:rsidRDefault="005D28A1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linia 3</w:t>
            </w:r>
          </w:p>
          <w:p w14:paraId="352C596B" w14:textId="77777777" w:rsidR="005D28A1" w:rsidRPr="00743905" w:rsidRDefault="005D28A1" w:rsidP="00481280">
            <w:pPr>
              <w:spacing w:before="40" w:after="40" w:line="276" w:lineRule="auto"/>
              <w:ind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 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6F376A" w14:textId="77777777" w:rsidR="005D28A1" w:rsidRPr="00743905" w:rsidRDefault="005D28A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toată 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AD934F" w14:textId="77777777" w:rsidR="005D28A1" w:rsidRPr="00743905" w:rsidRDefault="005D28A1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F90135" w14:textId="77777777" w:rsidR="005D28A1" w:rsidRPr="00743905" w:rsidRDefault="005D28A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B04CD9" w14:textId="77777777" w:rsidR="005D28A1" w:rsidRPr="00743905" w:rsidRDefault="005D28A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80E2FE" w14:textId="77777777" w:rsidR="005D28A1" w:rsidRPr="00743905" w:rsidRDefault="005D28A1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5D28A1" w:rsidRPr="00743905" w14:paraId="6E309299" w14:textId="77777777" w:rsidTr="00481280">
        <w:trPr>
          <w:cantSplit/>
          <w:trHeight w:val="317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93A479" w14:textId="77777777" w:rsidR="005D28A1" w:rsidRPr="00743905" w:rsidRDefault="005D28A1" w:rsidP="005D28A1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1980F6" w14:textId="77777777" w:rsidR="005D28A1" w:rsidRPr="00743905" w:rsidRDefault="005D28A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753064" w14:textId="77777777" w:rsidR="005D28A1" w:rsidRPr="00743905" w:rsidRDefault="005D28A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CE29B1" w14:textId="77777777" w:rsidR="005D28A1" w:rsidRPr="00743905" w:rsidRDefault="005D28A1" w:rsidP="00C208D7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Gilort</w:t>
            </w:r>
          </w:p>
          <w:p w14:paraId="19226271" w14:textId="77777777" w:rsidR="005D28A1" w:rsidRPr="00743905" w:rsidRDefault="005D28A1" w:rsidP="00C208D7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Cap </w:t>
            </w:r>
            <w:r>
              <w:rPr>
                <w:b/>
                <w:bCs/>
                <w:color w:val="000000"/>
                <w:sz w:val="20"/>
                <w:lang w:val="ro-RO"/>
              </w:rPr>
              <w:t>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273555" w14:textId="77777777" w:rsidR="005D28A1" w:rsidRPr="00743905" w:rsidRDefault="005D28A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peste sch. </w:t>
            </w:r>
            <w:r>
              <w:rPr>
                <w:b/>
                <w:bCs/>
                <w:color w:val="000000"/>
                <w:sz w:val="20"/>
                <w:lang w:val="ro-RO"/>
              </w:rPr>
              <w:t>2 în abatere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35E522" w14:textId="77777777" w:rsidR="005D28A1" w:rsidRPr="00743905" w:rsidRDefault="005D28A1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A4085E" w14:textId="77777777" w:rsidR="005D28A1" w:rsidRPr="00743905" w:rsidRDefault="005D28A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E1CEC6" w14:textId="77777777" w:rsidR="005D28A1" w:rsidRPr="00743905" w:rsidRDefault="005D28A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C6467E" w14:textId="77777777" w:rsidR="005D28A1" w:rsidRPr="00743905" w:rsidRDefault="005D28A1" w:rsidP="00C208D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Cu acces la linia 2 </w:t>
            </w:r>
          </w:p>
          <w:p w14:paraId="218B0AF8" w14:textId="77777777" w:rsidR="005D28A1" w:rsidRPr="00743905" w:rsidRDefault="005D28A1" w:rsidP="00C208D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primiri - expedieri.</w:t>
            </w:r>
          </w:p>
        </w:tc>
      </w:tr>
      <w:tr w:rsidR="005D28A1" w:rsidRPr="00743905" w14:paraId="64972B3B" w14:textId="77777777" w:rsidTr="00481280">
        <w:trPr>
          <w:cantSplit/>
          <w:trHeight w:val="68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74F4DC" w14:textId="77777777" w:rsidR="005D28A1" w:rsidRPr="00743905" w:rsidRDefault="005D28A1" w:rsidP="005D28A1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E290BD" w14:textId="77777777" w:rsidR="005D28A1" w:rsidRPr="00743905" w:rsidRDefault="005D28A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D75CF5" w14:textId="77777777" w:rsidR="005D28A1" w:rsidRPr="00743905" w:rsidRDefault="005D28A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15E29F" w14:textId="77777777" w:rsidR="005D28A1" w:rsidRPr="00743905" w:rsidRDefault="005D28A1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Gilort</w:t>
            </w:r>
          </w:p>
          <w:p w14:paraId="1AA3A968" w14:textId="77777777" w:rsidR="005D28A1" w:rsidRPr="00743905" w:rsidRDefault="005D28A1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A6C4BD" w14:textId="77777777" w:rsidR="005D28A1" w:rsidRPr="00743905" w:rsidRDefault="005D28A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peste sch. 3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D644D9" w14:textId="77777777" w:rsidR="005D28A1" w:rsidRPr="00743905" w:rsidRDefault="005D28A1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1C2FE4" w14:textId="77777777" w:rsidR="005D28A1" w:rsidRPr="00743905" w:rsidRDefault="005D28A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662FCC" w14:textId="77777777" w:rsidR="005D28A1" w:rsidRPr="00743905" w:rsidRDefault="005D28A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446327" w14:textId="77777777" w:rsidR="005D28A1" w:rsidRPr="00743905" w:rsidRDefault="005D28A1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Cu acces la linia 2 </w:t>
            </w:r>
          </w:p>
          <w:p w14:paraId="6F9C91ED" w14:textId="77777777" w:rsidR="005D28A1" w:rsidRPr="00743905" w:rsidRDefault="005D28A1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primiri - expedieri.</w:t>
            </w:r>
          </w:p>
        </w:tc>
      </w:tr>
      <w:tr w:rsidR="005D28A1" w:rsidRPr="00743905" w14:paraId="5B09ADB9" w14:textId="77777777" w:rsidTr="00481280">
        <w:trPr>
          <w:cantSplit/>
          <w:trHeight w:val="68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625346" w14:textId="77777777" w:rsidR="005D28A1" w:rsidRPr="00743905" w:rsidRDefault="005D28A1" w:rsidP="005D28A1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2159ED" w14:textId="77777777" w:rsidR="005D28A1" w:rsidRPr="00743905" w:rsidRDefault="005D28A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17+830</w:t>
            </w:r>
          </w:p>
          <w:p w14:paraId="7B83CD75" w14:textId="77777777" w:rsidR="005D28A1" w:rsidRPr="00743905" w:rsidRDefault="005D28A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17+880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6E0515" w14:textId="77777777" w:rsidR="005D28A1" w:rsidRPr="00743905" w:rsidRDefault="005D28A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C5A89B" w14:textId="77777777" w:rsidR="005D28A1" w:rsidRPr="00743905" w:rsidRDefault="005D28A1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Gilort -</w:t>
            </w:r>
          </w:p>
          <w:p w14:paraId="6EE22210" w14:textId="77777777" w:rsidR="005D28A1" w:rsidRPr="00743905" w:rsidRDefault="005D28A1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Tu</w:t>
            </w:r>
            <w:r>
              <w:rPr>
                <w:b/>
                <w:bCs/>
                <w:color w:val="000000"/>
                <w:sz w:val="20"/>
                <w:lang w:val="ro-RO"/>
              </w:rPr>
              <w:t>r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burea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41C542" w14:textId="77777777" w:rsidR="005D28A1" w:rsidRPr="00743905" w:rsidRDefault="005D28A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396226" w14:textId="77777777" w:rsidR="005D28A1" w:rsidRPr="00743905" w:rsidRDefault="005D28A1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77184F" w14:textId="77777777" w:rsidR="005D28A1" w:rsidRPr="00743905" w:rsidRDefault="005D28A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EC53A2" w14:textId="77777777" w:rsidR="005D28A1" w:rsidRPr="00743905" w:rsidRDefault="005D28A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514BE4" w14:textId="77777777" w:rsidR="005D28A1" w:rsidRPr="00743905" w:rsidRDefault="005D28A1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Cs/>
                <w:color w:val="000000"/>
                <w:sz w:val="20"/>
                <w:lang w:val="ro-RO"/>
              </w:rPr>
              <w:t>*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  <w:lang w:val="ro-RO"/>
              </w:rPr>
              <w:t>care au în componență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 două locomotive cuplate.</w:t>
            </w:r>
          </w:p>
          <w:p w14:paraId="23D91BBB" w14:textId="77777777" w:rsidR="005D28A1" w:rsidRPr="0007721B" w:rsidRDefault="005D28A1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07721B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Nesemnalizată pe teren.</w:t>
            </w:r>
          </w:p>
        </w:tc>
      </w:tr>
      <w:tr w:rsidR="005D28A1" w:rsidRPr="00743905" w14:paraId="18A925BA" w14:textId="77777777" w:rsidTr="00481280">
        <w:trPr>
          <w:cantSplit/>
          <w:trHeight w:val="68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5A756A" w14:textId="77777777" w:rsidR="005D28A1" w:rsidRPr="00743905" w:rsidRDefault="005D28A1" w:rsidP="005D28A1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5729DE" w14:textId="77777777" w:rsidR="005D28A1" w:rsidRDefault="005D28A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18+190</w:t>
            </w:r>
          </w:p>
          <w:p w14:paraId="54EDF2A1" w14:textId="77777777" w:rsidR="005D28A1" w:rsidRPr="00743905" w:rsidRDefault="005D28A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18+240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81E12E" w14:textId="77777777" w:rsidR="005D28A1" w:rsidRPr="00743905" w:rsidRDefault="005D28A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A8819E" w14:textId="77777777" w:rsidR="005D28A1" w:rsidRPr="00743905" w:rsidRDefault="005D28A1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Gilort -</w:t>
            </w:r>
          </w:p>
          <w:p w14:paraId="4781776B" w14:textId="77777777" w:rsidR="005D28A1" w:rsidRPr="00743905" w:rsidRDefault="005D28A1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Tu</w:t>
            </w:r>
            <w:r>
              <w:rPr>
                <w:b/>
                <w:bCs/>
                <w:color w:val="000000"/>
                <w:sz w:val="20"/>
                <w:lang w:val="ro-RO"/>
              </w:rPr>
              <w:t>r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burea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CF28B9" w14:textId="77777777" w:rsidR="005D28A1" w:rsidRPr="00743905" w:rsidRDefault="005D28A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5A2DC7" w14:textId="77777777" w:rsidR="005D28A1" w:rsidRPr="00743905" w:rsidRDefault="005D28A1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9B0CB4" w14:textId="77777777" w:rsidR="005D28A1" w:rsidRPr="00743905" w:rsidRDefault="005D28A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430DF7" w14:textId="77777777" w:rsidR="005D28A1" w:rsidRPr="00743905" w:rsidRDefault="005D28A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7B7587" w14:textId="77777777" w:rsidR="005D28A1" w:rsidRPr="00743905" w:rsidRDefault="005D28A1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Cs/>
                <w:color w:val="000000"/>
                <w:sz w:val="20"/>
                <w:lang w:val="ro-RO"/>
              </w:rPr>
              <w:t>*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  <w:lang w:val="ro-RO"/>
              </w:rPr>
              <w:t>care au în componență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 două locomotive cuplate.</w:t>
            </w:r>
          </w:p>
          <w:p w14:paraId="0D5889BF" w14:textId="77777777" w:rsidR="005D28A1" w:rsidRDefault="005D28A1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 w:rsidRPr="0007721B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Nesemnalizată pe teren.</w:t>
            </w:r>
          </w:p>
        </w:tc>
      </w:tr>
      <w:tr w:rsidR="005D28A1" w:rsidRPr="00743905" w14:paraId="14050B96" w14:textId="77777777" w:rsidTr="00481280">
        <w:trPr>
          <w:cantSplit/>
          <w:trHeight w:val="68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191309" w14:textId="77777777" w:rsidR="005D28A1" w:rsidRPr="00743905" w:rsidRDefault="005D28A1" w:rsidP="005D28A1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FBF82A" w14:textId="77777777" w:rsidR="005D28A1" w:rsidRDefault="005D28A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20+645</w:t>
            </w:r>
          </w:p>
          <w:p w14:paraId="556C506D" w14:textId="77777777" w:rsidR="005D28A1" w:rsidRDefault="005D28A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20+695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565863" w14:textId="77777777" w:rsidR="005D28A1" w:rsidRDefault="005D28A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89B24C" w14:textId="77777777" w:rsidR="005D28A1" w:rsidRPr="00743905" w:rsidRDefault="005D28A1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Tu</w:t>
            </w:r>
            <w:r>
              <w:rPr>
                <w:b/>
                <w:bCs/>
                <w:color w:val="000000"/>
                <w:sz w:val="20"/>
                <w:lang w:val="ro-RO"/>
              </w:rPr>
              <w:t>r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burea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-</w:t>
            </w:r>
          </w:p>
          <w:p w14:paraId="6B89C966" w14:textId="77777777" w:rsidR="005D28A1" w:rsidRPr="00743905" w:rsidRDefault="005D28A1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Bibe</w:t>
            </w:r>
            <w:r>
              <w:rPr>
                <w:b/>
                <w:bCs/>
                <w:color w:val="000000"/>
                <w:sz w:val="20"/>
                <w:lang w:val="ro-RO"/>
              </w:rPr>
              <w:t>ș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004C50" w14:textId="77777777" w:rsidR="005D28A1" w:rsidRPr="00743905" w:rsidRDefault="005D28A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7C4F16" w14:textId="77777777" w:rsidR="005D28A1" w:rsidRPr="00743905" w:rsidRDefault="005D28A1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F2D769" w14:textId="77777777" w:rsidR="005D28A1" w:rsidRPr="00743905" w:rsidRDefault="005D28A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3E9782" w14:textId="77777777" w:rsidR="005D28A1" w:rsidRPr="00743905" w:rsidRDefault="005D28A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473130" w14:textId="77777777" w:rsidR="005D28A1" w:rsidRPr="00743905" w:rsidRDefault="005D28A1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Cs/>
                <w:color w:val="000000"/>
                <w:sz w:val="20"/>
                <w:lang w:val="ro-RO"/>
              </w:rPr>
              <w:t>*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  <w:lang w:val="ro-RO"/>
              </w:rPr>
              <w:t>care au în componență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 două locomotive cuplate.</w:t>
            </w:r>
          </w:p>
          <w:p w14:paraId="5636EBE8" w14:textId="77777777" w:rsidR="005D28A1" w:rsidRPr="00743905" w:rsidRDefault="005D28A1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 w:rsidRPr="0007721B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Nesemnalizată pe teren.</w:t>
            </w:r>
          </w:p>
        </w:tc>
      </w:tr>
      <w:tr w:rsidR="005D28A1" w:rsidRPr="00743905" w14:paraId="3689F6E6" w14:textId="77777777" w:rsidTr="00481280">
        <w:trPr>
          <w:cantSplit/>
          <w:trHeight w:val="68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9A26FA" w14:textId="77777777" w:rsidR="005D28A1" w:rsidRPr="00743905" w:rsidRDefault="005D28A1" w:rsidP="005D28A1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D6021C" w14:textId="77777777" w:rsidR="005D28A1" w:rsidRPr="00743905" w:rsidRDefault="005D28A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21+600</w:t>
            </w:r>
          </w:p>
          <w:p w14:paraId="311BDC57" w14:textId="77777777" w:rsidR="005D28A1" w:rsidRPr="00743905" w:rsidRDefault="005D28A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21+710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E0CC3A" w14:textId="77777777" w:rsidR="005D28A1" w:rsidRPr="00743905" w:rsidRDefault="005D28A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077FA6" w14:textId="77777777" w:rsidR="005D28A1" w:rsidRPr="00743905" w:rsidRDefault="005D28A1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Tu</w:t>
            </w:r>
            <w:r>
              <w:rPr>
                <w:b/>
                <w:bCs/>
                <w:color w:val="000000"/>
                <w:sz w:val="20"/>
                <w:lang w:val="ro-RO"/>
              </w:rPr>
              <w:t>r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burea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-</w:t>
            </w:r>
          </w:p>
          <w:p w14:paraId="2DB8CE16" w14:textId="77777777" w:rsidR="005D28A1" w:rsidRPr="00743905" w:rsidRDefault="005D28A1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Bibe</w:t>
            </w:r>
            <w:r>
              <w:rPr>
                <w:b/>
                <w:bCs/>
                <w:color w:val="000000"/>
                <w:sz w:val="20"/>
                <w:lang w:val="ro-RO"/>
              </w:rPr>
              <w:t>ș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C6E01C" w14:textId="77777777" w:rsidR="005D28A1" w:rsidRPr="00743905" w:rsidRDefault="005D28A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905BE6" w14:textId="77777777" w:rsidR="005D28A1" w:rsidRPr="00743905" w:rsidRDefault="005D28A1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227C92" w14:textId="77777777" w:rsidR="005D28A1" w:rsidRPr="00743905" w:rsidRDefault="005D28A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11A3BC" w14:textId="77777777" w:rsidR="005D28A1" w:rsidRPr="00743905" w:rsidRDefault="005D28A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C35410" w14:textId="77777777" w:rsidR="005D28A1" w:rsidRDefault="005D28A1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Cs/>
                <w:color w:val="000000"/>
                <w:sz w:val="20"/>
                <w:lang w:val="ro-RO"/>
              </w:rPr>
              <w:t>*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  <w:lang w:val="ro-RO"/>
              </w:rPr>
              <w:t>care au în componență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 două locomotive cuplate.</w:t>
            </w:r>
          </w:p>
          <w:p w14:paraId="137CD1D1" w14:textId="77777777" w:rsidR="005D28A1" w:rsidRPr="00537749" w:rsidRDefault="005D28A1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Cs/>
                <w:color w:val="000000"/>
                <w:sz w:val="20"/>
                <w:lang w:val="ro-RO"/>
              </w:rPr>
              <w:t>Nesemnalizată pe teren.</w:t>
            </w:r>
          </w:p>
        </w:tc>
      </w:tr>
      <w:tr w:rsidR="005D28A1" w:rsidRPr="00743905" w14:paraId="3109E2B4" w14:textId="77777777" w:rsidTr="00481280">
        <w:trPr>
          <w:cantSplit/>
          <w:trHeight w:val="68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D1A354" w14:textId="77777777" w:rsidR="005D28A1" w:rsidRPr="00743905" w:rsidRDefault="005D28A1" w:rsidP="005D28A1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73BC30" w14:textId="77777777" w:rsidR="005D28A1" w:rsidRPr="00743905" w:rsidRDefault="005D28A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25+470</w:t>
            </w:r>
          </w:p>
          <w:p w14:paraId="11073BC8" w14:textId="77777777" w:rsidR="005D28A1" w:rsidRPr="00743905" w:rsidRDefault="005D28A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25+520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8D1FED" w14:textId="77777777" w:rsidR="005D28A1" w:rsidRPr="00743905" w:rsidRDefault="005D28A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0EB0C0" w14:textId="77777777" w:rsidR="005D28A1" w:rsidRDefault="005D28A1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St. 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Bibesti</w:t>
            </w:r>
          </w:p>
          <w:p w14:paraId="709F6D92" w14:textId="77777777" w:rsidR="005D28A1" w:rsidRPr="00743905" w:rsidRDefault="005D28A1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linia 1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3B603E" w14:textId="77777777" w:rsidR="005D28A1" w:rsidRPr="00743905" w:rsidRDefault="005D28A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E7FB13" w14:textId="77777777" w:rsidR="005D28A1" w:rsidRPr="00743905" w:rsidRDefault="005D28A1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97C57E" w14:textId="77777777" w:rsidR="005D28A1" w:rsidRPr="00743905" w:rsidRDefault="005D28A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805873" w14:textId="77777777" w:rsidR="005D28A1" w:rsidRPr="00743905" w:rsidRDefault="005D28A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CE2046" w14:textId="77777777" w:rsidR="005D28A1" w:rsidRDefault="005D28A1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Valabil </w:t>
            </w:r>
            <w:r w:rsidRPr="005A7670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pentru trenurile care au în componență două locomotive cuplate.</w:t>
            </w:r>
          </w:p>
          <w:p w14:paraId="76B8F7DD" w14:textId="77777777" w:rsidR="005D28A1" w:rsidRPr="005A7670" w:rsidRDefault="005D28A1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Nesemnalizată pe teren.</w:t>
            </w:r>
          </w:p>
        </w:tc>
      </w:tr>
      <w:tr w:rsidR="005D28A1" w:rsidRPr="00743905" w14:paraId="4E5E0B54" w14:textId="77777777" w:rsidTr="00481280">
        <w:trPr>
          <w:cantSplit/>
          <w:trHeight w:val="297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4AF253" w14:textId="77777777" w:rsidR="005D28A1" w:rsidRPr="00743905" w:rsidRDefault="005D28A1" w:rsidP="005D28A1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3F3950" w14:textId="77777777" w:rsidR="005D28A1" w:rsidRPr="00743905" w:rsidRDefault="005D28A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867FC4" w14:textId="77777777" w:rsidR="005D28A1" w:rsidRPr="00743905" w:rsidRDefault="005D28A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E0438A" w14:textId="77777777" w:rsidR="005D28A1" w:rsidRPr="00743905" w:rsidRDefault="005D28A1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Bibeşti</w:t>
            </w:r>
          </w:p>
          <w:p w14:paraId="658BEDF5" w14:textId="77777777" w:rsidR="005D28A1" w:rsidRPr="00743905" w:rsidRDefault="005D28A1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linia 2 </w:t>
            </w:r>
          </w:p>
          <w:p w14:paraId="4434AE57" w14:textId="77777777" w:rsidR="005D28A1" w:rsidRPr="00743905" w:rsidRDefault="005D28A1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110D62" w14:textId="77777777" w:rsidR="005D28A1" w:rsidRPr="00743905" w:rsidRDefault="005D28A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toată</w:t>
            </w:r>
          </w:p>
          <w:p w14:paraId="0D3B30E9" w14:textId="77777777" w:rsidR="005D28A1" w:rsidRPr="00743905" w:rsidRDefault="005D28A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D018FC" w14:textId="77777777" w:rsidR="005D28A1" w:rsidRPr="00743905" w:rsidRDefault="005D28A1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5B5A2E" w14:textId="77777777" w:rsidR="005D28A1" w:rsidRPr="00743905" w:rsidRDefault="005D28A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9F805B" w14:textId="77777777" w:rsidR="005D28A1" w:rsidRPr="00743905" w:rsidRDefault="005D28A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0C27C1" w14:textId="77777777" w:rsidR="005D28A1" w:rsidRPr="00743905" w:rsidRDefault="005D28A1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5D28A1" w:rsidRPr="00743905" w14:paraId="2A403458" w14:textId="77777777" w:rsidTr="00481280">
        <w:trPr>
          <w:cantSplit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E564CB" w14:textId="77777777" w:rsidR="005D28A1" w:rsidRPr="00743905" w:rsidRDefault="005D28A1" w:rsidP="005D28A1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5879F7" w14:textId="77777777" w:rsidR="005D28A1" w:rsidRPr="00743905" w:rsidRDefault="005D28A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4BD7BD" w14:textId="77777777" w:rsidR="005D28A1" w:rsidRPr="00743905" w:rsidRDefault="005D28A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A053C9" w14:textId="77777777" w:rsidR="005D28A1" w:rsidRPr="00743905" w:rsidRDefault="005D28A1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Musculeşti</w:t>
            </w:r>
          </w:p>
          <w:p w14:paraId="2DBB35F7" w14:textId="77777777" w:rsidR="005D28A1" w:rsidRPr="00743905" w:rsidRDefault="005D28A1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120699" w14:textId="77777777" w:rsidR="005D28A1" w:rsidRPr="00743905" w:rsidRDefault="005D28A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peste sch. 5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93C219" w14:textId="77777777" w:rsidR="005D28A1" w:rsidRPr="00743905" w:rsidRDefault="005D28A1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89FA80" w14:textId="77777777" w:rsidR="005D28A1" w:rsidRPr="00743905" w:rsidRDefault="005D28A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5BBA8F" w14:textId="77777777" w:rsidR="005D28A1" w:rsidRPr="00743905" w:rsidRDefault="005D28A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10E824" w14:textId="77777777" w:rsidR="005D28A1" w:rsidRPr="00743905" w:rsidRDefault="005D28A1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Cu acces la linia 1</w:t>
            </w:r>
          </w:p>
          <w:p w14:paraId="20A66367" w14:textId="77777777" w:rsidR="005D28A1" w:rsidRPr="00743905" w:rsidRDefault="005D28A1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primiri - expedieri.</w:t>
            </w:r>
          </w:p>
        </w:tc>
      </w:tr>
      <w:tr w:rsidR="005D28A1" w:rsidRPr="00743905" w14:paraId="675DE8D2" w14:textId="77777777" w:rsidTr="00481280">
        <w:trPr>
          <w:cantSplit/>
          <w:trHeight w:val="2595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24EA35" w14:textId="77777777" w:rsidR="005D28A1" w:rsidRPr="00743905" w:rsidRDefault="005D28A1" w:rsidP="005D28A1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39F614" w14:textId="77777777" w:rsidR="005D28A1" w:rsidRPr="00743905" w:rsidRDefault="005D28A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A23CCC" w14:textId="77777777" w:rsidR="005D28A1" w:rsidRPr="00743905" w:rsidRDefault="005D28A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034EA7" w14:textId="77777777" w:rsidR="005D28A1" w:rsidRPr="00743905" w:rsidRDefault="005D28A1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Bărbăteşti</w:t>
            </w:r>
          </w:p>
          <w:p w14:paraId="7DED2FC3" w14:textId="77777777" w:rsidR="005D28A1" w:rsidRPr="00743905" w:rsidRDefault="005D28A1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linia 3 </w:t>
            </w:r>
          </w:p>
          <w:p w14:paraId="0F4E368B" w14:textId="77777777" w:rsidR="005D28A1" w:rsidRPr="00743905" w:rsidRDefault="005D28A1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8F18C9" w14:textId="77777777" w:rsidR="005D28A1" w:rsidRPr="00743905" w:rsidRDefault="005D28A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toată linia </w:t>
            </w:r>
          </w:p>
          <w:p w14:paraId="7AB6A9E3" w14:textId="77777777" w:rsidR="005D28A1" w:rsidRPr="00743905" w:rsidRDefault="005D28A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şi </w:t>
            </w:r>
          </w:p>
          <w:p w14:paraId="4CA0659F" w14:textId="77777777" w:rsidR="005D28A1" w:rsidRDefault="005D28A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peste sch. </w:t>
            </w:r>
          </w:p>
          <w:p w14:paraId="40675DDA" w14:textId="77777777" w:rsidR="005D28A1" w:rsidRDefault="005D28A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5, 7 </w:t>
            </w:r>
          </w:p>
          <w:p w14:paraId="58884CE9" w14:textId="77777777" w:rsidR="005D28A1" w:rsidRPr="00743905" w:rsidRDefault="005D28A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şi </w:t>
            </w:r>
          </w:p>
          <w:p w14:paraId="7FFB62E1" w14:textId="77777777" w:rsidR="005D28A1" w:rsidRPr="00743905" w:rsidRDefault="005D28A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TDJ </w:t>
            </w:r>
          </w:p>
          <w:p w14:paraId="6A0D4294" w14:textId="77777777" w:rsidR="005D28A1" w:rsidRPr="00743905" w:rsidRDefault="005D28A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6 / 8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C016E3" w14:textId="77777777" w:rsidR="005D28A1" w:rsidRPr="00743905" w:rsidRDefault="005D28A1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3AC440" w14:textId="77777777" w:rsidR="005D28A1" w:rsidRPr="00743905" w:rsidRDefault="005D28A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87B785" w14:textId="77777777" w:rsidR="005D28A1" w:rsidRPr="00743905" w:rsidRDefault="005D28A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98554A" w14:textId="77777777" w:rsidR="005D28A1" w:rsidRDefault="005D28A1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Afectează intrări - ieşiri </w:t>
            </w:r>
          </w:p>
          <w:p w14:paraId="4A0CC7E8" w14:textId="77777777" w:rsidR="005D28A1" w:rsidRPr="00743905" w:rsidRDefault="005D28A1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la liniile 3 şi 4.</w:t>
            </w:r>
          </w:p>
        </w:tc>
      </w:tr>
      <w:tr w:rsidR="005D28A1" w:rsidRPr="00743905" w14:paraId="78CE2314" w14:textId="77777777" w:rsidTr="00481280">
        <w:trPr>
          <w:cantSplit/>
          <w:trHeight w:val="1083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B99C74" w14:textId="77777777" w:rsidR="005D28A1" w:rsidRPr="00743905" w:rsidRDefault="005D28A1" w:rsidP="005D28A1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B3D1A7" w14:textId="77777777" w:rsidR="005D28A1" w:rsidRPr="00743905" w:rsidRDefault="005D28A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7EC065" w14:textId="77777777" w:rsidR="005D28A1" w:rsidRPr="00743905" w:rsidRDefault="005D28A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A7BC88" w14:textId="77777777" w:rsidR="005D28A1" w:rsidRPr="00743905" w:rsidRDefault="005D28A1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 Bărbăteşti</w:t>
            </w:r>
          </w:p>
          <w:p w14:paraId="36F87F14" w14:textId="77777777" w:rsidR="005D28A1" w:rsidRPr="00743905" w:rsidRDefault="005D28A1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linia 4 </w:t>
            </w:r>
          </w:p>
          <w:p w14:paraId="762FFBA7" w14:textId="77777777" w:rsidR="005D28A1" w:rsidRPr="00743905" w:rsidRDefault="005D28A1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D62A42" w14:textId="77777777" w:rsidR="005D28A1" w:rsidRPr="00743905" w:rsidRDefault="005D28A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de la Cap X la </w:t>
            </w:r>
          </w:p>
          <w:p w14:paraId="181FF1BB" w14:textId="77777777" w:rsidR="005D28A1" w:rsidRPr="00743905" w:rsidRDefault="005D28A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axa staţiei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895EEA" w14:textId="77777777" w:rsidR="005D28A1" w:rsidRPr="00743905" w:rsidRDefault="005D28A1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0AF186" w14:textId="77777777" w:rsidR="005D28A1" w:rsidRPr="00743905" w:rsidRDefault="005D28A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E09C91" w14:textId="77777777" w:rsidR="005D28A1" w:rsidRPr="00743905" w:rsidRDefault="005D28A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E315F4" w14:textId="77777777" w:rsidR="005D28A1" w:rsidRPr="00743905" w:rsidRDefault="005D28A1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Restul liniei este închisă.</w:t>
            </w:r>
          </w:p>
        </w:tc>
      </w:tr>
      <w:tr w:rsidR="005D28A1" w:rsidRPr="00743905" w14:paraId="6B57AF86" w14:textId="77777777" w:rsidTr="00481280">
        <w:trPr>
          <w:cantSplit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24B69F" w14:textId="77777777" w:rsidR="005D28A1" w:rsidRPr="00743905" w:rsidRDefault="005D28A1" w:rsidP="005D28A1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7EAB14" w14:textId="77777777" w:rsidR="005D28A1" w:rsidRPr="00743905" w:rsidRDefault="005D28A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761CBE" w14:textId="77777777" w:rsidR="005D28A1" w:rsidRPr="00743905" w:rsidRDefault="005D28A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39963D" w14:textId="77777777" w:rsidR="005D28A1" w:rsidRPr="00743905" w:rsidRDefault="005D28A1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Jupâneşti</w:t>
            </w:r>
          </w:p>
          <w:p w14:paraId="26458DAF" w14:textId="77777777" w:rsidR="005D28A1" w:rsidRPr="00743905" w:rsidRDefault="005D28A1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Cap 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593F3A" w14:textId="77777777" w:rsidR="005D28A1" w:rsidRPr="00743905" w:rsidRDefault="005D28A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peste sch. 6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DB66F1" w14:textId="77777777" w:rsidR="005D28A1" w:rsidRPr="00743905" w:rsidRDefault="005D28A1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090159" w14:textId="77777777" w:rsidR="005D28A1" w:rsidRPr="00743905" w:rsidRDefault="005D28A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8565FB" w14:textId="77777777" w:rsidR="005D28A1" w:rsidRPr="00743905" w:rsidRDefault="005D28A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A6464B" w14:textId="77777777" w:rsidR="005D28A1" w:rsidRPr="00743905" w:rsidRDefault="005D28A1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Afectează intrări - ieşiri</w:t>
            </w:r>
          </w:p>
          <w:p w14:paraId="08E38BAF" w14:textId="77777777" w:rsidR="005D28A1" w:rsidRPr="00743905" w:rsidRDefault="005D28A1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 la linia 2</w:t>
            </w:r>
          </w:p>
          <w:p w14:paraId="1C726349" w14:textId="77777777" w:rsidR="005D28A1" w:rsidRPr="00743905" w:rsidRDefault="005D28A1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primiri - expedieri.</w:t>
            </w:r>
          </w:p>
        </w:tc>
      </w:tr>
      <w:tr w:rsidR="005D28A1" w:rsidRPr="00743905" w14:paraId="0F6559EB" w14:textId="77777777" w:rsidTr="00481280">
        <w:trPr>
          <w:cantSplit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F596E0" w14:textId="77777777" w:rsidR="005D28A1" w:rsidRPr="00743905" w:rsidRDefault="005D28A1" w:rsidP="005D28A1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A9D821" w14:textId="77777777" w:rsidR="005D28A1" w:rsidRPr="00743905" w:rsidRDefault="005D28A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45+660</w:t>
            </w:r>
          </w:p>
          <w:p w14:paraId="1BD55224" w14:textId="77777777" w:rsidR="005D28A1" w:rsidRPr="00743905" w:rsidRDefault="005D28A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45+740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BCF522" w14:textId="77777777" w:rsidR="005D28A1" w:rsidRPr="00743905" w:rsidRDefault="005D28A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151330" w14:textId="77777777" w:rsidR="005D28A1" w:rsidRPr="00743905" w:rsidRDefault="005D28A1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Cărbuneşti</w:t>
            </w:r>
          </w:p>
          <w:p w14:paraId="288DD941" w14:textId="77777777" w:rsidR="005D28A1" w:rsidRPr="00743905" w:rsidRDefault="005D28A1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linia 2 directă,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D44AA8" w14:textId="77777777" w:rsidR="005D28A1" w:rsidRPr="00743905" w:rsidRDefault="005D28A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410A24" w14:textId="77777777" w:rsidR="005D28A1" w:rsidRPr="00743905" w:rsidRDefault="005D28A1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2ECB43" w14:textId="77777777" w:rsidR="005D28A1" w:rsidRPr="00743905" w:rsidRDefault="005D28A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38AE6B" w14:textId="77777777" w:rsidR="005D28A1" w:rsidRPr="00743905" w:rsidRDefault="005D28A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8819FB" w14:textId="77777777" w:rsidR="005D28A1" w:rsidRPr="00743905" w:rsidRDefault="005D28A1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Cs/>
                <w:color w:val="000000"/>
                <w:sz w:val="20"/>
                <w:lang w:val="ro-RO"/>
              </w:rPr>
              <w:t>*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Valabil </w:t>
            </w:r>
            <w:r>
              <w:rPr>
                <w:b/>
                <w:bCs/>
                <w:iCs/>
                <w:color w:val="000000"/>
                <w:sz w:val="20"/>
                <w:lang w:val="ro-RO"/>
              </w:rPr>
              <w:t xml:space="preserve">inclusiv 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pentru trenurile </w:t>
            </w:r>
            <w:r>
              <w:rPr>
                <w:b/>
                <w:bCs/>
                <w:iCs/>
                <w:color w:val="000000"/>
                <w:sz w:val="20"/>
                <w:lang w:val="ro-RO"/>
              </w:rPr>
              <w:t>care au în componență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 două locomotive cuplate.</w:t>
            </w:r>
          </w:p>
          <w:p w14:paraId="5459AD97" w14:textId="77777777" w:rsidR="005D28A1" w:rsidRPr="001D7D9E" w:rsidRDefault="005D28A1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Fără inductori.</w:t>
            </w:r>
          </w:p>
        </w:tc>
      </w:tr>
      <w:tr w:rsidR="005D28A1" w:rsidRPr="00743905" w14:paraId="712F903B" w14:textId="77777777" w:rsidTr="00481280">
        <w:trPr>
          <w:cantSplit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373A9A" w14:textId="77777777" w:rsidR="005D28A1" w:rsidRPr="00743905" w:rsidRDefault="005D28A1" w:rsidP="005D28A1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D0028E" w14:textId="77777777" w:rsidR="005D28A1" w:rsidRPr="00743905" w:rsidRDefault="005D28A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FEEEE8" w14:textId="77777777" w:rsidR="005D28A1" w:rsidRPr="00743905" w:rsidRDefault="005D28A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2014A6" w14:textId="77777777" w:rsidR="005D28A1" w:rsidRPr="00743905" w:rsidRDefault="005D28A1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Cărbuneşti</w:t>
            </w:r>
          </w:p>
          <w:p w14:paraId="15C4DA08" w14:textId="77777777" w:rsidR="005D28A1" w:rsidRPr="00743905" w:rsidRDefault="005D28A1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Cap X +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ED2173" w14:textId="77777777" w:rsidR="005D28A1" w:rsidRPr="00743905" w:rsidRDefault="005D28A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peste T.D.J.</w:t>
            </w:r>
          </w:p>
          <w:p w14:paraId="132909A1" w14:textId="77777777" w:rsidR="005D28A1" w:rsidRPr="00743905" w:rsidRDefault="005D28A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5 / 7,</w:t>
            </w:r>
          </w:p>
          <w:p w14:paraId="28631897" w14:textId="77777777" w:rsidR="005D28A1" w:rsidRPr="00743905" w:rsidRDefault="005D28A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sch. 11, 17, 24, 26, 30 şi TDJ </w:t>
            </w:r>
          </w:p>
          <w:p w14:paraId="7CB32E0C" w14:textId="77777777" w:rsidR="005D28A1" w:rsidRPr="00743905" w:rsidRDefault="005D28A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en-US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18 </w:t>
            </w:r>
            <w:r w:rsidRPr="00743905">
              <w:rPr>
                <w:b/>
                <w:bCs/>
                <w:color w:val="000000"/>
                <w:sz w:val="20"/>
                <w:lang w:val="en-US"/>
              </w:rPr>
              <w:t>/ 22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FA705C" w14:textId="77777777" w:rsidR="005D28A1" w:rsidRPr="00743905" w:rsidRDefault="005D28A1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B51F6A" w14:textId="77777777" w:rsidR="005D28A1" w:rsidRPr="00743905" w:rsidRDefault="005D28A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82DC82" w14:textId="77777777" w:rsidR="005D28A1" w:rsidRPr="00743905" w:rsidRDefault="005D28A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5232A4" w14:textId="77777777" w:rsidR="005D28A1" w:rsidRDefault="005D28A1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Afectează intrări - ieşiri </w:t>
            </w:r>
          </w:p>
          <w:p w14:paraId="086DA3BF" w14:textId="77777777" w:rsidR="005D28A1" w:rsidRPr="00743905" w:rsidRDefault="005D28A1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la liniile 3 - 8.</w:t>
            </w:r>
          </w:p>
        </w:tc>
      </w:tr>
      <w:tr w:rsidR="005D28A1" w:rsidRPr="00743905" w14:paraId="67A8F455" w14:textId="77777777" w:rsidTr="00481280">
        <w:trPr>
          <w:cantSplit/>
          <w:trHeight w:val="414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BD09F7" w14:textId="77777777" w:rsidR="005D28A1" w:rsidRPr="00743905" w:rsidRDefault="005D28A1" w:rsidP="005D28A1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341D2D" w14:textId="77777777" w:rsidR="005D28A1" w:rsidRPr="00743905" w:rsidRDefault="005D28A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501606" w14:textId="77777777" w:rsidR="005D28A1" w:rsidRPr="00743905" w:rsidRDefault="005D28A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69B361" w14:textId="77777777" w:rsidR="005D28A1" w:rsidRPr="00743905" w:rsidRDefault="005D28A1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Cărbuneşti</w:t>
            </w:r>
          </w:p>
          <w:p w14:paraId="6E1369DA" w14:textId="77777777" w:rsidR="005D28A1" w:rsidRPr="00743905" w:rsidRDefault="005D28A1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D0B352" w14:textId="77777777" w:rsidR="005D28A1" w:rsidRPr="00743905" w:rsidRDefault="005D28A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toată</w:t>
            </w:r>
          </w:p>
          <w:p w14:paraId="567C5CFB" w14:textId="77777777" w:rsidR="005D28A1" w:rsidRPr="00743905" w:rsidRDefault="005D28A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07DD53" w14:textId="77777777" w:rsidR="005D28A1" w:rsidRPr="00743905" w:rsidRDefault="005D28A1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C2B8AE" w14:textId="77777777" w:rsidR="005D28A1" w:rsidRPr="00743905" w:rsidRDefault="005D28A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33CB0B" w14:textId="77777777" w:rsidR="005D28A1" w:rsidRPr="00743905" w:rsidRDefault="005D28A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014B0C" w14:textId="77777777" w:rsidR="005D28A1" w:rsidRPr="00743905" w:rsidRDefault="005D28A1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5D28A1" w:rsidRPr="00743905" w14:paraId="6CF1ACEF" w14:textId="77777777" w:rsidTr="00481280">
        <w:trPr>
          <w:cantSplit/>
          <w:trHeight w:val="414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B24D13" w14:textId="77777777" w:rsidR="005D28A1" w:rsidRPr="00743905" w:rsidRDefault="005D28A1" w:rsidP="005D28A1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43B6D4" w14:textId="77777777" w:rsidR="005D28A1" w:rsidRPr="00743905" w:rsidRDefault="005D28A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C9D68E" w14:textId="77777777" w:rsidR="005D28A1" w:rsidRPr="00743905" w:rsidRDefault="005D28A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38E305" w14:textId="77777777" w:rsidR="005D28A1" w:rsidRPr="00743905" w:rsidRDefault="005D28A1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Pojogeni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Cap X + Y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6A2410" w14:textId="77777777" w:rsidR="005D28A1" w:rsidRPr="00743905" w:rsidRDefault="005D28A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peste T.D.J.</w:t>
            </w:r>
          </w:p>
          <w:p w14:paraId="37F64D5C" w14:textId="77777777" w:rsidR="005D28A1" w:rsidRDefault="005D28A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3 / 5</w:t>
            </w:r>
          </w:p>
          <w:p w14:paraId="7F028A33" w14:textId="77777777" w:rsidR="005D28A1" w:rsidRDefault="005D28A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și</w:t>
            </w:r>
          </w:p>
          <w:p w14:paraId="1F7CC72E" w14:textId="77777777" w:rsidR="005D28A1" w:rsidRPr="00743905" w:rsidRDefault="005D28A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sch. 4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F204E8" w14:textId="77777777" w:rsidR="005D28A1" w:rsidRPr="00743905" w:rsidRDefault="005D28A1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B2FFEA" w14:textId="77777777" w:rsidR="005D28A1" w:rsidRPr="00743905" w:rsidRDefault="005D28A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10805D" w14:textId="77777777" w:rsidR="005D28A1" w:rsidRPr="00743905" w:rsidRDefault="005D28A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1926C8" w14:textId="77777777" w:rsidR="005D28A1" w:rsidRPr="00743905" w:rsidRDefault="005D28A1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Cu acces la linia 2.</w:t>
            </w:r>
          </w:p>
        </w:tc>
      </w:tr>
      <w:tr w:rsidR="005D28A1" w:rsidRPr="00743905" w14:paraId="24B7533B" w14:textId="77777777" w:rsidTr="00481280">
        <w:trPr>
          <w:cantSplit/>
          <w:trHeight w:val="55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842FF5" w14:textId="77777777" w:rsidR="005D28A1" w:rsidRPr="00743905" w:rsidRDefault="005D28A1" w:rsidP="005D28A1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308979" w14:textId="77777777" w:rsidR="005D28A1" w:rsidRPr="00743905" w:rsidRDefault="005D28A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51+565</w:t>
            </w:r>
          </w:p>
          <w:p w14:paraId="611694A9" w14:textId="77777777" w:rsidR="005D28A1" w:rsidRPr="00743905" w:rsidRDefault="005D28A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51+615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520FF5" w14:textId="77777777" w:rsidR="005D28A1" w:rsidRPr="00743905" w:rsidRDefault="005D28A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3AF5D4" w14:textId="77777777" w:rsidR="005D28A1" w:rsidRPr="00743905" w:rsidRDefault="005D28A1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Pojogeni -</w:t>
            </w:r>
          </w:p>
          <w:p w14:paraId="65F5BF53" w14:textId="77777777" w:rsidR="005D28A1" w:rsidRPr="00743905" w:rsidRDefault="005D28A1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Copăcioasa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B9AFFE" w14:textId="77777777" w:rsidR="005D28A1" w:rsidRPr="00743905" w:rsidRDefault="005D28A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A158C6" w14:textId="77777777" w:rsidR="005D28A1" w:rsidRPr="00743905" w:rsidRDefault="005D28A1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D771EF" w14:textId="77777777" w:rsidR="005D28A1" w:rsidRPr="00743905" w:rsidRDefault="005D28A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3A94AD" w14:textId="77777777" w:rsidR="005D28A1" w:rsidRPr="00743905" w:rsidRDefault="005D28A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6662D3" w14:textId="77777777" w:rsidR="005D28A1" w:rsidRPr="00743905" w:rsidRDefault="005D28A1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Cs/>
                <w:color w:val="000000"/>
                <w:sz w:val="20"/>
                <w:lang w:val="ro-RO"/>
              </w:rPr>
              <w:t>*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  <w:lang w:val="ro-RO"/>
              </w:rPr>
              <w:t>care au în componență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 două locomotive cuplate.</w:t>
            </w:r>
          </w:p>
          <w:p w14:paraId="79EA1868" w14:textId="77777777" w:rsidR="005D28A1" w:rsidRPr="0007721B" w:rsidRDefault="005D28A1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07721B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Nesemnalizată pe teren.</w:t>
            </w:r>
          </w:p>
        </w:tc>
      </w:tr>
      <w:tr w:rsidR="005D28A1" w:rsidRPr="00743905" w14:paraId="2B3FC7E9" w14:textId="77777777" w:rsidTr="00481280">
        <w:trPr>
          <w:cantSplit/>
          <w:trHeight w:val="55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00C53E" w14:textId="77777777" w:rsidR="005D28A1" w:rsidRPr="00743905" w:rsidRDefault="005D28A1" w:rsidP="005D28A1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9BA7F3" w14:textId="77777777" w:rsidR="005D28A1" w:rsidRPr="00743905" w:rsidRDefault="005D28A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53+270</w:t>
            </w:r>
          </w:p>
          <w:p w14:paraId="2E86F99C" w14:textId="77777777" w:rsidR="005D28A1" w:rsidRPr="00743905" w:rsidRDefault="005D28A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5</w:t>
            </w:r>
            <w:r>
              <w:rPr>
                <w:b/>
                <w:bCs/>
                <w:color w:val="000000"/>
                <w:sz w:val="20"/>
                <w:lang w:val="ro-RO"/>
              </w:rPr>
              <w:t>3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+</w:t>
            </w:r>
            <w:r>
              <w:rPr>
                <w:b/>
                <w:bCs/>
                <w:color w:val="000000"/>
                <w:sz w:val="20"/>
                <w:lang w:val="ro-RO"/>
              </w:rPr>
              <w:t>32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229178" w14:textId="77777777" w:rsidR="005D28A1" w:rsidRPr="00743905" w:rsidRDefault="005D28A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335A1F" w14:textId="77777777" w:rsidR="005D28A1" w:rsidRPr="00743905" w:rsidRDefault="005D28A1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Pojogeni -</w:t>
            </w:r>
          </w:p>
          <w:p w14:paraId="75153392" w14:textId="77777777" w:rsidR="005D28A1" w:rsidRPr="00743905" w:rsidRDefault="005D28A1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Copăcioasa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685FD9" w14:textId="77777777" w:rsidR="005D28A1" w:rsidRPr="00743905" w:rsidRDefault="005D28A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31F2C1" w14:textId="77777777" w:rsidR="005D28A1" w:rsidRPr="00743905" w:rsidRDefault="005D28A1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3AB7AB" w14:textId="77777777" w:rsidR="005D28A1" w:rsidRPr="00743905" w:rsidRDefault="005D28A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A507FE" w14:textId="77777777" w:rsidR="005D28A1" w:rsidRPr="00743905" w:rsidRDefault="005D28A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307231" w14:textId="77777777" w:rsidR="005D28A1" w:rsidRDefault="005D28A1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Cs/>
                <w:color w:val="000000"/>
                <w:sz w:val="20"/>
                <w:lang w:val="ro-RO"/>
              </w:rPr>
              <w:t>*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  <w:lang w:val="ro-RO"/>
              </w:rPr>
              <w:t>care au în componență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 două locomotive cuplate.</w:t>
            </w:r>
          </w:p>
          <w:p w14:paraId="7199903F" w14:textId="77777777" w:rsidR="005D28A1" w:rsidRPr="00951746" w:rsidRDefault="005D28A1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color w:val="000000"/>
                <w:sz w:val="20"/>
                <w:lang w:val="ro-RO"/>
              </w:rPr>
            </w:pPr>
            <w:r w:rsidRPr="00951746">
              <w:rPr>
                <w:b/>
                <w:bCs/>
                <w:i/>
                <w:color w:val="000000"/>
                <w:sz w:val="20"/>
                <w:lang w:val="ro-RO"/>
              </w:rPr>
              <w:t>Nesemnalizată pe teren.</w:t>
            </w:r>
          </w:p>
        </w:tc>
      </w:tr>
      <w:tr w:rsidR="005D28A1" w:rsidRPr="00743905" w14:paraId="26CAF9F1" w14:textId="77777777" w:rsidTr="00481280">
        <w:trPr>
          <w:cantSplit/>
          <w:trHeight w:val="55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E4F569" w14:textId="77777777" w:rsidR="005D28A1" w:rsidRPr="00743905" w:rsidRDefault="005D28A1" w:rsidP="005D28A1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A786BA" w14:textId="77777777" w:rsidR="005D28A1" w:rsidRDefault="005D28A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63+600</w:t>
            </w:r>
          </w:p>
          <w:p w14:paraId="3FE84F48" w14:textId="77777777" w:rsidR="005D28A1" w:rsidRDefault="005D28A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64+600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366275" w14:textId="77777777" w:rsidR="005D28A1" w:rsidRDefault="005D28A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70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6C1286" w14:textId="77777777" w:rsidR="005D28A1" w:rsidRDefault="005D28A1" w:rsidP="007B6768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Lunca Budieni -</w:t>
            </w:r>
          </w:p>
          <w:p w14:paraId="280F675D" w14:textId="77777777" w:rsidR="005D28A1" w:rsidRDefault="005D28A1" w:rsidP="007B6768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Târgu Jiu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FD159A" w14:textId="77777777" w:rsidR="005D28A1" w:rsidRPr="00743905" w:rsidRDefault="005D28A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32A557" w14:textId="77777777" w:rsidR="005D28A1" w:rsidRPr="00743905" w:rsidRDefault="005D28A1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FDBFC3" w14:textId="77777777" w:rsidR="005D28A1" w:rsidRPr="00743905" w:rsidRDefault="005D28A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B28EC7" w14:textId="77777777" w:rsidR="005D28A1" w:rsidRPr="00743905" w:rsidRDefault="005D28A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1C5A8F" w14:textId="77777777" w:rsidR="005D28A1" w:rsidRDefault="005D28A1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color w:val="000000"/>
                <w:sz w:val="20"/>
                <w:lang w:val="ro-RO"/>
              </w:rPr>
              <w:t>Fără inductori.</w:t>
            </w:r>
          </w:p>
        </w:tc>
      </w:tr>
      <w:tr w:rsidR="005D28A1" w:rsidRPr="00743905" w14:paraId="1A460E22" w14:textId="77777777" w:rsidTr="00481280">
        <w:trPr>
          <w:cantSplit/>
          <w:trHeight w:val="55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E34BCC" w14:textId="77777777" w:rsidR="005D28A1" w:rsidRPr="00743905" w:rsidRDefault="005D28A1" w:rsidP="005D28A1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DFA242" w14:textId="77777777" w:rsidR="005D28A1" w:rsidRDefault="005D28A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68+900</w:t>
            </w:r>
          </w:p>
          <w:p w14:paraId="0B608CF4" w14:textId="77777777" w:rsidR="005D28A1" w:rsidRDefault="005D28A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69+570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0C315A" w14:textId="77777777" w:rsidR="005D28A1" w:rsidRDefault="005D28A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CE12D2" w14:textId="77777777" w:rsidR="005D28A1" w:rsidRDefault="005D28A1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Lunca Budieni -</w:t>
            </w:r>
          </w:p>
          <w:p w14:paraId="14B50D49" w14:textId="77777777" w:rsidR="005D28A1" w:rsidRPr="00743905" w:rsidRDefault="005D28A1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Târgu Jiu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CB5AE7" w14:textId="77777777" w:rsidR="005D28A1" w:rsidRPr="00743905" w:rsidRDefault="005D28A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6AF7EF" w14:textId="77777777" w:rsidR="005D28A1" w:rsidRPr="00743905" w:rsidRDefault="005D28A1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B63F26" w14:textId="77777777" w:rsidR="005D28A1" w:rsidRPr="00743905" w:rsidRDefault="005D28A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A18A67" w14:textId="77777777" w:rsidR="005D28A1" w:rsidRPr="00743905" w:rsidRDefault="005D28A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4781A9" w14:textId="77777777" w:rsidR="005D28A1" w:rsidRDefault="005D28A1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Fără inductori.</w:t>
            </w:r>
          </w:p>
        </w:tc>
      </w:tr>
      <w:tr w:rsidR="005D28A1" w:rsidRPr="00743905" w14:paraId="0FAF2CAC" w14:textId="77777777" w:rsidTr="00481280">
        <w:trPr>
          <w:cantSplit/>
          <w:trHeight w:val="55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98EABF" w14:textId="77777777" w:rsidR="005D28A1" w:rsidRPr="00743905" w:rsidRDefault="005D28A1" w:rsidP="005D28A1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72644C" w14:textId="77777777" w:rsidR="005D28A1" w:rsidRDefault="005D28A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7E9950" w14:textId="77777777" w:rsidR="005D28A1" w:rsidRDefault="005D28A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CC8CDF" w14:textId="77777777" w:rsidR="005D28A1" w:rsidRPr="00743905" w:rsidRDefault="005D28A1" w:rsidP="00E374FA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Târgu Jiu</w:t>
            </w:r>
          </w:p>
          <w:p w14:paraId="054515C4" w14:textId="77777777" w:rsidR="005D28A1" w:rsidRDefault="005D28A1" w:rsidP="00E374FA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60B002" w14:textId="77777777" w:rsidR="005D28A1" w:rsidRDefault="005D28A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peste sch.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3</w:t>
            </w:r>
          </w:p>
          <w:p w14:paraId="064D1239" w14:textId="77777777" w:rsidR="005D28A1" w:rsidRPr="00743905" w:rsidRDefault="005D28A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în abatere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C0D1D9" w14:textId="77777777" w:rsidR="005D28A1" w:rsidRPr="00743905" w:rsidRDefault="005D28A1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3F5410" w14:textId="77777777" w:rsidR="005D28A1" w:rsidRPr="00743905" w:rsidRDefault="005D28A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88C8AC" w14:textId="77777777" w:rsidR="005D28A1" w:rsidRPr="00743905" w:rsidRDefault="005D28A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8746AC" w14:textId="77777777" w:rsidR="005D28A1" w:rsidRDefault="005D28A1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Afectează intrări - ieşiri la linia 3 tehnică în abatere</w:t>
            </w:r>
          </w:p>
        </w:tc>
      </w:tr>
      <w:tr w:rsidR="005D28A1" w:rsidRPr="00743905" w14:paraId="1A78EF04" w14:textId="77777777" w:rsidTr="00481280">
        <w:trPr>
          <w:cantSplit/>
          <w:trHeight w:val="55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518372" w14:textId="77777777" w:rsidR="005D28A1" w:rsidRPr="00743905" w:rsidRDefault="005D28A1" w:rsidP="005D28A1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2C98C3" w14:textId="77777777" w:rsidR="005D28A1" w:rsidRDefault="005D28A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ED3D57" w14:textId="77777777" w:rsidR="005D28A1" w:rsidRDefault="005D28A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571DE8" w14:textId="77777777" w:rsidR="005D28A1" w:rsidRPr="00743905" w:rsidRDefault="005D28A1" w:rsidP="00E374FA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Târgu Jiu</w:t>
            </w:r>
          </w:p>
          <w:p w14:paraId="4A2304F4" w14:textId="77777777" w:rsidR="005D28A1" w:rsidRDefault="005D28A1" w:rsidP="00E374FA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81DCE8" w14:textId="77777777" w:rsidR="005D28A1" w:rsidRDefault="005D28A1" w:rsidP="00E374F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peste sch.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13</w:t>
            </w:r>
          </w:p>
          <w:p w14:paraId="5D048912" w14:textId="77777777" w:rsidR="005D28A1" w:rsidRPr="00743905" w:rsidRDefault="005D28A1" w:rsidP="00E374F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în abatere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0B5ABF" w14:textId="77777777" w:rsidR="005D28A1" w:rsidRPr="00743905" w:rsidRDefault="005D28A1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A517BE" w14:textId="77777777" w:rsidR="005D28A1" w:rsidRPr="00743905" w:rsidRDefault="005D28A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8CC35E" w14:textId="77777777" w:rsidR="005D28A1" w:rsidRPr="00743905" w:rsidRDefault="005D28A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2FC3D7" w14:textId="77777777" w:rsidR="005D28A1" w:rsidRDefault="005D28A1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Afectează intrări - ieşiri la liniile 4, 5 și 6  ân abatere</w:t>
            </w:r>
          </w:p>
        </w:tc>
      </w:tr>
      <w:tr w:rsidR="005D28A1" w:rsidRPr="00743905" w14:paraId="33FA8BF9" w14:textId="77777777" w:rsidTr="00481280">
        <w:trPr>
          <w:cantSplit/>
          <w:trHeight w:val="55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76331D" w14:textId="77777777" w:rsidR="005D28A1" w:rsidRPr="00743905" w:rsidRDefault="005D28A1" w:rsidP="005D28A1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939E06" w14:textId="77777777" w:rsidR="005D28A1" w:rsidRDefault="005D28A1" w:rsidP="00E374F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2238C0" w14:textId="77777777" w:rsidR="005D28A1" w:rsidRDefault="005D28A1" w:rsidP="00E374F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E7FF28" w14:textId="77777777" w:rsidR="005D28A1" w:rsidRPr="00743905" w:rsidRDefault="005D28A1" w:rsidP="00E374FA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Târgu Jiu</w:t>
            </w:r>
          </w:p>
          <w:p w14:paraId="59348077" w14:textId="77777777" w:rsidR="005D28A1" w:rsidRDefault="005D28A1" w:rsidP="00E374FA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Cap </w:t>
            </w:r>
            <w:r>
              <w:rPr>
                <w:b/>
                <w:bCs/>
                <w:color w:val="000000"/>
                <w:sz w:val="20"/>
                <w:lang w:val="ro-RO"/>
              </w:rPr>
              <w:t>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313464" w14:textId="77777777" w:rsidR="005D28A1" w:rsidRDefault="005D28A1" w:rsidP="00E374F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peste sch.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14</w:t>
            </w:r>
          </w:p>
          <w:p w14:paraId="50B3AE07" w14:textId="77777777" w:rsidR="005D28A1" w:rsidRPr="00743905" w:rsidRDefault="005D28A1" w:rsidP="00E374F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în abatere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282A3F" w14:textId="77777777" w:rsidR="005D28A1" w:rsidRPr="00743905" w:rsidRDefault="005D28A1" w:rsidP="00E374FA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E97559" w14:textId="77777777" w:rsidR="005D28A1" w:rsidRPr="00743905" w:rsidRDefault="005D28A1" w:rsidP="00E374F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47B598" w14:textId="77777777" w:rsidR="005D28A1" w:rsidRPr="00743905" w:rsidRDefault="005D28A1" w:rsidP="00E374F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0E4F08" w14:textId="77777777" w:rsidR="005D28A1" w:rsidRDefault="005D28A1" w:rsidP="00E374F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Afectează intrări - ieşiri la linia 1</w:t>
            </w:r>
          </w:p>
        </w:tc>
      </w:tr>
      <w:tr w:rsidR="005D28A1" w:rsidRPr="00743905" w14:paraId="66E09B50" w14:textId="77777777" w:rsidTr="00481280">
        <w:trPr>
          <w:cantSplit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D88D6D" w14:textId="77777777" w:rsidR="005D28A1" w:rsidRPr="00743905" w:rsidRDefault="005D28A1" w:rsidP="005D28A1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B64A63" w14:textId="77777777" w:rsidR="005D28A1" w:rsidRPr="00743905" w:rsidRDefault="005D28A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50B638" w14:textId="77777777" w:rsidR="005D28A1" w:rsidRPr="00743905" w:rsidRDefault="005D28A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6B5EA8" w14:textId="77777777" w:rsidR="005D28A1" w:rsidRPr="00743905" w:rsidRDefault="005D28A1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Târgu Jiu</w:t>
            </w:r>
          </w:p>
          <w:p w14:paraId="081B247B" w14:textId="77777777" w:rsidR="005D28A1" w:rsidRPr="00743905" w:rsidRDefault="005D28A1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Cap X </w:t>
            </w:r>
            <w:r>
              <w:rPr>
                <w:b/>
                <w:bCs/>
                <w:color w:val="000000"/>
                <w:sz w:val="20"/>
                <w:lang w:val="ro-RO"/>
              </w:rPr>
              <w:t>+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53472C" w14:textId="77777777" w:rsidR="005D28A1" w:rsidRDefault="005D28A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peste sch.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27,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22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</w:t>
            </w:r>
          </w:p>
          <w:p w14:paraId="59DE1735" w14:textId="77777777" w:rsidR="005D28A1" w:rsidRPr="00743905" w:rsidRDefault="005D28A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şi 24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2D3D3F" w14:textId="77777777" w:rsidR="005D28A1" w:rsidRPr="00743905" w:rsidRDefault="005D28A1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93706E" w14:textId="77777777" w:rsidR="005D28A1" w:rsidRPr="00743905" w:rsidRDefault="005D28A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4CFDEF" w14:textId="77777777" w:rsidR="005D28A1" w:rsidRPr="00743905" w:rsidRDefault="005D28A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B688BA" w14:textId="77777777" w:rsidR="005D28A1" w:rsidRDefault="005D28A1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Afectează intrări - ieşiri </w:t>
            </w:r>
          </w:p>
          <w:p w14:paraId="36A80550" w14:textId="77777777" w:rsidR="005D28A1" w:rsidRPr="00743905" w:rsidRDefault="005D28A1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la liniile </w:t>
            </w: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4</w:t>
            </w: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 - 10.</w:t>
            </w:r>
          </w:p>
        </w:tc>
      </w:tr>
      <w:tr w:rsidR="005D28A1" w:rsidRPr="00743905" w14:paraId="4263A1E4" w14:textId="77777777" w:rsidTr="00481280">
        <w:trPr>
          <w:cantSplit/>
          <w:trHeight w:val="373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B33051" w14:textId="77777777" w:rsidR="005D28A1" w:rsidRPr="00743905" w:rsidRDefault="005D28A1" w:rsidP="005D28A1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516E9D" w14:textId="77777777" w:rsidR="005D28A1" w:rsidRPr="00743905" w:rsidRDefault="005D28A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0D590B" w14:textId="77777777" w:rsidR="005D28A1" w:rsidRPr="00743905" w:rsidRDefault="005D28A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1DFD4C" w14:textId="77777777" w:rsidR="005D28A1" w:rsidRPr="00743905" w:rsidRDefault="005D28A1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Ec. Teodoroiu</w:t>
            </w:r>
          </w:p>
          <w:p w14:paraId="598B2194" w14:textId="77777777" w:rsidR="005D28A1" w:rsidRPr="00743905" w:rsidRDefault="005D28A1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linia 4 </w:t>
            </w:r>
          </w:p>
          <w:p w14:paraId="499403DB" w14:textId="77777777" w:rsidR="005D28A1" w:rsidRPr="00743905" w:rsidRDefault="005D28A1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64C146" w14:textId="77777777" w:rsidR="005D28A1" w:rsidRPr="00743905" w:rsidRDefault="005D28A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toată</w:t>
            </w:r>
          </w:p>
          <w:p w14:paraId="0A5776AC" w14:textId="77777777" w:rsidR="005D28A1" w:rsidRPr="00743905" w:rsidRDefault="005D28A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704899" w14:textId="77777777" w:rsidR="005D28A1" w:rsidRPr="00743905" w:rsidRDefault="005D28A1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9E048C" w14:textId="77777777" w:rsidR="005D28A1" w:rsidRPr="00743905" w:rsidRDefault="005D28A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216F6F" w14:textId="77777777" w:rsidR="005D28A1" w:rsidRPr="00743905" w:rsidRDefault="005D28A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BCE9D7" w14:textId="77777777" w:rsidR="005D28A1" w:rsidRPr="00743905" w:rsidRDefault="005D28A1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5D28A1" w:rsidRPr="00743905" w14:paraId="107E390C" w14:textId="77777777" w:rsidTr="00481280">
        <w:trPr>
          <w:cantSplit/>
          <w:trHeight w:val="373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4677EE" w14:textId="77777777" w:rsidR="005D28A1" w:rsidRPr="00743905" w:rsidRDefault="005D28A1" w:rsidP="005D28A1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739F9B" w14:textId="77777777" w:rsidR="005D28A1" w:rsidRPr="00743905" w:rsidRDefault="005D28A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77+685</w:t>
            </w:r>
          </w:p>
          <w:p w14:paraId="0BBED55B" w14:textId="77777777" w:rsidR="005D28A1" w:rsidRPr="00743905" w:rsidRDefault="005D28A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77+735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0BB896" w14:textId="77777777" w:rsidR="005D28A1" w:rsidRPr="00743905" w:rsidRDefault="005D28A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B512A1" w14:textId="77777777" w:rsidR="005D28A1" w:rsidRPr="00743905" w:rsidRDefault="005D28A1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Ec. Teodoroiu -</w:t>
            </w:r>
          </w:p>
          <w:p w14:paraId="349896E9" w14:textId="77777777" w:rsidR="005D28A1" w:rsidRPr="00743905" w:rsidRDefault="005D28A1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Parângu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E23C1D" w14:textId="77777777" w:rsidR="005D28A1" w:rsidRPr="00743905" w:rsidRDefault="005D28A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290BB5" w14:textId="77777777" w:rsidR="005D28A1" w:rsidRPr="00743905" w:rsidRDefault="005D28A1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B32387" w14:textId="77777777" w:rsidR="005D28A1" w:rsidRPr="00743905" w:rsidRDefault="005D28A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66C6C9" w14:textId="77777777" w:rsidR="005D28A1" w:rsidRPr="00743905" w:rsidRDefault="005D28A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E4F791" w14:textId="77777777" w:rsidR="005D28A1" w:rsidRDefault="005D28A1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Cs/>
                <w:color w:val="000000"/>
                <w:sz w:val="20"/>
                <w:lang w:val="ro-RO"/>
              </w:rPr>
              <w:t>*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  <w:lang w:val="ro-RO"/>
              </w:rPr>
              <w:t>care au în componență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 două locomotive cuplate.</w:t>
            </w:r>
          </w:p>
          <w:p w14:paraId="25FA5AE8" w14:textId="77777777" w:rsidR="005D28A1" w:rsidRPr="00351657" w:rsidRDefault="005D28A1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Cs/>
                <w:color w:val="000000"/>
                <w:sz w:val="20"/>
                <w:lang w:val="ro-RO"/>
              </w:rPr>
              <w:t>Nesemnalizată pe teren.</w:t>
            </w:r>
          </w:p>
        </w:tc>
      </w:tr>
      <w:tr w:rsidR="005D28A1" w:rsidRPr="00743905" w14:paraId="08B67DE5" w14:textId="77777777" w:rsidTr="00481280">
        <w:trPr>
          <w:cantSplit/>
          <w:trHeight w:val="373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5F2EC4" w14:textId="77777777" w:rsidR="005D28A1" w:rsidRPr="00743905" w:rsidRDefault="005D28A1" w:rsidP="005D28A1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91F1E4" w14:textId="77777777" w:rsidR="005D28A1" w:rsidRDefault="005D28A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90+300</w:t>
            </w:r>
          </w:p>
          <w:p w14:paraId="5CF985C1" w14:textId="77777777" w:rsidR="005D28A1" w:rsidRPr="00743905" w:rsidRDefault="005D28A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90+400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8D135A" w14:textId="77777777" w:rsidR="005D28A1" w:rsidRPr="00743905" w:rsidRDefault="005D28A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2C6686" w14:textId="77777777" w:rsidR="005D28A1" w:rsidRPr="00743905" w:rsidRDefault="005D28A1" w:rsidP="00212214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Valea Sadului</w:t>
            </w:r>
          </w:p>
          <w:p w14:paraId="2865DBDA" w14:textId="77777777" w:rsidR="005D28A1" w:rsidRPr="00743905" w:rsidRDefault="005D28A1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peste sch. 2 Cap Y.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B0045F" w14:textId="77777777" w:rsidR="005D28A1" w:rsidRPr="00743905" w:rsidRDefault="005D28A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A4A9F9" w14:textId="77777777" w:rsidR="005D28A1" w:rsidRPr="00743905" w:rsidRDefault="005D28A1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1979CC" w14:textId="77777777" w:rsidR="005D28A1" w:rsidRPr="00743905" w:rsidRDefault="005D28A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622D66" w14:textId="77777777" w:rsidR="005D28A1" w:rsidRPr="00743905" w:rsidRDefault="005D28A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7474ED" w14:textId="77777777" w:rsidR="005D28A1" w:rsidRDefault="005D28A1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Cs/>
                <w:color w:val="000000"/>
                <w:sz w:val="20"/>
                <w:lang w:val="ro-RO"/>
              </w:rPr>
              <w:t>Fără inductori.</w:t>
            </w:r>
          </w:p>
        </w:tc>
      </w:tr>
      <w:tr w:rsidR="005D28A1" w:rsidRPr="00743905" w14:paraId="3FD40099" w14:textId="77777777" w:rsidTr="00481280">
        <w:trPr>
          <w:cantSplit/>
          <w:trHeight w:val="223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086CD7" w14:textId="77777777" w:rsidR="005D28A1" w:rsidRPr="00743905" w:rsidRDefault="005D28A1" w:rsidP="005D28A1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446C37" w14:textId="77777777" w:rsidR="005D28A1" w:rsidRPr="00743905" w:rsidRDefault="005D28A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F85A57" w14:textId="77777777" w:rsidR="005D28A1" w:rsidRPr="00743905" w:rsidRDefault="005D28A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AE85B5" w14:textId="77777777" w:rsidR="005D28A1" w:rsidRPr="00743905" w:rsidRDefault="005D28A1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Valea Sadului</w:t>
            </w:r>
          </w:p>
          <w:p w14:paraId="714C633E" w14:textId="77777777" w:rsidR="005D28A1" w:rsidRPr="00743905" w:rsidRDefault="005D28A1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linia 1 </w:t>
            </w:r>
          </w:p>
          <w:p w14:paraId="1A883058" w14:textId="77777777" w:rsidR="005D28A1" w:rsidRPr="00743905" w:rsidRDefault="005D28A1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primiri -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B36C51" w14:textId="77777777" w:rsidR="005D28A1" w:rsidRPr="00743905" w:rsidRDefault="005D28A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toată</w:t>
            </w:r>
          </w:p>
          <w:p w14:paraId="7F4F6325" w14:textId="77777777" w:rsidR="005D28A1" w:rsidRPr="00743905" w:rsidRDefault="005D28A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9B8F3C" w14:textId="77777777" w:rsidR="005D28A1" w:rsidRPr="00743905" w:rsidRDefault="005D28A1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D2AFF7" w14:textId="77777777" w:rsidR="005D28A1" w:rsidRPr="00743905" w:rsidRDefault="005D28A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B54EEE" w14:textId="77777777" w:rsidR="005D28A1" w:rsidRPr="00743905" w:rsidRDefault="005D28A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A1BCC8" w14:textId="77777777" w:rsidR="005D28A1" w:rsidRPr="00743905" w:rsidRDefault="005D28A1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5D28A1" w:rsidRPr="00743905" w14:paraId="6DC49417" w14:textId="77777777" w:rsidTr="00481280">
        <w:trPr>
          <w:cantSplit/>
          <w:trHeight w:val="87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27D369" w14:textId="77777777" w:rsidR="005D28A1" w:rsidRPr="00743905" w:rsidRDefault="005D28A1" w:rsidP="005D28A1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E63736" w14:textId="77777777" w:rsidR="005D28A1" w:rsidRPr="00743905" w:rsidRDefault="005D28A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E10B2D" w14:textId="77777777" w:rsidR="005D28A1" w:rsidRPr="00743905" w:rsidRDefault="005D28A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76A127" w14:textId="77777777" w:rsidR="005D28A1" w:rsidRPr="00743905" w:rsidRDefault="005D28A1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St. </w:t>
            </w:r>
            <w:r>
              <w:rPr>
                <w:b/>
                <w:bCs/>
                <w:color w:val="000000"/>
                <w:sz w:val="20"/>
                <w:lang w:val="ro-RO"/>
              </w:rPr>
              <w:t>Meri</w:t>
            </w:r>
          </w:p>
          <w:p w14:paraId="5D112CE8" w14:textId="77777777" w:rsidR="005D28A1" w:rsidRPr="00743905" w:rsidRDefault="005D28A1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6B78DB">
              <w:rPr>
                <w:b/>
                <w:bCs/>
                <w:color w:val="000000"/>
                <w:sz w:val="19"/>
                <w:szCs w:val="19"/>
                <w:lang w:val="ro-RO"/>
              </w:rPr>
              <w:t>linia 3 primiri-expedieri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F4B504" w14:textId="77777777" w:rsidR="005D28A1" w:rsidRPr="00743905" w:rsidRDefault="005D28A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toată</w:t>
            </w:r>
          </w:p>
          <w:p w14:paraId="24D15A82" w14:textId="77777777" w:rsidR="005D28A1" w:rsidRPr="00743905" w:rsidRDefault="005D28A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89F10A" w14:textId="77777777" w:rsidR="005D28A1" w:rsidRPr="00743905" w:rsidRDefault="005D28A1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F0CEDE" w14:textId="77777777" w:rsidR="005D28A1" w:rsidRPr="00743905" w:rsidRDefault="005D28A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3D0A5E" w14:textId="77777777" w:rsidR="005D28A1" w:rsidRPr="00743905" w:rsidRDefault="005D28A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C38B52" w14:textId="77777777" w:rsidR="005D28A1" w:rsidRPr="00743905" w:rsidRDefault="005D28A1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5D28A1" w:rsidRPr="00743905" w14:paraId="27CCEF87" w14:textId="77777777" w:rsidTr="00481280">
        <w:trPr>
          <w:cantSplit/>
          <w:trHeight w:val="87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722540" w14:textId="77777777" w:rsidR="005D28A1" w:rsidRPr="00743905" w:rsidRDefault="005D28A1" w:rsidP="005D28A1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0BDB7F" w14:textId="77777777" w:rsidR="005D28A1" w:rsidRDefault="005D28A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95+700</w:t>
            </w:r>
          </w:p>
          <w:p w14:paraId="30F06969" w14:textId="77777777" w:rsidR="005D28A1" w:rsidRPr="00743905" w:rsidRDefault="005D28A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97+500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08A58F" w14:textId="77777777" w:rsidR="005D28A1" w:rsidRPr="00743905" w:rsidRDefault="005D28A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C40C34" w14:textId="77777777" w:rsidR="005D28A1" w:rsidRDefault="005D28A1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Meri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-</w:t>
            </w:r>
          </w:p>
          <w:p w14:paraId="2C151C01" w14:textId="77777777" w:rsidR="005D28A1" w:rsidRPr="00743905" w:rsidRDefault="005D28A1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Lainici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E0289B" w14:textId="77777777" w:rsidR="005D28A1" w:rsidRPr="00743905" w:rsidRDefault="005D28A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829EC4" w14:textId="77777777" w:rsidR="005D28A1" w:rsidRPr="00743905" w:rsidRDefault="005D28A1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11CAF4" w14:textId="77777777" w:rsidR="005D28A1" w:rsidRPr="00743905" w:rsidRDefault="005D28A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A3AEF4" w14:textId="77777777" w:rsidR="005D28A1" w:rsidRPr="00743905" w:rsidRDefault="005D28A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7BCF50" w14:textId="77777777" w:rsidR="005D28A1" w:rsidRPr="00743905" w:rsidRDefault="005D28A1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Fără inductori.</w:t>
            </w:r>
          </w:p>
        </w:tc>
      </w:tr>
      <w:tr w:rsidR="005D28A1" w:rsidRPr="00743905" w14:paraId="195E6FE0" w14:textId="77777777" w:rsidTr="00481280">
        <w:trPr>
          <w:cantSplit/>
          <w:trHeight w:val="87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0DE21C" w14:textId="77777777" w:rsidR="005D28A1" w:rsidRPr="00743905" w:rsidRDefault="005D28A1" w:rsidP="005D28A1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A844BB" w14:textId="77777777" w:rsidR="005D28A1" w:rsidRDefault="005D28A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96+250</w:t>
            </w:r>
          </w:p>
          <w:p w14:paraId="41619DD0" w14:textId="77777777" w:rsidR="005D28A1" w:rsidRPr="00743905" w:rsidRDefault="005D28A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96+320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F01345" w14:textId="77777777" w:rsidR="005D28A1" w:rsidRPr="00743905" w:rsidRDefault="005D28A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202EB0" w14:textId="77777777" w:rsidR="005D28A1" w:rsidRDefault="005D28A1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Meri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-</w:t>
            </w:r>
          </w:p>
          <w:p w14:paraId="26ABC9A4" w14:textId="77777777" w:rsidR="005D28A1" w:rsidRPr="00743905" w:rsidRDefault="005D28A1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Lainici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6358CB" w14:textId="77777777" w:rsidR="005D28A1" w:rsidRPr="00743905" w:rsidRDefault="005D28A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5230C6" w14:textId="77777777" w:rsidR="005D28A1" w:rsidRPr="00743905" w:rsidRDefault="005D28A1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25EB47" w14:textId="77777777" w:rsidR="005D28A1" w:rsidRPr="00743905" w:rsidRDefault="005D28A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BFEA58" w14:textId="77777777" w:rsidR="005D28A1" w:rsidRPr="00743905" w:rsidRDefault="005D28A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8E0CDA" w14:textId="77777777" w:rsidR="005D28A1" w:rsidRDefault="005D28A1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Cs/>
                <w:color w:val="000000"/>
                <w:sz w:val="20"/>
                <w:lang w:val="ro-RO"/>
              </w:rPr>
              <w:t>*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  <w:lang w:val="ro-RO"/>
              </w:rPr>
              <w:t>care au în componență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 două locomotive cuplate.</w:t>
            </w:r>
          </w:p>
          <w:p w14:paraId="13901410" w14:textId="77777777" w:rsidR="005D28A1" w:rsidRPr="003B409E" w:rsidRDefault="005D28A1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3B409E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Nesemnalizată pe teren.</w:t>
            </w:r>
          </w:p>
        </w:tc>
      </w:tr>
      <w:tr w:rsidR="005D28A1" w:rsidRPr="00743905" w14:paraId="3247491A" w14:textId="77777777" w:rsidTr="00481280">
        <w:trPr>
          <w:cantSplit/>
          <w:trHeight w:val="87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F6917B" w14:textId="77777777" w:rsidR="005D28A1" w:rsidRPr="00743905" w:rsidRDefault="005D28A1" w:rsidP="005D28A1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                     </w:t>
            </w: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3802DC" w14:textId="77777777" w:rsidR="005D28A1" w:rsidRDefault="005D28A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100+420</w:t>
            </w:r>
          </w:p>
          <w:p w14:paraId="1BD29056" w14:textId="77777777" w:rsidR="005D28A1" w:rsidRPr="00743905" w:rsidRDefault="005D28A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100+480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F7E19F" w14:textId="77777777" w:rsidR="005D28A1" w:rsidRPr="00743905" w:rsidRDefault="005D28A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977B4E" w14:textId="77777777" w:rsidR="005D28A1" w:rsidRDefault="005D28A1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Meri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-</w:t>
            </w:r>
          </w:p>
          <w:p w14:paraId="7D626AED" w14:textId="77777777" w:rsidR="005D28A1" w:rsidRPr="00743905" w:rsidRDefault="005D28A1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Lainici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ACEF39" w14:textId="77777777" w:rsidR="005D28A1" w:rsidRPr="00743905" w:rsidRDefault="005D28A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62318D" w14:textId="77777777" w:rsidR="005D28A1" w:rsidRPr="00743905" w:rsidRDefault="005D28A1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13D1E1" w14:textId="77777777" w:rsidR="005D28A1" w:rsidRPr="00743905" w:rsidRDefault="005D28A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676E8C" w14:textId="77777777" w:rsidR="005D28A1" w:rsidRPr="00743905" w:rsidRDefault="005D28A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08A11D" w14:textId="77777777" w:rsidR="005D28A1" w:rsidRDefault="005D28A1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Cs/>
                <w:color w:val="000000"/>
                <w:sz w:val="20"/>
                <w:lang w:val="ro-RO"/>
              </w:rPr>
              <w:t>*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  <w:lang w:val="ro-RO"/>
              </w:rPr>
              <w:t>care au în componență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 două locomotive cuplate.</w:t>
            </w:r>
          </w:p>
          <w:p w14:paraId="5619AE79" w14:textId="77777777" w:rsidR="005D28A1" w:rsidRPr="00743905" w:rsidRDefault="005D28A1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3B409E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Nesemnalizată pe teren.</w:t>
            </w:r>
          </w:p>
        </w:tc>
      </w:tr>
      <w:tr w:rsidR="005D28A1" w:rsidRPr="00743905" w14:paraId="38119D40" w14:textId="77777777" w:rsidTr="00481280">
        <w:trPr>
          <w:cantSplit/>
          <w:trHeight w:val="89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CC288F" w14:textId="77777777" w:rsidR="005D28A1" w:rsidRPr="00743905" w:rsidRDefault="005D28A1" w:rsidP="005D28A1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3CE60A" w14:textId="77777777" w:rsidR="005D28A1" w:rsidRPr="00743905" w:rsidRDefault="005D28A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5203A6" w14:textId="77777777" w:rsidR="005D28A1" w:rsidRPr="00743905" w:rsidRDefault="005D28A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62AE14" w14:textId="77777777" w:rsidR="005D28A1" w:rsidRPr="00743905" w:rsidRDefault="005D28A1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Lainici</w:t>
            </w:r>
          </w:p>
          <w:p w14:paraId="4ABD06A3" w14:textId="77777777" w:rsidR="005D28A1" w:rsidRPr="00743905" w:rsidRDefault="005D28A1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linia 1 </w:t>
            </w:r>
          </w:p>
          <w:p w14:paraId="50B47F18" w14:textId="77777777" w:rsidR="005D28A1" w:rsidRPr="00743905" w:rsidRDefault="005D28A1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7C9A6E" w14:textId="77777777" w:rsidR="005D28A1" w:rsidRPr="00743905" w:rsidRDefault="005D28A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toată</w:t>
            </w:r>
          </w:p>
          <w:p w14:paraId="423D3837" w14:textId="77777777" w:rsidR="005D28A1" w:rsidRPr="00743905" w:rsidRDefault="005D28A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A2700B" w14:textId="77777777" w:rsidR="005D28A1" w:rsidRPr="00743905" w:rsidRDefault="005D28A1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B13C94" w14:textId="77777777" w:rsidR="005D28A1" w:rsidRPr="00743905" w:rsidRDefault="005D28A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6DA06E" w14:textId="77777777" w:rsidR="005D28A1" w:rsidRPr="00743905" w:rsidRDefault="005D28A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B06B50" w14:textId="77777777" w:rsidR="005D28A1" w:rsidRPr="00743905" w:rsidRDefault="005D28A1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5D28A1" w:rsidRPr="00743905" w14:paraId="64A875C9" w14:textId="77777777" w:rsidTr="00481280">
        <w:trPr>
          <w:cantSplit/>
          <w:trHeight w:val="70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CA7B24" w14:textId="77777777" w:rsidR="005D28A1" w:rsidRPr="00743905" w:rsidRDefault="005D28A1" w:rsidP="005D28A1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E2D437" w14:textId="77777777" w:rsidR="005D28A1" w:rsidRPr="00743905" w:rsidRDefault="005D28A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10</w:t>
            </w:r>
            <w:r>
              <w:rPr>
                <w:b/>
                <w:bCs/>
                <w:color w:val="000000"/>
                <w:sz w:val="20"/>
                <w:lang w:val="ro-RO"/>
              </w:rPr>
              <w:t>3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+</w:t>
            </w:r>
            <w:r>
              <w:rPr>
                <w:b/>
                <w:bCs/>
                <w:color w:val="000000"/>
                <w:sz w:val="20"/>
                <w:lang w:val="ro-RO"/>
              </w:rPr>
              <w:t>930</w:t>
            </w:r>
          </w:p>
          <w:p w14:paraId="48F42E67" w14:textId="77777777" w:rsidR="005D28A1" w:rsidRPr="00743905" w:rsidRDefault="005D28A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104+</w:t>
            </w:r>
            <w:r>
              <w:rPr>
                <w:b/>
                <w:bCs/>
                <w:color w:val="000000"/>
                <w:sz w:val="20"/>
                <w:lang w:val="ro-RO"/>
              </w:rPr>
              <w:t>831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A4F8F6" w14:textId="77777777" w:rsidR="005D28A1" w:rsidRPr="00743905" w:rsidRDefault="005D28A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EFE384" w14:textId="77777777" w:rsidR="005D28A1" w:rsidRPr="00743905" w:rsidRDefault="005D28A1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Lainici –</w:t>
            </w:r>
          </w:p>
          <w:p w14:paraId="5EF7F2E0" w14:textId="77777777" w:rsidR="005D28A1" w:rsidRPr="00743905" w:rsidRDefault="005D28A1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Pietrele Albe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2D76DB" w14:textId="77777777" w:rsidR="005D28A1" w:rsidRPr="00743905" w:rsidRDefault="005D28A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359697" w14:textId="77777777" w:rsidR="005D28A1" w:rsidRPr="00743905" w:rsidRDefault="005D28A1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DEC8F6" w14:textId="77777777" w:rsidR="005D28A1" w:rsidRPr="00743905" w:rsidRDefault="005D28A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D088B7" w14:textId="77777777" w:rsidR="005D28A1" w:rsidRPr="00743905" w:rsidRDefault="005D28A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19BE5B" w14:textId="77777777" w:rsidR="005D28A1" w:rsidRPr="00743905" w:rsidRDefault="005D28A1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Semnalizată ca limitare de viteză.</w:t>
            </w:r>
          </w:p>
        </w:tc>
      </w:tr>
      <w:tr w:rsidR="005D28A1" w:rsidRPr="00743905" w14:paraId="2C0DC474" w14:textId="77777777" w:rsidTr="00481280">
        <w:trPr>
          <w:cantSplit/>
          <w:trHeight w:val="70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BB79DC" w14:textId="77777777" w:rsidR="005D28A1" w:rsidRPr="00743905" w:rsidRDefault="005D28A1" w:rsidP="005D28A1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3EBE99" w14:textId="77777777" w:rsidR="005D28A1" w:rsidRPr="00743905" w:rsidRDefault="005D28A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22A69B" w14:textId="77777777" w:rsidR="005D28A1" w:rsidRPr="00743905" w:rsidRDefault="005D28A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5E7CE5" w14:textId="77777777" w:rsidR="005D28A1" w:rsidRPr="00743905" w:rsidRDefault="005D28A1" w:rsidP="006B29E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St. 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Pietrele Albe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linia 1 </w:t>
            </w:r>
          </w:p>
          <w:p w14:paraId="2DEA4F4F" w14:textId="77777777" w:rsidR="005D28A1" w:rsidRPr="00743905" w:rsidRDefault="005D28A1" w:rsidP="006B29E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F155C1" w14:textId="77777777" w:rsidR="005D28A1" w:rsidRPr="00743905" w:rsidRDefault="005D28A1" w:rsidP="006B29E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toată</w:t>
            </w:r>
          </w:p>
          <w:p w14:paraId="15738E9B" w14:textId="77777777" w:rsidR="005D28A1" w:rsidRPr="00743905" w:rsidRDefault="005D28A1" w:rsidP="006B29E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327A59" w14:textId="77777777" w:rsidR="005D28A1" w:rsidRPr="00743905" w:rsidRDefault="005D28A1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8C57FC" w14:textId="77777777" w:rsidR="005D28A1" w:rsidRPr="00743905" w:rsidRDefault="005D28A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184C77" w14:textId="77777777" w:rsidR="005D28A1" w:rsidRPr="00743905" w:rsidRDefault="005D28A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3A5CF9" w14:textId="77777777" w:rsidR="005D28A1" w:rsidRDefault="005D28A1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5D28A1" w:rsidRPr="00743905" w14:paraId="39FA12B6" w14:textId="77777777" w:rsidTr="00481280">
        <w:trPr>
          <w:cantSplit/>
          <w:trHeight w:val="70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3663B1" w14:textId="77777777" w:rsidR="005D28A1" w:rsidRPr="00743905" w:rsidRDefault="005D28A1" w:rsidP="005D28A1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9B5710" w14:textId="77777777" w:rsidR="005D28A1" w:rsidRDefault="005D28A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67F1E2" w14:textId="77777777" w:rsidR="005D28A1" w:rsidRDefault="005D28A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B72254" w14:textId="77777777" w:rsidR="005D28A1" w:rsidRDefault="005D28A1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St. 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Pietrele Albe</w:t>
            </w:r>
          </w:p>
          <w:p w14:paraId="50AC9EF8" w14:textId="77777777" w:rsidR="005D28A1" w:rsidRDefault="005D28A1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linia 2</w:t>
            </w:r>
          </w:p>
          <w:p w14:paraId="095B819D" w14:textId="77777777" w:rsidR="005D28A1" w:rsidRDefault="005D28A1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881EA2" w14:textId="77777777" w:rsidR="005D28A1" w:rsidRPr="00743905" w:rsidRDefault="005D28A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toată</w:t>
            </w:r>
          </w:p>
          <w:p w14:paraId="7F0BE1F9" w14:textId="77777777" w:rsidR="005D28A1" w:rsidRPr="00743905" w:rsidRDefault="005D28A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E90559" w14:textId="77777777" w:rsidR="005D28A1" w:rsidRPr="00743905" w:rsidRDefault="005D28A1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</w:t>
            </w: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7ECC6C" w14:textId="77777777" w:rsidR="005D28A1" w:rsidRPr="00743905" w:rsidRDefault="005D28A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7521B4" w14:textId="77777777" w:rsidR="005D28A1" w:rsidRPr="00743905" w:rsidRDefault="005D28A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9AC165" w14:textId="77777777" w:rsidR="005D28A1" w:rsidRDefault="005D28A1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5D28A1" w:rsidRPr="00743905" w14:paraId="3C5A1A17" w14:textId="77777777" w:rsidTr="00481280">
        <w:trPr>
          <w:cantSplit/>
          <w:trHeight w:val="70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ACB3D9" w14:textId="77777777" w:rsidR="005D28A1" w:rsidRPr="00743905" w:rsidRDefault="005D28A1" w:rsidP="005D28A1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7C5C9C" w14:textId="77777777" w:rsidR="005D28A1" w:rsidRDefault="005D28A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113+700</w:t>
            </w:r>
          </w:p>
          <w:p w14:paraId="1AF978CF" w14:textId="77777777" w:rsidR="005D28A1" w:rsidRDefault="005D28A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113+750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9C5026" w14:textId="77777777" w:rsidR="005D28A1" w:rsidRDefault="005D28A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BBBAED" w14:textId="77777777" w:rsidR="005D28A1" w:rsidRPr="00743905" w:rsidRDefault="005D28A1" w:rsidP="00722B9C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Strâmbuţa</w:t>
            </w:r>
          </w:p>
          <w:p w14:paraId="6EFEF4BB" w14:textId="77777777" w:rsidR="005D28A1" w:rsidRDefault="005D28A1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peste sch. 2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FF9395" w14:textId="77777777" w:rsidR="005D28A1" w:rsidRPr="00743905" w:rsidRDefault="005D28A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CD9976" w14:textId="77777777" w:rsidR="005D28A1" w:rsidRPr="00743905" w:rsidRDefault="005D28A1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853803" w14:textId="77777777" w:rsidR="005D28A1" w:rsidRPr="00743905" w:rsidRDefault="005D28A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C26D2F" w14:textId="77777777" w:rsidR="005D28A1" w:rsidRPr="00743905" w:rsidRDefault="005D28A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E3705A" w14:textId="77777777" w:rsidR="005D28A1" w:rsidRDefault="005D28A1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Fără inductori.</w:t>
            </w:r>
          </w:p>
        </w:tc>
      </w:tr>
      <w:tr w:rsidR="005D28A1" w:rsidRPr="00743905" w14:paraId="5C46462E" w14:textId="77777777" w:rsidTr="00481280">
        <w:trPr>
          <w:cantSplit/>
          <w:trHeight w:val="25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A7C5AF" w14:textId="77777777" w:rsidR="005D28A1" w:rsidRPr="00743905" w:rsidRDefault="005D28A1" w:rsidP="005D28A1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57C8E8" w14:textId="77777777" w:rsidR="005D28A1" w:rsidRPr="00743905" w:rsidRDefault="005D28A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C32934" w14:textId="77777777" w:rsidR="005D28A1" w:rsidRPr="00743905" w:rsidRDefault="005D28A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1056DA" w14:textId="77777777" w:rsidR="005D28A1" w:rsidRPr="00743905" w:rsidRDefault="005D28A1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Strâmbuţa</w:t>
            </w:r>
          </w:p>
          <w:p w14:paraId="63E0D46A" w14:textId="77777777" w:rsidR="005D28A1" w:rsidRPr="00743905" w:rsidRDefault="005D28A1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linia 1 </w:t>
            </w:r>
          </w:p>
          <w:p w14:paraId="4341E3F0" w14:textId="77777777" w:rsidR="005D28A1" w:rsidRPr="00743905" w:rsidRDefault="005D28A1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D24A93" w14:textId="77777777" w:rsidR="005D28A1" w:rsidRPr="00743905" w:rsidRDefault="005D28A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toată</w:t>
            </w:r>
          </w:p>
          <w:p w14:paraId="0B83C1D2" w14:textId="77777777" w:rsidR="005D28A1" w:rsidRPr="00743905" w:rsidRDefault="005D28A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AF55A7" w14:textId="77777777" w:rsidR="005D28A1" w:rsidRPr="00743905" w:rsidRDefault="005D28A1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75C2A1" w14:textId="77777777" w:rsidR="005D28A1" w:rsidRPr="00743905" w:rsidRDefault="005D28A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B887F6" w14:textId="77777777" w:rsidR="005D28A1" w:rsidRPr="00743905" w:rsidRDefault="005D28A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44AA4D" w14:textId="77777777" w:rsidR="005D28A1" w:rsidRPr="00743905" w:rsidRDefault="005D28A1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5D28A1" w:rsidRPr="00743905" w14:paraId="6D14E1FE" w14:textId="77777777" w:rsidTr="00481280">
        <w:trPr>
          <w:cantSplit/>
          <w:trHeight w:val="1640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FF365E" w14:textId="77777777" w:rsidR="005D28A1" w:rsidRPr="00743905" w:rsidRDefault="005D28A1" w:rsidP="005D28A1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D57DF3" w14:textId="77777777" w:rsidR="005D28A1" w:rsidRPr="00743905" w:rsidRDefault="005D28A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4DD041" w14:textId="77777777" w:rsidR="005D28A1" w:rsidRPr="00743905" w:rsidRDefault="005D28A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3B4CEC" w14:textId="77777777" w:rsidR="005D28A1" w:rsidRPr="00743905" w:rsidRDefault="005D28A1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Livezeni</w:t>
            </w:r>
          </w:p>
          <w:p w14:paraId="7E029E39" w14:textId="77777777" w:rsidR="005D28A1" w:rsidRPr="00743905" w:rsidRDefault="005D28A1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7CDC28" w14:textId="77777777" w:rsidR="005D28A1" w:rsidRPr="00743905" w:rsidRDefault="005D28A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între </w:t>
            </w:r>
          </w:p>
          <w:p w14:paraId="6216BE86" w14:textId="77777777" w:rsidR="005D28A1" w:rsidRPr="00743905" w:rsidRDefault="005D28A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ax Clădire Călători şi km 84+000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980C46" w14:textId="77777777" w:rsidR="005D28A1" w:rsidRPr="00743905" w:rsidRDefault="005D28A1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1B9AFD" w14:textId="77777777" w:rsidR="005D28A1" w:rsidRPr="00743905" w:rsidRDefault="005D28A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15D9A4" w14:textId="77777777" w:rsidR="005D28A1" w:rsidRPr="00743905" w:rsidRDefault="005D28A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4B3A9F" w14:textId="77777777" w:rsidR="005D28A1" w:rsidRPr="00743905" w:rsidRDefault="005D28A1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Între km 84+000 şi călcâiul schimbătorului numărul 12 este porţiune închisă.</w:t>
            </w:r>
          </w:p>
        </w:tc>
      </w:tr>
      <w:tr w:rsidR="005D28A1" w:rsidRPr="00743905" w14:paraId="2072B792" w14:textId="77777777" w:rsidTr="00481280">
        <w:trPr>
          <w:cantSplit/>
          <w:trHeight w:val="77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2EAD68" w14:textId="77777777" w:rsidR="005D28A1" w:rsidRPr="00743905" w:rsidRDefault="005D28A1" w:rsidP="005D28A1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BF4A6A" w14:textId="77777777" w:rsidR="005D28A1" w:rsidRPr="00743905" w:rsidRDefault="005D28A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96CA55" w14:textId="77777777" w:rsidR="005D28A1" w:rsidRPr="00743905" w:rsidRDefault="005D28A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DCE23E" w14:textId="77777777" w:rsidR="005D28A1" w:rsidRPr="00743905" w:rsidRDefault="005D28A1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Livezeni</w:t>
            </w:r>
          </w:p>
          <w:p w14:paraId="4AE02350" w14:textId="77777777" w:rsidR="005D28A1" w:rsidRPr="00743905" w:rsidRDefault="005D28A1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liniile 4 şi 5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B79626" w14:textId="77777777" w:rsidR="005D28A1" w:rsidRPr="00743905" w:rsidRDefault="005D28A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toată 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07DA5E" w14:textId="77777777" w:rsidR="005D28A1" w:rsidRPr="00743905" w:rsidRDefault="005D28A1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510238" w14:textId="77777777" w:rsidR="005D28A1" w:rsidRPr="00743905" w:rsidRDefault="005D28A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CEEF6A" w14:textId="77777777" w:rsidR="005D28A1" w:rsidRPr="00743905" w:rsidRDefault="005D28A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C3A3E1" w14:textId="77777777" w:rsidR="005D28A1" w:rsidRPr="00743905" w:rsidRDefault="005D28A1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Inclusiv peste schimbătorul numărul 22.</w:t>
            </w:r>
          </w:p>
        </w:tc>
      </w:tr>
      <w:tr w:rsidR="005D28A1" w:rsidRPr="00743905" w14:paraId="45BEFDA0" w14:textId="77777777" w:rsidTr="00481280">
        <w:trPr>
          <w:cantSplit/>
          <w:trHeight w:val="748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F924CB" w14:textId="77777777" w:rsidR="005D28A1" w:rsidRPr="00743905" w:rsidRDefault="005D28A1" w:rsidP="005D28A1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0567E5" w14:textId="77777777" w:rsidR="005D28A1" w:rsidRPr="00743905" w:rsidRDefault="005D28A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6FA89C" w14:textId="77777777" w:rsidR="005D28A1" w:rsidRPr="00743905" w:rsidRDefault="005D28A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A46282" w14:textId="77777777" w:rsidR="005D28A1" w:rsidRPr="00743905" w:rsidRDefault="005D28A1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St. Petroșani Călători, linia 3 directă Cap. X peste sch. 1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63D630" w14:textId="77777777" w:rsidR="005D28A1" w:rsidRPr="00743905" w:rsidRDefault="005D28A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1CDBC9" w14:textId="77777777" w:rsidR="005D28A1" w:rsidRPr="00743905" w:rsidRDefault="005D28A1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287A85" w14:textId="77777777" w:rsidR="005D28A1" w:rsidRDefault="005D28A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79+510</w:t>
            </w:r>
          </w:p>
          <w:p w14:paraId="53F12B9D" w14:textId="77777777" w:rsidR="005D28A1" w:rsidRPr="00743905" w:rsidRDefault="005D28A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79+460</w:t>
            </w: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230411" w14:textId="77777777" w:rsidR="005D28A1" w:rsidRPr="00743905" w:rsidRDefault="005D28A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5FFECD" w14:textId="77777777" w:rsidR="005D28A1" w:rsidRPr="00743905" w:rsidRDefault="005D28A1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Nesemnalizată pe teren. Stație paralelogram. Afectează intrări - ieşiri la liniile 1 - 3 Cap X.</w:t>
            </w:r>
          </w:p>
        </w:tc>
      </w:tr>
      <w:tr w:rsidR="005D28A1" w:rsidRPr="00743905" w14:paraId="609BFB68" w14:textId="77777777" w:rsidTr="00481280">
        <w:trPr>
          <w:cantSplit/>
          <w:trHeight w:val="748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14C654" w14:textId="77777777" w:rsidR="005D28A1" w:rsidRPr="00743905" w:rsidRDefault="005D28A1" w:rsidP="005D28A1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09713C" w14:textId="77777777" w:rsidR="005D28A1" w:rsidRPr="00743905" w:rsidRDefault="005D28A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49FA24" w14:textId="77777777" w:rsidR="005D28A1" w:rsidRPr="00743905" w:rsidRDefault="005D28A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0E0DEB" w14:textId="77777777" w:rsidR="005D28A1" w:rsidRDefault="005D28A1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St. Petroșani Cap.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38DE37" w14:textId="77777777" w:rsidR="005D28A1" w:rsidRPr="00743905" w:rsidRDefault="005D28A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peste sch 7, 9, 15, 33 și peste TDJ 23/29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B1C8E8" w14:textId="77777777" w:rsidR="005D28A1" w:rsidRPr="00743905" w:rsidRDefault="005D28A1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755FD1" w14:textId="77777777" w:rsidR="005D28A1" w:rsidRDefault="005D28A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E9D8BB" w14:textId="77777777" w:rsidR="005D28A1" w:rsidRDefault="005D28A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2C1E87" w14:textId="77777777" w:rsidR="005D28A1" w:rsidRDefault="005D28A1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Afectează intrări - ieşiri la liniile 1-12 Cap X.</w:t>
            </w:r>
          </w:p>
        </w:tc>
      </w:tr>
      <w:tr w:rsidR="005D28A1" w:rsidRPr="00743905" w14:paraId="56A10AF4" w14:textId="77777777" w:rsidTr="00481280">
        <w:trPr>
          <w:cantSplit/>
          <w:trHeight w:val="75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08A0DE" w14:textId="77777777" w:rsidR="005D28A1" w:rsidRPr="00743905" w:rsidRDefault="005D28A1" w:rsidP="005D28A1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10478D" w14:textId="77777777" w:rsidR="005D28A1" w:rsidRPr="00743905" w:rsidRDefault="005D28A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95E370" w14:textId="77777777" w:rsidR="005D28A1" w:rsidRPr="00743905" w:rsidRDefault="005D28A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42F2DC" w14:textId="77777777" w:rsidR="005D28A1" w:rsidRPr="00743905" w:rsidRDefault="005D28A1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St. Petroşani </w:t>
            </w:r>
          </w:p>
          <w:p w14:paraId="3C6BE473" w14:textId="77777777" w:rsidR="005D28A1" w:rsidRPr="00743905" w:rsidRDefault="005D28A1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</w:t>
            </w:r>
            <w:r>
              <w:rPr>
                <w:b/>
                <w:bCs/>
                <w:color w:val="000000"/>
                <w:sz w:val="20"/>
                <w:lang w:val="ro-RO"/>
              </w:rPr>
              <w:t>ile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 2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B, 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7, 8, 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9, 12</w:t>
            </w:r>
            <w:r>
              <w:rPr>
                <w:b/>
                <w:bCs/>
                <w:color w:val="000000"/>
                <w:sz w:val="20"/>
                <w:lang w:val="ro-RO"/>
              </w:rPr>
              <w:t>, 13 și 14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27D371" w14:textId="77777777" w:rsidR="005D28A1" w:rsidRPr="00743905" w:rsidRDefault="005D28A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toată</w:t>
            </w:r>
          </w:p>
          <w:p w14:paraId="1CE74A5A" w14:textId="77777777" w:rsidR="005D28A1" w:rsidRPr="00743905" w:rsidRDefault="005D28A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1C304A" w14:textId="77777777" w:rsidR="005D28A1" w:rsidRPr="00743905" w:rsidRDefault="005D28A1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757FAC" w14:textId="77777777" w:rsidR="005D28A1" w:rsidRPr="00743905" w:rsidRDefault="005D28A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AF9578" w14:textId="77777777" w:rsidR="005D28A1" w:rsidRPr="00743905" w:rsidRDefault="005D28A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05E7F9" w14:textId="77777777" w:rsidR="005D28A1" w:rsidRPr="00743905" w:rsidRDefault="005D28A1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5D28A1" w:rsidRPr="00743905" w14:paraId="060854C1" w14:textId="77777777" w:rsidTr="00481280">
        <w:trPr>
          <w:cantSplit/>
          <w:trHeight w:val="75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2E2820" w14:textId="77777777" w:rsidR="005D28A1" w:rsidRPr="00743905" w:rsidRDefault="005D28A1" w:rsidP="005D28A1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C64CA3" w14:textId="77777777" w:rsidR="005D28A1" w:rsidRPr="00743905" w:rsidRDefault="005D28A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76CA2E" w14:textId="77777777" w:rsidR="005D28A1" w:rsidRPr="00743905" w:rsidRDefault="005D28A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370CB3" w14:textId="77777777" w:rsidR="005D28A1" w:rsidRPr="00743905" w:rsidRDefault="005D28A1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Petroşani Călători</w:t>
            </w:r>
          </w:p>
          <w:p w14:paraId="08EED52B" w14:textId="77777777" w:rsidR="005D28A1" w:rsidRPr="00D73778" w:rsidRDefault="005D28A1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en-US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linia </w:t>
            </w:r>
            <w:r>
              <w:rPr>
                <w:b/>
                <w:bCs/>
                <w:color w:val="000000"/>
                <w:sz w:val="20"/>
                <w:lang w:val="ro-RO"/>
              </w:rPr>
              <w:t>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74978E" w14:textId="77777777" w:rsidR="005D28A1" w:rsidRDefault="005D28A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între sch. </w:t>
            </w:r>
          </w:p>
          <w:p w14:paraId="0CE700A0" w14:textId="77777777" w:rsidR="005D28A1" w:rsidRPr="00743905" w:rsidRDefault="005D28A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56 și 6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0FAC08" w14:textId="77777777" w:rsidR="005D28A1" w:rsidRPr="00D73778" w:rsidRDefault="005D28A1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en-US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476156" w14:textId="77777777" w:rsidR="005D28A1" w:rsidRPr="00743905" w:rsidRDefault="005D28A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6DDD15" w14:textId="77777777" w:rsidR="005D28A1" w:rsidRPr="00743905" w:rsidRDefault="005D28A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C75B5B" w14:textId="77777777" w:rsidR="005D28A1" w:rsidRPr="00743905" w:rsidRDefault="005D28A1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5D28A1" w:rsidRPr="00743905" w14:paraId="4724A843" w14:textId="77777777" w:rsidTr="00481280">
        <w:trPr>
          <w:cantSplit/>
          <w:trHeight w:val="75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A8276A" w14:textId="77777777" w:rsidR="005D28A1" w:rsidRPr="00743905" w:rsidRDefault="005D28A1" w:rsidP="005D28A1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FCC2EF" w14:textId="77777777" w:rsidR="005D28A1" w:rsidRPr="00743905" w:rsidRDefault="005D28A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CF11DB" w14:textId="77777777" w:rsidR="005D28A1" w:rsidRPr="00743905" w:rsidRDefault="005D28A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ECDFE3" w14:textId="77777777" w:rsidR="005D28A1" w:rsidRPr="00743905" w:rsidRDefault="005D28A1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St. Petroșani Cap.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5605CC" w14:textId="77777777" w:rsidR="005D28A1" w:rsidRDefault="005D28A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peste TDJ 40/46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29202D" w14:textId="77777777" w:rsidR="005D28A1" w:rsidRDefault="005D28A1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C4399B" w14:textId="77777777" w:rsidR="005D28A1" w:rsidRPr="00743905" w:rsidRDefault="005D28A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E2F8A7" w14:textId="77777777" w:rsidR="005D28A1" w:rsidRPr="00743905" w:rsidRDefault="005D28A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69F68F" w14:textId="77777777" w:rsidR="005D28A1" w:rsidRPr="00743905" w:rsidRDefault="005D28A1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Afectează intrări - ieşiri la liniile 1-3 Cap Y.</w:t>
            </w:r>
          </w:p>
        </w:tc>
      </w:tr>
      <w:tr w:rsidR="005D28A1" w:rsidRPr="00743905" w14:paraId="7DF40254" w14:textId="77777777" w:rsidTr="00481280">
        <w:trPr>
          <w:cantSplit/>
          <w:trHeight w:val="75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57E3C9" w14:textId="77777777" w:rsidR="005D28A1" w:rsidRPr="00743905" w:rsidRDefault="005D28A1" w:rsidP="005D28A1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CA80DF" w14:textId="77777777" w:rsidR="005D28A1" w:rsidRPr="00743905" w:rsidRDefault="005D28A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BE9F3C" w14:textId="77777777" w:rsidR="005D28A1" w:rsidRPr="00743905" w:rsidRDefault="005D28A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EFB1CA" w14:textId="77777777" w:rsidR="005D28A1" w:rsidRDefault="005D28A1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Petroşani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</w:t>
            </w:r>
          </w:p>
          <w:p w14:paraId="728468EC" w14:textId="77777777" w:rsidR="005D28A1" w:rsidRPr="00743905" w:rsidRDefault="005D28A1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BA1E11" w14:textId="77777777" w:rsidR="005D28A1" w:rsidRDefault="005D28A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peste diag. </w:t>
            </w:r>
          </w:p>
          <w:p w14:paraId="6B206796" w14:textId="77777777" w:rsidR="005D28A1" w:rsidRDefault="005D28A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10 - 16,</w:t>
            </w:r>
          </w:p>
          <w:p w14:paraId="5532D788" w14:textId="77777777" w:rsidR="005D28A1" w:rsidRDefault="005D28A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20 - 24</w:t>
            </w:r>
          </w:p>
          <w:p w14:paraId="1A8367EE" w14:textId="77777777" w:rsidR="005D28A1" w:rsidRDefault="005D28A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și</w:t>
            </w:r>
          </w:p>
          <w:p w14:paraId="3E36E20A" w14:textId="77777777" w:rsidR="005D28A1" w:rsidRDefault="005D28A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26 - 38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8A6589" w14:textId="77777777" w:rsidR="005D28A1" w:rsidRDefault="005D28A1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6612B0" w14:textId="77777777" w:rsidR="005D28A1" w:rsidRPr="00743905" w:rsidRDefault="005D28A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E79C38" w14:textId="77777777" w:rsidR="005D28A1" w:rsidRPr="00743905" w:rsidRDefault="005D28A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60BF40" w14:textId="77777777" w:rsidR="005D28A1" w:rsidRDefault="005D28A1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Afectează intrări - ieşiri </w:t>
            </w:r>
          </w:p>
          <w:p w14:paraId="7295C8D9" w14:textId="77777777" w:rsidR="005D28A1" w:rsidRDefault="005D28A1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la liniile 1 - 12 abătute </w:t>
            </w:r>
          </w:p>
          <w:p w14:paraId="77471B6C" w14:textId="77777777" w:rsidR="005D28A1" w:rsidRPr="00743905" w:rsidRDefault="005D28A1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Cap Y.</w:t>
            </w:r>
          </w:p>
        </w:tc>
      </w:tr>
      <w:tr w:rsidR="005D28A1" w:rsidRPr="00743905" w14:paraId="0E1169F9" w14:textId="77777777" w:rsidTr="00481280">
        <w:trPr>
          <w:cantSplit/>
          <w:trHeight w:val="75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0A59B6" w14:textId="77777777" w:rsidR="005D28A1" w:rsidRPr="00743905" w:rsidRDefault="005D28A1" w:rsidP="005D28A1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206512" w14:textId="77777777" w:rsidR="005D28A1" w:rsidRPr="00743905" w:rsidRDefault="005D28A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D24817" w14:textId="77777777" w:rsidR="005D28A1" w:rsidRPr="00743905" w:rsidRDefault="005D28A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24916A" w14:textId="77777777" w:rsidR="005D28A1" w:rsidRDefault="005D28A1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Petroşani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</w:t>
            </w:r>
          </w:p>
          <w:p w14:paraId="45EB8179" w14:textId="77777777" w:rsidR="005D28A1" w:rsidRPr="00743905" w:rsidRDefault="005D28A1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D2E36F" w14:textId="77777777" w:rsidR="005D28A1" w:rsidRDefault="005D28A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6C096C" w14:textId="77777777" w:rsidR="005D28A1" w:rsidRDefault="005D28A1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B21D85" w14:textId="77777777" w:rsidR="005D28A1" w:rsidRDefault="005D28A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77+830</w:t>
            </w:r>
          </w:p>
          <w:p w14:paraId="76235460" w14:textId="77777777" w:rsidR="005D28A1" w:rsidRPr="00743905" w:rsidRDefault="005D28A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77+535</w:t>
            </w: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68D7A4" w14:textId="77777777" w:rsidR="005D28A1" w:rsidRPr="00743905" w:rsidRDefault="005D28A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2596A8" w14:textId="77777777" w:rsidR="005D28A1" w:rsidRPr="00743905" w:rsidRDefault="005D28A1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Stație paralelogram. </w:t>
            </w:r>
          </w:p>
        </w:tc>
      </w:tr>
      <w:tr w:rsidR="005D28A1" w:rsidRPr="00743905" w14:paraId="064090CF" w14:textId="77777777" w:rsidTr="00481280">
        <w:trPr>
          <w:cantSplit/>
          <w:trHeight w:val="75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1B3F1C" w14:textId="77777777" w:rsidR="005D28A1" w:rsidRPr="00743905" w:rsidRDefault="005D28A1" w:rsidP="005D28A1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510438" w14:textId="77777777" w:rsidR="005D28A1" w:rsidRDefault="005D28A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1B932A" w14:textId="77777777" w:rsidR="005D28A1" w:rsidRDefault="005D28A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E97C49" w14:textId="77777777" w:rsidR="005D28A1" w:rsidRDefault="005D28A1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Petroşani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-</w:t>
            </w:r>
          </w:p>
          <w:p w14:paraId="2851E80B" w14:textId="77777777" w:rsidR="005D28A1" w:rsidRPr="00743905" w:rsidRDefault="005D28A1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Băniţa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3FBA92" w14:textId="77777777" w:rsidR="005D28A1" w:rsidRDefault="005D28A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E5654E" w14:textId="77777777" w:rsidR="005D28A1" w:rsidRDefault="005D28A1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6C3B41" w14:textId="77777777" w:rsidR="005D28A1" w:rsidRDefault="005D28A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74+500</w:t>
            </w:r>
          </w:p>
          <w:p w14:paraId="2E29DEE4" w14:textId="77777777" w:rsidR="005D28A1" w:rsidRDefault="005D28A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71+000</w:t>
            </w: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58A619" w14:textId="77777777" w:rsidR="005D28A1" w:rsidRDefault="005D28A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E8DBAF" w14:textId="77777777" w:rsidR="005D28A1" w:rsidRDefault="005D28A1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Fără inductori.</w:t>
            </w:r>
          </w:p>
        </w:tc>
      </w:tr>
      <w:tr w:rsidR="005D28A1" w:rsidRPr="00743905" w14:paraId="43997085" w14:textId="77777777" w:rsidTr="00481280">
        <w:trPr>
          <w:cantSplit/>
          <w:trHeight w:val="75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000C91" w14:textId="77777777" w:rsidR="005D28A1" w:rsidRPr="00743905" w:rsidRDefault="005D28A1" w:rsidP="005D28A1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EF1FCB" w14:textId="77777777" w:rsidR="005D28A1" w:rsidRDefault="005D28A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68+600</w:t>
            </w:r>
          </w:p>
          <w:p w14:paraId="42A3982C" w14:textId="77777777" w:rsidR="005D28A1" w:rsidRDefault="005D28A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68+500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119958" w14:textId="77777777" w:rsidR="005D28A1" w:rsidRDefault="005D28A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3471C6" w14:textId="77777777" w:rsidR="005D28A1" w:rsidRPr="00743905" w:rsidRDefault="005D28A1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Băniţa</w:t>
            </w:r>
          </w:p>
          <w:p w14:paraId="1DFDAA99" w14:textId="77777777" w:rsidR="005D28A1" w:rsidRPr="00743905" w:rsidRDefault="005D28A1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</w:t>
            </w:r>
            <w:r>
              <w:rPr>
                <w:b/>
                <w:bCs/>
                <w:color w:val="000000"/>
                <w:sz w:val="20"/>
                <w:lang w:val="ro-RO"/>
              </w:rPr>
              <w:t>ile 4 și 3 directe, Cap X, peste sch. 1, 3/3A, 1A și 7/5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86781D" w14:textId="77777777" w:rsidR="005D28A1" w:rsidRDefault="005D28A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BAC3C7" w14:textId="77777777" w:rsidR="005D28A1" w:rsidRDefault="005D28A1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F5A1ED" w14:textId="77777777" w:rsidR="005D28A1" w:rsidRDefault="005D28A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68+600</w:t>
            </w:r>
          </w:p>
          <w:p w14:paraId="1151EC06" w14:textId="77777777" w:rsidR="005D28A1" w:rsidRDefault="005D28A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68+500</w:t>
            </w: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D85D60" w14:textId="77777777" w:rsidR="005D28A1" w:rsidRDefault="005D28A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82F263" w14:textId="77777777" w:rsidR="005D28A1" w:rsidRDefault="005D28A1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Fără inductori.</w:t>
            </w:r>
          </w:p>
        </w:tc>
      </w:tr>
      <w:tr w:rsidR="005D28A1" w:rsidRPr="00743905" w14:paraId="26A4B547" w14:textId="77777777" w:rsidTr="00481280">
        <w:trPr>
          <w:cantSplit/>
          <w:trHeight w:val="75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7E6CC4" w14:textId="77777777" w:rsidR="005D28A1" w:rsidRPr="00743905" w:rsidRDefault="005D28A1" w:rsidP="005D28A1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1F7BDC" w14:textId="77777777" w:rsidR="005D28A1" w:rsidRDefault="005D28A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DF8D0C" w14:textId="77777777" w:rsidR="005D28A1" w:rsidRDefault="005D28A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32F54D" w14:textId="77777777" w:rsidR="005D28A1" w:rsidRPr="00743905" w:rsidRDefault="005D28A1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Băniţa</w:t>
            </w:r>
          </w:p>
          <w:p w14:paraId="1FF97333" w14:textId="77777777" w:rsidR="005D28A1" w:rsidRPr="00743905" w:rsidRDefault="005D28A1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Cap X (diagonalele din bretea Cap X)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C53867" w14:textId="77777777" w:rsidR="005D28A1" w:rsidRDefault="005D28A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peste diag. </w:t>
            </w:r>
          </w:p>
          <w:p w14:paraId="0C11AF32" w14:textId="77777777" w:rsidR="005D28A1" w:rsidRDefault="005D28A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1 - 5 / 7</w:t>
            </w:r>
          </w:p>
          <w:p w14:paraId="1D7ADA99" w14:textId="77777777" w:rsidR="005D28A1" w:rsidRDefault="005D28A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și </w:t>
            </w:r>
          </w:p>
          <w:p w14:paraId="0D20D35C" w14:textId="77777777" w:rsidR="005D28A1" w:rsidRDefault="005D28A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1A-3/3A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59379B" w14:textId="77777777" w:rsidR="005D28A1" w:rsidRDefault="005D28A1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B6FE36" w14:textId="77777777" w:rsidR="005D28A1" w:rsidRDefault="005D28A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4353B4" w14:textId="77777777" w:rsidR="005D28A1" w:rsidRDefault="005D28A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EF046B" w14:textId="77777777" w:rsidR="005D28A1" w:rsidRDefault="005D28A1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Afectează intrări - ieşiri </w:t>
            </w:r>
          </w:p>
          <w:p w14:paraId="04896999" w14:textId="77777777" w:rsidR="005D28A1" w:rsidRDefault="005D28A1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din fir I în fir II și invers.</w:t>
            </w:r>
          </w:p>
        </w:tc>
      </w:tr>
      <w:tr w:rsidR="005D28A1" w:rsidRPr="00743905" w14:paraId="722C7973" w14:textId="77777777" w:rsidTr="00481280">
        <w:trPr>
          <w:cantSplit/>
          <w:trHeight w:val="353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CB1C18" w14:textId="77777777" w:rsidR="005D28A1" w:rsidRPr="00743905" w:rsidRDefault="005D28A1" w:rsidP="005D28A1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017A24" w14:textId="77777777" w:rsidR="005D28A1" w:rsidRPr="00743905" w:rsidRDefault="005D28A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B7A479" w14:textId="77777777" w:rsidR="005D28A1" w:rsidRPr="00743905" w:rsidRDefault="005D28A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2D974A" w14:textId="77777777" w:rsidR="005D28A1" w:rsidRPr="00743905" w:rsidRDefault="005D28A1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Băniţa</w:t>
            </w:r>
          </w:p>
          <w:p w14:paraId="3911C9D9" w14:textId="77777777" w:rsidR="005D28A1" w:rsidRPr="00743905" w:rsidRDefault="005D28A1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796D1C" w14:textId="77777777" w:rsidR="005D28A1" w:rsidRPr="00743905" w:rsidRDefault="005D28A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pacing w:val="-1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pacing w:val="-10"/>
                <w:sz w:val="20"/>
                <w:lang w:val="ro-RO"/>
              </w:rPr>
              <w:t>toată 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5BBEDD" w14:textId="77777777" w:rsidR="005D28A1" w:rsidRPr="00743905" w:rsidRDefault="005D28A1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B5E926" w14:textId="77777777" w:rsidR="005D28A1" w:rsidRPr="00743905" w:rsidRDefault="005D28A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BE0782" w14:textId="77777777" w:rsidR="005D28A1" w:rsidRPr="00743905" w:rsidRDefault="005D28A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32E29D" w14:textId="77777777" w:rsidR="005D28A1" w:rsidRPr="00743905" w:rsidRDefault="005D28A1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5D28A1" w:rsidRPr="00743905" w14:paraId="3F63C2D0" w14:textId="77777777" w:rsidTr="00481280">
        <w:trPr>
          <w:cantSplit/>
          <w:trHeight w:val="353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3C1781" w14:textId="77777777" w:rsidR="005D28A1" w:rsidRPr="00743905" w:rsidRDefault="005D28A1" w:rsidP="005D28A1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5E8AE7" w14:textId="77777777" w:rsidR="005D28A1" w:rsidRDefault="005D28A1" w:rsidP="00C26D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62+850</w:t>
            </w:r>
          </w:p>
          <w:p w14:paraId="59038DFE" w14:textId="77777777" w:rsidR="005D28A1" w:rsidRPr="00743905" w:rsidRDefault="005D28A1" w:rsidP="00C26D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62+800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6B2D73" w14:textId="77777777" w:rsidR="005D28A1" w:rsidRPr="00743905" w:rsidRDefault="005D28A1" w:rsidP="00C26D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BB8F5C" w14:textId="77777777" w:rsidR="005D28A1" w:rsidRDefault="005D28A1" w:rsidP="00C26DA1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Bănița -</w:t>
            </w:r>
          </w:p>
          <w:p w14:paraId="30779C8E" w14:textId="77777777" w:rsidR="005D28A1" w:rsidRPr="00743905" w:rsidRDefault="005D28A1" w:rsidP="00C26DA1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Merișor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BDCF25" w14:textId="77777777" w:rsidR="005D28A1" w:rsidRPr="00743905" w:rsidRDefault="005D28A1" w:rsidP="00C26D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pacing w:val="-1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C0BD4B" w14:textId="77777777" w:rsidR="005D28A1" w:rsidRPr="00743905" w:rsidRDefault="005D28A1" w:rsidP="00C26DA1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2AD404" w14:textId="77777777" w:rsidR="005D28A1" w:rsidRDefault="005D28A1" w:rsidP="00C26D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62+850</w:t>
            </w:r>
          </w:p>
          <w:p w14:paraId="2E147B44" w14:textId="77777777" w:rsidR="005D28A1" w:rsidRPr="00743905" w:rsidRDefault="005D28A1" w:rsidP="00C26D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62+800</w:t>
            </w: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C9A310" w14:textId="77777777" w:rsidR="005D28A1" w:rsidRPr="00743905" w:rsidRDefault="005D28A1" w:rsidP="00C26D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8181F7" w14:textId="77777777" w:rsidR="005D28A1" w:rsidRPr="00743905" w:rsidRDefault="005D28A1" w:rsidP="00C26DA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Fără inductori.</w:t>
            </w:r>
          </w:p>
        </w:tc>
      </w:tr>
      <w:tr w:rsidR="005D28A1" w:rsidRPr="00743905" w14:paraId="0B613192" w14:textId="77777777" w:rsidTr="00B93E7A">
        <w:trPr>
          <w:cantSplit/>
          <w:trHeight w:val="720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35768F" w14:textId="77777777" w:rsidR="005D28A1" w:rsidRPr="00743905" w:rsidRDefault="005D28A1" w:rsidP="005D28A1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12335A" w14:textId="77777777" w:rsidR="005D28A1" w:rsidRPr="00743905" w:rsidRDefault="005D28A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48D0A5" w14:textId="77777777" w:rsidR="005D28A1" w:rsidRPr="00743905" w:rsidRDefault="005D28A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7938B0" w14:textId="77777777" w:rsidR="005D28A1" w:rsidRDefault="005D28A1" w:rsidP="004E7F11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St. Merișor </w:t>
            </w:r>
          </w:p>
          <w:p w14:paraId="4D807D65" w14:textId="77777777" w:rsidR="005D28A1" w:rsidRPr="00743905" w:rsidRDefault="005D28A1" w:rsidP="004E7F11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linia 2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577424" w14:textId="77777777" w:rsidR="005D28A1" w:rsidRPr="00743905" w:rsidRDefault="005D28A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pacing w:val="-1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0F6ADD" w14:textId="77777777" w:rsidR="005D28A1" w:rsidRPr="00743905" w:rsidRDefault="005D28A1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835556" w14:textId="77777777" w:rsidR="005D28A1" w:rsidRDefault="005D28A1" w:rsidP="004E7F1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61+300</w:t>
            </w:r>
          </w:p>
          <w:p w14:paraId="5A6D8ECB" w14:textId="77777777" w:rsidR="005D28A1" w:rsidRPr="004E7F11" w:rsidRDefault="005D28A1" w:rsidP="004E7F11">
            <w:pPr>
              <w:spacing w:before="40" w:after="40" w:line="276" w:lineRule="auto"/>
              <w:ind w:left="57" w:right="57"/>
              <w:jc w:val="center"/>
            </w:pPr>
            <w:r>
              <w:rPr>
                <w:b/>
                <w:bCs/>
                <w:color w:val="000000"/>
                <w:sz w:val="20"/>
                <w:lang w:val="ro-RO"/>
              </w:rPr>
              <w:t>60+820</w:t>
            </w: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0BF7AF" w14:textId="77777777" w:rsidR="005D28A1" w:rsidRPr="00743905" w:rsidRDefault="005D28A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29CAAB" w14:textId="77777777" w:rsidR="005D28A1" w:rsidRDefault="005D28A1" w:rsidP="004E7F1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Fără inductori. </w:t>
            </w:r>
          </w:p>
          <w:p w14:paraId="6450D0A5" w14:textId="77777777" w:rsidR="005D28A1" w:rsidRPr="00743905" w:rsidRDefault="005D28A1" w:rsidP="004E7F1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5D28A1" w:rsidRPr="00743905" w14:paraId="52DA2FA0" w14:textId="77777777" w:rsidTr="00481280">
        <w:trPr>
          <w:cantSplit/>
          <w:trHeight w:val="966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B76989" w14:textId="77777777" w:rsidR="005D28A1" w:rsidRPr="00743905" w:rsidRDefault="005D28A1" w:rsidP="005D28A1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5868C9" w14:textId="77777777" w:rsidR="005D28A1" w:rsidRPr="00743905" w:rsidRDefault="005D28A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B8D3D1" w14:textId="77777777" w:rsidR="005D28A1" w:rsidRPr="00743905" w:rsidRDefault="005D28A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A2C8DF" w14:textId="77777777" w:rsidR="005D28A1" w:rsidRPr="00743905" w:rsidRDefault="005D28A1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Baru Mare</w:t>
            </w:r>
          </w:p>
          <w:p w14:paraId="60010BF2" w14:textId="77777777" w:rsidR="005D28A1" w:rsidRPr="00743905" w:rsidRDefault="005D28A1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342333" w14:textId="77777777" w:rsidR="005D28A1" w:rsidRDefault="005D28A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pacing w:val="-1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pacing w:val="-10"/>
                <w:sz w:val="20"/>
                <w:lang w:val="ro-RO"/>
              </w:rPr>
              <w:t xml:space="preserve">între </w:t>
            </w:r>
          </w:p>
          <w:p w14:paraId="22371EAA" w14:textId="77777777" w:rsidR="005D28A1" w:rsidRDefault="005D28A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pacing w:val="-1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pacing w:val="-10"/>
                <w:sz w:val="20"/>
                <w:lang w:val="ro-RO"/>
              </w:rPr>
              <w:t xml:space="preserve">ax stație și </w:t>
            </w:r>
          </w:p>
          <w:p w14:paraId="37A03002" w14:textId="77777777" w:rsidR="005D28A1" w:rsidRPr="00743905" w:rsidRDefault="005D28A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pacing w:val="-1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pacing w:val="-10"/>
                <w:sz w:val="20"/>
                <w:lang w:val="ro-RO"/>
              </w:rPr>
              <w:t>sch. 12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5E84CF" w14:textId="77777777" w:rsidR="005D28A1" w:rsidRPr="00743905" w:rsidRDefault="005D28A1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19C900" w14:textId="77777777" w:rsidR="005D28A1" w:rsidRPr="00743905" w:rsidRDefault="005D28A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40C9A3" w14:textId="77777777" w:rsidR="005D28A1" w:rsidRPr="00743905" w:rsidRDefault="005D28A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843461" w14:textId="77777777" w:rsidR="005D28A1" w:rsidRPr="00743905" w:rsidRDefault="005D28A1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5D28A1" w:rsidRPr="00743905" w14:paraId="4F66FE7A" w14:textId="77777777" w:rsidTr="00481280">
        <w:trPr>
          <w:cantSplit/>
          <w:trHeight w:val="966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61E46B" w14:textId="77777777" w:rsidR="005D28A1" w:rsidRPr="00743905" w:rsidRDefault="005D28A1" w:rsidP="005D28A1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84A7CD" w14:textId="77777777" w:rsidR="005D28A1" w:rsidRPr="00743905" w:rsidRDefault="005D28A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262F86" w14:textId="77777777" w:rsidR="005D28A1" w:rsidRPr="00743905" w:rsidRDefault="005D28A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FA0F88" w14:textId="77777777" w:rsidR="005D28A1" w:rsidRDefault="005D28A1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Pui -</w:t>
            </w:r>
          </w:p>
          <w:p w14:paraId="3C32A4F4" w14:textId="77777777" w:rsidR="005D28A1" w:rsidRPr="00743905" w:rsidRDefault="005D28A1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Băiești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EF0897" w14:textId="77777777" w:rsidR="005D28A1" w:rsidRPr="00743905" w:rsidRDefault="005D28A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pacing w:val="-1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2994E5" w14:textId="77777777" w:rsidR="005D28A1" w:rsidRPr="00743905" w:rsidRDefault="005D28A1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4201C4" w14:textId="77777777" w:rsidR="005D28A1" w:rsidRDefault="005D28A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38+600</w:t>
            </w:r>
          </w:p>
          <w:p w14:paraId="434A773F" w14:textId="77777777" w:rsidR="005D28A1" w:rsidRPr="00743905" w:rsidRDefault="005D28A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38+200</w:t>
            </w: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CD8AD3" w14:textId="77777777" w:rsidR="005D28A1" w:rsidRPr="00743905" w:rsidRDefault="005D28A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537972" w14:textId="77777777" w:rsidR="005D28A1" w:rsidRPr="00743905" w:rsidRDefault="005D28A1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Fără inductori.</w:t>
            </w:r>
          </w:p>
        </w:tc>
      </w:tr>
      <w:tr w:rsidR="005D28A1" w:rsidRPr="00743905" w14:paraId="6BFCD890" w14:textId="77777777" w:rsidTr="00481280">
        <w:trPr>
          <w:cantSplit/>
          <w:trHeight w:val="610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3D7606" w14:textId="77777777" w:rsidR="005D28A1" w:rsidRPr="00743905" w:rsidRDefault="005D28A1" w:rsidP="005D28A1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E586A3" w14:textId="77777777" w:rsidR="005D28A1" w:rsidRDefault="005D28A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36+100</w:t>
            </w:r>
          </w:p>
          <w:p w14:paraId="756B1FD6" w14:textId="77777777" w:rsidR="005D28A1" w:rsidRPr="00743905" w:rsidRDefault="005D28A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35+950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B14210" w14:textId="77777777" w:rsidR="005D28A1" w:rsidRPr="00743905" w:rsidRDefault="005D28A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403A41" w14:textId="77777777" w:rsidR="005D28A1" w:rsidRDefault="005D28A1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Băiești -</w:t>
            </w:r>
          </w:p>
          <w:p w14:paraId="0B078C4F" w14:textId="77777777" w:rsidR="005D28A1" w:rsidRDefault="005D28A1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Subcetate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9E6B1F" w14:textId="77777777" w:rsidR="005D28A1" w:rsidRDefault="005D28A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80557C" w14:textId="77777777" w:rsidR="005D28A1" w:rsidRDefault="005D28A1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5C4BFE" w14:textId="77777777" w:rsidR="005D28A1" w:rsidRPr="00743905" w:rsidRDefault="005D28A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DC0FDC" w14:textId="77777777" w:rsidR="005D28A1" w:rsidRPr="00743905" w:rsidRDefault="005D28A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595ACA" w14:textId="77777777" w:rsidR="005D28A1" w:rsidRDefault="005D28A1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Fără inductori.</w:t>
            </w:r>
          </w:p>
        </w:tc>
      </w:tr>
      <w:tr w:rsidR="005D28A1" w:rsidRPr="00743905" w14:paraId="7FAC687B" w14:textId="77777777" w:rsidTr="00481280">
        <w:trPr>
          <w:cantSplit/>
          <w:trHeight w:val="610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0CFCB4" w14:textId="77777777" w:rsidR="005D28A1" w:rsidRPr="00743905" w:rsidRDefault="005D28A1" w:rsidP="005D28A1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4770EA" w14:textId="77777777" w:rsidR="005D28A1" w:rsidRDefault="005D28A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30+050</w:t>
            </w:r>
          </w:p>
          <w:p w14:paraId="56C38D95" w14:textId="77777777" w:rsidR="005D28A1" w:rsidRDefault="005D28A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29+500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1B7F65" w14:textId="77777777" w:rsidR="005D28A1" w:rsidRDefault="005D28A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F31F9A" w14:textId="77777777" w:rsidR="005D28A1" w:rsidRDefault="005D28A1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St. Subcetate</w:t>
            </w:r>
          </w:p>
          <w:p w14:paraId="5E1055F2" w14:textId="77777777" w:rsidR="005D28A1" w:rsidRDefault="005D28A1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linia 4 directă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BE208C" w14:textId="77777777" w:rsidR="005D28A1" w:rsidRDefault="005D28A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F36976" w14:textId="77777777" w:rsidR="005D28A1" w:rsidRDefault="005D28A1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219C19" w14:textId="77777777" w:rsidR="005D28A1" w:rsidRPr="00743905" w:rsidRDefault="005D28A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6E48D2" w14:textId="77777777" w:rsidR="005D28A1" w:rsidRPr="00743905" w:rsidRDefault="005D28A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EC5CAE" w14:textId="77777777" w:rsidR="005D28A1" w:rsidRDefault="005D28A1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Fără inductori.</w:t>
            </w:r>
          </w:p>
        </w:tc>
      </w:tr>
      <w:tr w:rsidR="005D28A1" w:rsidRPr="00743905" w14:paraId="4BC3C896" w14:textId="77777777" w:rsidTr="00481280">
        <w:trPr>
          <w:cantSplit/>
          <w:trHeight w:val="610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313EC2" w14:textId="77777777" w:rsidR="005D28A1" w:rsidRPr="00743905" w:rsidRDefault="005D28A1" w:rsidP="005D28A1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41468F" w14:textId="77777777" w:rsidR="005D28A1" w:rsidRPr="00743905" w:rsidRDefault="005D28A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3CAAA0" w14:textId="77777777" w:rsidR="005D28A1" w:rsidRPr="00743905" w:rsidRDefault="005D28A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6A8B52" w14:textId="77777777" w:rsidR="005D28A1" w:rsidRDefault="005D28A1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St. Subcetate</w:t>
            </w:r>
          </w:p>
          <w:p w14:paraId="376FC8C4" w14:textId="77777777" w:rsidR="005D28A1" w:rsidRDefault="005D28A1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75EA55" w14:textId="77777777" w:rsidR="005D28A1" w:rsidRDefault="005D28A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toată 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ABA4A3" w14:textId="77777777" w:rsidR="005D28A1" w:rsidRDefault="005D28A1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D7A7F4" w14:textId="77777777" w:rsidR="005D28A1" w:rsidRPr="00743905" w:rsidRDefault="005D28A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5311F5" w14:textId="77777777" w:rsidR="005D28A1" w:rsidRPr="00743905" w:rsidRDefault="005D28A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E4C770" w14:textId="77777777" w:rsidR="005D28A1" w:rsidRDefault="005D28A1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5D28A1" w:rsidRPr="00743905" w14:paraId="1EC16E77" w14:textId="77777777" w:rsidTr="00481280">
        <w:trPr>
          <w:cantSplit/>
          <w:trHeight w:val="1610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F30579" w14:textId="77777777" w:rsidR="005D28A1" w:rsidRPr="00743905" w:rsidRDefault="005D28A1" w:rsidP="005D28A1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25CAC5" w14:textId="77777777" w:rsidR="005D28A1" w:rsidRDefault="005D28A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12+450</w:t>
            </w:r>
          </w:p>
          <w:p w14:paraId="22E0E346" w14:textId="77777777" w:rsidR="005D28A1" w:rsidRPr="00743905" w:rsidRDefault="005D28A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9+700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7BCA13" w14:textId="77777777" w:rsidR="005D28A1" w:rsidRPr="00743905" w:rsidRDefault="005D28A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0405FB" w14:textId="77777777" w:rsidR="005D28A1" w:rsidRDefault="005D28A1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Călan - </w:t>
            </w:r>
          </w:p>
          <w:p w14:paraId="2566482D" w14:textId="77777777" w:rsidR="005D28A1" w:rsidRDefault="005D28A1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Călan Băi și </w:t>
            </w:r>
          </w:p>
          <w:p w14:paraId="5FEB9F97" w14:textId="77777777" w:rsidR="005D28A1" w:rsidRDefault="005D28A1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st. Călan Băi </w:t>
            </w:r>
          </w:p>
          <w:p w14:paraId="6D565B5D" w14:textId="77777777" w:rsidR="005D28A1" w:rsidRPr="00743905" w:rsidRDefault="005D28A1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linia 2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FBF420" w14:textId="77777777" w:rsidR="005D28A1" w:rsidRPr="00743905" w:rsidRDefault="005D28A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pacing w:val="-1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D1347B" w14:textId="77777777" w:rsidR="005D28A1" w:rsidRPr="00743905" w:rsidRDefault="005D28A1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D7501E" w14:textId="77777777" w:rsidR="005D28A1" w:rsidRPr="00743905" w:rsidRDefault="005D28A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294512" w14:textId="77777777" w:rsidR="005D28A1" w:rsidRDefault="005D28A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4BA9E5" w14:textId="77777777" w:rsidR="005D28A1" w:rsidRPr="00743905" w:rsidRDefault="005D28A1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5D28A1" w:rsidRPr="00743905" w14:paraId="61858A19" w14:textId="77777777" w:rsidTr="00481280">
        <w:trPr>
          <w:cantSplit/>
          <w:trHeight w:val="471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B78E83" w14:textId="77777777" w:rsidR="005D28A1" w:rsidRPr="00743905" w:rsidRDefault="005D28A1" w:rsidP="005D28A1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E33C24" w14:textId="77777777" w:rsidR="005D28A1" w:rsidRPr="00743905" w:rsidRDefault="005D28A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86F0FD" w14:textId="77777777" w:rsidR="005D28A1" w:rsidRPr="00743905" w:rsidRDefault="005D28A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D817CA" w14:textId="77777777" w:rsidR="005D28A1" w:rsidRPr="00743905" w:rsidRDefault="005D28A1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Călan Băi</w:t>
            </w:r>
          </w:p>
          <w:p w14:paraId="25158038" w14:textId="77777777" w:rsidR="005D28A1" w:rsidRPr="00743905" w:rsidRDefault="005D28A1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linia 7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E4A408" w14:textId="77777777" w:rsidR="005D28A1" w:rsidRDefault="005D28A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între </w:t>
            </w:r>
          </w:p>
          <w:p w14:paraId="1275AFE2" w14:textId="77777777" w:rsidR="005D28A1" w:rsidRDefault="005D28A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ax staţie şi </w:t>
            </w:r>
          </w:p>
          <w:p w14:paraId="47E936EF" w14:textId="77777777" w:rsidR="005D28A1" w:rsidRPr="00743905" w:rsidRDefault="005D28A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sch. 28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ED53C0" w14:textId="77777777" w:rsidR="005D28A1" w:rsidRPr="00743905" w:rsidRDefault="005D28A1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B2E04B" w14:textId="77777777" w:rsidR="005D28A1" w:rsidRPr="00743905" w:rsidRDefault="005D28A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53542C" w14:textId="77777777" w:rsidR="005D28A1" w:rsidRPr="00743905" w:rsidRDefault="005D28A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D0D4EE" w14:textId="77777777" w:rsidR="005D28A1" w:rsidRPr="00743905" w:rsidRDefault="005D28A1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Restul liniei </w:t>
            </w: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este</w:t>
            </w: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 închisă.</w:t>
            </w:r>
          </w:p>
        </w:tc>
      </w:tr>
      <w:tr w:rsidR="005D28A1" w:rsidRPr="00743905" w14:paraId="031CAE91" w14:textId="77777777" w:rsidTr="00481280">
        <w:trPr>
          <w:cantSplit/>
          <w:trHeight w:val="471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0FC08A" w14:textId="77777777" w:rsidR="005D28A1" w:rsidRPr="00743905" w:rsidRDefault="005D28A1" w:rsidP="005D28A1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5A57B6" w14:textId="77777777" w:rsidR="005D28A1" w:rsidRPr="00743905" w:rsidRDefault="005D28A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E391F8" w14:textId="77777777" w:rsidR="005D28A1" w:rsidRPr="00743905" w:rsidRDefault="005D28A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63C16A" w14:textId="77777777" w:rsidR="005D28A1" w:rsidRDefault="005D28A1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St. Băcia linia 2 directă </w:t>
            </w:r>
          </w:p>
          <w:p w14:paraId="30FFF60C" w14:textId="77777777" w:rsidR="005D28A1" w:rsidRPr="00CD295A" w:rsidRDefault="005D28A1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en-US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Cap Y peste DTJ 22/26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8EEB9F" w14:textId="77777777" w:rsidR="005D28A1" w:rsidRPr="00743905" w:rsidRDefault="005D28A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F2149F" w14:textId="77777777" w:rsidR="005D28A1" w:rsidRPr="00743905" w:rsidRDefault="005D28A1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0DD3C7" w14:textId="77777777" w:rsidR="005D28A1" w:rsidRDefault="005D28A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6+270</w:t>
            </w:r>
          </w:p>
          <w:p w14:paraId="32826617" w14:textId="77777777" w:rsidR="005D28A1" w:rsidRPr="00743905" w:rsidRDefault="005D28A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6+320</w:t>
            </w: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93504E" w14:textId="77777777" w:rsidR="005D28A1" w:rsidRPr="00743905" w:rsidRDefault="005D28A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7C92E8" w14:textId="77777777" w:rsidR="005D28A1" w:rsidRPr="00743905" w:rsidRDefault="005D28A1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Fără inductori.</w:t>
            </w:r>
          </w:p>
        </w:tc>
      </w:tr>
      <w:tr w:rsidR="005D28A1" w:rsidRPr="00743905" w14:paraId="1149012C" w14:textId="77777777" w:rsidTr="00481280">
        <w:trPr>
          <w:cantSplit/>
          <w:trHeight w:val="820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61B3CF" w14:textId="77777777" w:rsidR="005D28A1" w:rsidRPr="00743905" w:rsidRDefault="005D28A1" w:rsidP="005D28A1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3C02D1" w14:textId="77777777" w:rsidR="005D28A1" w:rsidRPr="00743905" w:rsidRDefault="005D28A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44C4A5" w14:textId="77777777" w:rsidR="005D28A1" w:rsidRPr="00743905" w:rsidRDefault="005D28A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38DB09" w14:textId="77777777" w:rsidR="005D28A1" w:rsidRPr="00743905" w:rsidRDefault="005D28A1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Simeria Triaj</w:t>
            </w:r>
          </w:p>
          <w:p w14:paraId="7F37D416" w14:textId="77777777" w:rsidR="005D28A1" w:rsidRPr="00743905" w:rsidRDefault="005D28A1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Grupa D, linia 3D </w:t>
            </w:r>
          </w:p>
          <w:p w14:paraId="1BD05EE2" w14:textId="77777777" w:rsidR="005D28A1" w:rsidRPr="00743905" w:rsidRDefault="005D28A1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D4C691" w14:textId="77777777" w:rsidR="005D28A1" w:rsidRPr="00743905" w:rsidRDefault="005D28A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între sch. </w:t>
            </w:r>
          </w:p>
          <w:p w14:paraId="34D26093" w14:textId="77777777" w:rsidR="005D28A1" w:rsidRPr="00743905" w:rsidRDefault="005D28A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137 -</w:t>
            </w:r>
          </w:p>
          <w:p w14:paraId="05CFAE37" w14:textId="77777777" w:rsidR="005D28A1" w:rsidRPr="00743905" w:rsidRDefault="005D28A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104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5B1A0C" w14:textId="77777777" w:rsidR="005D28A1" w:rsidRPr="00743905" w:rsidRDefault="005D28A1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02FC53" w14:textId="77777777" w:rsidR="005D28A1" w:rsidRPr="00743905" w:rsidRDefault="005D28A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96DE4F" w14:textId="77777777" w:rsidR="005D28A1" w:rsidRPr="00743905" w:rsidRDefault="005D28A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DB5496" w14:textId="77777777" w:rsidR="005D28A1" w:rsidRPr="00743905" w:rsidRDefault="005D28A1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5D28A1" w:rsidRPr="00743905" w14:paraId="638B18F2" w14:textId="77777777" w:rsidTr="00481280">
        <w:trPr>
          <w:cantSplit/>
          <w:trHeight w:val="710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BEA012" w14:textId="77777777" w:rsidR="005D28A1" w:rsidRPr="00743905" w:rsidRDefault="005D28A1" w:rsidP="005D28A1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0F9707" w14:textId="77777777" w:rsidR="005D28A1" w:rsidRPr="00743905" w:rsidRDefault="005D28A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219BC4" w14:textId="77777777" w:rsidR="005D28A1" w:rsidRPr="00743905" w:rsidRDefault="005D28A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619F32" w14:textId="77777777" w:rsidR="005D28A1" w:rsidRPr="00743905" w:rsidRDefault="005D28A1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Simeria Triaj</w:t>
            </w:r>
          </w:p>
          <w:p w14:paraId="1D2517B5" w14:textId="77777777" w:rsidR="005D28A1" w:rsidRPr="00743905" w:rsidRDefault="005D28A1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Grupa D, linia 5D, </w:t>
            </w:r>
          </w:p>
          <w:p w14:paraId="330B4CBA" w14:textId="77777777" w:rsidR="005D28A1" w:rsidRPr="00743905" w:rsidRDefault="005D28A1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8B4A78" w14:textId="77777777" w:rsidR="005D28A1" w:rsidRPr="00743905" w:rsidRDefault="005D28A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peste T.D.J.</w:t>
            </w:r>
          </w:p>
          <w:p w14:paraId="21B4C1B3" w14:textId="77777777" w:rsidR="005D28A1" w:rsidRPr="00743905" w:rsidRDefault="005D28A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139/ 141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77BD48" w14:textId="77777777" w:rsidR="005D28A1" w:rsidRPr="00743905" w:rsidRDefault="005D28A1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A5310C" w14:textId="77777777" w:rsidR="005D28A1" w:rsidRPr="00743905" w:rsidRDefault="005D28A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57748C" w14:textId="77777777" w:rsidR="005D28A1" w:rsidRPr="00743905" w:rsidRDefault="005D28A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1EFADE" w14:textId="77777777" w:rsidR="005D28A1" w:rsidRPr="00743905" w:rsidRDefault="005D28A1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5D28A1" w:rsidRPr="00743905" w14:paraId="5DC44DA9" w14:textId="77777777" w:rsidTr="00481280">
        <w:trPr>
          <w:cantSplit/>
          <w:trHeight w:val="1710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48F752" w14:textId="77777777" w:rsidR="005D28A1" w:rsidRPr="00743905" w:rsidRDefault="005D28A1" w:rsidP="005D28A1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44E4DA" w14:textId="77777777" w:rsidR="005D28A1" w:rsidRPr="00743905" w:rsidRDefault="005D28A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0C2D6D" w14:textId="77777777" w:rsidR="005D28A1" w:rsidRPr="00743905" w:rsidRDefault="005D28A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378B35" w14:textId="77777777" w:rsidR="005D28A1" w:rsidRDefault="005D28A1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St. Simeria Triaj</w:t>
            </w:r>
          </w:p>
          <w:p w14:paraId="7DE45D92" w14:textId="77777777" w:rsidR="005D28A1" w:rsidRDefault="005D28A1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Grupa D,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E6AAC4" w14:textId="77777777" w:rsidR="005D28A1" w:rsidRDefault="005D28A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peste sch. 14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31FD70" w14:textId="77777777" w:rsidR="005D28A1" w:rsidRDefault="005D28A1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D4A288" w14:textId="77777777" w:rsidR="005D28A1" w:rsidRPr="00743905" w:rsidRDefault="005D28A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6C0429" w14:textId="77777777" w:rsidR="005D28A1" w:rsidRPr="00743905" w:rsidRDefault="005D28A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E8810C" w14:textId="77777777" w:rsidR="005D28A1" w:rsidRDefault="005D28A1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en-US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en-US"/>
              </w:rPr>
              <w:t xml:space="preserve">Afectează intrări - ieşiri </w:t>
            </w:r>
          </w:p>
          <w:p w14:paraId="7CAB6F44" w14:textId="77777777" w:rsidR="005D28A1" w:rsidRDefault="005D28A1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en-US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en-US"/>
              </w:rPr>
              <w:t>la linia 1 abătută Cap Y și linia 202 B Simeria Triaj - Simeria Buclă.</w:t>
            </w:r>
          </w:p>
          <w:p w14:paraId="57D86F99" w14:textId="77777777" w:rsidR="005D28A1" w:rsidRDefault="005D28A1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en-US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en-US"/>
              </w:rPr>
              <w:t>Nesemnalizată pe teren.</w:t>
            </w:r>
          </w:p>
          <w:p w14:paraId="253E3001" w14:textId="77777777" w:rsidR="005D28A1" w:rsidRDefault="005D28A1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en-US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en-US"/>
              </w:rPr>
              <w:t>Stație paralelogram.</w:t>
            </w:r>
          </w:p>
        </w:tc>
      </w:tr>
      <w:tr w:rsidR="005D28A1" w:rsidRPr="00743905" w14:paraId="5AE27AE5" w14:textId="77777777" w:rsidTr="00481280">
        <w:trPr>
          <w:cantSplit/>
          <w:trHeight w:val="1153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E4282E" w14:textId="77777777" w:rsidR="005D28A1" w:rsidRPr="00743905" w:rsidRDefault="005D28A1" w:rsidP="005D28A1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E65A1C" w14:textId="77777777" w:rsidR="005D28A1" w:rsidRPr="00743905" w:rsidRDefault="005D28A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1B9F25" w14:textId="77777777" w:rsidR="005D28A1" w:rsidRPr="00743905" w:rsidRDefault="005D28A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B5000B" w14:textId="77777777" w:rsidR="005D28A1" w:rsidRDefault="005D28A1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St. Simeria Triaj</w:t>
            </w:r>
          </w:p>
          <w:p w14:paraId="05CF8948" w14:textId="77777777" w:rsidR="005D28A1" w:rsidRDefault="005D28A1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Grupa A, linia 5A abătută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D2361F" w14:textId="77777777" w:rsidR="005D28A1" w:rsidRDefault="005D28A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între sch. 13 </w:t>
            </w:r>
          </w:p>
          <w:p w14:paraId="6C73081E" w14:textId="77777777" w:rsidR="005D28A1" w:rsidRDefault="005D28A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și </w:t>
            </w:r>
          </w:p>
          <w:p w14:paraId="140B6455" w14:textId="77777777" w:rsidR="005D28A1" w:rsidRDefault="005D28A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TDJ </w:t>
            </w:r>
          </w:p>
          <w:p w14:paraId="1414C70E" w14:textId="77777777" w:rsidR="005D28A1" w:rsidRDefault="005D28A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43 / 37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252412" w14:textId="77777777" w:rsidR="005D28A1" w:rsidRDefault="005D28A1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E5CB63" w14:textId="77777777" w:rsidR="005D28A1" w:rsidRPr="00743905" w:rsidRDefault="005D28A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B870C2" w14:textId="77777777" w:rsidR="005D28A1" w:rsidRPr="00743905" w:rsidRDefault="005D28A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CA6326" w14:textId="77777777" w:rsidR="005D28A1" w:rsidRDefault="005D28A1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en-US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en-US"/>
              </w:rPr>
              <w:t>Nesemnalizată pe teren.</w:t>
            </w:r>
          </w:p>
          <w:p w14:paraId="624A63C6" w14:textId="77777777" w:rsidR="005D28A1" w:rsidRDefault="005D28A1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en-US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en-US"/>
              </w:rPr>
              <w:t>Stație paralelogram.</w:t>
            </w:r>
          </w:p>
        </w:tc>
      </w:tr>
    </w:tbl>
    <w:p w14:paraId="3D918679" w14:textId="77777777" w:rsidR="005D28A1" w:rsidRPr="005905D7" w:rsidRDefault="005D28A1" w:rsidP="00B773E9">
      <w:pPr>
        <w:spacing w:before="40" w:after="40" w:line="192" w:lineRule="auto"/>
        <w:ind w:right="57"/>
        <w:rPr>
          <w:b/>
          <w:sz w:val="20"/>
          <w:lang w:val="ro-RO"/>
        </w:rPr>
      </w:pPr>
    </w:p>
    <w:p w14:paraId="12A67990" w14:textId="77777777" w:rsidR="005D28A1" w:rsidRDefault="005D28A1" w:rsidP="00F078FE">
      <w:pPr>
        <w:pStyle w:val="Heading1"/>
        <w:spacing w:line="360" w:lineRule="auto"/>
      </w:pPr>
      <w:r>
        <w:t>LINIA 124</w:t>
      </w:r>
    </w:p>
    <w:p w14:paraId="17924C14" w14:textId="77777777" w:rsidR="005D28A1" w:rsidRDefault="005D28A1" w:rsidP="00210DC6">
      <w:pPr>
        <w:pStyle w:val="Heading1"/>
        <w:spacing w:line="360" w:lineRule="auto"/>
        <w:rPr>
          <w:b w:val="0"/>
          <w:bCs w:val="0"/>
          <w:sz w:val="8"/>
        </w:rPr>
      </w:pPr>
      <w:r>
        <w:t>TIMIŞOARA NORD - REŞIŢA SUD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4"/>
        <w:gridCol w:w="870"/>
        <w:gridCol w:w="754"/>
        <w:gridCol w:w="870"/>
        <w:gridCol w:w="753"/>
        <w:gridCol w:w="2492"/>
      </w:tblGrid>
      <w:tr w:rsidR="005D28A1" w14:paraId="4FAE6BA9" w14:textId="77777777">
        <w:trPr>
          <w:cantSplit/>
          <w:trHeight w:val="43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7D48AC" w14:textId="77777777" w:rsidR="005D28A1" w:rsidRDefault="005D28A1" w:rsidP="005D28A1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59CB2B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D424E9" w14:textId="77777777" w:rsidR="005D28A1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98D4E2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Timişoara Nord</w:t>
            </w:r>
          </w:p>
          <w:p w14:paraId="612BE4ED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FA37A1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79350C07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1B6228" w14:textId="77777777" w:rsidR="005D28A1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914484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FE4754" w14:textId="77777777" w:rsidR="005D28A1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036E61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D28A1" w:rsidRPr="001F08D5" w14:paraId="65FE1F65" w14:textId="77777777">
        <w:trPr>
          <w:cantSplit/>
          <w:trHeight w:val="43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6505DD" w14:textId="77777777" w:rsidR="005D28A1" w:rsidRPr="00A75A00" w:rsidRDefault="005D28A1" w:rsidP="005D28A1">
            <w:pPr>
              <w:numPr>
                <w:ilvl w:val="0"/>
                <w:numId w:val="4"/>
              </w:numPr>
              <w:spacing w:before="120" w:after="12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9ED676" w14:textId="77777777" w:rsidR="005D28A1" w:rsidRPr="00A8307A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964B5B" w14:textId="77777777" w:rsidR="005D28A1" w:rsidRPr="001F08D5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D59768" w14:textId="77777777" w:rsidR="005D28A1" w:rsidRPr="00A8307A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5C1E5735" w14:textId="77777777" w:rsidR="005D28A1" w:rsidRPr="00A8307A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0471B6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peste sch. </w:t>
            </w:r>
            <w:r>
              <w:rPr>
                <w:b/>
                <w:bCs/>
                <w:sz w:val="20"/>
                <w:lang w:val="ro-RO"/>
              </w:rPr>
              <w:t xml:space="preserve">11, 51, 97 </w:t>
            </w:r>
          </w:p>
          <w:p w14:paraId="2C8B0459" w14:textId="77777777" w:rsidR="005D28A1" w:rsidRPr="00A8307A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și 113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328AC5" w14:textId="77777777" w:rsidR="005D28A1" w:rsidRPr="001F08D5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</w:t>
            </w:r>
            <w:r w:rsidRPr="001F08D5"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02897F" w14:textId="77777777" w:rsidR="005D28A1" w:rsidRPr="00A8307A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61B68F" w14:textId="77777777" w:rsidR="005D28A1" w:rsidRPr="001F08D5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A57B99" w14:textId="77777777" w:rsidR="005D28A1" w:rsidRPr="00A8307A" w:rsidRDefault="005D28A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8834292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la liniile abătute 1 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Peron, </w:t>
            </w:r>
          </w:p>
          <w:p w14:paraId="1E9DB867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2 Peron, 1 Tehnică și </w:t>
            </w:r>
          </w:p>
          <w:p w14:paraId="23B80755" w14:textId="77777777" w:rsidR="005D28A1" w:rsidRPr="001F08D5" w:rsidRDefault="005D28A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1 </w:t>
            </w:r>
            <w:r w:rsidRPr="001F08D5">
              <w:rPr>
                <w:b/>
                <w:bCs/>
                <w:i/>
                <w:iCs/>
                <w:sz w:val="20"/>
                <w:lang w:val="ro-RO"/>
              </w:rPr>
              <w:t>Lugoj.</w:t>
            </w:r>
          </w:p>
        </w:tc>
      </w:tr>
      <w:tr w:rsidR="005D28A1" w14:paraId="156FE930" w14:textId="77777777">
        <w:trPr>
          <w:cantSplit/>
          <w:trHeight w:val="43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074586" w14:textId="77777777" w:rsidR="005D28A1" w:rsidRDefault="005D28A1" w:rsidP="005D28A1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030BBB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E5EDE8" w14:textId="77777777" w:rsidR="005D28A1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E4C98E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Timişoara Nord</w:t>
            </w:r>
          </w:p>
          <w:p w14:paraId="4915121F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64F851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13, 17, 29, 43, 55, 59, 63, 69, 71, 73, 75, și 79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971916" w14:textId="77777777" w:rsidR="005D28A1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AA3CC8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EA8BB1" w14:textId="77777777" w:rsidR="005D28A1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FDC045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05C5EF09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5 - 13, Cap X.</w:t>
            </w:r>
          </w:p>
        </w:tc>
      </w:tr>
      <w:tr w:rsidR="005D28A1" w:rsidRPr="00A8307A" w14:paraId="0491B4EA" w14:textId="77777777">
        <w:trPr>
          <w:cantSplit/>
          <w:trHeight w:val="43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51A3C5" w14:textId="77777777" w:rsidR="005D28A1" w:rsidRPr="00A75A00" w:rsidRDefault="005D28A1" w:rsidP="005D28A1">
            <w:pPr>
              <w:numPr>
                <w:ilvl w:val="0"/>
                <w:numId w:val="4"/>
              </w:numPr>
              <w:spacing w:before="120" w:after="12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045B10" w14:textId="77777777" w:rsidR="005D28A1" w:rsidRPr="00A8307A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264BE2" w14:textId="77777777" w:rsidR="005D28A1" w:rsidRPr="00177526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39DEA1" w14:textId="77777777" w:rsidR="005D28A1" w:rsidRPr="00A8307A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151E8731" w14:textId="77777777" w:rsidR="005D28A1" w:rsidRPr="00A8307A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352393" w14:textId="77777777" w:rsidR="005D28A1" w:rsidRPr="00A8307A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peste sch. </w:t>
            </w:r>
            <w:r>
              <w:rPr>
                <w:b/>
                <w:bCs/>
                <w:sz w:val="20"/>
                <w:lang w:val="ro-RO"/>
              </w:rPr>
              <w:t>55 și 71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A2AC82" w14:textId="77777777" w:rsidR="005D28A1" w:rsidRPr="00177526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</w:t>
            </w:r>
            <w:r w:rsidRPr="00177526"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C0E12D" w14:textId="77777777" w:rsidR="005D28A1" w:rsidRPr="00A8307A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8B4F0C" w14:textId="77777777" w:rsidR="005D28A1" w:rsidRPr="00177526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642EB7" w14:textId="77777777" w:rsidR="005D28A1" w:rsidRPr="00A8307A" w:rsidRDefault="005D28A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A60F487" w14:textId="77777777" w:rsidR="005D28A1" w:rsidRPr="00A8307A" w:rsidRDefault="005D28A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la liniile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5 - 12, Cap X.</w:t>
            </w:r>
          </w:p>
        </w:tc>
      </w:tr>
      <w:tr w:rsidR="005D28A1" w:rsidRPr="00A8307A" w14:paraId="59DC3758" w14:textId="77777777">
        <w:trPr>
          <w:cantSplit/>
          <w:trHeight w:val="43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D62EA0" w14:textId="77777777" w:rsidR="005D28A1" w:rsidRPr="00A75A00" w:rsidRDefault="005D28A1" w:rsidP="005D28A1">
            <w:pPr>
              <w:numPr>
                <w:ilvl w:val="0"/>
                <w:numId w:val="4"/>
              </w:numPr>
              <w:spacing w:before="120" w:after="12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C7A41E" w14:textId="77777777" w:rsidR="005D28A1" w:rsidRPr="00A8307A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EFCD45" w14:textId="77777777" w:rsidR="005D28A1" w:rsidRPr="00AF6A38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A296A6" w14:textId="77777777" w:rsidR="005D28A1" w:rsidRPr="00A8307A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2A7A3C31" w14:textId="77777777" w:rsidR="005D28A1" w:rsidRPr="00A8307A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63EE22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4AB34905" w14:textId="77777777" w:rsidR="005D28A1" w:rsidRPr="00A8307A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7,  15, 25, 35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052745" w14:textId="77777777" w:rsidR="005D28A1" w:rsidRPr="00AF6A38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 w:rsidRPr="00AF6A38"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C075D4" w14:textId="77777777" w:rsidR="005D28A1" w:rsidRPr="00A8307A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753835" w14:textId="77777777" w:rsidR="005D28A1" w:rsidRPr="00AF6A38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FA1C33" w14:textId="77777777" w:rsidR="005D28A1" w:rsidRPr="00A8307A" w:rsidRDefault="005D28A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218AD49" w14:textId="77777777" w:rsidR="005D28A1" w:rsidRPr="00A8307A" w:rsidRDefault="005D28A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la liniile abătute 1 Peron, </w:t>
            </w:r>
          </w:p>
          <w:p w14:paraId="67BCC4C6" w14:textId="77777777" w:rsidR="005D28A1" w:rsidRPr="00A8307A" w:rsidRDefault="005D28A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2 Peron, 1 Tehnică și </w:t>
            </w:r>
          </w:p>
          <w:p w14:paraId="4FD5D86A" w14:textId="77777777" w:rsidR="005D28A1" w:rsidRPr="00A8307A" w:rsidRDefault="005D28A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>1 Lugoj.</w:t>
            </w:r>
          </w:p>
        </w:tc>
      </w:tr>
      <w:tr w:rsidR="005D28A1" w:rsidRPr="00A8307A" w14:paraId="5CB1FD98" w14:textId="77777777">
        <w:trPr>
          <w:cantSplit/>
          <w:trHeight w:val="43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4406D4" w14:textId="77777777" w:rsidR="005D28A1" w:rsidRPr="00A75A00" w:rsidRDefault="005D28A1" w:rsidP="005D28A1">
            <w:pPr>
              <w:numPr>
                <w:ilvl w:val="0"/>
                <w:numId w:val="4"/>
              </w:numPr>
              <w:spacing w:before="120" w:after="12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C6E760" w14:textId="77777777" w:rsidR="005D28A1" w:rsidRPr="00A8307A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A75185" w14:textId="77777777" w:rsidR="005D28A1" w:rsidRPr="00AF6A38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EF6111" w14:textId="77777777" w:rsidR="005D28A1" w:rsidRPr="00A8307A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  <w:r>
              <w:rPr>
                <w:b/>
                <w:bCs/>
                <w:sz w:val="20"/>
                <w:lang w:val="ro-RO"/>
              </w:rPr>
              <w:t xml:space="preserve"> linia </w:t>
            </w:r>
            <w:r w:rsidRPr="00A8307A">
              <w:rPr>
                <w:b/>
                <w:bCs/>
                <w:sz w:val="20"/>
                <w:lang w:val="ro-RO"/>
              </w:rPr>
              <w:t xml:space="preserve">Grupa </w:t>
            </w:r>
            <w:r>
              <w:rPr>
                <w:b/>
                <w:bCs/>
                <w:sz w:val="20"/>
                <w:lang w:val="ro-RO"/>
              </w:rPr>
              <w:t>B Cap.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6B857F" w14:textId="77777777" w:rsidR="005D28A1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</w:t>
            </w:r>
          </w:p>
          <w:p w14:paraId="27ED1515" w14:textId="77777777" w:rsidR="005D28A1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diag. </w:t>
            </w:r>
          </w:p>
          <w:p w14:paraId="4D4E8618" w14:textId="77777777" w:rsidR="005D28A1" w:rsidRPr="00A8307A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34 - 40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7B1ACA" w14:textId="77777777" w:rsidR="005D28A1" w:rsidRPr="00AF6A38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BF8995" w14:textId="77777777" w:rsidR="005D28A1" w:rsidRPr="00A8307A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0DD693" w14:textId="77777777" w:rsidR="005D28A1" w:rsidRPr="00AF6A38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ED76C8" w14:textId="77777777" w:rsidR="005D28A1" w:rsidRDefault="005D28A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Inclusiv peste sch. 34 și 40.</w:t>
            </w:r>
          </w:p>
          <w:p w14:paraId="29F2A508" w14:textId="77777777" w:rsidR="005D28A1" w:rsidRPr="00A8307A" w:rsidRDefault="005D28A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linia 218 Timișoara Nord - Arad și liniile 1 - 6 Reșița, liniile 1- 12 Cap. Y Timișoara Nord.</w:t>
            </w:r>
          </w:p>
        </w:tc>
      </w:tr>
      <w:tr w:rsidR="005D28A1" w:rsidRPr="00A8307A" w14:paraId="14CC3D2D" w14:textId="77777777">
        <w:trPr>
          <w:cantSplit/>
          <w:trHeight w:val="43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5A9A51" w14:textId="77777777" w:rsidR="005D28A1" w:rsidRPr="00A75A00" w:rsidRDefault="005D28A1" w:rsidP="005D28A1">
            <w:pPr>
              <w:numPr>
                <w:ilvl w:val="0"/>
                <w:numId w:val="4"/>
              </w:numPr>
              <w:spacing w:before="120" w:after="12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DEF70F" w14:textId="77777777" w:rsidR="005D28A1" w:rsidRPr="00A8307A" w:rsidRDefault="005D28A1" w:rsidP="00D66AF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B8C7ED" w14:textId="77777777" w:rsidR="005D28A1" w:rsidRPr="00AF6A38" w:rsidRDefault="005D28A1" w:rsidP="00D66AF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DAA1E4" w14:textId="77777777" w:rsidR="005D28A1" w:rsidRPr="00A8307A" w:rsidRDefault="005D28A1" w:rsidP="00D66AF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  <w:r>
              <w:rPr>
                <w:b/>
                <w:bCs/>
                <w:sz w:val="20"/>
                <w:lang w:val="ro-RO"/>
              </w:rPr>
              <w:t xml:space="preserve"> linia </w:t>
            </w:r>
            <w:r w:rsidRPr="00A8307A">
              <w:rPr>
                <w:b/>
                <w:bCs/>
                <w:sz w:val="20"/>
                <w:lang w:val="ro-RO"/>
              </w:rPr>
              <w:t xml:space="preserve">Grupa </w:t>
            </w:r>
            <w:r>
              <w:rPr>
                <w:b/>
                <w:bCs/>
                <w:sz w:val="20"/>
                <w:lang w:val="ro-RO"/>
              </w:rPr>
              <w:t>B Cap.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819D04" w14:textId="77777777" w:rsidR="005D28A1" w:rsidRDefault="005D28A1" w:rsidP="00D66AF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</w:t>
            </w:r>
          </w:p>
          <w:p w14:paraId="69717F96" w14:textId="77777777" w:rsidR="005D28A1" w:rsidRDefault="005D28A1" w:rsidP="00D66AF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diag. </w:t>
            </w:r>
          </w:p>
          <w:p w14:paraId="4238953A" w14:textId="77777777" w:rsidR="005D28A1" w:rsidRDefault="005D28A1" w:rsidP="00D66AF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40 - 42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C1B5F4" w14:textId="77777777" w:rsidR="005D28A1" w:rsidRDefault="005D28A1" w:rsidP="00D66AF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6E09FD" w14:textId="77777777" w:rsidR="005D28A1" w:rsidRPr="00A8307A" w:rsidRDefault="005D28A1" w:rsidP="00D66AF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81F92A" w14:textId="77777777" w:rsidR="005D28A1" w:rsidRPr="00AF6A38" w:rsidRDefault="005D28A1" w:rsidP="00D66AF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409A52" w14:textId="77777777" w:rsidR="005D28A1" w:rsidRPr="00D66AFF" w:rsidRDefault="005D28A1" w:rsidP="00D66AF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D66AFF">
              <w:rPr>
                <w:b/>
                <w:bCs/>
                <w:i/>
                <w:iCs/>
                <w:sz w:val="20"/>
                <w:lang w:val="ro-RO"/>
              </w:rPr>
              <w:t>Inclusiv peste sch. 40 și 42.</w:t>
            </w:r>
          </w:p>
          <w:p w14:paraId="2B6D225E" w14:textId="77777777" w:rsidR="005D28A1" w:rsidRDefault="005D28A1" w:rsidP="00D66AF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D66AFF">
              <w:rPr>
                <w:b/>
                <w:bCs/>
                <w:i/>
                <w:iCs/>
                <w:sz w:val="20"/>
                <w:lang w:val="ro-RO"/>
              </w:rPr>
              <w:t>Afectează intrări - ieşiri la linia 218 Timișoara Nord - Arad și liniile 1 - 6 Reșița, liniile 1- 12 Cap. Y Timișoara Nord.</w:t>
            </w:r>
          </w:p>
        </w:tc>
      </w:tr>
      <w:tr w:rsidR="005D28A1" w:rsidRPr="00A8307A" w14:paraId="063A5D6F" w14:textId="77777777">
        <w:trPr>
          <w:cantSplit/>
          <w:trHeight w:val="43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53B6B2" w14:textId="77777777" w:rsidR="005D28A1" w:rsidRPr="00A75A00" w:rsidRDefault="005D28A1" w:rsidP="005D28A1">
            <w:pPr>
              <w:numPr>
                <w:ilvl w:val="0"/>
                <w:numId w:val="4"/>
              </w:numPr>
              <w:spacing w:before="120" w:after="12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94B236" w14:textId="77777777" w:rsidR="005D28A1" w:rsidRPr="00A8307A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85C304" w14:textId="77777777" w:rsidR="005D28A1" w:rsidRPr="00AF6A38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9764F7" w14:textId="77777777" w:rsidR="005D28A1" w:rsidRPr="00A8307A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  <w:r>
              <w:rPr>
                <w:b/>
                <w:bCs/>
                <w:sz w:val="20"/>
                <w:lang w:val="ro-RO"/>
              </w:rPr>
              <w:t xml:space="preserve"> linia </w:t>
            </w:r>
            <w:r w:rsidRPr="00A8307A">
              <w:rPr>
                <w:b/>
                <w:bCs/>
                <w:sz w:val="20"/>
                <w:lang w:val="ro-RO"/>
              </w:rPr>
              <w:t xml:space="preserve">Grupa </w:t>
            </w:r>
            <w:r>
              <w:rPr>
                <w:b/>
                <w:bCs/>
                <w:sz w:val="20"/>
                <w:lang w:val="ro-RO"/>
              </w:rPr>
              <w:t>B Cap.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0942F4" w14:textId="77777777" w:rsidR="005D28A1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7A5A61B4" w14:textId="77777777" w:rsidR="005D28A1" w:rsidRPr="00A8307A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38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633923" w14:textId="77777777" w:rsidR="005D28A1" w:rsidRPr="00AF6A38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93F292" w14:textId="77777777" w:rsidR="005D28A1" w:rsidRPr="00A8307A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CD9271" w14:textId="77777777" w:rsidR="005D28A1" w:rsidRPr="00AF6A38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77FD3A" w14:textId="77777777" w:rsidR="005D28A1" w:rsidRPr="00A8307A" w:rsidRDefault="005D28A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linia 100 Timișoara Nord - Cărpiniș, linia 133 Timișoara Nord - Ronaț Triaj și liniile 1 - 6 Reșița, liniile 1- 12 Cap. Y Timișoara Nord.</w:t>
            </w:r>
          </w:p>
        </w:tc>
      </w:tr>
      <w:tr w:rsidR="005D28A1" w:rsidRPr="00A8307A" w14:paraId="2EF0BA8B" w14:textId="77777777">
        <w:trPr>
          <w:cantSplit/>
          <w:trHeight w:val="43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1F2A1E" w14:textId="77777777" w:rsidR="005D28A1" w:rsidRPr="00A75A00" w:rsidRDefault="005D28A1" w:rsidP="005D28A1">
            <w:pPr>
              <w:numPr>
                <w:ilvl w:val="0"/>
                <w:numId w:val="4"/>
              </w:numPr>
              <w:spacing w:before="120" w:after="12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9F7C9E" w14:textId="77777777" w:rsidR="005D28A1" w:rsidRPr="00A8307A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7C8A52" w14:textId="77777777" w:rsidR="005D28A1" w:rsidRPr="00732832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D34C39" w14:textId="77777777" w:rsidR="005D28A1" w:rsidRPr="00A8307A" w:rsidRDefault="005D28A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281FF7C8" w14:textId="77777777" w:rsidR="005D28A1" w:rsidRPr="00A8307A" w:rsidRDefault="005D28A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Cap </w:t>
            </w:r>
            <w:r>
              <w:rPr>
                <w:b/>
                <w:bCs/>
                <w:sz w:val="20"/>
                <w:lang w:val="ro-RO"/>
              </w:rPr>
              <w:t>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717BA9" w14:textId="77777777" w:rsidR="005D28A1" w:rsidRPr="00A8307A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120, 132 și 136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A1F197" w14:textId="77777777" w:rsidR="005D28A1" w:rsidRPr="00A8307A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BDF69D" w14:textId="77777777" w:rsidR="005D28A1" w:rsidRPr="00A8307A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AAA6D3" w14:textId="77777777" w:rsidR="005D28A1" w:rsidRPr="00732832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CEB28F" w14:textId="77777777" w:rsidR="005D28A1" w:rsidRDefault="005D28A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FA503D9" w14:textId="77777777" w:rsidR="005D28A1" w:rsidRDefault="005D28A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spre și de la st. Timișoara Sud, Timișoara Vest și Ronaț Triaj.</w:t>
            </w:r>
          </w:p>
          <w:p w14:paraId="689164E3" w14:textId="77777777" w:rsidR="005D28A1" w:rsidRDefault="005D28A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CD83620" w14:textId="77777777" w:rsidR="005D28A1" w:rsidRDefault="005D28A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la liniile abătute 1 Peron, </w:t>
            </w:r>
          </w:p>
          <w:p w14:paraId="7DA14569" w14:textId="77777777" w:rsidR="005D28A1" w:rsidRPr="00A8307A" w:rsidRDefault="005D28A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2 Peron, 1 - 3 Reșița.</w:t>
            </w:r>
          </w:p>
        </w:tc>
      </w:tr>
      <w:tr w:rsidR="005D28A1" w:rsidRPr="00A8307A" w14:paraId="4E69B705" w14:textId="77777777">
        <w:trPr>
          <w:cantSplit/>
          <w:trHeight w:val="43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312176" w14:textId="77777777" w:rsidR="005D28A1" w:rsidRPr="00A75A00" w:rsidRDefault="005D28A1" w:rsidP="005D28A1">
            <w:pPr>
              <w:numPr>
                <w:ilvl w:val="0"/>
                <w:numId w:val="4"/>
              </w:numPr>
              <w:spacing w:before="120" w:after="12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DDAA32" w14:textId="77777777" w:rsidR="005D28A1" w:rsidRPr="00A8307A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D72372" w14:textId="77777777" w:rsidR="005D28A1" w:rsidRPr="00732832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7799BE" w14:textId="77777777" w:rsidR="005D28A1" w:rsidRPr="00A8307A" w:rsidRDefault="005D28A1" w:rsidP="002F4F92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5851D2E2" w14:textId="77777777" w:rsidR="005D28A1" w:rsidRPr="00A8307A" w:rsidRDefault="005D28A1" w:rsidP="002F4F92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Cap </w:t>
            </w:r>
            <w:r>
              <w:rPr>
                <w:b/>
                <w:bCs/>
                <w:sz w:val="20"/>
                <w:lang w:val="ro-RO"/>
              </w:rPr>
              <w:t>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13FF2B" w14:textId="77777777" w:rsidR="005D28A1" w:rsidRDefault="005D28A1" w:rsidP="002F4F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5830F102" w14:textId="77777777" w:rsidR="005D28A1" w:rsidRDefault="005D28A1" w:rsidP="002F4F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diag.</w:t>
            </w:r>
          </w:p>
          <w:p w14:paraId="689AB224" w14:textId="77777777" w:rsidR="005D28A1" w:rsidRPr="002F4F92" w:rsidRDefault="005D28A1" w:rsidP="002F4F9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2F4F92">
              <w:rPr>
                <w:b/>
                <w:bCs/>
                <w:sz w:val="18"/>
                <w:szCs w:val="18"/>
                <w:lang w:val="ro-RO"/>
              </w:rPr>
              <w:t>13</w:t>
            </w:r>
            <w:r>
              <w:rPr>
                <w:b/>
                <w:bCs/>
                <w:sz w:val="18"/>
                <w:szCs w:val="18"/>
                <w:lang w:val="ro-RO"/>
              </w:rPr>
              <w:t>4</w:t>
            </w:r>
            <w:r w:rsidRPr="002F4F92">
              <w:rPr>
                <w:b/>
                <w:bCs/>
                <w:sz w:val="18"/>
                <w:szCs w:val="18"/>
                <w:lang w:val="ro-RO"/>
              </w:rPr>
              <w:t xml:space="preserve"> - 138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B0F5CF" w14:textId="77777777" w:rsidR="005D28A1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D2BACC" w14:textId="77777777" w:rsidR="005D28A1" w:rsidRPr="00A8307A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551194" w14:textId="77777777" w:rsidR="005D28A1" w:rsidRPr="00732832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904312" w14:textId="77777777" w:rsidR="005D28A1" w:rsidRDefault="005D28A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912B4E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  liniile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2</w:t>
            </w:r>
            <w:r w:rsidRPr="00912B4E">
              <w:rPr>
                <w:b/>
                <w:bCs/>
                <w:i/>
                <w:iCs/>
                <w:sz w:val="20"/>
                <w:lang w:val="ro-RO"/>
              </w:rPr>
              <w:t xml:space="preserve"> - 6 Reșița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912B4E">
              <w:rPr>
                <w:b/>
                <w:bCs/>
                <w:i/>
                <w:iCs/>
                <w:sz w:val="20"/>
                <w:lang w:val="ro-RO"/>
              </w:rPr>
              <w:t xml:space="preserve">Cap. Y </w:t>
            </w:r>
            <w:r>
              <w:rPr>
                <w:b/>
                <w:bCs/>
                <w:i/>
                <w:iCs/>
                <w:sz w:val="20"/>
                <w:lang w:val="ro-RO"/>
              </w:rPr>
              <w:br/>
            </w:r>
            <w:r w:rsidRPr="00912B4E">
              <w:rPr>
                <w:b/>
                <w:bCs/>
                <w:i/>
                <w:iCs/>
                <w:sz w:val="20"/>
                <w:lang w:val="ro-RO"/>
              </w:rPr>
              <w:t>Timișoara Nord.</w:t>
            </w:r>
          </w:p>
        </w:tc>
      </w:tr>
      <w:tr w:rsidR="005D28A1" w:rsidRPr="00A8307A" w14:paraId="4C47C60C" w14:textId="77777777">
        <w:trPr>
          <w:cantSplit/>
          <w:trHeight w:val="43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9F1E79" w14:textId="77777777" w:rsidR="005D28A1" w:rsidRPr="00A75A00" w:rsidRDefault="005D28A1" w:rsidP="005D28A1">
            <w:pPr>
              <w:numPr>
                <w:ilvl w:val="0"/>
                <w:numId w:val="4"/>
              </w:numPr>
              <w:spacing w:before="120" w:after="12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60D1C4" w14:textId="77777777" w:rsidR="005D28A1" w:rsidRPr="00A8307A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5BFC74" w14:textId="77777777" w:rsidR="005D28A1" w:rsidRPr="001033B8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F0ED72" w14:textId="77777777" w:rsidR="005D28A1" w:rsidRPr="00A8307A" w:rsidRDefault="005D28A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78D1F944" w14:textId="77777777" w:rsidR="005D28A1" w:rsidRPr="00A8307A" w:rsidRDefault="005D28A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Cap </w:t>
            </w:r>
            <w:r>
              <w:rPr>
                <w:b/>
                <w:bCs/>
                <w:sz w:val="20"/>
                <w:lang w:val="ro-RO"/>
              </w:rPr>
              <w:t>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549127" w14:textId="77777777" w:rsidR="005D28A1" w:rsidRPr="00A8307A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peste sch. 1</w:t>
            </w:r>
            <w:r>
              <w:rPr>
                <w:b/>
                <w:bCs/>
                <w:sz w:val="20"/>
                <w:lang w:val="ro-RO"/>
              </w:rPr>
              <w:t>10, 126 și 146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514AEE" w14:textId="77777777" w:rsidR="005D28A1" w:rsidRPr="00A8307A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B44410" w14:textId="77777777" w:rsidR="005D28A1" w:rsidRPr="00A8307A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A3C4BF" w14:textId="77777777" w:rsidR="005D28A1" w:rsidRPr="001033B8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BFB04D" w14:textId="77777777" w:rsidR="005D28A1" w:rsidRPr="00A8307A" w:rsidRDefault="005D28A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9DB3671" w14:textId="77777777" w:rsidR="005D28A1" w:rsidRDefault="005D28A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la liniile 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4 și </w:t>
            </w:r>
            <w:r w:rsidRPr="00A8307A">
              <w:rPr>
                <w:b/>
                <w:bCs/>
                <w:i/>
                <w:iCs/>
                <w:sz w:val="20"/>
                <w:lang w:val="ro-RO"/>
              </w:rPr>
              <w:t>5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Reșița și </w:t>
            </w:r>
          </w:p>
          <w:p w14:paraId="09C456EF" w14:textId="77777777" w:rsidR="005D28A1" w:rsidRPr="00A8307A" w:rsidRDefault="005D28A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8 - 11 </w:t>
            </w: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Cap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Y</w:t>
            </w:r>
            <w:r w:rsidRPr="00A8307A">
              <w:rPr>
                <w:b/>
                <w:bCs/>
                <w:i/>
                <w:iCs/>
                <w:sz w:val="20"/>
                <w:lang w:val="ro-RO"/>
              </w:rPr>
              <w:t>.</w:t>
            </w:r>
          </w:p>
        </w:tc>
      </w:tr>
      <w:tr w:rsidR="005D28A1" w:rsidRPr="00A8307A" w14:paraId="22A89640" w14:textId="77777777">
        <w:trPr>
          <w:cantSplit/>
          <w:trHeight w:val="43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858F2D" w14:textId="77777777" w:rsidR="005D28A1" w:rsidRPr="00A75A00" w:rsidRDefault="005D28A1" w:rsidP="005D28A1">
            <w:pPr>
              <w:numPr>
                <w:ilvl w:val="0"/>
                <w:numId w:val="4"/>
              </w:numPr>
              <w:spacing w:before="120" w:after="12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D2A2DD" w14:textId="77777777" w:rsidR="005D28A1" w:rsidRPr="00A8307A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BED951" w14:textId="77777777" w:rsidR="005D28A1" w:rsidRPr="001033B8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A3DAE2" w14:textId="77777777" w:rsidR="005D28A1" w:rsidRPr="00A8307A" w:rsidRDefault="005D28A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  <w:r>
              <w:rPr>
                <w:b/>
                <w:bCs/>
                <w:sz w:val="20"/>
                <w:lang w:val="ro-RO"/>
              </w:rPr>
              <w:t xml:space="preserve"> linia </w:t>
            </w:r>
            <w:r w:rsidRPr="00A8307A">
              <w:rPr>
                <w:b/>
                <w:bCs/>
                <w:sz w:val="20"/>
                <w:lang w:val="ro-RO"/>
              </w:rPr>
              <w:t>Grupa A</w:t>
            </w:r>
            <w:r>
              <w:rPr>
                <w:b/>
                <w:bCs/>
                <w:sz w:val="20"/>
                <w:lang w:val="ro-RO"/>
              </w:rPr>
              <w:t xml:space="preserve"> Cap.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10DD80" w14:textId="77777777" w:rsidR="005D28A1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480E69B1" w14:textId="77777777" w:rsidR="005D28A1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diag.</w:t>
            </w:r>
          </w:p>
          <w:p w14:paraId="6BF97E3E" w14:textId="77777777" w:rsidR="005D28A1" w:rsidRPr="00A8307A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36 - 44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6D13A6" w14:textId="77777777" w:rsidR="005D28A1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979C59" w14:textId="77777777" w:rsidR="005D28A1" w:rsidRPr="00A8307A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55E264" w14:textId="77777777" w:rsidR="005D28A1" w:rsidRPr="001033B8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DAEAEC" w14:textId="77777777" w:rsidR="005D28A1" w:rsidRDefault="005D28A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Inclusiv peste sch. 36 și 44.</w:t>
            </w:r>
          </w:p>
          <w:p w14:paraId="35733C59" w14:textId="77777777" w:rsidR="005D28A1" w:rsidRDefault="005D28A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în direcția Timișoara Nord - Timișoara Sud, Timișoara Nord - Timișoara Vest și liniile 1 - 6 Reșița, liniile </w:t>
            </w:r>
          </w:p>
          <w:p w14:paraId="20DEE94B" w14:textId="77777777" w:rsidR="005D28A1" w:rsidRPr="00A8307A" w:rsidRDefault="005D28A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1- 12 Cap. Y Timișoara Nord.</w:t>
            </w:r>
          </w:p>
        </w:tc>
      </w:tr>
      <w:tr w:rsidR="005D28A1" w14:paraId="2FE57E68" w14:textId="77777777">
        <w:trPr>
          <w:cantSplit/>
          <w:trHeight w:val="43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98CAF9" w14:textId="77777777" w:rsidR="005D28A1" w:rsidRDefault="005D28A1" w:rsidP="005D28A1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AF955C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01E1A2" w14:textId="77777777" w:rsidR="005D28A1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39DD51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Timişoara Nord</w:t>
            </w:r>
          </w:p>
          <w:p w14:paraId="78EC419E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9E3865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</w:t>
            </w:r>
          </w:p>
          <w:p w14:paraId="42E6470B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 30,  46, 62,  82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404E5C" w14:textId="77777777" w:rsidR="005D28A1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0ADF57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26BDC2" w14:textId="77777777" w:rsidR="005D28A1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4A9B4F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07350BC1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la liniile 1 - 13, Cap Y </w:t>
            </w:r>
          </w:p>
          <w:p w14:paraId="1910ADBA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 și liniile 1R - 6R.</w:t>
            </w:r>
          </w:p>
        </w:tc>
      </w:tr>
      <w:tr w:rsidR="005D28A1" w:rsidRPr="00A8307A" w14:paraId="33DBA9AE" w14:textId="77777777">
        <w:trPr>
          <w:cantSplit/>
          <w:trHeight w:val="43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2F1A59" w14:textId="77777777" w:rsidR="005D28A1" w:rsidRPr="00A75A00" w:rsidRDefault="005D28A1" w:rsidP="005D28A1">
            <w:pPr>
              <w:numPr>
                <w:ilvl w:val="0"/>
                <w:numId w:val="4"/>
              </w:numPr>
              <w:spacing w:before="120" w:after="12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129582" w14:textId="77777777" w:rsidR="005D28A1" w:rsidRPr="00A8307A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FE7983" w14:textId="77777777" w:rsidR="005D28A1" w:rsidRPr="00B85265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8875E7" w14:textId="77777777" w:rsidR="005D28A1" w:rsidRPr="00A8307A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761FD430" w14:textId="77777777" w:rsidR="005D28A1" w:rsidRPr="00A8307A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Grupa 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1C3B43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peste sch.</w:t>
            </w:r>
          </w:p>
          <w:p w14:paraId="5C1A3CB3" w14:textId="77777777" w:rsidR="005D28A1" w:rsidRPr="00A8307A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52, 66, 68, 70, 86 și 96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97842D" w14:textId="77777777" w:rsidR="005D28A1" w:rsidRPr="00B85265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 w:rsidRPr="00B85265"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B6BACB" w14:textId="77777777" w:rsidR="005D28A1" w:rsidRPr="00A8307A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28CEBF" w14:textId="77777777" w:rsidR="005D28A1" w:rsidRPr="00B85265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90366C" w14:textId="77777777" w:rsidR="005D28A1" w:rsidRPr="00A8307A" w:rsidRDefault="005D28A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484C08D" w14:textId="77777777" w:rsidR="005D28A1" w:rsidRPr="00A8307A" w:rsidRDefault="005D28A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>la liniile 1- 13 Cap Y și liniile 1R - 6R.</w:t>
            </w:r>
          </w:p>
        </w:tc>
      </w:tr>
      <w:tr w:rsidR="005D28A1" w:rsidRPr="00A8307A" w14:paraId="5B3BC4CD" w14:textId="77777777">
        <w:trPr>
          <w:cantSplit/>
          <w:trHeight w:val="43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09447E" w14:textId="77777777" w:rsidR="005D28A1" w:rsidRPr="00A75A00" w:rsidRDefault="005D28A1" w:rsidP="005D28A1">
            <w:pPr>
              <w:numPr>
                <w:ilvl w:val="0"/>
                <w:numId w:val="4"/>
              </w:numPr>
              <w:spacing w:before="120" w:after="12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9545CE" w14:textId="77777777" w:rsidR="005D28A1" w:rsidRPr="00A8307A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A3B3DE" w14:textId="77777777" w:rsidR="005D28A1" w:rsidRPr="00DD4726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384927" w14:textId="77777777" w:rsidR="005D28A1" w:rsidRPr="00A8307A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555B4099" w14:textId="77777777" w:rsidR="005D28A1" w:rsidRPr="00A8307A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Grupa 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CA08D9" w14:textId="77777777" w:rsidR="005D28A1" w:rsidRPr="00A8307A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peste sch. </w:t>
            </w:r>
            <w:r>
              <w:rPr>
                <w:b/>
                <w:bCs/>
                <w:sz w:val="20"/>
                <w:lang w:val="ro-RO"/>
              </w:rPr>
              <w:t>54, TDJ 90/94, TDJ 92/104, TDJ 108/118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C22972" w14:textId="77777777" w:rsidR="005D28A1" w:rsidRPr="00DD4726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 w:rsidRPr="00DD4726">
              <w:rPr>
                <w:b/>
                <w:bCs/>
                <w:sz w:val="36"/>
                <w:lang w:val="ro-RO"/>
              </w:rPr>
              <w:t>1</w:t>
            </w: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BCF898" w14:textId="77777777" w:rsidR="005D28A1" w:rsidRPr="00A8307A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99B48F" w14:textId="77777777" w:rsidR="005D28A1" w:rsidRPr="00DD4726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B0CDE1" w14:textId="77777777" w:rsidR="005D28A1" w:rsidRPr="00A8307A" w:rsidRDefault="005D28A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4D71B36" w14:textId="77777777" w:rsidR="005D28A1" w:rsidRPr="00A8307A" w:rsidRDefault="005D28A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>la liniile 1- 13 Cap Y și liniile 1R - 6R.</w:t>
            </w:r>
          </w:p>
        </w:tc>
      </w:tr>
      <w:tr w:rsidR="005D28A1" w:rsidRPr="00A8307A" w14:paraId="360FE1DC" w14:textId="77777777">
        <w:trPr>
          <w:cantSplit/>
          <w:trHeight w:val="43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F9D2AD" w14:textId="77777777" w:rsidR="005D28A1" w:rsidRPr="00A75A00" w:rsidRDefault="005D28A1" w:rsidP="005D28A1">
            <w:pPr>
              <w:numPr>
                <w:ilvl w:val="0"/>
                <w:numId w:val="4"/>
              </w:numPr>
              <w:spacing w:before="120" w:after="12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140765" w14:textId="77777777" w:rsidR="005D28A1" w:rsidRPr="00A8307A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6C91A6" w14:textId="77777777" w:rsidR="005D28A1" w:rsidRPr="00805377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1C4CC4" w14:textId="77777777" w:rsidR="005D28A1" w:rsidRPr="00A8307A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20B9F5A3" w14:textId="77777777" w:rsidR="005D28A1" w:rsidRPr="00A8307A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Grupa C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11406A" w14:textId="77777777" w:rsidR="005D28A1" w:rsidRPr="00A8307A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peste sch. 32, 76, 78, </w:t>
            </w:r>
            <w:r>
              <w:rPr>
                <w:b/>
                <w:bCs/>
                <w:sz w:val="20"/>
                <w:lang w:val="ro-RO"/>
              </w:rPr>
              <w:t xml:space="preserve">și </w:t>
            </w:r>
            <w:r w:rsidRPr="00A8307A">
              <w:rPr>
                <w:b/>
                <w:bCs/>
                <w:sz w:val="20"/>
                <w:lang w:val="ro-RO"/>
              </w:rPr>
              <w:t>88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E0DFF3" w14:textId="77777777" w:rsidR="005D28A1" w:rsidRPr="00805377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 w:rsidRPr="00805377"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FC4504" w14:textId="77777777" w:rsidR="005D28A1" w:rsidRPr="00A8307A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F09F32" w14:textId="77777777" w:rsidR="005D28A1" w:rsidRPr="00805377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17F47E" w14:textId="77777777" w:rsidR="005D28A1" w:rsidRPr="00A8307A" w:rsidRDefault="005D28A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20B4982" w14:textId="77777777" w:rsidR="005D28A1" w:rsidRPr="00A8307A" w:rsidRDefault="005D28A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>la liniile 1- 13, Cap Y și liniile 1R - 6R.</w:t>
            </w:r>
          </w:p>
        </w:tc>
      </w:tr>
      <w:tr w:rsidR="005D28A1" w:rsidRPr="00A8307A" w14:paraId="56397DDF" w14:textId="77777777">
        <w:trPr>
          <w:cantSplit/>
          <w:trHeight w:val="43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58827A" w14:textId="77777777" w:rsidR="005D28A1" w:rsidRPr="00A75A00" w:rsidRDefault="005D28A1" w:rsidP="005D28A1">
            <w:pPr>
              <w:numPr>
                <w:ilvl w:val="0"/>
                <w:numId w:val="4"/>
              </w:numPr>
              <w:spacing w:before="120" w:after="12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9235B8" w14:textId="77777777" w:rsidR="005D28A1" w:rsidRPr="00A8307A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23C4EA" w14:textId="77777777" w:rsidR="005D28A1" w:rsidRPr="00AA7768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45FC28" w14:textId="77777777" w:rsidR="005D28A1" w:rsidRPr="00A8307A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06E75863" w14:textId="77777777" w:rsidR="005D28A1" w:rsidRPr="00A8307A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Grupa C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3676DF" w14:textId="77777777" w:rsidR="005D28A1" w:rsidRPr="00A8307A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peste sch. </w:t>
            </w:r>
            <w:r>
              <w:rPr>
                <w:b/>
                <w:bCs/>
                <w:sz w:val="20"/>
                <w:lang w:val="ro-RO"/>
              </w:rPr>
              <w:t>106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7B4FF5" w14:textId="77777777" w:rsidR="005D28A1" w:rsidRPr="00AA7768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</w:t>
            </w:r>
            <w:r w:rsidRPr="00AA7768"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B74916" w14:textId="77777777" w:rsidR="005D28A1" w:rsidRPr="00A8307A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7BBE16" w14:textId="77777777" w:rsidR="005D28A1" w:rsidRPr="00AA7768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383DD1" w14:textId="77777777" w:rsidR="005D28A1" w:rsidRPr="00A8307A" w:rsidRDefault="005D28A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9A83D03" w14:textId="77777777" w:rsidR="005D28A1" w:rsidRPr="00A8307A" w:rsidRDefault="005D28A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>la liniile 1- 13, Cap Y și liniile 1R - 6R.</w:t>
            </w:r>
          </w:p>
        </w:tc>
      </w:tr>
      <w:tr w:rsidR="005D28A1" w14:paraId="00103A13" w14:textId="77777777">
        <w:trPr>
          <w:cantSplit/>
          <w:trHeight w:val="30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9EAF6C" w14:textId="77777777" w:rsidR="005D28A1" w:rsidRDefault="005D28A1" w:rsidP="005D28A1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BCB327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31AED2" w14:textId="77777777" w:rsidR="005D28A1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0C64FC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Timişoara Sud</w:t>
            </w:r>
          </w:p>
          <w:p w14:paraId="618B0850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CACD10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5829BD25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4A2894" w14:textId="77777777" w:rsidR="005D28A1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03A46F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C81B06" w14:textId="77777777" w:rsidR="005D28A1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C1BA2E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 și 2 abătute.</w:t>
            </w:r>
          </w:p>
        </w:tc>
      </w:tr>
      <w:tr w:rsidR="005D28A1" w14:paraId="67507D13" w14:textId="77777777">
        <w:trPr>
          <w:cantSplit/>
          <w:trHeight w:val="30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90A9B3" w14:textId="77777777" w:rsidR="005D28A1" w:rsidRDefault="005D28A1" w:rsidP="005D28A1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CAE462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0+260</w:t>
            </w:r>
          </w:p>
          <w:p w14:paraId="3BA83A7D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0+340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D8960E" w14:textId="77777777" w:rsidR="005D28A1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016190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Timişoara Sud</w:t>
            </w:r>
          </w:p>
          <w:p w14:paraId="1708C049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directă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C56472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AB3E88" w14:textId="77777777" w:rsidR="005D28A1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8ACE70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1E48CC" w14:textId="77777777" w:rsidR="005D28A1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DB9719" w14:textId="77777777" w:rsidR="005D28A1" w:rsidRPr="00E462CC" w:rsidRDefault="005D28A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E462CC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53405D84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E462CC">
              <w:rPr>
                <w:b/>
                <w:bCs/>
                <w:i/>
                <w:iCs/>
                <w:sz w:val="20"/>
                <w:lang w:val="ro-RO"/>
              </w:rPr>
              <w:t>Rest</w:t>
            </w:r>
            <w:r>
              <w:rPr>
                <w:b/>
                <w:bCs/>
                <w:i/>
                <w:iCs/>
                <w:sz w:val="20"/>
                <w:lang w:val="ro-RO"/>
              </w:rPr>
              <w:t>r</w:t>
            </w:r>
            <w:r w:rsidRPr="00E462CC">
              <w:rPr>
                <w:b/>
                <w:bCs/>
                <w:i/>
                <w:iCs/>
                <w:sz w:val="20"/>
                <w:lang w:val="ro-RO"/>
              </w:rPr>
              <w:t>icție peste breateaua din Cap Y st. Timişoara Sud.</w:t>
            </w:r>
          </w:p>
        </w:tc>
      </w:tr>
      <w:tr w:rsidR="005D28A1" w:rsidRPr="00E462CC" w14:paraId="215BA872" w14:textId="77777777">
        <w:trPr>
          <w:cantSplit/>
          <w:trHeight w:val="30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DB1FDE" w14:textId="77777777" w:rsidR="005D28A1" w:rsidRDefault="005D28A1" w:rsidP="005D28A1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623296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1+450</w:t>
            </w:r>
          </w:p>
          <w:p w14:paraId="5C3B5B0A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1+900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207176" w14:textId="77777777" w:rsidR="005D28A1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ADAC1C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Timişoara Nord</w:t>
            </w:r>
            <w:r>
              <w:rPr>
                <w:b/>
                <w:bCs/>
                <w:sz w:val="20"/>
                <w:lang w:val="ro-RO"/>
              </w:rPr>
              <w:t xml:space="preserve"> –</w:t>
            </w:r>
          </w:p>
          <w:p w14:paraId="28B08BE9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Timişoara Sud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F4260A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64108C" w14:textId="77777777" w:rsidR="005D28A1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DB8633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B84D57" w14:textId="77777777" w:rsidR="005D28A1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7BAAFF" w14:textId="77777777" w:rsidR="005D28A1" w:rsidRPr="00E462CC" w:rsidRDefault="005D28A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5D28A1" w14:paraId="2ACDB045" w14:textId="77777777">
        <w:trPr>
          <w:cantSplit/>
          <w:trHeight w:val="30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59E38C" w14:textId="77777777" w:rsidR="005D28A1" w:rsidRDefault="005D28A1" w:rsidP="005D28A1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7B4C4D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5+020</w:t>
            </w:r>
          </w:p>
          <w:p w14:paraId="702AE2A9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6+040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46728B" w14:textId="77777777" w:rsidR="005D28A1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A50FCC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Timişoara Sud</w:t>
            </w:r>
          </w:p>
          <w:p w14:paraId="345BBBA9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3AFEDD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5039AA" w14:textId="77777777" w:rsidR="005D28A1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C11AF4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33E791" w14:textId="77777777" w:rsidR="005D28A1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479937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5D28A1" w14:paraId="6573956A" w14:textId="77777777">
        <w:trPr>
          <w:cantSplit/>
          <w:trHeight w:val="30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F00003" w14:textId="77777777" w:rsidR="005D28A1" w:rsidRDefault="005D28A1" w:rsidP="005D28A1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3D4EBB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021508" w14:textId="77777777" w:rsidR="005D28A1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ED971E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Timişoara Sud</w:t>
            </w:r>
          </w:p>
          <w:p w14:paraId="53CB311D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280FDC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</w:t>
            </w:r>
          </w:p>
          <w:p w14:paraId="5CF53B18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sch. </w:t>
            </w:r>
          </w:p>
          <w:p w14:paraId="46E8EF32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nr. 24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2D2515" w14:textId="77777777" w:rsidR="005D28A1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F48140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0F6060" w14:textId="77777777" w:rsidR="005D28A1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F0FA8C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0DC8A521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4 - 8 Cap Y.</w:t>
            </w:r>
          </w:p>
        </w:tc>
      </w:tr>
      <w:tr w:rsidR="005D28A1" w14:paraId="3B37D106" w14:textId="77777777">
        <w:trPr>
          <w:cantSplit/>
          <w:trHeight w:val="30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37E6B7" w14:textId="77777777" w:rsidR="005D28A1" w:rsidRDefault="005D28A1" w:rsidP="005D28A1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9AC0D6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E4C117" w14:textId="77777777" w:rsidR="005D28A1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D03FAF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Timişeni</w:t>
            </w:r>
          </w:p>
          <w:p w14:paraId="3227FC7C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0DE7B4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077EC93F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FB3C19" w14:textId="77777777" w:rsidR="005D28A1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3D4620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B8188E" w14:textId="77777777" w:rsidR="005D28A1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93051B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Inclusiv peste sch. 1, Cap X și sch. 2, Cap Y.</w:t>
            </w:r>
          </w:p>
        </w:tc>
      </w:tr>
      <w:tr w:rsidR="005D28A1" w14:paraId="3FEE3EE0" w14:textId="77777777">
        <w:trPr>
          <w:cantSplit/>
          <w:trHeight w:val="30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5AA287" w14:textId="77777777" w:rsidR="005D28A1" w:rsidRDefault="005D28A1" w:rsidP="005D28A1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19FC99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FC2E1B" w14:textId="77777777" w:rsidR="005D28A1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81A850" w14:textId="77777777" w:rsidR="005D28A1" w:rsidRDefault="005D28A1" w:rsidP="00AE323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Timişeni</w:t>
            </w:r>
          </w:p>
          <w:p w14:paraId="7822CB1E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Cap.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D737BB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81E844" w14:textId="77777777" w:rsidR="005D28A1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B81853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89F4A8" w14:textId="77777777" w:rsidR="005D28A1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7BA178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1, 4 și 5 Cap Y.</w:t>
            </w:r>
          </w:p>
        </w:tc>
      </w:tr>
      <w:tr w:rsidR="005D28A1" w14:paraId="590B5364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EEFFC0" w14:textId="77777777" w:rsidR="005D28A1" w:rsidRDefault="005D28A1" w:rsidP="005D28A1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D64390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EACAD9" w14:textId="77777777" w:rsidR="005D28A1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74B102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Jebel</w:t>
            </w:r>
          </w:p>
          <w:p w14:paraId="77B7932F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965CC5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1B71E495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5AFAFF" w14:textId="77777777" w:rsidR="005D28A1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5C04CA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30B8D7" w14:textId="77777777" w:rsidR="005D28A1" w:rsidRPr="00ED5B96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2FC288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Inclusiv peste sch. 15, </w:t>
            </w:r>
          </w:p>
          <w:p w14:paraId="7446BE9C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255C66">
              <w:rPr>
                <w:b/>
                <w:bCs/>
                <w:i/>
                <w:iCs/>
                <w:sz w:val="20"/>
                <w:lang w:val="ro-RO"/>
              </w:rPr>
              <w:t>St. Jebel</w:t>
            </w:r>
          </w:p>
        </w:tc>
      </w:tr>
      <w:tr w:rsidR="005D28A1" w14:paraId="6D4B0E63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8B12C0" w14:textId="77777777" w:rsidR="005D28A1" w:rsidRDefault="005D28A1" w:rsidP="005D28A1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5B070C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2A3325" w14:textId="77777777" w:rsidR="005D28A1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F8FFD5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Jebel</w:t>
            </w:r>
          </w:p>
          <w:p w14:paraId="777B9612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392EF1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CABDE0" w14:textId="77777777" w:rsidR="005D28A1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E30A8C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188457" w14:textId="77777777" w:rsidR="005D28A1" w:rsidRPr="00ED5B96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99AB3D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3 și 4 Cap X.</w:t>
            </w:r>
          </w:p>
        </w:tc>
      </w:tr>
      <w:tr w:rsidR="005D28A1" w14:paraId="03A86727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73E186" w14:textId="77777777" w:rsidR="005D28A1" w:rsidRDefault="005D28A1" w:rsidP="005D28A1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9FD1BC" w14:textId="77777777" w:rsidR="005D28A1" w:rsidRDefault="005D28A1" w:rsidP="00AE32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3DDD1B" w14:textId="77777777" w:rsidR="005D28A1" w:rsidRDefault="005D28A1" w:rsidP="00AE32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583D68" w14:textId="77777777" w:rsidR="005D28A1" w:rsidRDefault="005D28A1" w:rsidP="00AE323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Jebel</w:t>
            </w:r>
          </w:p>
          <w:p w14:paraId="6D38AE7F" w14:textId="77777777" w:rsidR="005D28A1" w:rsidRDefault="005D28A1" w:rsidP="00AE323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8B37BF" w14:textId="77777777" w:rsidR="005D28A1" w:rsidRDefault="005D28A1" w:rsidP="00AE32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E66CBC" w14:textId="77777777" w:rsidR="005D28A1" w:rsidRDefault="005D28A1" w:rsidP="00AE32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E633AD" w14:textId="77777777" w:rsidR="005D28A1" w:rsidRDefault="005D28A1" w:rsidP="00AE32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594358" w14:textId="77777777" w:rsidR="005D28A1" w:rsidRPr="00ED5B96" w:rsidRDefault="005D28A1" w:rsidP="00AE32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797C75" w14:textId="77777777" w:rsidR="005D28A1" w:rsidRDefault="005D28A1" w:rsidP="00AE323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4 și 5 Cap X.</w:t>
            </w:r>
          </w:p>
        </w:tc>
      </w:tr>
      <w:tr w:rsidR="005D28A1" w14:paraId="58A83AE7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8A040E" w14:textId="77777777" w:rsidR="005D28A1" w:rsidRDefault="005D28A1" w:rsidP="005D28A1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CA7277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960FED" w14:textId="77777777" w:rsidR="005D28A1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EDE8FE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Jebel</w:t>
            </w:r>
          </w:p>
          <w:p w14:paraId="11100F59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299037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458E6160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3A8016" w14:textId="77777777" w:rsidR="005D28A1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50882A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846144" w14:textId="77777777" w:rsidR="005D28A1" w:rsidRPr="00ED5B96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944C6A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Inclusiv peste sch. 9, </w:t>
            </w:r>
          </w:p>
          <w:p w14:paraId="6A4448C2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255C66">
              <w:rPr>
                <w:b/>
                <w:bCs/>
                <w:i/>
                <w:iCs/>
                <w:sz w:val="20"/>
                <w:lang w:val="ro-RO"/>
              </w:rPr>
              <w:t>St. Jebel</w:t>
            </w:r>
          </w:p>
        </w:tc>
      </w:tr>
      <w:tr w:rsidR="005D28A1" w14:paraId="48268F3B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E8967F" w14:textId="77777777" w:rsidR="005D28A1" w:rsidRDefault="005D28A1" w:rsidP="005D28A1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E2532A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9D419C" w14:textId="77777777" w:rsidR="005D28A1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EABEDC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Jebel -</w:t>
            </w:r>
          </w:p>
          <w:p w14:paraId="65A8D8CF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9263B4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07B673" w14:textId="77777777" w:rsidR="005D28A1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EF2D3F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A7B111" w14:textId="77777777" w:rsidR="005D28A1" w:rsidRPr="00ED5B96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40913A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00100C75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la liniile abătute 1 și 6 </w:t>
            </w:r>
          </w:p>
          <w:p w14:paraId="02BA8254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Cap Y.</w:t>
            </w:r>
          </w:p>
        </w:tc>
      </w:tr>
      <w:tr w:rsidR="005D28A1" w14:paraId="7E3CC429" w14:textId="77777777">
        <w:trPr>
          <w:cantSplit/>
          <w:trHeight w:val="88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51B335" w14:textId="77777777" w:rsidR="005D28A1" w:rsidRDefault="005D28A1" w:rsidP="005D28A1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54A150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BD6894" w14:textId="77777777" w:rsidR="005D28A1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61F2F9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Voiteni</w:t>
            </w:r>
          </w:p>
          <w:p w14:paraId="69B30203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6118D7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02AB3A" w14:textId="77777777" w:rsidR="005D28A1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6F8F9B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E52EB5" w14:textId="77777777" w:rsidR="005D28A1" w:rsidRPr="00ED5B96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3DCA44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A857DED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linia 2, Cap X.</w:t>
            </w:r>
          </w:p>
        </w:tc>
      </w:tr>
      <w:tr w:rsidR="005D28A1" w14:paraId="1A2A99F1" w14:textId="77777777">
        <w:trPr>
          <w:cantSplit/>
          <w:trHeight w:val="88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3E5BA4" w14:textId="77777777" w:rsidR="005D28A1" w:rsidRDefault="005D28A1" w:rsidP="005D28A1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4EA16E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93E6BC" w14:textId="77777777" w:rsidR="005D28A1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0771D1" w14:textId="77777777" w:rsidR="005D28A1" w:rsidRDefault="005D28A1" w:rsidP="002D4AF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Voiteni</w:t>
            </w:r>
          </w:p>
          <w:p w14:paraId="7FA64F9D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abătută/directă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49416F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4, 6 și 14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5FFB7E" w14:textId="77777777" w:rsidR="005D28A1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3FE525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468425" w14:textId="77777777" w:rsidR="005D28A1" w:rsidRPr="00ED5B96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487920" w14:textId="77777777" w:rsidR="005D28A1" w:rsidRDefault="005D28A1" w:rsidP="002D4AF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095B99DE" w14:textId="77777777" w:rsidR="005D28A1" w:rsidRDefault="005D28A1" w:rsidP="002D4AF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 2, 3 și 4..</w:t>
            </w:r>
          </w:p>
        </w:tc>
      </w:tr>
      <w:tr w:rsidR="005D28A1" w14:paraId="0C158BA6" w14:textId="77777777">
        <w:trPr>
          <w:cantSplit/>
          <w:trHeight w:val="88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60602E" w14:textId="77777777" w:rsidR="005D28A1" w:rsidRDefault="005D28A1" w:rsidP="005D28A1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56B64D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0+000</w:t>
            </w:r>
          </w:p>
          <w:p w14:paraId="1C9C8FE7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34+600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4941EC" w14:textId="77777777" w:rsidR="005D28A1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72CCA2" w14:textId="77777777" w:rsidR="005D28A1" w:rsidRDefault="005D28A1" w:rsidP="00DC767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Ax St. Voiteni – </w:t>
            </w:r>
            <w:r>
              <w:rPr>
                <w:b/>
                <w:bCs/>
                <w:sz w:val="20"/>
                <w:lang w:val="ro-RO"/>
              </w:rPr>
              <w:br/>
              <w:t>Ax St. Berzovia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212AC8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7322E1" w14:textId="77777777" w:rsidR="005D28A1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0E04FB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E1D2BF" w14:textId="77777777" w:rsidR="005D28A1" w:rsidRPr="00ED5B96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5EC0C1" w14:textId="77777777" w:rsidR="005D28A1" w:rsidRDefault="005D28A1" w:rsidP="002D4AF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 RV 30 km/h pt trenurile de marfă</w:t>
            </w:r>
          </w:p>
        </w:tc>
      </w:tr>
      <w:tr w:rsidR="005D28A1" w14:paraId="6C982FBA" w14:textId="77777777">
        <w:trPr>
          <w:cantSplit/>
          <w:trHeight w:val="88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9B297C" w14:textId="77777777" w:rsidR="005D28A1" w:rsidRDefault="005D28A1" w:rsidP="005D28A1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934D25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1+400</w:t>
            </w:r>
          </w:p>
          <w:p w14:paraId="360348C7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1+800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0BC6F2" w14:textId="77777777" w:rsidR="005D28A1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DC04C9" w14:textId="77777777" w:rsidR="005D28A1" w:rsidRDefault="005D28A1" w:rsidP="00DC767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Voiteni – Gătaia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B068CF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B1CC94" w14:textId="77777777" w:rsidR="005D28A1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021B84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E650F3" w14:textId="77777777" w:rsidR="005D28A1" w:rsidRPr="00ED5B96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BC4461" w14:textId="77777777" w:rsidR="005D28A1" w:rsidRDefault="005D28A1" w:rsidP="002D4AF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5D28A1" w14:paraId="78A00374" w14:textId="77777777">
        <w:trPr>
          <w:cantSplit/>
          <w:trHeight w:val="88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6BE164" w14:textId="77777777" w:rsidR="005D28A1" w:rsidRDefault="005D28A1" w:rsidP="005D28A1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B285AE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4+400</w:t>
            </w:r>
          </w:p>
          <w:p w14:paraId="79BF4192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13+000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436451" w14:textId="77777777" w:rsidR="005D28A1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6C4F04" w14:textId="77777777" w:rsidR="005D28A1" w:rsidRDefault="005D28A1" w:rsidP="00DC767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Voiteni – Gătaia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203340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5B268C" w14:textId="77777777" w:rsidR="005D28A1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E28BEB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1EA604" w14:textId="77777777" w:rsidR="005D28A1" w:rsidRPr="00ED5B96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D3B3A7" w14:textId="77777777" w:rsidR="005D28A1" w:rsidRDefault="005D28A1" w:rsidP="002D4AF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5D28A1" w14:paraId="28AEC734" w14:textId="77777777">
        <w:trPr>
          <w:cantSplit/>
          <w:trHeight w:val="88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B167A9" w14:textId="77777777" w:rsidR="005D28A1" w:rsidRDefault="005D28A1" w:rsidP="005D28A1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E2953D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25+360</w:t>
            </w:r>
          </w:p>
          <w:p w14:paraId="54840CA4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31+000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E5D45B" w14:textId="77777777" w:rsidR="005D28A1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108CA9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Gătaia -</w:t>
            </w:r>
          </w:p>
          <w:p w14:paraId="19F114ED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Berzovia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BC804B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929FED" w14:textId="77777777" w:rsidR="005D28A1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0E2968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573A3F" w14:textId="77777777" w:rsidR="005D28A1" w:rsidRPr="00ED5B96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6256F6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5D28A1" w14:paraId="2F54EF5B" w14:textId="77777777">
        <w:trPr>
          <w:cantSplit/>
          <w:trHeight w:val="88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1CD355" w14:textId="77777777" w:rsidR="005D28A1" w:rsidRDefault="005D28A1" w:rsidP="005D28A1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E43B9E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38+100</w:t>
            </w:r>
          </w:p>
          <w:p w14:paraId="7ED01122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38+150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2E458F" w14:textId="77777777" w:rsidR="005D28A1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2F2A54" w14:textId="77777777" w:rsidR="005D28A1" w:rsidRDefault="005D28A1" w:rsidP="009C20D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Berzovia - </w:t>
            </w:r>
          </w:p>
          <w:p w14:paraId="1577DF3D" w14:textId="77777777" w:rsidR="005D28A1" w:rsidRDefault="005D28A1" w:rsidP="009C20D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Vasiova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BBF16A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294992" w14:textId="77777777" w:rsidR="005D28A1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F84C9E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A01680" w14:textId="77777777" w:rsidR="005D28A1" w:rsidRPr="00ED5B96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8C02D1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5D28A1" w14:paraId="52D2076C" w14:textId="77777777">
        <w:trPr>
          <w:cantSplit/>
          <w:trHeight w:val="90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6F5165" w14:textId="77777777" w:rsidR="005D28A1" w:rsidRDefault="005D28A1" w:rsidP="005D28A1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9279A5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43+520</w:t>
            </w:r>
          </w:p>
          <w:p w14:paraId="3B515C46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46+792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4DBF26" w14:textId="77777777" w:rsidR="005D28A1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AAE6DA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Berzovia - </w:t>
            </w:r>
          </w:p>
          <w:p w14:paraId="27670F11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Vasiova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B9B8CC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F337BC" w14:textId="77777777" w:rsidR="005D28A1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AE0808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76E191" w14:textId="77777777" w:rsidR="005D28A1" w:rsidRPr="00ED5B96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B8362A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4702D5D4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5D28A1" w14:paraId="18EC3A49" w14:textId="77777777">
        <w:trPr>
          <w:cantSplit/>
          <w:trHeight w:val="90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73992B" w14:textId="77777777" w:rsidR="005D28A1" w:rsidRDefault="005D28A1" w:rsidP="005D28A1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C7E5C8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C6F75B" w14:textId="77777777" w:rsidR="005D28A1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0C45C2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Vasiova 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DD0C4D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2DC43B" w14:textId="77777777" w:rsidR="005D28A1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CDF89B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C71EBC" w14:textId="77777777" w:rsidR="005D28A1" w:rsidRPr="00ED5B96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F2F6A1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D28A1" w14:paraId="03DCD5D5" w14:textId="77777777">
        <w:trPr>
          <w:cantSplit/>
          <w:trHeight w:val="90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84B40C" w14:textId="77777777" w:rsidR="005D28A1" w:rsidRDefault="005D28A1" w:rsidP="005D28A1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FC0CAC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7EF3EF" w14:textId="77777777" w:rsidR="005D28A1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60DC4F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Vasiova linia 2 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F09D49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CEEA83" w14:textId="77777777" w:rsidR="005D28A1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077A21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E53C53" w14:textId="77777777" w:rsidR="005D28A1" w:rsidRPr="00ED5B96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480B0D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D28A1" w14:paraId="4179B3A1" w14:textId="77777777">
        <w:trPr>
          <w:cantSplit/>
          <w:trHeight w:val="90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03F344" w14:textId="77777777" w:rsidR="005D28A1" w:rsidRDefault="005D28A1" w:rsidP="005D28A1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985BF6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55+200</w:t>
            </w:r>
          </w:p>
          <w:p w14:paraId="340CA131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60+271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90B0D0" w14:textId="77777777" w:rsidR="005D28A1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20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DBF780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Vasiova - Reșița Nord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B2BE78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41DAAF" w14:textId="77777777" w:rsidR="005D28A1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6F444A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9BA71E" w14:textId="77777777" w:rsidR="005D28A1" w:rsidRPr="00ED5B96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671ABD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5D28A1" w14:paraId="739E0D71" w14:textId="77777777" w:rsidTr="00F57033">
        <w:trPr>
          <w:cantSplit/>
          <w:trHeight w:val="90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ED01B3" w14:textId="77777777" w:rsidR="005D28A1" w:rsidRDefault="005D28A1" w:rsidP="005D28A1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67248A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64+000</w:t>
            </w:r>
          </w:p>
          <w:p w14:paraId="66F1AD5A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64+250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945320" w14:textId="77777777" w:rsidR="005D28A1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45CF03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Reșița Nord - </w:t>
            </w:r>
          </w:p>
          <w:p w14:paraId="52237E81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Reșița Sud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B90197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7ED8D1" w14:textId="77777777" w:rsidR="005D28A1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50B766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988611" w14:textId="77777777" w:rsidR="005D28A1" w:rsidRPr="00ED5B96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5C14FC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D28A1" w14:paraId="485E4A97" w14:textId="77777777" w:rsidTr="00F57033">
        <w:trPr>
          <w:cantSplit/>
          <w:trHeight w:val="90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7698AC" w14:textId="77777777" w:rsidR="005D28A1" w:rsidRDefault="005D28A1" w:rsidP="005D28A1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CBB243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827B85" w14:textId="77777777" w:rsidR="005D28A1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C98C95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Reșița Nord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232638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3C7DF003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13, 15, 19, 25, 33, 35, 49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6D6960" w14:textId="77777777" w:rsidR="005D28A1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705559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87307D" w14:textId="77777777" w:rsidR="005D28A1" w:rsidRPr="00ED5B96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5C20AC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1 - 8 abătute Cap X</w:t>
            </w:r>
          </w:p>
        </w:tc>
      </w:tr>
      <w:tr w:rsidR="005D28A1" w14:paraId="7F215BAA" w14:textId="77777777" w:rsidTr="00F57033">
        <w:trPr>
          <w:cantSplit/>
          <w:trHeight w:val="90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60501B" w14:textId="77777777" w:rsidR="005D28A1" w:rsidRDefault="005D28A1" w:rsidP="005D28A1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EE0010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854101" w14:textId="77777777" w:rsidR="005D28A1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1B7903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Reșița Nord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FE4407" w14:textId="77777777" w:rsidR="005D28A1" w:rsidRDefault="005D28A1" w:rsidP="00F570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3E849583" w14:textId="77777777" w:rsidR="005D28A1" w:rsidRDefault="005D28A1" w:rsidP="00F570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sch. </w:t>
            </w:r>
          </w:p>
          <w:p w14:paraId="7F689BAD" w14:textId="77777777" w:rsidR="005D28A1" w:rsidRDefault="005D28A1" w:rsidP="00F570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18, 26, 40 și 42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293AEC" w14:textId="77777777" w:rsidR="005D28A1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C67256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1D17CD" w14:textId="77777777" w:rsidR="005D28A1" w:rsidRPr="00ED5B96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26BCB0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2 - 8 abătute Cap Y</w:t>
            </w:r>
          </w:p>
        </w:tc>
      </w:tr>
      <w:tr w:rsidR="005D28A1" w14:paraId="6C54BD96" w14:textId="77777777">
        <w:trPr>
          <w:cantSplit/>
          <w:trHeight w:val="90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C694A6" w14:textId="77777777" w:rsidR="005D28A1" w:rsidRDefault="005D28A1" w:rsidP="005D28A1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4182F1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491AD7" w14:textId="77777777" w:rsidR="005D28A1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9761EE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Reșița Nord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94A74D" w14:textId="77777777" w:rsidR="005D28A1" w:rsidRDefault="005D28A1" w:rsidP="00F570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0CE30586" w14:textId="77777777" w:rsidR="005D28A1" w:rsidRDefault="005D28A1" w:rsidP="00F570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TDJ</w:t>
            </w:r>
          </w:p>
          <w:p w14:paraId="7C57AEC5" w14:textId="77777777" w:rsidR="005D28A1" w:rsidRDefault="005D28A1" w:rsidP="00F570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28/30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D8AFE4" w14:textId="77777777" w:rsidR="005D28A1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E0AAD9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072BAF" w14:textId="77777777" w:rsidR="005D28A1" w:rsidRPr="00ED5B96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23C54B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7 și 8 abătute Cap Y</w:t>
            </w:r>
          </w:p>
        </w:tc>
      </w:tr>
    </w:tbl>
    <w:p w14:paraId="09FA20B3" w14:textId="77777777" w:rsidR="005D28A1" w:rsidRDefault="005D28A1">
      <w:pPr>
        <w:spacing w:before="40" w:after="40" w:line="192" w:lineRule="auto"/>
        <w:ind w:right="57"/>
        <w:rPr>
          <w:sz w:val="20"/>
          <w:lang w:val="ro-RO"/>
        </w:rPr>
      </w:pPr>
    </w:p>
    <w:p w14:paraId="289B6A3A" w14:textId="77777777" w:rsidR="005D28A1" w:rsidRDefault="005D28A1" w:rsidP="00C13E1E">
      <w:pPr>
        <w:pStyle w:val="Heading1"/>
        <w:spacing w:line="360" w:lineRule="auto"/>
      </w:pPr>
      <w:r>
        <w:t>LINIA 125</w:t>
      </w:r>
    </w:p>
    <w:p w14:paraId="6D46FDFF" w14:textId="77777777" w:rsidR="005D28A1" w:rsidRDefault="005D28A1" w:rsidP="00C52D69">
      <w:pPr>
        <w:pStyle w:val="Heading1"/>
        <w:spacing w:line="360" w:lineRule="auto"/>
        <w:rPr>
          <w:b w:val="0"/>
          <w:bCs w:val="0"/>
          <w:sz w:val="8"/>
        </w:rPr>
      </w:pPr>
      <w:r>
        <w:t>TIMIŞOARA SUD - BUZIAŞ</w:t>
      </w:r>
    </w:p>
    <w:p w14:paraId="578B120D" w14:textId="77777777" w:rsidR="005D28A1" w:rsidRDefault="005D28A1" w:rsidP="00C52D69">
      <w:pPr>
        <w:pStyle w:val="Heading1"/>
        <w:spacing w:line="360" w:lineRule="auto"/>
        <w:rPr>
          <w:b w:val="0"/>
          <w:bCs w:val="0"/>
          <w:sz w:val="8"/>
        </w:rPr>
      </w:pP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4"/>
        <w:gridCol w:w="870"/>
        <w:gridCol w:w="754"/>
        <w:gridCol w:w="870"/>
        <w:gridCol w:w="753"/>
        <w:gridCol w:w="2492"/>
      </w:tblGrid>
      <w:tr w:rsidR="005D28A1" w14:paraId="05FEA39D" w14:textId="77777777">
        <w:trPr>
          <w:cantSplit/>
          <w:trHeight w:val="27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4064A7" w14:textId="77777777" w:rsidR="005D28A1" w:rsidRDefault="005D28A1" w:rsidP="005D28A1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620BAB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669762" w14:textId="77777777" w:rsidR="005D28A1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CA529B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Timişoara Sud</w:t>
            </w:r>
          </w:p>
          <w:p w14:paraId="4CCFF380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BD649E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</w:t>
            </w:r>
          </w:p>
          <w:p w14:paraId="5CC9E98C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118C21" w14:textId="77777777" w:rsidR="005D28A1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39B9E3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9D0285" w14:textId="77777777" w:rsidR="005D28A1" w:rsidRPr="00CE3639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7685FA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 și 2 abătute.</w:t>
            </w:r>
          </w:p>
        </w:tc>
      </w:tr>
      <w:tr w:rsidR="005D28A1" w14:paraId="0A762521" w14:textId="77777777">
        <w:trPr>
          <w:cantSplit/>
          <w:trHeight w:val="27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D75EB5" w14:textId="77777777" w:rsidR="005D28A1" w:rsidRDefault="005D28A1" w:rsidP="005D28A1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5900B9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0+260</w:t>
            </w:r>
          </w:p>
          <w:p w14:paraId="627D912C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0+340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372845" w14:textId="77777777" w:rsidR="005D28A1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108608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Timişoara Sud</w:t>
            </w:r>
          </w:p>
          <w:p w14:paraId="4DF2A5C4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directă,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CE2744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C55E74" w14:textId="77777777" w:rsidR="005D28A1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C560A2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18EE2F" w14:textId="77777777" w:rsidR="005D28A1" w:rsidRPr="00CE3639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7657EA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1E1799DB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Restricție peste breteaua din Cap Y, st. Timișoara Sud.</w:t>
            </w:r>
          </w:p>
        </w:tc>
      </w:tr>
      <w:tr w:rsidR="005D28A1" w14:paraId="4B842989" w14:textId="77777777">
        <w:trPr>
          <w:cantSplit/>
          <w:trHeight w:val="27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7B09CC" w14:textId="77777777" w:rsidR="005D28A1" w:rsidRDefault="005D28A1" w:rsidP="005D28A1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33DAC3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5C23DD" w14:textId="77777777" w:rsidR="005D28A1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D89188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Timişoara Sud</w:t>
            </w:r>
          </w:p>
          <w:p w14:paraId="0C53C362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7B4A31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</w:t>
            </w:r>
          </w:p>
          <w:p w14:paraId="08D9E723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sch. </w:t>
            </w:r>
          </w:p>
          <w:p w14:paraId="2A84D912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nr. 24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885996" w14:textId="77777777" w:rsidR="005D28A1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E1A55D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919A67" w14:textId="77777777" w:rsidR="005D28A1" w:rsidRPr="00CE3639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DD5568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07225784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4 - 8 Cap Y.</w:t>
            </w:r>
          </w:p>
        </w:tc>
      </w:tr>
      <w:tr w:rsidR="005D28A1" w14:paraId="6C0EDCE0" w14:textId="77777777">
        <w:trPr>
          <w:cantSplit/>
          <w:trHeight w:val="7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3A4AA8" w14:textId="77777777" w:rsidR="005D28A1" w:rsidRDefault="005D28A1" w:rsidP="005D28A1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4ED95C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F57F74" w14:textId="77777777" w:rsidR="005D28A1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276798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Semenic</w:t>
            </w:r>
          </w:p>
          <w:p w14:paraId="11BE2623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abatuta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C9C01E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44DC099A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693675" w14:textId="77777777" w:rsidR="005D28A1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5AF45C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5D1655" w14:textId="77777777" w:rsidR="005D28A1" w:rsidRPr="00CE3639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2E9B76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D28A1" w14:paraId="1A30C5D7" w14:textId="77777777">
        <w:trPr>
          <w:cantSplit/>
          <w:trHeight w:val="7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3C6381" w14:textId="77777777" w:rsidR="005D28A1" w:rsidRDefault="005D28A1" w:rsidP="005D28A1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C21584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4+486</w:t>
            </w:r>
          </w:p>
          <w:p w14:paraId="34C057FF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18+262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FCB2D1" w14:textId="77777777" w:rsidR="005D28A1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64EC51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Semenic -</w:t>
            </w:r>
          </w:p>
          <w:p w14:paraId="48CACAF3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Sacoșu Mic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D898DB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6CD576" w14:textId="77777777" w:rsidR="005D28A1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45E9C9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26764B" w14:textId="77777777" w:rsidR="005D28A1" w:rsidRPr="00CE3639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9516E2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659B8456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5D28A1" w14:paraId="54F2C724" w14:textId="77777777">
        <w:trPr>
          <w:cantSplit/>
          <w:trHeight w:val="7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22807A" w14:textId="77777777" w:rsidR="005D28A1" w:rsidRDefault="005D28A1" w:rsidP="005D28A1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A7AB14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24+500</w:t>
            </w:r>
          </w:p>
          <w:p w14:paraId="655AE12D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28+000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7D5D0D" w14:textId="77777777" w:rsidR="005D28A1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67B687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Sacoșu Mic - Buziaș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D24E15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0A4AD4" w14:textId="77777777" w:rsidR="005D28A1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E580A1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84839E" w14:textId="77777777" w:rsidR="005D28A1" w:rsidRPr="00CE3639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BA2A39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5D28A1" w14:paraId="3580ABD2" w14:textId="77777777">
        <w:trPr>
          <w:cantSplit/>
          <w:trHeight w:val="7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CE8247" w14:textId="77777777" w:rsidR="005D28A1" w:rsidRDefault="005D28A1" w:rsidP="005D28A1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689B3D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18248B" w14:textId="77777777" w:rsidR="005D28A1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3E9C03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Buziaș</w:t>
            </w:r>
          </w:p>
          <w:p w14:paraId="7AF3E110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0E18D2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6, 8 și 10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DB33CA" w14:textId="77777777" w:rsidR="005D28A1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5E9DD4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D9B8DC" w14:textId="77777777" w:rsidR="005D28A1" w:rsidRPr="00CE3639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95D106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în Cap Y a linilor 1, 2 și 3 ab.</w:t>
            </w:r>
          </w:p>
        </w:tc>
      </w:tr>
    </w:tbl>
    <w:p w14:paraId="244C6C8F" w14:textId="77777777" w:rsidR="005D28A1" w:rsidRDefault="005D28A1">
      <w:pPr>
        <w:spacing w:before="40" w:after="40" w:line="192" w:lineRule="auto"/>
        <w:ind w:right="57"/>
        <w:rPr>
          <w:sz w:val="20"/>
          <w:lang w:val="ro-RO"/>
        </w:rPr>
      </w:pPr>
    </w:p>
    <w:p w14:paraId="135291F3" w14:textId="77777777" w:rsidR="005D28A1" w:rsidRDefault="005D28A1" w:rsidP="00E56A6A">
      <w:pPr>
        <w:pStyle w:val="Heading1"/>
        <w:spacing w:line="360" w:lineRule="auto"/>
      </w:pPr>
      <w:r>
        <w:t>LINIA 200</w:t>
      </w:r>
    </w:p>
    <w:p w14:paraId="61B5C07D" w14:textId="77777777" w:rsidR="005D28A1" w:rsidRDefault="005D28A1" w:rsidP="00564AE3">
      <w:pPr>
        <w:pStyle w:val="Heading1"/>
        <w:spacing w:line="360" w:lineRule="auto"/>
        <w:rPr>
          <w:b w:val="0"/>
          <w:bCs w:val="0"/>
          <w:sz w:val="8"/>
        </w:rPr>
      </w:pPr>
      <w:r>
        <w:t>POD MUREŞ - COŞLARIU - CURTICI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70"/>
        <w:gridCol w:w="754"/>
        <w:gridCol w:w="2204"/>
        <w:gridCol w:w="870"/>
        <w:gridCol w:w="754"/>
        <w:gridCol w:w="870"/>
        <w:gridCol w:w="754"/>
        <w:gridCol w:w="2492"/>
      </w:tblGrid>
      <w:tr w:rsidR="005D28A1" w14:paraId="3AB419CB" w14:textId="77777777">
        <w:trPr>
          <w:cantSplit/>
          <w:trHeight w:val="58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A66882" w14:textId="77777777" w:rsidR="005D28A1" w:rsidRDefault="005D28A1" w:rsidP="005D28A1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0408AF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449+507</w:t>
            </w:r>
          </w:p>
          <w:p w14:paraId="68CE0A06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472+428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6369F6" w14:textId="77777777" w:rsidR="005D28A1" w:rsidRPr="00032DF2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120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E4DDC7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Orăştie -</w:t>
            </w:r>
          </w:p>
          <w:p w14:paraId="021D0C37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Simeria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6A4331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i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A084E6" w14:textId="77777777" w:rsidR="005D28A1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172AB9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449+507</w:t>
            </w:r>
          </w:p>
          <w:p w14:paraId="62CEB367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472+428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C5591A" w14:textId="77777777" w:rsidR="005D28A1" w:rsidRPr="00032DF2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120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F7F663" w14:textId="77777777" w:rsidR="005D28A1" w:rsidRPr="00F716C0" w:rsidRDefault="005D28A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Semnalizate ca limitare de viteză.</w:t>
            </w:r>
          </w:p>
        </w:tc>
      </w:tr>
      <w:tr w:rsidR="005D28A1" w14:paraId="4B620A35" w14:textId="77777777">
        <w:trPr>
          <w:cantSplit/>
          <w:trHeight w:val="58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4E54D1" w14:textId="77777777" w:rsidR="005D28A1" w:rsidRDefault="005D28A1" w:rsidP="005D28A1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18A820" w14:textId="77777777" w:rsidR="005D28A1" w:rsidRDefault="005D28A1" w:rsidP="0081019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503+983</w:t>
            </w:r>
          </w:p>
          <w:p w14:paraId="3EF69111" w14:textId="77777777" w:rsidR="005D28A1" w:rsidRDefault="005D28A1" w:rsidP="0081019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514+267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2810EB" w14:textId="77777777" w:rsidR="005D28A1" w:rsidRDefault="005D28A1" w:rsidP="0081019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60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1DD5BF" w14:textId="77777777" w:rsidR="005D28A1" w:rsidRDefault="005D28A1" w:rsidP="0081019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Ax.St. Ilia –</w:t>
            </w:r>
          </w:p>
          <w:p w14:paraId="739DDA13" w14:textId="77777777" w:rsidR="005D28A1" w:rsidRDefault="005D28A1" w:rsidP="0081019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Ax.St. Câmpuri Surduc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C3F501" w14:textId="77777777" w:rsidR="005D28A1" w:rsidRDefault="005D28A1" w:rsidP="0081019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i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9AE2A2" w14:textId="77777777" w:rsidR="005D28A1" w:rsidRDefault="005D28A1" w:rsidP="0081019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F52E53" w14:textId="77777777" w:rsidR="005D28A1" w:rsidRDefault="005D28A1" w:rsidP="0081019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503+983</w:t>
            </w:r>
          </w:p>
          <w:p w14:paraId="4DFF1F50" w14:textId="77777777" w:rsidR="005D28A1" w:rsidRDefault="005D28A1" w:rsidP="0081019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514+267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610EF6" w14:textId="77777777" w:rsidR="005D28A1" w:rsidRDefault="005D28A1" w:rsidP="0081019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60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87D778" w14:textId="77777777" w:rsidR="005D28A1" w:rsidRDefault="005D28A1" w:rsidP="0081019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</w:tc>
      </w:tr>
      <w:tr w:rsidR="005D28A1" w14:paraId="41FDFCE7" w14:textId="77777777">
        <w:trPr>
          <w:cantSplit/>
          <w:trHeight w:val="68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2E7783" w14:textId="77777777" w:rsidR="005D28A1" w:rsidRDefault="005D28A1" w:rsidP="005D28A1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AB916B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504+800</w:t>
            </w:r>
          </w:p>
          <w:p w14:paraId="20F66B86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504+900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87A941" w14:textId="77777777" w:rsidR="005D28A1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74F794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Ilia linia 4 directă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4AE838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BB8523" w14:textId="77777777" w:rsidR="005D28A1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EF4C8F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58D04F" w14:textId="77777777" w:rsidR="005D28A1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3C2FAF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5D28A1" w14:paraId="610ED00E" w14:textId="77777777">
        <w:trPr>
          <w:cantSplit/>
          <w:trHeight w:val="68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DC09D3" w14:textId="77777777" w:rsidR="005D28A1" w:rsidRDefault="005D28A1" w:rsidP="005D28A1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71D0AC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5F3B57" w14:textId="77777777" w:rsidR="005D28A1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743ED0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Ilia linia 3 directă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9A92F7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051307" w14:textId="77777777" w:rsidR="005D28A1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B7D2C6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504+800</w:t>
            </w:r>
          </w:p>
          <w:p w14:paraId="571DF0F6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504+900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B1F119" w14:textId="77777777" w:rsidR="005D28A1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7B1CDA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5D28A1" w14:paraId="3207338C" w14:textId="77777777">
        <w:trPr>
          <w:cantSplit/>
          <w:trHeight w:val="68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50827B" w14:textId="77777777" w:rsidR="005D28A1" w:rsidRDefault="005D28A1" w:rsidP="005D28A1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AA508B" w14:textId="77777777" w:rsidR="005D28A1" w:rsidRDefault="005D28A1" w:rsidP="00DF4E4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508+350</w:t>
            </w:r>
          </w:p>
          <w:p w14:paraId="4FE0D69C" w14:textId="77777777" w:rsidR="005D28A1" w:rsidRDefault="005D28A1" w:rsidP="00DF4E4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508+400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961115" w14:textId="77777777" w:rsidR="005D28A1" w:rsidRDefault="005D28A1" w:rsidP="00DF4E4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1A60D8" w14:textId="77777777" w:rsidR="005D28A1" w:rsidRDefault="005D28A1" w:rsidP="00DF4E4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Ilia – Câmpuri Surduc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020F03" w14:textId="77777777" w:rsidR="005D28A1" w:rsidRDefault="005D28A1" w:rsidP="00DF4E4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06F069" w14:textId="77777777" w:rsidR="005D28A1" w:rsidRDefault="005D28A1" w:rsidP="00DF4E4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41AB9D" w14:textId="77777777" w:rsidR="005D28A1" w:rsidRDefault="005D28A1" w:rsidP="00DF4E4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508+350</w:t>
            </w:r>
          </w:p>
          <w:p w14:paraId="136153BF" w14:textId="77777777" w:rsidR="005D28A1" w:rsidRDefault="005D28A1" w:rsidP="00DF4E4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508+400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D67239" w14:textId="77777777" w:rsidR="005D28A1" w:rsidRDefault="005D28A1" w:rsidP="00DF4E4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E8B227" w14:textId="77777777" w:rsidR="005D28A1" w:rsidRDefault="005D28A1" w:rsidP="00DF4E4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5D28A1" w14:paraId="4CE72776" w14:textId="77777777">
        <w:trPr>
          <w:cantSplit/>
          <w:trHeight w:val="68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51503C" w14:textId="77777777" w:rsidR="005D28A1" w:rsidRDefault="005D28A1" w:rsidP="005D28A1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7FE77D" w14:textId="77777777" w:rsidR="005D28A1" w:rsidRDefault="005D28A1" w:rsidP="00DF4E4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E06A26" w14:textId="77777777" w:rsidR="005D28A1" w:rsidRDefault="005D28A1" w:rsidP="00DF4E4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54EF13" w14:textId="77777777" w:rsidR="005D28A1" w:rsidRDefault="005D28A1" w:rsidP="00D170E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Zam</w:t>
            </w:r>
          </w:p>
          <w:p w14:paraId="69647960" w14:textId="77777777" w:rsidR="005D28A1" w:rsidRDefault="005D28A1" w:rsidP="00D170E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915109" w14:textId="77777777" w:rsidR="005D28A1" w:rsidRDefault="005D28A1" w:rsidP="00DF4E4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DE9518" w14:textId="77777777" w:rsidR="005D28A1" w:rsidRDefault="005D28A1" w:rsidP="00DF4E4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0A96DA" w14:textId="77777777" w:rsidR="005D28A1" w:rsidRDefault="005D28A1" w:rsidP="00DF4E4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527+400</w:t>
            </w:r>
          </w:p>
          <w:p w14:paraId="3E4A20EE" w14:textId="77777777" w:rsidR="005D28A1" w:rsidRDefault="005D28A1" w:rsidP="00DF4E4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527+850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DE2E7E" w14:textId="77777777" w:rsidR="005D28A1" w:rsidRDefault="005D28A1" w:rsidP="00DF4E4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AA5E0F" w14:textId="77777777" w:rsidR="005D28A1" w:rsidRDefault="005D28A1" w:rsidP="00DF4E4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5D28A1" w14:paraId="104F4CA3" w14:textId="77777777">
        <w:trPr>
          <w:cantSplit/>
          <w:trHeight w:val="26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E1B4AE" w14:textId="77777777" w:rsidR="005D28A1" w:rsidRDefault="005D28A1" w:rsidP="005D28A1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DD56BF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55A792" w14:textId="77777777" w:rsidR="005D28A1" w:rsidRPr="00032DF2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0A38C6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Zam</w:t>
            </w:r>
          </w:p>
          <w:p w14:paraId="4130C844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7FA55C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46F766EE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348E42" w14:textId="77777777" w:rsidR="005D28A1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422CA1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B6EE3C" w14:textId="77777777" w:rsidR="005D28A1" w:rsidRPr="00032DF2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DE5427" w14:textId="77777777" w:rsidR="005D28A1" w:rsidRPr="00F716C0" w:rsidRDefault="005D28A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5D28A1" w14:paraId="6A7AA326" w14:textId="77777777" w:rsidTr="00816AE9">
        <w:trPr>
          <w:cantSplit/>
          <w:trHeight w:val="32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3BD56B" w14:textId="77777777" w:rsidR="005D28A1" w:rsidRDefault="005D28A1" w:rsidP="005D28A1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77394C" w14:textId="77777777" w:rsidR="005D28A1" w:rsidRDefault="005D28A1" w:rsidP="006B325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548+595</w:t>
            </w:r>
          </w:p>
          <w:p w14:paraId="77DDE0C3" w14:textId="77777777" w:rsidR="005D28A1" w:rsidRDefault="005D28A1" w:rsidP="006B325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548+645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0495F9" w14:textId="77777777" w:rsidR="005D28A1" w:rsidRDefault="005D28A1" w:rsidP="006B325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FA321F" w14:textId="77777777" w:rsidR="005D28A1" w:rsidRDefault="005D28A1" w:rsidP="006B325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Săvîrșin -</w:t>
            </w:r>
          </w:p>
          <w:p w14:paraId="41619FBC" w14:textId="77777777" w:rsidR="005D28A1" w:rsidRDefault="005D28A1" w:rsidP="006B325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Vărădia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39CC48" w14:textId="77777777" w:rsidR="005D28A1" w:rsidRDefault="005D28A1" w:rsidP="006B325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5ECFF5" w14:textId="77777777" w:rsidR="005D28A1" w:rsidRDefault="005D28A1" w:rsidP="006B325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5CAFC3" w14:textId="77777777" w:rsidR="005D28A1" w:rsidRDefault="005D28A1" w:rsidP="006B325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548+595</w:t>
            </w:r>
          </w:p>
          <w:p w14:paraId="2FCFA9CD" w14:textId="77777777" w:rsidR="005D28A1" w:rsidRDefault="005D28A1" w:rsidP="006B325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548+645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B1EEC5" w14:textId="77777777" w:rsidR="005D28A1" w:rsidRDefault="005D28A1" w:rsidP="006B325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21D87A" w14:textId="77777777" w:rsidR="005D28A1" w:rsidRDefault="005D28A1" w:rsidP="006B325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</w:tbl>
    <w:p w14:paraId="7DD1D90B" w14:textId="77777777" w:rsidR="005D28A1" w:rsidRDefault="005D28A1" w:rsidP="00623FF6">
      <w:pPr>
        <w:spacing w:before="40" w:after="40" w:line="192" w:lineRule="auto"/>
        <w:ind w:right="57"/>
        <w:rPr>
          <w:lang w:val="ro-RO"/>
        </w:rPr>
      </w:pPr>
    </w:p>
    <w:p w14:paraId="264341A9" w14:textId="77777777" w:rsidR="005D28A1" w:rsidRDefault="005D28A1" w:rsidP="006D4098">
      <w:pPr>
        <w:pStyle w:val="Heading1"/>
        <w:spacing w:line="360" w:lineRule="auto"/>
      </w:pPr>
      <w:r>
        <w:t>LINIA 201</w:t>
      </w:r>
    </w:p>
    <w:p w14:paraId="7D3AAC8F" w14:textId="77777777" w:rsidR="005D28A1" w:rsidRDefault="005D28A1" w:rsidP="00647561">
      <w:pPr>
        <w:pStyle w:val="Heading1"/>
        <w:spacing w:line="360" w:lineRule="auto"/>
        <w:rPr>
          <w:b w:val="0"/>
          <w:bCs w:val="0"/>
          <w:sz w:val="8"/>
        </w:rPr>
      </w:pPr>
      <w:r>
        <w:t>TEIUŞ - COŞLARIU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79"/>
        <w:gridCol w:w="752"/>
        <w:gridCol w:w="2199"/>
        <w:gridCol w:w="869"/>
        <w:gridCol w:w="752"/>
        <w:gridCol w:w="879"/>
        <w:gridCol w:w="752"/>
        <w:gridCol w:w="2487"/>
      </w:tblGrid>
      <w:tr w:rsidR="005D28A1" w14:paraId="3BF41B4C" w14:textId="77777777">
        <w:trPr>
          <w:cantSplit/>
          <w:trHeight w:val="2671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FAE4AE" w14:textId="77777777" w:rsidR="005D28A1" w:rsidRDefault="005D28A1" w:rsidP="005D28A1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23D56F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BFBE38" w14:textId="77777777" w:rsidR="005D28A1" w:rsidRPr="00C937B4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F13B58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Teiuş</w:t>
            </w:r>
          </w:p>
          <w:p w14:paraId="327E6002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X, linia 11 abătută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35F9AE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de la axa staţiei </w:t>
            </w:r>
          </w:p>
          <w:p w14:paraId="72B85097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la maca-</w:t>
            </w:r>
          </w:p>
          <w:p w14:paraId="23F89C88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zul extrem</w:t>
            </w:r>
          </w:p>
          <w:p w14:paraId="1399C1A2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nr. 39</w:t>
            </w: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A62E7C" w14:textId="77777777" w:rsidR="005D28A1" w:rsidRPr="00C937B4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C937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51FB39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1FB20C" w14:textId="77777777" w:rsidR="005D28A1" w:rsidRPr="00C937B4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FE1EE4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D28A1" w14:paraId="206B18D2" w14:textId="77777777">
        <w:trPr>
          <w:cantSplit/>
          <w:trHeight w:val="68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C7FFDD" w14:textId="77777777" w:rsidR="005D28A1" w:rsidRDefault="005D28A1" w:rsidP="005D28A1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AF7F2C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AEBC89" w14:textId="77777777" w:rsidR="005D28A1" w:rsidRPr="00C937B4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83AFDB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Teiuş</w:t>
            </w:r>
          </w:p>
          <w:p w14:paraId="74FE4776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087114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10E6E5CF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28 - 32</w:t>
            </w: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0AEC00" w14:textId="77777777" w:rsidR="005D28A1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0C7F84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849150" w14:textId="77777777" w:rsidR="005D28A1" w:rsidRPr="00C937B4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C7AA45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33DBC473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10C5023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9 şi 10.</w:t>
            </w:r>
          </w:p>
        </w:tc>
      </w:tr>
      <w:tr w:rsidR="005D28A1" w14:paraId="79C136D8" w14:textId="77777777">
        <w:trPr>
          <w:cantSplit/>
          <w:trHeight w:val="68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A3FC6B" w14:textId="77777777" w:rsidR="005D28A1" w:rsidRDefault="005D28A1" w:rsidP="005D28A1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175D53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642BCC" w14:textId="77777777" w:rsidR="005D28A1" w:rsidRPr="00C937B4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F0E149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Teiuş</w:t>
            </w:r>
          </w:p>
          <w:p w14:paraId="4CFFA5DB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8A919D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0D00D95A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7 - 9</w:t>
            </w: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9F16B4" w14:textId="77777777" w:rsidR="005D28A1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36DC66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B1E2D6" w14:textId="77777777" w:rsidR="005D28A1" w:rsidRPr="00C937B4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5804E8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Nesemnalizată pe teren. Afectează intrări - ieşiri </w:t>
            </w:r>
          </w:p>
          <w:p w14:paraId="3BC117F7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1 şi 2.</w:t>
            </w:r>
          </w:p>
        </w:tc>
      </w:tr>
    </w:tbl>
    <w:p w14:paraId="0461EDB0" w14:textId="77777777" w:rsidR="005D28A1" w:rsidRPr="003012FC" w:rsidRDefault="005D28A1">
      <w:pPr>
        <w:spacing w:before="40" w:after="40" w:line="192" w:lineRule="auto"/>
        <w:ind w:right="57"/>
      </w:pPr>
    </w:p>
    <w:p w14:paraId="68B01360" w14:textId="77777777" w:rsidR="005D28A1" w:rsidRDefault="005D28A1" w:rsidP="00C53936">
      <w:pPr>
        <w:pStyle w:val="Heading1"/>
        <w:spacing w:line="360" w:lineRule="auto"/>
      </w:pPr>
      <w:r>
        <w:t>LINIA 202 A</w:t>
      </w:r>
    </w:p>
    <w:p w14:paraId="45E430C0" w14:textId="77777777" w:rsidR="005D28A1" w:rsidRDefault="005D28A1" w:rsidP="00DF1411">
      <w:pPr>
        <w:pStyle w:val="Heading1"/>
        <w:spacing w:line="360" w:lineRule="auto"/>
        <w:rPr>
          <w:b w:val="0"/>
          <w:bCs w:val="0"/>
          <w:sz w:val="8"/>
        </w:rPr>
      </w:pPr>
      <w:r>
        <w:t>TURDAŞ - SIMERIA TRIAJ (DELTA)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55"/>
        <w:gridCol w:w="772"/>
        <w:gridCol w:w="2201"/>
        <w:gridCol w:w="870"/>
        <w:gridCol w:w="757"/>
        <w:gridCol w:w="869"/>
        <w:gridCol w:w="753"/>
        <w:gridCol w:w="9"/>
        <w:gridCol w:w="2483"/>
      </w:tblGrid>
      <w:tr w:rsidR="005D28A1" w14:paraId="23B5E702" w14:textId="77777777">
        <w:trPr>
          <w:cantSplit/>
          <w:trHeight w:val="1202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2F1EA6" w14:textId="77777777" w:rsidR="005D28A1" w:rsidRDefault="005D28A1" w:rsidP="005D28A1">
            <w:pPr>
              <w:numPr>
                <w:ilvl w:val="0"/>
                <w:numId w:val="4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B7AB88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3C6975" w14:textId="77777777" w:rsidR="005D28A1" w:rsidRPr="00874940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A67A4D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Simeria Triaj Grupa D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AEE326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T.D.J. </w:t>
            </w:r>
          </w:p>
          <w:p w14:paraId="664CCFFD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 / 12A</w:t>
            </w: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D41D0A" w14:textId="77777777" w:rsidR="005D28A1" w:rsidRPr="0048429E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48429E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6AD357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3A67C1" w14:textId="77777777" w:rsidR="005D28A1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2"/>
                <w:lang w:val="ro-RO"/>
              </w:rPr>
            </w:pPr>
          </w:p>
        </w:tc>
        <w:tc>
          <w:tcPr>
            <w:tcW w:w="2492" w:type="dxa"/>
            <w:gridSpan w:val="2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AB24F7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1D, 2D şi 3D.</w:t>
            </w:r>
          </w:p>
        </w:tc>
      </w:tr>
      <w:tr w:rsidR="005D28A1" w14:paraId="2C66C404" w14:textId="77777777">
        <w:trPr>
          <w:cantSplit/>
          <w:trHeight w:val="1389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6BF1F3" w14:textId="77777777" w:rsidR="005D28A1" w:rsidRDefault="005D28A1" w:rsidP="005D28A1">
            <w:pPr>
              <w:numPr>
                <w:ilvl w:val="0"/>
                <w:numId w:val="4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2DAFED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C2D6DC" w14:textId="77777777" w:rsidR="005D28A1" w:rsidRPr="00874940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B9A5DE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Simeria Triaj Grupa D,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1CF75C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14</w:t>
            </w: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4A69BB" w14:textId="77777777" w:rsidR="005D28A1" w:rsidRPr="0048429E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C6D9C4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9CFBD6" w14:textId="77777777" w:rsidR="005D28A1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2"/>
                <w:lang w:val="ro-RO"/>
              </w:rPr>
            </w:pPr>
          </w:p>
        </w:tc>
        <w:tc>
          <w:tcPr>
            <w:tcW w:w="2492" w:type="dxa"/>
            <w:gridSpan w:val="2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760D18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linia 1 abătută Cap Y.</w:t>
            </w:r>
          </w:p>
          <w:p w14:paraId="67E12F14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44D7F88B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Stație paralelogram.</w:t>
            </w:r>
          </w:p>
        </w:tc>
      </w:tr>
      <w:tr w:rsidR="005D28A1" w:rsidRPr="00743905" w14:paraId="48A3469D" w14:textId="77777777">
        <w:trPr>
          <w:cantSplit/>
          <w:trHeight w:val="139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7A86EB" w14:textId="77777777" w:rsidR="005D28A1" w:rsidRPr="00743905" w:rsidRDefault="005D28A1" w:rsidP="005D28A1">
            <w:pPr>
              <w:numPr>
                <w:ilvl w:val="0"/>
                <w:numId w:val="40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96F1C9" w14:textId="77777777" w:rsidR="005D28A1" w:rsidRPr="00743905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3+200</w:t>
            </w:r>
          </w:p>
          <w:p w14:paraId="19C69526" w14:textId="77777777" w:rsidR="005D28A1" w:rsidRPr="00743905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2+100</w:t>
            </w:r>
          </w:p>
        </w:tc>
        <w:tc>
          <w:tcPr>
            <w:tcW w:w="7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548035" w14:textId="77777777" w:rsidR="005D28A1" w:rsidRPr="00743905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C7744E" w14:textId="77777777" w:rsidR="005D28A1" w:rsidRPr="00743905" w:rsidRDefault="005D28A1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Simeria Triaj</w:t>
            </w:r>
          </w:p>
          <w:p w14:paraId="34C5A256" w14:textId="77777777" w:rsidR="005D28A1" w:rsidRPr="00743905" w:rsidRDefault="005D28A1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Grupa D, </w:t>
            </w:r>
          </w:p>
          <w:p w14:paraId="1CF19A75" w14:textId="77777777" w:rsidR="005D28A1" w:rsidRPr="00743905" w:rsidRDefault="005D28A1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linia 5D directă, cuprinsă între </w:t>
            </w:r>
          </w:p>
          <w:p w14:paraId="7BBF2C7A" w14:textId="77777777" w:rsidR="005D28A1" w:rsidRPr="00743905" w:rsidRDefault="005D28A1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T.D.J. 64 / 72 şi </w:t>
            </w:r>
          </w:p>
          <w:p w14:paraId="701A4A70" w14:textId="77777777" w:rsidR="005D28A1" w:rsidRPr="00743905" w:rsidRDefault="005D28A1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T.D.J. 139 / 141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A6B049" w14:textId="77777777" w:rsidR="005D28A1" w:rsidRPr="00743905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C5B544" w14:textId="77777777" w:rsidR="005D28A1" w:rsidRPr="00743905" w:rsidRDefault="005D28A1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C7B5E4" w14:textId="77777777" w:rsidR="005D28A1" w:rsidRPr="00743905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99AA8C" w14:textId="77777777" w:rsidR="005D28A1" w:rsidRPr="00743905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30719B" w14:textId="77777777" w:rsidR="005D28A1" w:rsidRPr="00743905" w:rsidRDefault="005D28A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Nesemnalizată pe teren.</w:t>
            </w:r>
          </w:p>
          <w:p w14:paraId="6A8342B7" w14:textId="77777777" w:rsidR="005D28A1" w:rsidRPr="00743905" w:rsidRDefault="005D28A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Staţie paralelogram.</w:t>
            </w:r>
          </w:p>
        </w:tc>
      </w:tr>
      <w:tr w:rsidR="005D28A1" w:rsidRPr="00743905" w14:paraId="4DD48240" w14:textId="77777777">
        <w:trPr>
          <w:cantSplit/>
          <w:trHeight w:val="82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D8D099" w14:textId="77777777" w:rsidR="005D28A1" w:rsidRPr="00743905" w:rsidRDefault="005D28A1" w:rsidP="005D28A1">
            <w:pPr>
              <w:numPr>
                <w:ilvl w:val="0"/>
                <w:numId w:val="40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C75613" w14:textId="77777777" w:rsidR="005D28A1" w:rsidRPr="00743905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3DDE3C" w14:textId="77777777" w:rsidR="005D28A1" w:rsidRPr="00743905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837AA4" w14:textId="77777777" w:rsidR="005D28A1" w:rsidRPr="00743905" w:rsidRDefault="005D28A1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Simeria Triaj</w:t>
            </w:r>
          </w:p>
          <w:p w14:paraId="4B04AD0F" w14:textId="77777777" w:rsidR="005D28A1" w:rsidRPr="00743905" w:rsidRDefault="005D28A1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Grupa D, linia 3D </w:t>
            </w:r>
          </w:p>
          <w:p w14:paraId="0D6FFD3B" w14:textId="77777777" w:rsidR="005D28A1" w:rsidRPr="00743905" w:rsidRDefault="005D28A1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527FAD" w14:textId="77777777" w:rsidR="005D28A1" w:rsidRPr="00743905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între sch. </w:t>
            </w:r>
          </w:p>
          <w:p w14:paraId="23F8CF04" w14:textId="77777777" w:rsidR="005D28A1" w:rsidRPr="00743905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137-104</w:t>
            </w: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2A84A7" w14:textId="77777777" w:rsidR="005D28A1" w:rsidRPr="00743905" w:rsidRDefault="005D28A1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2FB6FC" w14:textId="77777777" w:rsidR="005D28A1" w:rsidRPr="00743905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8BC3DA" w14:textId="77777777" w:rsidR="005D28A1" w:rsidRPr="00743905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E56805" w14:textId="77777777" w:rsidR="005D28A1" w:rsidRPr="00743905" w:rsidRDefault="005D28A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5D28A1" w:rsidRPr="00743905" w14:paraId="1BF050F2" w14:textId="77777777">
        <w:trPr>
          <w:cantSplit/>
          <w:trHeight w:val="71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95A398" w14:textId="77777777" w:rsidR="005D28A1" w:rsidRPr="00743905" w:rsidRDefault="005D28A1" w:rsidP="005D28A1">
            <w:pPr>
              <w:numPr>
                <w:ilvl w:val="0"/>
                <w:numId w:val="40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B1EFF6" w14:textId="77777777" w:rsidR="005D28A1" w:rsidRPr="00743905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4F8005" w14:textId="77777777" w:rsidR="005D28A1" w:rsidRPr="00743905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EEF684" w14:textId="77777777" w:rsidR="005D28A1" w:rsidRPr="00743905" w:rsidRDefault="005D28A1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Simeria Triaj</w:t>
            </w:r>
          </w:p>
          <w:p w14:paraId="5A73F05B" w14:textId="77777777" w:rsidR="005D28A1" w:rsidRPr="00743905" w:rsidRDefault="005D28A1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Grupa D, linia 5D, </w:t>
            </w:r>
          </w:p>
          <w:p w14:paraId="2CD8BB10" w14:textId="77777777" w:rsidR="005D28A1" w:rsidRPr="00743905" w:rsidRDefault="005D28A1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8D0CC9" w14:textId="77777777" w:rsidR="005D28A1" w:rsidRPr="00743905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peste T.D.J.</w:t>
            </w:r>
          </w:p>
          <w:p w14:paraId="6B3048CB" w14:textId="77777777" w:rsidR="005D28A1" w:rsidRPr="00743905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139/ 141</w:t>
            </w: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65826B" w14:textId="77777777" w:rsidR="005D28A1" w:rsidRPr="00743905" w:rsidRDefault="005D28A1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490149" w14:textId="77777777" w:rsidR="005D28A1" w:rsidRPr="00743905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C3331F" w14:textId="77777777" w:rsidR="005D28A1" w:rsidRPr="00743905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8D11CB" w14:textId="77777777" w:rsidR="005D28A1" w:rsidRPr="00743905" w:rsidRDefault="005D28A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</w:tbl>
    <w:p w14:paraId="6D5E103B" w14:textId="77777777" w:rsidR="005D28A1" w:rsidRDefault="005D28A1">
      <w:pPr>
        <w:spacing w:before="40" w:after="40" w:line="192" w:lineRule="auto"/>
        <w:ind w:right="57"/>
        <w:rPr>
          <w:sz w:val="20"/>
          <w:lang w:val="ro-RO"/>
        </w:rPr>
      </w:pPr>
    </w:p>
    <w:p w14:paraId="62E0BB6E" w14:textId="77777777" w:rsidR="005D28A1" w:rsidRDefault="005D28A1" w:rsidP="00BD3926">
      <w:pPr>
        <w:pStyle w:val="Heading1"/>
        <w:spacing w:line="360" w:lineRule="auto"/>
      </w:pPr>
      <w:r>
        <w:t>LINIA 202 B</w:t>
      </w:r>
    </w:p>
    <w:p w14:paraId="6283567B" w14:textId="77777777" w:rsidR="005D28A1" w:rsidRDefault="005D28A1" w:rsidP="00986206">
      <w:pPr>
        <w:pStyle w:val="Heading1"/>
        <w:spacing w:line="360" w:lineRule="auto"/>
        <w:rPr>
          <w:b w:val="0"/>
          <w:bCs w:val="0"/>
          <w:sz w:val="8"/>
        </w:rPr>
      </w:pPr>
      <w:r>
        <w:t>SIMERIA - SIMERIA TRIAJ GR. D (BUCLĂ)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69"/>
        <w:gridCol w:w="758"/>
        <w:gridCol w:w="2201"/>
        <w:gridCol w:w="870"/>
        <w:gridCol w:w="757"/>
        <w:gridCol w:w="869"/>
        <w:gridCol w:w="753"/>
        <w:gridCol w:w="2492"/>
      </w:tblGrid>
      <w:tr w:rsidR="005D28A1" w14:paraId="66BF5EED" w14:textId="77777777">
        <w:trPr>
          <w:cantSplit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999F9F" w14:textId="77777777" w:rsidR="005D28A1" w:rsidRDefault="005D28A1" w:rsidP="005D28A1">
            <w:pPr>
              <w:numPr>
                <w:ilvl w:val="0"/>
                <w:numId w:val="8"/>
              </w:numPr>
              <w:spacing w:before="120" w:after="120"/>
              <w:ind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8D8908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CEAB75" w14:textId="77777777" w:rsidR="005D28A1" w:rsidRPr="007C5BF9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948025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Simeria Triaj</w:t>
            </w:r>
          </w:p>
          <w:p w14:paraId="0604E0B7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D,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2D74B9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TDJ </w:t>
            </w:r>
          </w:p>
          <w:p w14:paraId="5EE37F13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 / 12A</w:t>
            </w: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8ED9A3" w14:textId="77777777" w:rsidR="005D28A1" w:rsidRPr="007C5BF9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4024F8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D7275E" w14:textId="77777777" w:rsidR="005D28A1" w:rsidRPr="00BD268F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0E22EE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45EDFE0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1D, 2D și 3D.</w:t>
            </w:r>
          </w:p>
        </w:tc>
      </w:tr>
    </w:tbl>
    <w:p w14:paraId="56A9A009" w14:textId="77777777" w:rsidR="005D28A1" w:rsidRDefault="005D28A1">
      <w:pPr>
        <w:spacing w:before="40" w:after="40" w:line="192" w:lineRule="auto"/>
        <w:ind w:right="57"/>
        <w:rPr>
          <w:sz w:val="20"/>
          <w:lang w:val="ro-RO"/>
        </w:rPr>
      </w:pPr>
    </w:p>
    <w:p w14:paraId="440C08A4" w14:textId="77777777" w:rsidR="005D28A1" w:rsidRDefault="005D28A1" w:rsidP="002A4CB1">
      <w:pPr>
        <w:pStyle w:val="Heading1"/>
        <w:spacing w:line="360" w:lineRule="auto"/>
      </w:pPr>
      <w:r>
        <w:t>LINIA 203</w:t>
      </w:r>
    </w:p>
    <w:p w14:paraId="1CB453EC" w14:textId="77777777" w:rsidR="005D28A1" w:rsidRDefault="005D28A1" w:rsidP="003B1D42">
      <w:pPr>
        <w:pStyle w:val="Heading1"/>
        <w:spacing w:line="360" w:lineRule="auto"/>
        <w:rPr>
          <w:b w:val="0"/>
          <w:bCs w:val="0"/>
          <w:sz w:val="8"/>
        </w:rPr>
      </w:pPr>
      <w:r>
        <w:t>PIATRA OLT - PODU OLT - SIBIU - COPŞA MICĂ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1"/>
        <w:gridCol w:w="869"/>
        <w:gridCol w:w="744"/>
        <w:gridCol w:w="2176"/>
        <w:gridCol w:w="968"/>
        <w:gridCol w:w="744"/>
        <w:gridCol w:w="869"/>
        <w:gridCol w:w="744"/>
        <w:gridCol w:w="2461"/>
      </w:tblGrid>
      <w:tr w:rsidR="005D28A1" w:rsidRPr="007126D7" w14:paraId="4B879FF5" w14:textId="77777777">
        <w:trPr>
          <w:cantSplit/>
          <w:trHeight w:val="986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043E21" w14:textId="77777777" w:rsidR="005D28A1" w:rsidRPr="007126D7" w:rsidRDefault="005D28A1" w:rsidP="005D28A1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D05713" w14:textId="77777777" w:rsidR="005D28A1" w:rsidRPr="007126D7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A93AA2" w14:textId="77777777" w:rsidR="005D28A1" w:rsidRPr="007126D7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3B44AD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St. </w:t>
            </w:r>
            <w:r w:rsidRPr="007126D7">
              <w:rPr>
                <w:b/>
                <w:bCs/>
                <w:color w:val="000000"/>
                <w:sz w:val="20"/>
              </w:rPr>
              <w:t>P</w:t>
            </w:r>
            <w:r>
              <w:rPr>
                <w:b/>
                <w:bCs/>
                <w:color w:val="000000"/>
                <w:sz w:val="20"/>
              </w:rPr>
              <w:t>iatra</w:t>
            </w:r>
            <w:r w:rsidRPr="007126D7">
              <w:rPr>
                <w:b/>
                <w:bCs/>
                <w:color w:val="000000"/>
                <w:sz w:val="20"/>
              </w:rPr>
              <w:t xml:space="preserve"> Olt</w:t>
            </w:r>
          </w:p>
          <w:p w14:paraId="70C66302" w14:textId="77777777" w:rsidR="005D28A1" w:rsidRPr="007126D7" w:rsidRDefault="005D28A1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Cap Y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D12C7B" w14:textId="77777777" w:rsidR="005D28A1" w:rsidRDefault="005D28A1" w:rsidP="003C4DF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peste sch. 26, 32, </w:t>
            </w:r>
          </w:p>
          <w:p w14:paraId="44A41BC3" w14:textId="77777777" w:rsidR="005D28A1" w:rsidRPr="007126D7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38 și 42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C9E0B4" w14:textId="77777777" w:rsidR="005D28A1" w:rsidRPr="007126D7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>
              <w:rPr>
                <w:b/>
                <w:bCs/>
                <w:color w:val="000000"/>
                <w:sz w:val="36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BE4390" w14:textId="77777777" w:rsidR="005D28A1" w:rsidRPr="007126D7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32D3EA" w14:textId="77777777" w:rsidR="005D28A1" w:rsidRPr="007126D7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F8815E" w14:textId="77777777" w:rsidR="005D28A1" w:rsidRPr="007126D7" w:rsidRDefault="005D28A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Cu afectarea liniilor 4 - 11.</w:t>
            </w:r>
          </w:p>
        </w:tc>
      </w:tr>
      <w:tr w:rsidR="005D28A1" w:rsidRPr="007126D7" w14:paraId="463F739B" w14:textId="77777777">
        <w:trPr>
          <w:cantSplit/>
          <w:trHeight w:val="986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10454F" w14:textId="77777777" w:rsidR="005D28A1" w:rsidRPr="007126D7" w:rsidRDefault="005D28A1" w:rsidP="005D28A1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3FB03A" w14:textId="77777777" w:rsidR="005D28A1" w:rsidRPr="007126D7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589AAD" w14:textId="77777777" w:rsidR="005D28A1" w:rsidRPr="007126D7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32D77C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St. </w:t>
            </w:r>
            <w:r w:rsidRPr="007126D7">
              <w:rPr>
                <w:b/>
                <w:bCs/>
                <w:color w:val="000000"/>
                <w:sz w:val="20"/>
              </w:rPr>
              <w:t>P</w:t>
            </w:r>
            <w:r>
              <w:rPr>
                <w:b/>
                <w:bCs/>
                <w:color w:val="000000"/>
                <w:sz w:val="20"/>
              </w:rPr>
              <w:t>iatra</w:t>
            </w:r>
            <w:r w:rsidRPr="007126D7">
              <w:rPr>
                <w:b/>
                <w:bCs/>
                <w:color w:val="000000"/>
                <w:sz w:val="20"/>
              </w:rPr>
              <w:t xml:space="preserve"> Olt</w:t>
            </w:r>
          </w:p>
          <w:p w14:paraId="1D81749C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linia 8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633FDE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toata</w:t>
            </w:r>
          </w:p>
          <w:p w14:paraId="1C95EE29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linia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DE4B73" w14:textId="77777777" w:rsidR="005D28A1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>
              <w:rPr>
                <w:b/>
                <w:bCs/>
                <w:color w:val="000000"/>
                <w:sz w:val="36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014939" w14:textId="77777777" w:rsidR="005D28A1" w:rsidRPr="007126D7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6316BA" w14:textId="77777777" w:rsidR="005D28A1" w:rsidRPr="007126D7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6BC3B3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</w:p>
        </w:tc>
      </w:tr>
      <w:tr w:rsidR="005D28A1" w:rsidRPr="007126D7" w14:paraId="33FD974D" w14:textId="77777777">
        <w:trPr>
          <w:cantSplit/>
          <w:trHeight w:val="673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42E963" w14:textId="77777777" w:rsidR="005D28A1" w:rsidRPr="007126D7" w:rsidRDefault="005D28A1" w:rsidP="005D28A1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0039E8" w14:textId="77777777" w:rsidR="005D28A1" w:rsidRPr="007126D7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214+880</w:t>
            </w:r>
          </w:p>
          <w:p w14:paraId="20BA42F0" w14:textId="77777777" w:rsidR="005D28A1" w:rsidRPr="007126D7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214+930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A6B9DF" w14:textId="77777777" w:rsidR="005D28A1" w:rsidRPr="007126D7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30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355AD5" w14:textId="77777777" w:rsidR="005D28A1" w:rsidRPr="007126D7" w:rsidRDefault="005D28A1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Piatra Olt -</w:t>
            </w:r>
          </w:p>
          <w:p w14:paraId="38EA6769" w14:textId="77777777" w:rsidR="005D28A1" w:rsidRPr="007126D7" w:rsidRDefault="005D28A1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Arceşti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8DEC4E" w14:textId="77777777" w:rsidR="005D28A1" w:rsidRPr="007126D7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AF38EA" w14:textId="77777777" w:rsidR="005D28A1" w:rsidRPr="007126D7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2734E9" w14:textId="77777777" w:rsidR="005D28A1" w:rsidRPr="007126D7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25A88F" w14:textId="77777777" w:rsidR="005D28A1" w:rsidRPr="007126D7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C04E97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*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</w:rPr>
              <w:t>care au în componență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 două locomotive cuplate</w:t>
            </w:r>
            <w:r>
              <w:rPr>
                <w:b/>
                <w:bCs/>
                <w:iCs/>
                <w:color w:val="000000"/>
                <w:sz w:val="20"/>
              </w:rPr>
              <w:t xml:space="preserve">, cu excepția cuplurilor de locomotive 040 DHC sau </w:t>
            </w:r>
          </w:p>
          <w:p w14:paraId="5993CC1F" w14:textId="77777777" w:rsidR="005D28A1" w:rsidRPr="007126D7" w:rsidRDefault="005D28A1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o locomotivă 060 DA și o locomotivă 040 DHC</w:t>
            </w:r>
            <w:r w:rsidRPr="007126D7">
              <w:rPr>
                <w:b/>
                <w:bCs/>
                <w:iCs/>
                <w:color w:val="000000"/>
                <w:sz w:val="20"/>
              </w:rPr>
              <w:t>.</w:t>
            </w:r>
          </w:p>
          <w:p w14:paraId="160AB63A" w14:textId="77777777" w:rsidR="005D28A1" w:rsidRPr="00744E17" w:rsidRDefault="005D28A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44E17"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5D28A1" w:rsidRPr="007126D7" w14:paraId="669C62F6" w14:textId="77777777">
        <w:trPr>
          <w:cantSplit/>
          <w:trHeight w:val="986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A242B6" w14:textId="77777777" w:rsidR="005D28A1" w:rsidRPr="007126D7" w:rsidRDefault="005D28A1" w:rsidP="005D28A1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E5FC82" w14:textId="77777777" w:rsidR="005D28A1" w:rsidRPr="007126D7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220+445</w:t>
            </w:r>
          </w:p>
          <w:p w14:paraId="2314F081" w14:textId="77777777" w:rsidR="005D28A1" w:rsidRPr="007126D7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220+495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5B4034" w14:textId="77777777" w:rsidR="005D28A1" w:rsidRPr="007126D7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30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BB05B3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 xml:space="preserve">Arceşti </w:t>
            </w:r>
            <w:r>
              <w:rPr>
                <w:b/>
                <w:bCs/>
                <w:color w:val="000000"/>
                <w:sz w:val="20"/>
              </w:rPr>
              <w:t>-</w:t>
            </w:r>
          </w:p>
          <w:p w14:paraId="49D672C7" w14:textId="77777777" w:rsidR="005D28A1" w:rsidRPr="007126D7" w:rsidRDefault="005D28A1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Strejeşti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FE1276" w14:textId="77777777" w:rsidR="005D28A1" w:rsidRPr="007126D7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170E5D" w14:textId="77777777" w:rsidR="005D28A1" w:rsidRPr="007126D7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8EC2EE" w14:textId="77777777" w:rsidR="005D28A1" w:rsidRPr="007126D7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D8E054" w14:textId="77777777" w:rsidR="005D28A1" w:rsidRPr="007126D7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22D560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*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</w:rPr>
              <w:t>care au în componență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 două locomotive cuplate</w:t>
            </w:r>
            <w:r>
              <w:rPr>
                <w:b/>
                <w:bCs/>
                <w:iCs/>
                <w:color w:val="000000"/>
                <w:sz w:val="20"/>
              </w:rPr>
              <w:t xml:space="preserve">, cu excepția cuplurilor de locomotive 040 DHC sau </w:t>
            </w:r>
          </w:p>
          <w:p w14:paraId="4C609C11" w14:textId="77777777" w:rsidR="005D28A1" w:rsidRPr="007126D7" w:rsidRDefault="005D28A1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o locomotivă 060 DA și o locomotivă 040 DHC</w:t>
            </w:r>
            <w:r w:rsidRPr="007126D7">
              <w:rPr>
                <w:b/>
                <w:bCs/>
                <w:iCs/>
                <w:color w:val="000000"/>
                <w:sz w:val="20"/>
              </w:rPr>
              <w:t>.</w:t>
            </w:r>
          </w:p>
          <w:p w14:paraId="31500A00" w14:textId="77777777" w:rsidR="005D28A1" w:rsidRPr="00744E17" w:rsidRDefault="005D28A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44E17"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5D28A1" w:rsidRPr="007126D7" w14:paraId="4D512876" w14:textId="77777777">
        <w:trPr>
          <w:cantSplit/>
          <w:trHeight w:val="986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8D63B7" w14:textId="77777777" w:rsidR="005D28A1" w:rsidRPr="007126D7" w:rsidRDefault="005D28A1" w:rsidP="005D28A1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372FFC" w14:textId="77777777" w:rsidR="005D28A1" w:rsidRPr="007126D7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221+075</w:t>
            </w:r>
          </w:p>
          <w:p w14:paraId="77389B7A" w14:textId="77777777" w:rsidR="005D28A1" w:rsidRPr="007126D7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221+125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B19BB8" w14:textId="77777777" w:rsidR="005D28A1" w:rsidRPr="007126D7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30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AFD11D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 xml:space="preserve">Arceşti </w:t>
            </w:r>
            <w:r>
              <w:rPr>
                <w:b/>
                <w:bCs/>
                <w:color w:val="000000"/>
                <w:sz w:val="20"/>
              </w:rPr>
              <w:t>-</w:t>
            </w:r>
          </w:p>
          <w:p w14:paraId="64F61542" w14:textId="77777777" w:rsidR="005D28A1" w:rsidRPr="007126D7" w:rsidRDefault="005D28A1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Strejeşti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9A6901" w14:textId="77777777" w:rsidR="005D28A1" w:rsidRPr="007126D7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BB3802" w14:textId="77777777" w:rsidR="005D28A1" w:rsidRPr="007126D7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608D1A" w14:textId="77777777" w:rsidR="005D28A1" w:rsidRPr="007126D7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11F956" w14:textId="77777777" w:rsidR="005D28A1" w:rsidRPr="007126D7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971862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*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</w:rPr>
              <w:t>care au în componență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 două locomotive cuplate</w:t>
            </w:r>
            <w:r>
              <w:rPr>
                <w:b/>
                <w:bCs/>
                <w:iCs/>
                <w:color w:val="000000"/>
                <w:sz w:val="20"/>
              </w:rPr>
              <w:t xml:space="preserve">, cu excepția cuplurilor de locomotive 040 DHC sau </w:t>
            </w:r>
          </w:p>
          <w:p w14:paraId="548F2DA9" w14:textId="77777777" w:rsidR="005D28A1" w:rsidRPr="007126D7" w:rsidRDefault="005D28A1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o locomotivă 060 DA și o locomotivă 040 DHC</w:t>
            </w:r>
            <w:r w:rsidRPr="007126D7">
              <w:rPr>
                <w:b/>
                <w:bCs/>
                <w:iCs/>
                <w:color w:val="000000"/>
                <w:sz w:val="20"/>
              </w:rPr>
              <w:t>.</w:t>
            </w:r>
          </w:p>
          <w:p w14:paraId="13D77FDE" w14:textId="77777777" w:rsidR="005D28A1" w:rsidRPr="008F5A6B" w:rsidRDefault="005D28A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8F5A6B"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5D28A1" w:rsidRPr="007126D7" w14:paraId="08DBBF21" w14:textId="77777777">
        <w:trPr>
          <w:cantSplit/>
          <w:trHeight w:val="986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8A1547" w14:textId="77777777" w:rsidR="005D28A1" w:rsidRPr="007126D7" w:rsidRDefault="005D28A1" w:rsidP="005D28A1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5F1989" w14:textId="77777777" w:rsidR="005D28A1" w:rsidRPr="007126D7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228+720</w:t>
            </w:r>
          </w:p>
          <w:p w14:paraId="5C638751" w14:textId="77777777" w:rsidR="005D28A1" w:rsidRPr="007126D7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228+770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4B13A7" w14:textId="77777777" w:rsidR="005D28A1" w:rsidRPr="007126D7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30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3DD6B7" w14:textId="77777777" w:rsidR="005D28A1" w:rsidRPr="007126D7" w:rsidRDefault="005D28A1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Strejeşti -</w:t>
            </w:r>
          </w:p>
          <w:p w14:paraId="27631DCC" w14:textId="77777777" w:rsidR="005D28A1" w:rsidRPr="007126D7" w:rsidRDefault="005D28A1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 xml:space="preserve">Drăgăşani 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7AE37E" w14:textId="77777777" w:rsidR="005D28A1" w:rsidRPr="007126D7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761E16" w14:textId="77777777" w:rsidR="005D28A1" w:rsidRPr="007126D7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6CE625" w14:textId="77777777" w:rsidR="005D28A1" w:rsidRPr="007126D7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C5DD1A" w14:textId="77777777" w:rsidR="005D28A1" w:rsidRPr="007126D7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C0091B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*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</w:rPr>
              <w:t>care au în componență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 două locomotive cuplate</w:t>
            </w:r>
            <w:r>
              <w:rPr>
                <w:b/>
                <w:bCs/>
                <w:iCs/>
                <w:color w:val="000000"/>
                <w:sz w:val="20"/>
              </w:rPr>
              <w:t xml:space="preserve">, cu excepția cuplurilor de locomotive 040 DHC sau </w:t>
            </w:r>
          </w:p>
          <w:p w14:paraId="062A48C6" w14:textId="77777777" w:rsidR="005D28A1" w:rsidRPr="007126D7" w:rsidRDefault="005D28A1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o locomotivă 060 DA și o locomotivă 040 DHC</w:t>
            </w:r>
            <w:r w:rsidRPr="007126D7">
              <w:rPr>
                <w:b/>
                <w:bCs/>
                <w:iCs/>
                <w:color w:val="000000"/>
                <w:sz w:val="20"/>
              </w:rPr>
              <w:t>.</w:t>
            </w:r>
          </w:p>
          <w:p w14:paraId="1F368011" w14:textId="77777777" w:rsidR="005D28A1" w:rsidRPr="00744E17" w:rsidRDefault="005D28A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44E17"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5D28A1" w:rsidRPr="007126D7" w14:paraId="15690ABE" w14:textId="77777777">
        <w:trPr>
          <w:cantSplit/>
          <w:trHeight w:val="986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401C3E" w14:textId="77777777" w:rsidR="005D28A1" w:rsidRPr="007126D7" w:rsidRDefault="005D28A1" w:rsidP="005D28A1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886CC3" w14:textId="77777777" w:rsidR="005D28A1" w:rsidRPr="007126D7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241+940</w:t>
            </w:r>
          </w:p>
          <w:p w14:paraId="63C14097" w14:textId="77777777" w:rsidR="005D28A1" w:rsidRPr="007126D7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241+990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D7D333" w14:textId="77777777" w:rsidR="005D28A1" w:rsidRPr="007126D7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30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CE060B" w14:textId="77777777" w:rsidR="005D28A1" w:rsidRPr="007126D7" w:rsidRDefault="005D28A1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Drăgăşani -</w:t>
            </w:r>
          </w:p>
          <w:p w14:paraId="63CACEE0" w14:textId="77777777" w:rsidR="005D28A1" w:rsidRPr="007126D7" w:rsidRDefault="005D28A1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Zăvideni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6F6361" w14:textId="77777777" w:rsidR="005D28A1" w:rsidRPr="007126D7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4471AE" w14:textId="77777777" w:rsidR="005D28A1" w:rsidRPr="007126D7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C9FA5A" w14:textId="77777777" w:rsidR="005D28A1" w:rsidRPr="007126D7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9615E1" w14:textId="77777777" w:rsidR="005D28A1" w:rsidRPr="007126D7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D221A5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*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</w:rPr>
              <w:t>care au în componență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 două locomotive cuplate</w:t>
            </w:r>
            <w:r>
              <w:rPr>
                <w:b/>
                <w:bCs/>
                <w:iCs/>
                <w:color w:val="000000"/>
                <w:sz w:val="20"/>
              </w:rPr>
              <w:t xml:space="preserve">, cu excepția cuplurilor de locomotive 040 DHC sau </w:t>
            </w:r>
          </w:p>
          <w:p w14:paraId="7D6186A9" w14:textId="77777777" w:rsidR="005D28A1" w:rsidRPr="007126D7" w:rsidRDefault="005D28A1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o locomotivă 060 DA și o locomotivă 040 DHC</w:t>
            </w:r>
            <w:r w:rsidRPr="007126D7">
              <w:rPr>
                <w:b/>
                <w:bCs/>
                <w:iCs/>
                <w:color w:val="000000"/>
                <w:sz w:val="20"/>
              </w:rPr>
              <w:t>.</w:t>
            </w:r>
          </w:p>
          <w:p w14:paraId="21780BCA" w14:textId="77777777" w:rsidR="005D28A1" w:rsidRPr="00744E17" w:rsidRDefault="005D28A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44E17"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5D28A1" w:rsidRPr="007126D7" w14:paraId="698D839E" w14:textId="77777777">
        <w:trPr>
          <w:cantSplit/>
          <w:trHeight w:val="986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CDE400" w14:textId="77777777" w:rsidR="005D28A1" w:rsidRPr="007126D7" w:rsidRDefault="005D28A1" w:rsidP="005D28A1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B0D10E" w14:textId="77777777" w:rsidR="005D28A1" w:rsidRPr="007126D7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243+000</w:t>
            </w:r>
          </w:p>
          <w:p w14:paraId="1C50E612" w14:textId="77777777" w:rsidR="005D28A1" w:rsidRPr="007126D7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243+050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970E2A" w14:textId="77777777" w:rsidR="005D28A1" w:rsidRPr="007126D7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30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0741FD" w14:textId="77777777" w:rsidR="005D28A1" w:rsidRPr="007126D7" w:rsidRDefault="005D28A1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Drăgăşani -</w:t>
            </w:r>
          </w:p>
          <w:p w14:paraId="4D7B73DB" w14:textId="77777777" w:rsidR="005D28A1" w:rsidRPr="007126D7" w:rsidRDefault="005D28A1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Zăvideni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187672" w14:textId="77777777" w:rsidR="005D28A1" w:rsidRPr="007126D7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84BDBF" w14:textId="77777777" w:rsidR="005D28A1" w:rsidRPr="007126D7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70030E" w14:textId="77777777" w:rsidR="005D28A1" w:rsidRPr="007126D7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32128B" w14:textId="77777777" w:rsidR="005D28A1" w:rsidRPr="007126D7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FE2BE5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*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</w:rPr>
              <w:t>care au în componență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 două locomotive cuplate</w:t>
            </w:r>
            <w:r>
              <w:rPr>
                <w:b/>
                <w:bCs/>
                <w:iCs/>
                <w:color w:val="000000"/>
                <w:sz w:val="20"/>
              </w:rPr>
              <w:t xml:space="preserve">, cu excepția cuplurilor de locomotive 040 DHC sau </w:t>
            </w:r>
          </w:p>
          <w:p w14:paraId="58E6E262" w14:textId="77777777" w:rsidR="005D28A1" w:rsidRPr="007126D7" w:rsidRDefault="005D28A1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o locomotivă 060 DA și o locomotivă 040 DHC</w:t>
            </w:r>
            <w:r w:rsidRPr="007126D7">
              <w:rPr>
                <w:b/>
                <w:bCs/>
                <w:iCs/>
                <w:color w:val="000000"/>
                <w:sz w:val="20"/>
              </w:rPr>
              <w:t>.</w:t>
            </w:r>
          </w:p>
          <w:p w14:paraId="2C879C8C" w14:textId="77777777" w:rsidR="005D28A1" w:rsidRPr="00744E17" w:rsidRDefault="005D28A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44E17"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5D28A1" w:rsidRPr="007126D7" w14:paraId="5B0EBDAE" w14:textId="77777777">
        <w:trPr>
          <w:cantSplit/>
          <w:trHeight w:val="986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FF3FA7" w14:textId="77777777" w:rsidR="005D28A1" w:rsidRPr="007126D7" w:rsidRDefault="005D28A1" w:rsidP="005D28A1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39E226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248+500</w:t>
            </w:r>
          </w:p>
          <w:p w14:paraId="6AA5CF00" w14:textId="77777777" w:rsidR="005D28A1" w:rsidRPr="007126D7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249+300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03354C" w14:textId="77777777" w:rsidR="005D28A1" w:rsidRPr="007126D7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>
              <w:rPr>
                <w:b/>
                <w:bCs/>
                <w:color w:val="000000"/>
                <w:sz w:val="36"/>
              </w:rPr>
              <w:t>50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209FF0" w14:textId="77777777" w:rsidR="005D28A1" w:rsidRPr="007126D7" w:rsidRDefault="005D28A1" w:rsidP="00617B93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Drăgăşani -</w:t>
            </w:r>
          </w:p>
          <w:p w14:paraId="22A4B9CB" w14:textId="77777777" w:rsidR="005D28A1" w:rsidRPr="007126D7" w:rsidRDefault="005D28A1" w:rsidP="00617B93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Zăvideni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78611D" w14:textId="77777777" w:rsidR="005D28A1" w:rsidRPr="007126D7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324A23" w14:textId="77777777" w:rsidR="005D28A1" w:rsidRPr="007126D7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52E7D2" w14:textId="77777777" w:rsidR="005D28A1" w:rsidRPr="007126D7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944B96" w14:textId="77777777" w:rsidR="005D28A1" w:rsidRPr="007126D7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24B3B3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Fără inductori.</w:t>
            </w:r>
          </w:p>
        </w:tc>
      </w:tr>
      <w:tr w:rsidR="005D28A1" w:rsidRPr="007126D7" w14:paraId="35EB6F6B" w14:textId="77777777">
        <w:trPr>
          <w:cantSplit/>
          <w:trHeight w:val="986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8FAC61" w14:textId="77777777" w:rsidR="005D28A1" w:rsidRPr="007126D7" w:rsidRDefault="005D28A1" w:rsidP="005D28A1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D4DBDB" w14:textId="77777777" w:rsidR="005D28A1" w:rsidRPr="007126D7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249+040</w:t>
            </w:r>
          </w:p>
          <w:p w14:paraId="7203397F" w14:textId="77777777" w:rsidR="005D28A1" w:rsidRPr="007126D7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249+090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C1AE48" w14:textId="77777777" w:rsidR="005D28A1" w:rsidRPr="007126D7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30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47BE6D" w14:textId="77777777" w:rsidR="005D28A1" w:rsidRPr="007126D7" w:rsidRDefault="005D28A1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Drăgăşani -</w:t>
            </w:r>
          </w:p>
          <w:p w14:paraId="58610CE7" w14:textId="77777777" w:rsidR="005D28A1" w:rsidRPr="007126D7" w:rsidRDefault="005D28A1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Zăvideni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38CCD4" w14:textId="77777777" w:rsidR="005D28A1" w:rsidRPr="007126D7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16A727" w14:textId="77777777" w:rsidR="005D28A1" w:rsidRPr="007126D7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17373E" w14:textId="77777777" w:rsidR="005D28A1" w:rsidRPr="007126D7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AF2894" w14:textId="77777777" w:rsidR="005D28A1" w:rsidRPr="007126D7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B494B4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*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</w:rPr>
              <w:t>care au în componență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 două locomotive cuplate</w:t>
            </w:r>
            <w:r>
              <w:rPr>
                <w:b/>
                <w:bCs/>
                <w:iCs/>
                <w:color w:val="000000"/>
                <w:sz w:val="20"/>
              </w:rPr>
              <w:t xml:space="preserve">, cu excepția cuplurilor de locomotive 040 DHC sau </w:t>
            </w:r>
          </w:p>
          <w:p w14:paraId="1DB97630" w14:textId="77777777" w:rsidR="005D28A1" w:rsidRPr="007126D7" w:rsidRDefault="005D28A1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o locomotivă 060 DA și o locomotivă 040 DHC</w:t>
            </w:r>
            <w:r w:rsidRPr="007126D7">
              <w:rPr>
                <w:b/>
                <w:bCs/>
                <w:iCs/>
                <w:color w:val="000000"/>
                <w:sz w:val="20"/>
              </w:rPr>
              <w:t>.</w:t>
            </w:r>
          </w:p>
          <w:p w14:paraId="6EF7DD23" w14:textId="77777777" w:rsidR="005D28A1" w:rsidRPr="00744E17" w:rsidRDefault="005D28A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44E17"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5D28A1" w:rsidRPr="007126D7" w14:paraId="6569D4D6" w14:textId="77777777">
        <w:trPr>
          <w:cantSplit/>
          <w:trHeight w:val="986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1E1E56" w14:textId="77777777" w:rsidR="005D28A1" w:rsidRPr="007126D7" w:rsidRDefault="005D28A1" w:rsidP="005D28A1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7E8124" w14:textId="77777777" w:rsidR="005D28A1" w:rsidRPr="007126D7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249+500</w:t>
            </w:r>
          </w:p>
          <w:p w14:paraId="3A2D08E3" w14:textId="77777777" w:rsidR="005D28A1" w:rsidRPr="007126D7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249+550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BAB8E4" w14:textId="77777777" w:rsidR="005D28A1" w:rsidRPr="007126D7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30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53E728" w14:textId="77777777" w:rsidR="005D28A1" w:rsidRPr="007126D7" w:rsidRDefault="005D28A1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Drăgăşani -</w:t>
            </w:r>
          </w:p>
          <w:p w14:paraId="77D7CBC2" w14:textId="77777777" w:rsidR="005D28A1" w:rsidRPr="007126D7" w:rsidRDefault="005D28A1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Zăvideni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B0D6B3" w14:textId="77777777" w:rsidR="005D28A1" w:rsidRPr="007126D7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29695F" w14:textId="77777777" w:rsidR="005D28A1" w:rsidRPr="007126D7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BC1AE9" w14:textId="77777777" w:rsidR="005D28A1" w:rsidRPr="007126D7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61155E" w14:textId="77777777" w:rsidR="005D28A1" w:rsidRPr="007126D7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7D7DE1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*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</w:rPr>
              <w:t>care au în componență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 două locomotive cuplate</w:t>
            </w:r>
            <w:r>
              <w:rPr>
                <w:b/>
                <w:bCs/>
                <w:iCs/>
                <w:color w:val="000000"/>
                <w:sz w:val="20"/>
              </w:rPr>
              <w:t xml:space="preserve">, cu excepția cuplurilor de locomotive 040 DHC sau </w:t>
            </w:r>
          </w:p>
          <w:p w14:paraId="49530C8F" w14:textId="77777777" w:rsidR="005D28A1" w:rsidRPr="007126D7" w:rsidRDefault="005D28A1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o locomotivă 060 DA și o locomotivă 040 DHC</w:t>
            </w:r>
            <w:r w:rsidRPr="007126D7">
              <w:rPr>
                <w:b/>
                <w:bCs/>
                <w:iCs/>
                <w:color w:val="000000"/>
                <w:sz w:val="20"/>
              </w:rPr>
              <w:t>.</w:t>
            </w:r>
          </w:p>
          <w:p w14:paraId="1215B267" w14:textId="77777777" w:rsidR="005D28A1" w:rsidRPr="00744E17" w:rsidRDefault="005D28A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44E17"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5D28A1" w:rsidRPr="007126D7" w14:paraId="2FFFCB48" w14:textId="77777777">
        <w:trPr>
          <w:cantSplit/>
          <w:trHeight w:val="986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16F128" w14:textId="77777777" w:rsidR="005D28A1" w:rsidRPr="007126D7" w:rsidRDefault="005D28A1" w:rsidP="005D28A1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2E5617" w14:textId="77777777" w:rsidR="005D28A1" w:rsidRPr="007126D7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251+060</w:t>
            </w:r>
          </w:p>
          <w:p w14:paraId="73A95990" w14:textId="77777777" w:rsidR="005D28A1" w:rsidRPr="007126D7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251+110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DDE5C5" w14:textId="77777777" w:rsidR="005D28A1" w:rsidRPr="007126D7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30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C4852A" w14:textId="77777777" w:rsidR="005D28A1" w:rsidRPr="007126D7" w:rsidRDefault="005D28A1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Zăvideni -</w:t>
            </w:r>
          </w:p>
          <w:p w14:paraId="6F358AD9" w14:textId="77777777" w:rsidR="005D28A1" w:rsidRPr="007126D7" w:rsidRDefault="005D28A1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Fişcălia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1CAAEE" w14:textId="77777777" w:rsidR="005D28A1" w:rsidRPr="007126D7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D64F4C" w14:textId="77777777" w:rsidR="005D28A1" w:rsidRPr="007126D7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ACBA33" w14:textId="77777777" w:rsidR="005D28A1" w:rsidRPr="007126D7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701B15" w14:textId="77777777" w:rsidR="005D28A1" w:rsidRPr="007126D7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CBC553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*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</w:rPr>
              <w:t>care au în componență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 două locomotive cuplate</w:t>
            </w:r>
            <w:r>
              <w:rPr>
                <w:b/>
                <w:bCs/>
                <w:iCs/>
                <w:color w:val="000000"/>
                <w:sz w:val="20"/>
              </w:rPr>
              <w:t xml:space="preserve">, cu excepția cuplurilor de locomotive 040 DHC sau </w:t>
            </w:r>
          </w:p>
          <w:p w14:paraId="765DF30A" w14:textId="77777777" w:rsidR="005D28A1" w:rsidRPr="007126D7" w:rsidRDefault="005D28A1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o locomotivă 060 DA și o locomotivă 040 DHC</w:t>
            </w:r>
            <w:r w:rsidRPr="007126D7">
              <w:rPr>
                <w:b/>
                <w:bCs/>
                <w:iCs/>
                <w:color w:val="000000"/>
                <w:sz w:val="20"/>
              </w:rPr>
              <w:t>.</w:t>
            </w:r>
          </w:p>
          <w:p w14:paraId="0D41CA6F" w14:textId="77777777" w:rsidR="005D28A1" w:rsidRPr="00744E17" w:rsidRDefault="005D28A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44E17"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5D28A1" w:rsidRPr="007126D7" w14:paraId="20DB1C5F" w14:textId="77777777">
        <w:trPr>
          <w:cantSplit/>
          <w:trHeight w:val="986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266386" w14:textId="77777777" w:rsidR="005D28A1" w:rsidRPr="007126D7" w:rsidRDefault="005D28A1" w:rsidP="005D28A1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C4C167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251+200</w:t>
            </w:r>
          </w:p>
          <w:p w14:paraId="013C6F54" w14:textId="77777777" w:rsidR="005D28A1" w:rsidRPr="007126D7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253+100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87AB15" w14:textId="77777777" w:rsidR="005D28A1" w:rsidRPr="007126D7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>
              <w:rPr>
                <w:b/>
                <w:bCs/>
                <w:color w:val="000000"/>
                <w:sz w:val="36"/>
              </w:rPr>
              <w:t>50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BAF5A3" w14:textId="77777777" w:rsidR="005D28A1" w:rsidRPr="007126D7" w:rsidRDefault="005D28A1" w:rsidP="0079452C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Zăvideni -</w:t>
            </w:r>
          </w:p>
          <w:p w14:paraId="286E253F" w14:textId="77777777" w:rsidR="005D28A1" w:rsidRPr="007126D7" w:rsidRDefault="005D28A1" w:rsidP="0079452C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Fişcălia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97B0D3" w14:textId="77777777" w:rsidR="005D28A1" w:rsidRPr="007126D7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67630F" w14:textId="77777777" w:rsidR="005D28A1" w:rsidRPr="007126D7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5014D3" w14:textId="77777777" w:rsidR="005D28A1" w:rsidRPr="007126D7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3BA0B1" w14:textId="77777777" w:rsidR="005D28A1" w:rsidRPr="007126D7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908F6E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Fără inductori.</w:t>
            </w:r>
          </w:p>
        </w:tc>
      </w:tr>
      <w:tr w:rsidR="005D28A1" w:rsidRPr="007126D7" w14:paraId="23E783F0" w14:textId="77777777">
        <w:trPr>
          <w:cantSplit/>
          <w:trHeight w:val="986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DC1ED7" w14:textId="77777777" w:rsidR="005D28A1" w:rsidRPr="007126D7" w:rsidRDefault="005D28A1" w:rsidP="005D28A1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97C5AA" w14:textId="77777777" w:rsidR="005D28A1" w:rsidRPr="007126D7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251+665</w:t>
            </w:r>
          </w:p>
          <w:p w14:paraId="4487075D" w14:textId="77777777" w:rsidR="005D28A1" w:rsidRPr="007126D7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251+715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325740" w14:textId="77777777" w:rsidR="005D28A1" w:rsidRPr="007126D7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30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49EB46" w14:textId="77777777" w:rsidR="005D28A1" w:rsidRPr="007126D7" w:rsidRDefault="005D28A1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Zăvideni -</w:t>
            </w:r>
          </w:p>
          <w:p w14:paraId="1FD398AD" w14:textId="77777777" w:rsidR="005D28A1" w:rsidRPr="007126D7" w:rsidRDefault="005D28A1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Fişcălia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94D9D3" w14:textId="77777777" w:rsidR="005D28A1" w:rsidRPr="007126D7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75373D" w14:textId="77777777" w:rsidR="005D28A1" w:rsidRPr="007126D7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D4F2DB" w14:textId="77777777" w:rsidR="005D28A1" w:rsidRPr="007126D7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759146" w14:textId="77777777" w:rsidR="005D28A1" w:rsidRPr="007126D7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5322D8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*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</w:rPr>
              <w:t>care au în componență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 două locomotive cuplate</w:t>
            </w:r>
            <w:r>
              <w:rPr>
                <w:b/>
                <w:bCs/>
                <w:iCs/>
                <w:color w:val="000000"/>
                <w:sz w:val="20"/>
              </w:rPr>
              <w:t xml:space="preserve">, cu excepția cuplurilor de locomotive 040 DHC sau </w:t>
            </w:r>
          </w:p>
          <w:p w14:paraId="106C680D" w14:textId="77777777" w:rsidR="005D28A1" w:rsidRPr="007126D7" w:rsidRDefault="005D28A1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o locomotivă 060 DA și o locomotivă 040 DHC</w:t>
            </w:r>
            <w:r w:rsidRPr="007126D7">
              <w:rPr>
                <w:b/>
                <w:bCs/>
                <w:iCs/>
                <w:color w:val="000000"/>
                <w:sz w:val="20"/>
              </w:rPr>
              <w:t>.</w:t>
            </w:r>
          </w:p>
          <w:p w14:paraId="29E07B50" w14:textId="77777777" w:rsidR="005D28A1" w:rsidRPr="00744E17" w:rsidRDefault="005D28A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44E17"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5D28A1" w:rsidRPr="007126D7" w14:paraId="353EA4B4" w14:textId="77777777">
        <w:trPr>
          <w:cantSplit/>
          <w:trHeight w:val="986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BD4C02" w14:textId="77777777" w:rsidR="005D28A1" w:rsidRPr="007126D7" w:rsidRDefault="005D28A1" w:rsidP="005D28A1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199696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267+020</w:t>
            </w:r>
          </w:p>
          <w:p w14:paraId="40B2B243" w14:textId="77777777" w:rsidR="005D28A1" w:rsidRPr="007126D7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267+070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6D8FE8" w14:textId="77777777" w:rsidR="005D28A1" w:rsidRPr="007126D7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>
              <w:rPr>
                <w:b/>
                <w:bCs/>
                <w:color w:val="000000"/>
                <w:sz w:val="36"/>
              </w:rPr>
              <w:t>50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366968" w14:textId="77777777" w:rsidR="005D28A1" w:rsidRPr="007126D7" w:rsidRDefault="005D28A1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Ioneşti -</w:t>
            </w:r>
          </w:p>
          <w:p w14:paraId="2276A87A" w14:textId="77777777" w:rsidR="005D28A1" w:rsidRPr="007126D7" w:rsidRDefault="005D28A1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Băbeni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2A272A" w14:textId="77777777" w:rsidR="005D28A1" w:rsidRPr="007126D7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2D3DBE" w14:textId="77777777" w:rsidR="005D28A1" w:rsidRPr="007126D7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A66071" w14:textId="77777777" w:rsidR="005D28A1" w:rsidRPr="007126D7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CE8E4B" w14:textId="77777777" w:rsidR="005D28A1" w:rsidRPr="007126D7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359269" w14:textId="77777777" w:rsidR="005D28A1" w:rsidRPr="00F13EC0" w:rsidRDefault="005D28A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F13EC0">
              <w:rPr>
                <w:b/>
                <w:bCs/>
                <w:i/>
                <w:iCs/>
                <w:color w:val="000000"/>
                <w:sz w:val="20"/>
              </w:rPr>
              <w:t>Fără inductori.</w:t>
            </w:r>
          </w:p>
        </w:tc>
      </w:tr>
      <w:tr w:rsidR="005D28A1" w:rsidRPr="007126D7" w14:paraId="17F85A8F" w14:textId="77777777">
        <w:trPr>
          <w:cantSplit/>
          <w:trHeight w:val="444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417012" w14:textId="77777777" w:rsidR="005D28A1" w:rsidRPr="007126D7" w:rsidRDefault="005D28A1" w:rsidP="005D28A1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7544D8" w14:textId="77777777" w:rsidR="005D28A1" w:rsidRPr="007126D7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267+020</w:t>
            </w:r>
          </w:p>
          <w:p w14:paraId="49DEF84C" w14:textId="77777777" w:rsidR="005D28A1" w:rsidRPr="007126D7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267+070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E84FAF" w14:textId="77777777" w:rsidR="005D28A1" w:rsidRPr="007126D7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30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459869" w14:textId="77777777" w:rsidR="005D28A1" w:rsidRPr="007126D7" w:rsidRDefault="005D28A1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Ioneşti -</w:t>
            </w:r>
          </w:p>
          <w:p w14:paraId="78F4B195" w14:textId="77777777" w:rsidR="005D28A1" w:rsidRPr="007126D7" w:rsidRDefault="005D28A1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Băbeni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4D9F3B" w14:textId="77777777" w:rsidR="005D28A1" w:rsidRPr="007126D7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E28F3F" w14:textId="77777777" w:rsidR="005D28A1" w:rsidRPr="007126D7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9E448C" w14:textId="77777777" w:rsidR="005D28A1" w:rsidRPr="007126D7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B86E79" w14:textId="77777777" w:rsidR="005D28A1" w:rsidRPr="007126D7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72F9F6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*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</w:rPr>
              <w:t>care au în componență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 două locomotive cuplate</w:t>
            </w:r>
            <w:r>
              <w:rPr>
                <w:b/>
                <w:bCs/>
                <w:iCs/>
                <w:color w:val="000000"/>
                <w:sz w:val="20"/>
              </w:rPr>
              <w:t xml:space="preserve">, cu excepția cuplurilor de locomotive 040 DHC sau </w:t>
            </w:r>
          </w:p>
          <w:p w14:paraId="05EC42B0" w14:textId="77777777" w:rsidR="005D28A1" w:rsidRPr="007126D7" w:rsidRDefault="005D28A1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o locomotivă 060 DA și o locomotivă 040 DHC</w:t>
            </w:r>
            <w:r w:rsidRPr="007126D7">
              <w:rPr>
                <w:b/>
                <w:bCs/>
                <w:iCs/>
                <w:color w:val="000000"/>
                <w:sz w:val="20"/>
              </w:rPr>
              <w:t>.</w:t>
            </w:r>
          </w:p>
          <w:p w14:paraId="53C71834" w14:textId="77777777" w:rsidR="005D28A1" w:rsidRPr="00744E17" w:rsidRDefault="005D28A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44E17"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5D28A1" w:rsidRPr="007126D7" w14:paraId="404244AE" w14:textId="77777777">
        <w:trPr>
          <w:cantSplit/>
          <w:trHeight w:val="444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B6E75B" w14:textId="77777777" w:rsidR="005D28A1" w:rsidRPr="007126D7" w:rsidRDefault="005D28A1" w:rsidP="005D28A1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D66BDE" w14:textId="77777777" w:rsidR="005D28A1" w:rsidRPr="007126D7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268+225</w:t>
            </w:r>
          </w:p>
          <w:p w14:paraId="28F50D60" w14:textId="77777777" w:rsidR="005D28A1" w:rsidRPr="007126D7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268+275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0EDAAA" w14:textId="77777777" w:rsidR="005D28A1" w:rsidRPr="007126D7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30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E78DD7" w14:textId="77777777" w:rsidR="005D28A1" w:rsidRPr="007126D7" w:rsidRDefault="005D28A1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Ioneşti -</w:t>
            </w:r>
          </w:p>
          <w:p w14:paraId="0E394208" w14:textId="77777777" w:rsidR="005D28A1" w:rsidRPr="007126D7" w:rsidRDefault="005D28A1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Băbeni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A6E6FA" w14:textId="77777777" w:rsidR="005D28A1" w:rsidRPr="007126D7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F7D5E5" w14:textId="77777777" w:rsidR="005D28A1" w:rsidRPr="007126D7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D57A32" w14:textId="77777777" w:rsidR="005D28A1" w:rsidRPr="007126D7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BDBF5C" w14:textId="77777777" w:rsidR="005D28A1" w:rsidRPr="007126D7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62F52D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*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</w:rPr>
              <w:t>care au în componență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 două locomotive cuplate</w:t>
            </w:r>
            <w:r>
              <w:rPr>
                <w:b/>
                <w:bCs/>
                <w:iCs/>
                <w:color w:val="000000"/>
                <w:sz w:val="20"/>
              </w:rPr>
              <w:t xml:space="preserve">, cu excepția cuplurilor de locomotive 040 DHC sau </w:t>
            </w:r>
          </w:p>
          <w:p w14:paraId="2D64A780" w14:textId="77777777" w:rsidR="005D28A1" w:rsidRPr="007126D7" w:rsidRDefault="005D28A1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o locomotivă 060 DA și o locomotivă 040 DHC</w:t>
            </w:r>
            <w:r w:rsidRPr="007126D7">
              <w:rPr>
                <w:b/>
                <w:bCs/>
                <w:iCs/>
                <w:color w:val="000000"/>
                <w:sz w:val="20"/>
              </w:rPr>
              <w:t>.</w:t>
            </w:r>
          </w:p>
          <w:p w14:paraId="097A9F69" w14:textId="77777777" w:rsidR="005D28A1" w:rsidRPr="00744E17" w:rsidRDefault="005D28A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44E17"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5D28A1" w:rsidRPr="007126D7" w14:paraId="011D6B1C" w14:textId="77777777">
        <w:trPr>
          <w:cantSplit/>
          <w:trHeight w:val="444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519044" w14:textId="77777777" w:rsidR="005D28A1" w:rsidRPr="007126D7" w:rsidRDefault="005D28A1" w:rsidP="005D28A1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185E5D" w14:textId="77777777" w:rsidR="005D28A1" w:rsidRPr="007126D7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269+145</w:t>
            </w:r>
          </w:p>
          <w:p w14:paraId="16E8F193" w14:textId="77777777" w:rsidR="005D28A1" w:rsidRPr="007126D7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269+195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885B70" w14:textId="77777777" w:rsidR="005D28A1" w:rsidRPr="007126D7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30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2892A7" w14:textId="77777777" w:rsidR="005D28A1" w:rsidRPr="007126D7" w:rsidRDefault="005D28A1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Ioneşti -</w:t>
            </w:r>
          </w:p>
          <w:p w14:paraId="1A8F0F00" w14:textId="77777777" w:rsidR="005D28A1" w:rsidRPr="007126D7" w:rsidRDefault="005D28A1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Băbeni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3F3B61" w14:textId="77777777" w:rsidR="005D28A1" w:rsidRPr="007126D7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D5E3E8" w14:textId="77777777" w:rsidR="005D28A1" w:rsidRPr="007126D7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953C3C" w14:textId="77777777" w:rsidR="005D28A1" w:rsidRPr="007126D7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349481" w14:textId="77777777" w:rsidR="005D28A1" w:rsidRPr="007126D7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31D002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*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</w:rPr>
              <w:t>care au în componență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 două locomotive cuplate</w:t>
            </w:r>
            <w:r>
              <w:rPr>
                <w:b/>
                <w:bCs/>
                <w:iCs/>
                <w:color w:val="000000"/>
                <w:sz w:val="20"/>
              </w:rPr>
              <w:t xml:space="preserve">, cu excepția cuplurilor de locomotive 040 DHC sau </w:t>
            </w:r>
          </w:p>
          <w:p w14:paraId="2B05D0F1" w14:textId="77777777" w:rsidR="005D28A1" w:rsidRPr="007126D7" w:rsidRDefault="005D28A1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o locomotivă 060 DA și o locomotivă 040 DHC</w:t>
            </w:r>
            <w:r w:rsidRPr="007126D7">
              <w:rPr>
                <w:b/>
                <w:bCs/>
                <w:iCs/>
                <w:color w:val="000000"/>
                <w:sz w:val="20"/>
              </w:rPr>
              <w:t>.</w:t>
            </w:r>
          </w:p>
          <w:p w14:paraId="192D7CE7" w14:textId="77777777" w:rsidR="005D28A1" w:rsidRPr="00744E17" w:rsidRDefault="005D28A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44E17"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5D28A1" w:rsidRPr="007126D7" w14:paraId="4BB00DB1" w14:textId="77777777">
        <w:trPr>
          <w:cantSplit/>
          <w:trHeight w:val="444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A2C5B2" w14:textId="77777777" w:rsidR="005D28A1" w:rsidRPr="007126D7" w:rsidRDefault="005D28A1" w:rsidP="005D28A1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87242A" w14:textId="77777777" w:rsidR="005D28A1" w:rsidRPr="007126D7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270+560</w:t>
            </w:r>
          </w:p>
          <w:p w14:paraId="5E835724" w14:textId="77777777" w:rsidR="005D28A1" w:rsidRPr="007126D7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270+610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B2F1E4" w14:textId="77777777" w:rsidR="005D28A1" w:rsidRPr="007126D7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30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F6B4A9" w14:textId="77777777" w:rsidR="005D28A1" w:rsidRPr="007126D7" w:rsidRDefault="005D28A1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Ioneşti -</w:t>
            </w:r>
          </w:p>
          <w:p w14:paraId="197D828D" w14:textId="77777777" w:rsidR="005D28A1" w:rsidRPr="007126D7" w:rsidRDefault="005D28A1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Băbeni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0615D0" w14:textId="77777777" w:rsidR="005D28A1" w:rsidRPr="007126D7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7FCE6A" w14:textId="77777777" w:rsidR="005D28A1" w:rsidRPr="007126D7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1E8A1A" w14:textId="77777777" w:rsidR="005D28A1" w:rsidRPr="007126D7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A5003B" w14:textId="77777777" w:rsidR="005D28A1" w:rsidRPr="007126D7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06A9C8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*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</w:rPr>
              <w:t>care au în componență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 două locomotive cuplate</w:t>
            </w:r>
            <w:r>
              <w:rPr>
                <w:b/>
                <w:bCs/>
                <w:iCs/>
                <w:color w:val="000000"/>
                <w:sz w:val="20"/>
              </w:rPr>
              <w:t xml:space="preserve">, cu excepția cuplurilor de locomotive 040 DHC sau </w:t>
            </w:r>
          </w:p>
          <w:p w14:paraId="3AAC2909" w14:textId="77777777" w:rsidR="005D28A1" w:rsidRPr="007126D7" w:rsidRDefault="005D28A1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o locomotivă 060 DA și o locomotivă 040 DHC</w:t>
            </w:r>
            <w:r w:rsidRPr="007126D7">
              <w:rPr>
                <w:b/>
                <w:bCs/>
                <w:iCs/>
                <w:color w:val="000000"/>
                <w:sz w:val="20"/>
              </w:rPr>
              <w:t>.</w:t>
            </w:r>
          </w:p>
          <w:p w14:paraId="79AF0DC4" w14:textId="77777777" w:rsidR="005D28A1" w:rsidRPr="00744E17" w:rsidRDefault="005D28A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44E17"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5D28A1" w:rsidRPr="007126D7" w14:paraId="51CE3A9D" w14:textId="77777777">
        <w:trPr>
          <w:cantSplit/>
          <w:trHeight w:val="444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0A11F2" w14:textId="77777777" w:rsidR="005D28A1" w:rsidRPr="007126D7" w:rsidRDefault="005D28A1" w:rsidP="005D28A1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5F582A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271+775</w:t>
            </w:r>
          </w:p>
          <w:p w14:paraId="09C628A4" w14:textId="77777777" w:rsidR="005D28A1" w:rsidRPr="007126D7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271+825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11C5D7" w14:textId="77777777" w:rsidR="005D28A1" w:rsidRPr="007126D7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>
              <w:rPr>
                <w:b/>
                <w:bCs/>
                <w:color w:val="000000"/>
                <w:sz w:val="36"/>
              </w:rPr>
              <w:t>15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DF8DAA" w14:textId="77777777" w:rsidR="005D28A1" w:rsidRPr="007126D7" w:rsidRDefault="005D28A1" w:rsidP="00C14391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Ioneşti -</w:t>
            </w:r>
          </w:p>
          <w:p w14:paraId="714A9450" w14:textId="77777777" w:rsidR="005D28A1" w:rsidRPr="007126D7" w:rsidRDefault="005D28A1" w:rsidP="00C14391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Băbeni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28ADEF" w14:textId="77777777" w:rsidR="005D28A1" w:rsidRPr="007126D7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A580D2" w14:textId="77777777" w:rsidR="005D28A1" w:rsidRPr="007126D7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4BA758" w14:textId="77777777" w:rsidR="005D28A1" w:rsidRPr="007126D7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5FB781" w14:textId="77777777" w:rsidR="005D28A1" w:rsidRPr="007126D7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0FB638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Fără inductori.</w:t>
            </w:r>
          </w:p>
        </w:tc>
      </w:tr>
      <w:tr w:rsidR="005D28A1" w:rsidRPr="007126D7" w14:paraId="32A833D3" w14:textId="77777777">
        <w:trPr>
          <w:cantSplit/>
          <w:trHeight w:val="1463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AB82AE" w14:textId="77777777" w:rsidR="005D28A1" w:rsidRPr="007126D7" w:rsidRDefault="005D28A1" w:rsidP="005D28A1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C151C3" w14:textId="77777777" w:rsidR="005D28A1" w:rsidRPr="007126D7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6A65C2" w14:textId="77777777" w:rsidR="005D28A1" w:rsidRPr="007126D7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CE74A1" w14:textId="77777777" w:rsidR="005D28A1" w:rsidRPr="007126D7" w:rsidRDefault="005D28A1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St. Băbeni</w:t>
            </w:r>
          </w:p>
          <w:p w14:paraId="775D2452" w14:textId="77777777" w:rsidR="005D28A1" w:rsidRPr="007126D7" w:rsidRDefault="005D28A1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Cap X, liniile 4, 5 şi 6</w:t>
            </w:r>
          </w:p>
          <w:p w14:paraId="4B4743D7" w14:textId="77777777" w:rsidR="005D28A1" w:rsidRPr="007126D7" w:rsidRDefault="005D28A1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primiri - expedieri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02783C" w14:textId="77777777" w:rsidR="005D28A1" w:rsidRPr="007126D7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 xml:space="preserve">de la </w:t>
            </w:r>
          </w:p>
          <w:p w14:paraId="61CB4334" w14:textId="77777777" w:rsidR="005D28A1" w:rsidRPr="007126D7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 xml:space="preserve">axa staţiei </w:t>
            </w:r>
          </w:p>
          <w:p w14:paraId="4DDDFE94" w14:textId="77777777" w:rsidR="005D28A1" w:rsidRPr="007126D7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 xml:space="preserve">la </w:t>
            </w:r>
          </w:p>
          <w:p w14:paraId="587C41B1" w14:textId="77777777" w:rsidR="005D28A1" w:rsidRPr="007126D7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 xml:space="preserve">marca </w:t>
            </w:r>
          </w:p>
          <w:p w14:paraId="31F0F98B" w14:textId="77777777" w:rsidR="005D28A1" w:rsidRPr="007126D7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de siguranţă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A225F6" w14:textId="77777777" w:rsidR="005D28A1" w:rsidRPr="007126D7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970763" w14:textId="77777777" w:rsidR="005D28A1" w:rsidRPr="007126D7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034392" w14:textId="77777777" w:rsidR="005D28A1" w:rsidRPr="007126D7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441361" w14:textId="77777777" w:rsidR="005D28A1" w:rsidRPr="007126D7" w:rsidRDefault="005D28A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</w:p>
        </w:tc>
      </w:tr>
      <w:tr w:rsidR="005D28A1" w:rsidRPr="007126D7" w14:paraId="7EB96396" w14:textId="77777777">
        <w:trPr>
          <w:cantSplit/>
          <w:trHeight w:val="623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D8F958" w14:textId="77777777" w:rsidR="005D28A1" w:rsidRPr="007126D7" w:rsidRDefault="005D28A1" w:rsidP="005D28A1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E2A10E" w14:textId="77777777" w:rsidR="005D28A1" w:rsidRPr="007126D7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4941C4" w14:textId="77777777" w:rsidR="005D28A1" w:rsidRPr="007126D7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6CF870" w14:textId="77777777" w:rsidR="005D28A1" w:rsidRPr="007126D7" w:rsidRDefault="005D28A1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St. Băbeni</w:t>
            </w:r>
          </w:p>
          <w:p w14:paraId="48839A75" w14:textId="77777777" w:rsidR="005D28A1" w:rsidRPr="007126D7" w:rsidRDefault="005D28A1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Cap Y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C95610" w14:textId="77777777" w:rsidR="005D28A1" w:rsidRPr="007126D7" w:rsidRDefault="005D28A1">
            <w:pPr>
              <w:spacing w:before="40" w:after="40" w:line="360" w:lineRule="auto"/>
              <w:ind w:left="28" w:right="28"/>
              <w:jc w:val="center"/>
              <w:rPr>
                <w:b/>
                <w:bCs/>
                <w:color w:val="000000"/>
                <w:spacing w:val="-10"/>
                <w:sz w:val="20"/>
              </w:rPr>
            </w:pPr>
            <w:r w:rsidRPr="007126D7">
              <w:rPr>
                <w:b/>
                <w:bCs/>
                <w:color w:val="000000"/>
                <w:spacing w:val="-10"/>
                <w:sz w:val="20"/>
              </w:rPr>
              <w:t xml:space="preserve">peste </w:t>
            </w:r>
          </w:p>
          <w:p w14:paraId="75F7A2AA" w14:textId="77777777" w:rsidR="005D28A1" w:rsidRPr="007126D7" w:rsidRDefault="005D28A1">
            <w:pPr>
              <w:spacing w:before="40" w:after="40" w:line="360" w:lineRule="auto"/>
              <w:ind w:left="28" w:right="28"/>
              <w:jc w:val="center"/>
              <w:rPr>
                <w:b/>
                <w:bCs/>
                <w:color w:val="000000"/>
                <w:spacing w:val="-10"/>
                <w:sz w:val="20"/>
              </w:rPr>
            </w:pPr>
            <w:r w:rsidRPr="007126D7">
              <w:rPr>
                <w:b/>
                <w:bCs/>
                <w:color w:val="000000"/>
                <w:spacing w:val="-10"/>
                <w:sz w:val="20"/>
              </w:rPr>
              <w:t xml:space="preserve">sch.  10, </w:t>
            </w:r>
          </w:p>
          <w:p w14:paraId="38284187" w14:textId="77777777" w:rsidR="005D28A1" w:rsidRPr="007126D7" w:rsidRDefault="005D28A1">
            <w:pPr>
              <w:spacing w:before="40" w:after="40" w:line="360" w:lineRule="auto"/>
              <w:ind w:left="28" w:right="28"/>
              <w:jc w:val="center"/>
              <w:rPr>
                <w:b/>
                <w:bCs/>
                <w:color w:val="000000"/>
                <w:spacing w:val="-10"/>
                <w:sz w:val="20"/>
              </w:rPr>
            </w:pPr>
            <w:r w:rsidRPr="007126D7">
              <w:rPr>
                <w:b/>
                <w:bCs/>
                <w:color w:val="000000"/>
                <w:spacing w:val="-10"/>
                <w:sz w:val="20"/>
              </w:rPr>
              <w:t xml:space="preserve">12, 26 </w:t>
            </w:r>
          </w:p>
          <w:p w14:paraId="7B66B5ED" w14:textId="77777777" w:rsidR="005D28A1" w:rsidRPr="007126D7" w:rsidRDefault="005D28A1">
            <w:pPr>
              <w:spacing w:before="40" w:after="40" w:line="360" w:lineRule="auto"/>
              <w:ind w:left="28" w:right="28"/>
              <w:jc w:val="center"/>
              <w:rPr>
                <w:b/>
                <w:bCs/>
                <w:color w:val="000000"/>
                <w:spacing w:val="-10"/>
                <w:sz w:val="20"/>
              </w:rPr>
            </w:pPr>
            <w:r w:rsidRPr="007126D7">
              <w:rPr>
                <w:b/>
                <w:bCs/>
                <w:color w:val="000000"/>
                <w:spacing w:val="-10"/>
                <w:sz w:val="20"/>
              </w:rPr>
              <w:t>şi  36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5E35CB" w14:textId="77777777" w:rsidR="005D28A1" w:rsidRPr="007126D7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42676A" w14:textId="77777777" w:rsidR="005D28A1" w:rsidRPr="007126D7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862FF6" w14:textId="77777777" w:rsidR="005D28A1" w:rsidRPr="007126D7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EAE447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126D7">
              <w:rPr>
                <w:b/>
                <w:bCs/>
                <w:i/>
                <w:iCs/>
                <w:color w:val="000000"/>
                <w:sz w:val="20"/>
              </w:rPr>
              <w:t xml:space="preserve">Cu afectarea liniilor CET </w:t>
            </w:r>
          </w:p>
          <w:p w14:paraId="154477EC" w14:textId="77777777" w:rsidR="005D28A1" w:rsidRPr="007126D7" w:rsidRDefault="005D28A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126D7">
              <w:rPr>
                <w:b/>
                <w:bCs/>
                <w:i/>
                <w:iCs/>
                <w:color w:val="000000"/>
                <w:sz w:val="20"/>
              </w:rPr>
              <w:t>şi de la 4 - 7.</w:t>
            </w:r>
          </w:p>
        </w:tc>
      </w:tr>
      <w:tr w:rsidR="005D28A1" w:rsidRPr="007126D7" w14:paraId="204D4D7F" w14:textId="77777777">
        <w:trPr>
          <w:cantSplit/>
          <w:trHeight w:val="549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2E5CF1" w14:textId="77777777" w:rsidR="005D28A1" w:rsidRPr="007126D7" w:rsidRDefault="005D28A1" w:rsidP="005D28A1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B04F4E" w14:textId="77777777" w:rsidR="005D28A1" w:rsidRPr="007126D7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DF67A8" w14:textId="77777777" w:rsidR="005D28A1" w:rsidRPr="007126D7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988FD7" w14:textId="77777777" w:rsidR="005D28A1" w:rsidRPr="007126D7" w:rsidRDefault="005D28A1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St. Govora</w:t>
            </w:r>
          </w:p>
          <w:p w14:paraId="08D31608" w14:textId="77777777" w:rsidR="005D28A1" w:rsidRPr="007126D7" w:rsidRDefault="005D28A1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Cap X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00EC1A" w14:textId="77777777" w:rsidR="005D28A1" w:rsidRPr="007126D7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 xml:space="preserve">peste </w:t>
            </w:r>
          </w:p>
          <w:p w14:paraId="2F6E67F4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 xml:space="preserve">sch. </w:t>
            </w:r>
          </w:p>
          <w:p w14:paraId="3996D28F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5, 7, </w:t>
            </w:r>
          </w:p>
          <w:p w14:paraId="6A188666" w14:textId="77777777" w:rsidR="005D28A1" w:rsidRPr="007126D7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9 și 21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E8D7B6" w14:textId="77777777" w:rsidR="005D28A1" w:rsidRPr="007126D7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A84719" w14:textId="77777777" w:rsidR="005D28A1" w:rsidRPr="007126D7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BC45BA" w14:textId="77777777" w:rsidR="005D28A1" w:rsidRPr="007126D7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CBBA86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 xml:space="preserve">Afectează intrări - ieşiri </w:t>
            </w:r>
          </w:p>
          <w:p w14:paraId="05BF8B3D" w14:textId="77777777" w:rsidR="005D28A1" w:rsidRPr="007126D7" w:rsidRDefault="005D28A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la liniile 5 și 6, Cap X.</w:t>
            </w:r>
          </w:p>
        </w:tc>
      </w:tr>
      <w:tr w:rsidR="005D28A1" w:rsidRPr="007126D7" w14:paraId="6FFF4CC7" w14:textId="77777777">
        <w:trPr>
          <w:cantSplit/>
          <w:trHeight w:val="798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A2CCAA" w14:textId="77777777" w:rsidR="005D28A1" w:rsidRPr="007126D7" w:rsidRDefault="005D28A1" w:rsidP="005D28A1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927332" w14:textId="77777777" w:rsidR="005D28A1" w:rsidRPr="007126D7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5A0C0B" w14:textId="77777777" w:rsidR="005D28A1" w:rsidRPr="007126D7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8CFBC1" w14:textId="77777777" w:rsidR="005D28A1" w:rsidRPr="007126D7" w:rsidRDefault="005D28A1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St. Govora</w:t>
            </w:r>
          </w:p>
          <w:p w14:paraId="55A2FB52" w14:textId="77777777" w:rsidR="005D28A1" w:rsidRPr="007126D7" w:rsidRDefault="005D28A1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Cap Y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905B51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peste </w:t>
            </w:r>
          </w:p>
          <w:p w14:paraId="050C2D2A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sch. </w:t>
            </w:r>
          </w:p>
          <w:p w14:paraId="3F2D459A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2, 6, </w:t>
            </w:r>
          </w:p>
          <w:p w14:paraId="46D3F844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12, 14, 18, 20, 22, 24, 28, </w:t>
            </w:r>
          </w:p>
          <w:p w14:paraId="4CE821F1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TDJ </w:t>
            </w:r>
          </w:p>
          <w:p w14:paraId="006B0135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30 / 34,</w:t>
            </w:r>
          </w:p>
          <w:p w14:paraId="2419FBE3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sch. </w:t>
            </w:r>
          </w:p>
          <w:p w14:paraId="13E0FEB2" w14:textId="77777777" w:rsidR="005D28A1" w:rsidRPr="007126D7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32 și 38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97BFBB" w14:textId="77777777" w:rsidR="005D28A1" w:rsidRPr="007126D7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>
              <w:rPr>
                <w:b/>
                <w:bCs/>
                <w:color w:val="000000"/>
                <w:sz w:val="36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A32897" w14:textId="77777777" w:rsidR="005D28A1" w:rsidRPr="007126D7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58D4C3" w14:textId="77777777" w:rsidR="005D28A1" w:rsidRPr="007126D7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E7279D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 xml:space="preserve">Afectează intrări - ieşiri </w:t>
            </w:r>
          </w:p>
          <w:p w14:paraId="7FE785A7" w14:textId="77777777" w:rsidR="005D28A1" w:rsidRPr="007126D7" w:rsidRDefault="005D28A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 xml:space="preserve">la linile 5 - 20. </w:t>
            </w:r>
          </w:p>
        </w:tc>
      </w:tr>
      <w:tr w:rsidR="005D28A1" w:rsidRPr="007126D7" w14:paraId="47439852" w14:textId="77777777">
        <w:trPr>
          <w:cantSplit/>
          <w:trHeight w:val="798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316AE6" w14:textId="77777777" w:rsidR="005D28A1" w:rsidRPr="007126D7" w:rsidRDefault="005D28A1" w:rsidP="005D28A1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DED617" w14:textId="77777777" w:rsidR="005D28A1" w:rsidRPr="007126D7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C816B5" w14:textId="77777777" w:rsidR="005D28A1" w:rsidRPr="007126D7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1BFC64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St. </w:t>
            </w:r>
            <w:r w:rsidRPr="007126D7">
              <w:rPr>
                <w:b/>
                <w:bCs/>
                <w:color w:val="000000"/>
                <w:sz w:val="20"/>
              </w:rPr>
              <w:t>Bujoreni</w:t>
            </w:r>
          </w:p>
          <w:p w14:paraId="18AE4B9E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Cap X, linia 4 </w:t>
            </w:r>
          </w:p>
          <w:p w14:paraId="7197A438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primiri - expedieri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83DE8B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peste TDJ </w:t>
            </w:r>
          </w:p>
          <w:p w14:paraId="1AFD7169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23 / 25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F486BD" w14:textId="77777777" w:rsidR="005D28A1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>
              <w:rPr>
                <w:b/>
                <w:bCs/>
                <w:color w:val="000000"/>
                <w:sz w:val="36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E1BFF9" w14:textId="77777777" w:rsidR="005D28A1" w:rsidRPr="007126D7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8E9FF4" w14:textId="77777777" w:rsidR="005D28A1" w:rsidRPr="007126D7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9B2E14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</w:p>
        </w:tc>
      </w:tr>
      <w:tr w:rsidR="005D28A1" w:rsidRPr="007126D7" w14:paraId="31A4C5D3" w14:textId="77777777">
        <w:trPr>
          <w:cantSplit/>
          <w:trHeight w:val="1020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376094" w14:textId="77777777" w:rsidR="005D28A1" w:rsidRPr="007126D7" w:rsidRDefault="005D28A1" w:rsidP="005D28A1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80B89F" w14:textId="77777777" w:rsidR="005D28A1" w:rsidRPr="007126D7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37A811" w14:textId="77777777" w:rsidR="005D28A1" w:rsidRPr="007126D7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377B34" w14:textId="77777777" w:rsidR="005D28A1" w:rsidRPr="007126D7" w:rsidRDefault="005D28A1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Bujoreni -</w:t>
            </w:r>
          </w:p>
          <w:p w14:paraId="5C7E4A5D" w14:textId="77777777" w:rsidR="005D28A1" w:rsidRPr="007126D7" w:rsidRDefault="005D28A1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Dăeşti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F7AEC5" w14:textId="77777777" w:rsidR="005D28A1" w:rsidRPr="007126D7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F8A55D" w14:textId="77777777" w:rsidR="005D28A1" w:rsidRPr="007126D7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ECCCE9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300+654</w:t>
            </w:r>
          </w:p>
          <w:p w14:paraId="177DBE52" w14:textId="77777777" w:rsidR="005D28A1" w:rsidRPr="007126D7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300+900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FB01B1" w14:textId="77777777" w:rsidR="005D28A1" w:rsidRPr="007126D7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7CC798" w14:textId="77777777" w:rsidR="005D28A1" w:rsidRDefault="005D28A1">
            <w:pPr>
              <w:spacing w:before="40" w:after="40" w:line="360" w:lineRule="auto"/>
              <w:ind w:left="82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*Interzis circulaţia trenurilor care au în componenţă locomotive cuplate.</w:t>
            </w:r>
          </w:p>
          <w:p w14:paraId="1B01DDC0" w14:textId="77777777" w:rsidR="005D28A1" w:rsidRPr="007126D7" w:rsidRDefault="005D28A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2A0159"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5D28A1" w:rsidRPr="007126D7" w14:paraId="3F0F9780" w14:textId="77777777">
        <w:trPr>
          <w:cantSplit/>
          <w:trHeight w:val="1020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45F68A" w14:textId="77777777" w:rsidR="005D28A1" w:rsidRPr="007126D7" w:rsidRDefault="005D28A1" w:rsidP="005D28A1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0FB92B" w14:textId="77777777" w:rsidR="005D28A1" w:rsidRPr="007126D7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3F6077" w14:textId="77777777" w:rsidR="005D28A1" w:rsidRPr="007126D7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6497C4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St. </w:t>
            </w:r>
            <w:r w:rsidRPr="007126D7">
              <w:rPr>
                <w:b/>
                <w:bCs/>
                <w:color w:val="000000"/>
                <w:sz w:val="20"/>
              </w:rPr>
              <w:t>Dăeşti</w:t>
            </w:r>
          </w:p>
          <w:p w14:paraId="221EE849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linia 4 </w:t>
            </w:r>
          </w:p>
          <w:p w14:paraId="16C20732" w14:textId="77777777" w:rsidR="005D28A1" w:rsidRPr="007126D7" w:rsidRDefault="005D28A1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primiri - expedieri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9AD85D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peste </w:t>
            </w:r>
          </w:p>
          <w:p w14:paraId="4B6B4166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sch. 15,</w:t>
            </w:r>
          </w:p>
          <w:p w14:paraId="6CB8C92F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TDJ</w:t>
            </w:r>
          </w:p>
          <w:p w14:paraId="080AF5D5" w14:textId="77777777" w:rsidR="005D28A1" w:rsidRPr="007126D7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16 / 18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859345" w14:textId="77777777" w:rsidR="005D28A1" w:rsidRPr="007126D7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>
              <w:rPr>
                <w:b/>
                <w:bCs/>
                <w:color w:val="000000"/>
                <w:sz w:val="36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6F7BF5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F34131" w14:textId="77777777" w:rsidR="005D28A1" w:rsidRPr="007126D7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18D0D0" w14:textId="77777777" w:rsidR="005D28A1" w:rsidRDefault="005D28A1">
            <w:pPr>
              <w:spacing w:before="40" w:after="40" w:line="360" w:lineRule="auto"/>
              <w:ind w:left="82" w:right="57"/>
              <w:rPr>
                <w:b/>
                <w:bCs/>
                <w:iCs/>
                <w:color w:val="000000"/>
                <w:sz w:val="20"/>
              </w:rPr>
            </w:pPr>
          </w:p>
        </w:tc>
      </w:tr>
      <w:tr w:rsidR="005D28A1" w:rsidRPr="007126D7" w14:paraId="6EE0CE4D" w14:textId="77777777">
        <w:trPr>
          <w:cantSplit/>
          <w:trHeight w:val="44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33DE78" w14:textId="77777777" w:rsidR="005D28A1" w:rsidRPr="007126D7" w:rsidRDefault="005D28A1" w:rsidP="005D28A1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EA7AAE" w14:textId="77777777" w:rsidR="005D28A1" w:rsidRPr="007126D7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32</w:t>
            </w:r>
            <w:r>
              <w:rPr>
                <w:b/>
                <w:bCs/>
                <w:color w:val="000000"/>
                <w:sz w:val="20"/>
              </w:rPr>
              <w:t>0</w:t>
            </w:r>
            <w:r w:rsidRPr="007126D7">
              <w:rPr>
                <w:b/>
                <w:bCs/>
                <w:color w:val="000000"/>
                <w:sz w:val="20"/>
              </w:rPr>
              <w:t>+</w:t>
            </w:r>
            <w:r>
              <w:rPr>
                <w:b/>
                <w:bCs/>
                <w:color w:val="000000"/>
                <w:sz w:val="20"/>
              </w:rPr>
              <w:t>835</w:t>
            </w:r>
          </w:p>
          <w:p w14:paraId="1271644B" w14:textId="77777777" w:rsidR="005D28A1" w:rsidRPr="007126D7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32</w:t>
            </w:r>
            <w:r>
              <w:rPr>
                <w:b/>
                <w:bCs/>
                <w:color w:val="000000"/>
                <w:sz w:val="20"/>
              </w:rPr>
              <w:t>0</w:t>
            </w:r>
            <w:r w:rsidRPr="007126D7">
              <w:rPr>
                <w:b/>
                <w:bCs/>
                <w:color w:val="000000"/>
                <w:sz w:val="20"/>
              </w:rPr>
              <w:t>+</w:t>
            </w:r>
            <w:r>
              <w:rPr>
                <w:b/>
                <w:bCs/>
                <w:color w:val="000000"/>
                <w:sz w:val="20"/>
              </w:rPr>
              <w:t>999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21471F" w14:textId="77777777" w:rsidR="005D28A1" w:rsidRPr="007126D7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>
              <w:rPr>
                <w:b/>
                <w:bCs/>
                <w:color w:val="000000"/>
                <w:sz w:val="36"/>
              </w:rPr>
              <w:t>10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B23ABD" w14:textId="77777777" w:rsidR="005D28A1" w:rsidRPr="007126D7" w:rsidRDefault="005D28A1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Cozia -</w:t>
            </w:r>
          </w:p>
          <w:p w14:paraId="268453A1" w14:textId="77777777" w:rsidR="005D28A1" w:rsidRPr="007126D7" w:rsidRDefault="005D28A1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Lotru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8921B4" w14:textId="77777777" w:rsidR="005D28A1" w:rsidRPr="007126D7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DEC48A" w14:textId="77777777" w:rsidR="005D28A1" w:rsidRPr="007126D7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26CD49" w14:textId="77777777" w:rsidR="005D28A1" w:rsidRPr="007126D7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9E1342" w14:textId="77777777" w:rsidR="005D28A1" w:rsidRPr="007126D7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55851F" w14:textId="77777777" w:rsidR="005D28A1" w:rsidRPr="007126D7" w:rsidRDefault="005D28A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126D7">
              <w:rPr>
                <w:b/>
                <w:bCs/>
                <w:i/>
                <w:iCs/>
                <w:color w:val="000000"/>
                <w:sz w:val="20"/>
              </w:rPr>
              <w:t>Fără inductori.</w:t>
            </w:r>
          </w:p>
        </w:tc>
      </w:tr>
      <w:tr w:rsidR="005D28A1" w:rsidRPr="007126D7" w14:paraId="67ED0E11" w14:textId="77777777">
        <w:trPr>
          <w:cantSplit/>
          <w:trHeight w:val="44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574A39" w14:textId="77777777" w:rsidR="005D28A1" w:rsidRPr="007126D7" w:rsidRDefault="005D28A1" w:rsidP="005D28A1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C73610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351+550</w:t>
            </w:r>
          </w:p>
          <w:p w14:paraId="1171D6FC" w14:textId="77777777" w:rsidR="005D28A1" w:rsidRPr="007126D7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365+170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514CD9" w14:textId="77777777" w:rsidR="005D28A1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>
              <w:rPr>
                <w:b/>
                <w:bCs/>
                <w:color w:val="000000"/>
                <w:sz w:val="36"/>
              </w:rPr>
              <w:t>30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FE0FB9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Câineni</w:t>
            </w:r>
            <w:r>
              <w:rPr>
                <w:b/>
                <w:bCs/>
                <w:color w:val="000000"/>
                <w:sz w:val="20"/>
              </w:rPr>
              <w:t xml:space="preserve"> – </w:t>
            </w:r>
          </w:p>
          <w:p w14:paraId="01AE25D2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</w:rPr>
              <w:t>Valea M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ărului – </w:t>
            </w:r>
          </w:p>
          <w:p w14:paraId="10ED9533" w14:textId="77777777" w:rsidR="005D28A1" w:rsidRPr="00F87E98" w:rsidRDefault="005D28A1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Podu Olt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8189F1" w14:textId="77777777" w:rsidR="005D28A1" w:rsidRPr="007126D7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95A6CF" w14:textId="77777777" w:rsidR="005D28A1" w:rsidRPr="007126D7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2D3F3E" w14:textId="77777777" w:rsidR="005D28A1" w:rsidRPr="007126D7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E02AE2" w14:textId="77777777" w:rsidR="005D28A1" w:rsidRPr="007126D7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D9CF28" w14:textId="77777777" w:rsidR="005D28A1" w:rsidRPr="007126D7" w:rsidRDefault="005D28A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Semnalizată ca limitare de viteză.</w:t>
            </w:r>
          </w:p>
        </w:tc>
      </w:tr>
      <w:tr w:rsidR="005D28A1" w:rsidRPr="007126D7" w14:paraId="54EC8F0E" w14:textId="77777777">
        <w:trPr>
          <w:cantSplit/>
          <w:trHeight w:val="54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418888" w14:textId="77777777" w:rsidR="005D28A1" w:rsidRPr="007126D7" w:rsidRDefault="005D28A1" w:rsidP="005D28A1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1F8187" w14:textId="77777777" w:rsidR="005D28A1" w:rsidRPr="007126D7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B8F3C1" w14:textId="77777777" w:rsidR="005D28A1" w:rsidRPr="007126D7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6C198A" w14:textId="77777777" w:rsidR="005D28A1" w:rsidRPr="007126D7" w:rsidRDefault="005D28A1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St. Câineni</w:t>
            </w:r>
          </w:p>
          <w:p w14:paraId="301CA896" w14:textId="77777777" w:rsidR="005D28A1" w:rsidRPr="007126D7" w:rsidRDefault="005D28A1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 xml:space="preserve">linia 4 </w:t>
            </w:r>
          </w:p>
          <w:p w14:paraId="567C5A15" w14:textId="77777777" w:rsidR="005D28A1" w:rsidRPr="007126D7" w:rsidRDefault="005D28A1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primiri - expedieri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98BE6D" w14:textId="77777777" w:rsidR="005D28A1" w:rsidRPr="007126D7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toată</w:t>
            </w:r>
          </w:p>
          <w:p w14:paraId="2DCE63E5" w14:textId="77777777" w:rsidR="005D28A1" w:rsidRPr="007126D7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linia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DB0B40" w14:textId="77777777" w:rsidR="005D28A1" w:rsidRPr="007126D7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4B85E5" w14:textId="77777777" w:rsidR="005D28A1" w:rsidRPr="007126D7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5C6E66" w14:textId="77777777" w:rsidR="005D28A1" w:rsidRPr="007126D7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03E81D" w14:textId="77777777" w:rsidR="005D28A1" w:rsidRPr="007126D7" w:rsidRDefault="005D28A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</w:p>
        </w:tc>
      </w:tr>
      <w:tr w:rsidR="005D28A1" w:rsidRPr="007126D7" w14:paraId="169120EB" w14:textId="77777777">
        <w:trPr>
          <w:cantSplit/>
          <w:trHeight w:val="54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38E2EE" w14:textId="77777777" w:rsidR="005D28A1" w:rsidRPr="007126D7" w:rsidRDefault="005D28A1" w:rsidP="005D28A1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668BF2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360+150</w:t>
            </w:r>
          </w:p>
          <w:p w14:paraId="18138155" w14:textId="77777777" w:rsidR="005D28A1" w:rsidRPr="007126D7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360+200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55591E" w14:textId="77777777" w:rsidR="005D28A1" w:rsidRPr="007126D7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>
              <w:rPr>
                <w:b/>
                <w:bCs/>
                <w:color w:val="000000"/>
                <w:sz w:val="36"/>
              </w:rPr>
              <w:t>15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48B96D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Câineni</w:t>
            </w:r>
            <w:r>
              <w:rPr>
                <w:b/>
                <w:bCs/>
                <w:color w:val="000000"/>
                <w:sz w:val="20"/>
              </w:rPr>
              <w:t xml:space="preserve"> – </w:t>
            </w:r>
          </w:p>
          <w:p w14:paraId="28FE6929" w14:textId="77777777" w:rsidR="005D28A1" w:rsidRPr="007126D7" w:rsidRDefault="005D28A1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Valea M</w:t>
            </w:r>
            <w:r>
              <w:rPr>
                <w:b/>
                <w:bCs/>
                <w:color w:val="000000"/>
                <w:sz w:val="20"/>
                <w:lang w:val="ro-RO"/>
              </w:rPr>
              <w:t>ărului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150636" w14:textId="77777777" w:rsidR="005D28A1" w:rsidRPr="007126D7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9C27ED" w14:textId="77777777" w:rsidR="005D28A1" w:rsidRPr="007126D7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B46E90" w14:textId="77777777" w:rsidR="005D28A1" w:rsidRPr="007126D7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025E61" w14:textId="77777777" w:rsidR="005D28A1" w:rsidRPr="007126D7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EBA7CD" w14:textId="77777777" w:rsidR="005D28A1" w:rsidRPr="007126D7" w:rsidRDefault="005D28A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Fără inductori.</w:t>
            </w:r>
          </w:p>
        </w:tc>
      </w:tr>
      <w:tr w:rsidR="005D28A1" w:rsidRPr="007126D7" w14:paraId="4430BF93" w14:textId="77777777">
        <w:trPr>
          <w:cantSplit/>
          <w:trHeight w:val="54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A888BF" w14:textId="77777777" w:rsidR="005D28A1" w:rsidRPr="007126D7" w:rsidRDefault="005D28A1" w:rsidP="005D28A1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92FC20" w14:textId="77777777" w:rsidR="005D28A1" w:rsidRPr="007126D7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DF3151" w14:textId="77777777" w:rsidR="005D28A1" w:rsidRPr="007126D7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73B428" w14:textId="77777777" w:rsidR="005D28A1" w:rsidRPr="007126D7" w:rsidRDefault="005D28A1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St. Valea Mărului</w:t>
            </w:r>
          </w:p>
          <w:p w14:paraId="37D36A87" w14:textId="77777777" w:rsidR="005D28A1" w:rsidRPr="007126D7" w:rsidRDefault="005D28A1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linia 2 abătută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AA8A98" w14:textId="77777777" w:rsidR="005D28A1" w:rsidRPr="007126D7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toată linia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93C2FB" w14:textId="77777777" w:rsidR="005D28A1" w:rsidRPr="007126D7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AC0841" w14:textId="77777777" w:rsidR="005D28A1" w:rsidRPr="007126D7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C55CC3" w14:textId="77777777" w:rsidR="005D28A1" w:rsidRPr="007126D7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8472B2" w14:textId="77777777" w:rsidR="005D28A1" w:rsidRPr="007126D7" w:rsidRDefault="005D28A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</w:p>
        </w:tc>
      </w:tr>
      <w:tr w:rsidR="005D28A1" w:rsidRPr="007126D7" w14:paraId="7AEC873E" w14:textId="77777777">
        <w:trPr>
          <w:cantSplit/>
          <w:trHeight w:val="54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324AFD" w14:textId="77777777" w:rsidR="005D28A1" w:rsidRPr="007126D7" w:rsidRDefault="005D28A1" w:rsidP="005D28A1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73848F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365+170</w:t>
            </w:r>
          </w:p>
          <w:p w14:paraId="43B121B7" w14:textId="77777777" w:rsidR="005D28A1" w:rsidRPr="007126D7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367+577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67330E" w14:textId="77777777" w:rsidR="005D28A1" w:rsidRPr="007126D7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>
              <w:rPr>
                <w:b/>
                <w:bCs/>
                <w:color w:val="000000"/>
                <w:sz w:val="36"/>
              </w:rPr>
              <w:t>50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1EAE85" w14:textId="77777777" w:rsidR="005D28A1" w:rsidRPr="007126D7" w:rsidRDefault="005D28A1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 </w:t>
            </w:r>
            <w:r w:rsidRPr="007126D7">
              <w:rPr>
                <w:b/>
                <w:bCs/>
                <w:color w:val="000000"/>
                <w:sz w:val="20"/>
              </w:rPr>
              <w:t>Valea Mărului</w:t>
            </w:r>
            <w:r>
              <w:rPr>
                <w:b/>
                <w:bCs/>
                <w:color w:val="000000"/>
                <w:sz w:val="20"/>
              </w:rPr>
              <w:t xml:space="preserve"> -</w:t>
            </w:r>
            <w:r>
              <w:rPr>
                <w:b/>
                <w:bCs/>
                <w:color w:val="000000"/>
                <w:sz w:val="20"/>
              </w:rPr>
              <w:br/>
            </w:r>
            <w:r w:rsidRPr="007126D7">
              <w:rPr>
                <w:b/>
                <w:bCs/>
                <w:color w:val="000000"/>
                <w:sz w:val="20"/>
              </w:rPr>
              <w:t>Podu Olt</w:t>
            </w:r>
            <w:r>
              <w:rPr>
                <w:b/>
                <w:bCs/>
                <w:color w:val="000000"/>
                <w:sz w:val="20"/>
              </w:rPr>
              <w:t xml:space="preserve"> 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1A300E" w14:textId="77777777" w:rsidR="005D28A1" w:rsidRPr="007126D7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B28025" w14:textId="77777777" w:rsidR="005D28A1" w:rsidRPr="007126D7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EAFD56" w14:textId="77777777" w:rsidR="005D28A1" w:rsidRPr="007126D7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058350" w14:textId="77777777" w:rsidR="005D28A1" w:rsidRPr="007126D7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8B814F" w14:textId="77777777" w:rsidR="005D28A1" w:rsidRPr="007126D7" w:rsidRDefault="005D28A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Fără inductori.</w:t>
            </w:r>
          </w:p>
        </w:tc>
      </w:tr>
      <w:tr w:rsidR="005D28A1" w:rsidRPr="007126D7" w14:paraId="55D3ED84" w14:textId="77777777">
        <w:trPr>
          <w:cantSplit/>
          <w:trHeight w:val="54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0D43AB" w14:textId="77777777" w:rsidR="005D28A1" w:rsidRPr="007126D7" w:rsidRDefault="005D28A1" w:rsidP="005D28A1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E9D190" w14:textId="77777777" w:rsidR="005D28A1" w:rsidRPr="007126D7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193E02" w14:textId="77777777" w:rsidR="005D28A1" w:rsidRPr="007126D7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6C8B26" w14:textId="77777777" w:rsidR="005D28A1" w:rsidRPr="007126D7" w:rsidRDefault="005D28A1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St </w:t>
            </w:r>
            <w:r w:rsidRPr="007126D7">
              <w:rPr>
                <w:b/>
                <w:bCs/>
                <w:color w:val="000000"/>
                <w:sz w:val="20"/>
              </w:rPr>
              <w:t>Podu Olt</w:t>
            </w:r>
            <w:r>
              <w:rPr>
                <w:b/>
                <w:bCs/>
                <w:color w:val="000000"/>
                <w:sz w:val="20"/>
              </w:rPr>
              <w:t xml:space="preserve"> linia 2 abătută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230206" w14:textId="77777777" w:rsidR="005D28A1" w:rsidRPr="007126D7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Călcâi sch. 13 – opritor Km 369+998 – 370+250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119C7D" w14:textId="77777777" w:rsidR="005D28A1" w:rsidRPr="007126D7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>
              <w:rPr>
                <w:b/>
                <w:bCs/>
                <w:color w:val="000000"/>
                <w:sz w:val="36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AD2800" w14:textId="77777777" w:rsidR="005D28A1" w:rsidRPr="007126D7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E45181" w14:textId="77777777" w:rsidR="005D28A1" w:rsidRPr="007126D7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17A2F8" w14:textId="77777777" w:rsidR="005D28A1" w:rsidRPr="007126D7" w:rsidRDefault="005D28A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5D28A1" w:rsidRPr="007126D7" w14:paraId="2F262A56" w14:textId="77777777">
        <w:trPr>
          <w:cantSplit/>
          <w:trHeight w:val="143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4BD0AC" w14:textId="77777777" w:rsidR="005D28A1" w:rsidRPr="007126D7" w:rsidRDefault="005D28A1" w:rsidP="005D28A1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9129A7" w14:textId="77777777" w:rsidR="005D28A1" w:rsidRPr="007126D7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F7DD56" w14:textId="77777777" w:rsidR="005D28A1" w:rsidRPr="007126D7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F2F4D8" w14:textId="77777777" w:rsidR="005D28A1" w:rsidRPr="007126D7" w:rsidRDefault="005D28A1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Podu Olt -</w:t>
            </w:r>
          </w:p>
          <w:p w14:paraId="4AA8030C" w14:textId="77777777" w:rsidR="005D28A1" w:rsidRPr="007126D7" w:rsidRDefault="005D28A1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Tălmaciu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89B183" w14:textId="77777777" w:rsidR="005D28A1" w:rsidRPr="007126D7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6BB35F" w14:textId="77777777" w:rsidR="005D28A1" w:rsidRPr="007126D7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CD39F9" w14:textId="77777777" w:rsidR="005D28A1" w:rsidRPr="007126D7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37</w:t>
            </w:r>
            <w:r>
              <w:rPr>
                <w:b/>
                <w:bCs/>
                <w:color w:val="000000"/>
                <w:sz w:val="20"/>
              </w:rPr>
              <w:t>3</w:t>
            </w:r>
            <w:r w:rsidRPr="007126D7">
              <w:rPr>
                <w:b/>
                <w:bCs/>
                <w:color w:val="000000"/>
                <w:sz w:val="20"/>
              </w:rPr>
              <w:t>+</w:t>
            </w:r>
            <w:r>
              <w:rPr>
                <w:b/>
                <w:bCs/>
                <w:color w:val="000000"/>
                <w:sz w:val="20"/>
              </w:rPr>
              <w:t>55</w:t>
            </w:r>
            <w:r w:rsidRPr="007126D7">
              <w:rPr>
                <w:b/>
                <w:bCs/>
                <w:color w:val="000000"/>
                <w:sz w:val="20"/>
              </w:rPr>
              <w:t>0</w:t>
            </w:r>
          </w:p>
          <w:p w14:paraId="1935E60B" w14:textId="77777777" w:rsidR="005D28A1" w:rsidRPr="007126D7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37</w:t>
            </w:r>
            <w:r>
              <w:rPr>
                <w:b/>
                <w:bCs/>
                <w:color w:val="000000"/>
                <w:sz w:val="20"/>
              </w:rPr>
              <w:t>4</w:t>
            </w:r>
            <w:r w:rsidRPr="007126D7">
              <w:rPr>
                <w:b/>
                <w:bCs/>
                <w:color w:val="000000"/>
                <w:sz w:val="20"/>
              </w:rPr>
              <w:t>+</w:t>
            </w:r>
            <w:r>
              <w:rPr>
                <w:b/>
                <w:bCs/>
                <w:color w:val="000000"/>
                <w:sz w:val="20"/>
              </w:rPr>
              <w:t>100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C6ECA4" w14:textId="77777777" w:rsidR="005D28A1" w:rsidRPr="007126D7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30</w:t>
            </w: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7135B5" w14:textId="77777777" w:rsidR="005D28A1" w:rsidRPr="007126D7" w:rsidRDefault="005D28A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126D7">
              <w:rPr>
                <w:b/>
                <w:bCs/>
                <w:i/>
                <w:iCs/>
                <w:color w:val="000000"/>
                <w:sz w:val="20"/>
              </w:rPr>
              <w:t>Fără inductori.</w:t>
            </w:r>
          </w:p>
        </w:tc>
      </w:tr>
      <w:tr w:rsidR="005D28A1" w:rsidRPr="007126D7" w14:paraId="6F2057DF" w14:textId="77777777">
        <w:trPr>
          <w:cantSplit/>
          <w:trHeight w:val="54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32E6F4" w14:textId="77777777" w:rsidR="005D28A1" w:rsidRPr="007126D7" w:rsidRDefault="005D28A1" w:rsidP="005D28A1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D303F2" w14:textId="77777777" w:rsidR="005D28A1" w:rsidRPr="007126D7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4B2492" w14:textId="77777777" w:rsidR="005D28A1" w:rsidRPr="007126D7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C6BDB8" w14:textId="77777777" w:rsidR="005D28A1" w:rsidRPr="007126D7" w:rsidRDefault="005D28A1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Tălmaciu -</w:t>
            </w:r>
          </w:p>
          <w:p w14:paraId="23691D07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Sibiu</w:t>
            </w:r>
            <w:r w:rsidRPr="007126D7">
              <w:rPr>
                <w:b/>
                <w:bCs/>
                <w:color w:val="000000"/>
                <w:sz w:val="20"/>
              </w:rPr>
              <w:t xml:space="preserve"> </w:t>
            </w:r>
            <w:r>
              <w:rPr>
                <w:b/>
                <w:bCs/>
                <w:color w:val="000000"/>
                <w:sz w:val="20"/>
              </w:rPr>
              <w:t>Triaj</w:t>
            </w:r>
          </w:p>
          <w:p w14:paraId="128B5F93" w14:textId="77777777" w:rsidR="005D28A1" w:rsidRPr="007126D7" w:rsidRDefault="005D28A1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Grupa Şelimbăr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DE4F91" w14:textId="77777777" w:rsidR="005D28A1" w:rsidRPr="007126D7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9F13E3" w14:textId="77777777" w:rsidR="005D28A1" w:rsidRPr="007126D7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CADDBB" w14:textId="77777777" w:rsidR="005D28A1" w:rsidRPr="007126D7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380</w:t>
            </w:r>
            <w:r w:rsidRPr="007126D7">
              <w:rPr>
                <w:b/>
                <w:bCs/>
                <w:color w:val="000000"/>
                <w:sz w:val="20"/>
              </w:rPr>
              <w:t>+</w:t>
            </w:r>
            <w:r>
              <w:rPr>
                <w:b/>
                <w:bCs/>
                <w:color w:val="000000"/>
                <w:sz w:val="20"/>
              </w:rPr>
              <w:t>550</w:t>
            </w:r>
          </w:p>
          <w:p w14:paraId="34A928EC" w14:textId="77777777" w:rsidR="005D28A1" w:rsidRPr="007126D7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382+</w:t>
            </w:r>
            <w:r>
              <w:rPr>
                <w:b/>
                <w:bCs/>
                <w:color w:val="000000"/>
                <w:sz w:val="20"/>
              </w:rPr>
              <w:t>125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93C557" w14:textId="77777777" w:rsidR="005D28A1" w:rsidRPr="007126D7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30</w:t>
            </w: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06921E" w14:textId="77777777" w:rsidR="005D28A1" w:rsidRPr="007126D7" w:rsidRDefault="005D28A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126D7">
              <w:rPr>
                <w:b/>
                <w:bCs/>
                <w:i/>
                <w:iCs/>
                <w:color w:val="000000"/>
                <w:sz w:val="20"/>
              </w:rPr>
              <w:t>Fără inductori.</w:t>
            </w:r>
          </w:p>
        </w:tc>
      </w:tr>
      <w:tr w:rsidR="005D28A1" w:rsidRPr="007126D7" w14:paraId="16926FC0" w14:textId="77777777">
        <w:trPr>
          <w:cantSplit/>
          <w:trHeight w:val="54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D7F116" w14:textId="77777777" w:rsidR="005D28A1" w:rsidRPr="007126D7" w:rsidRDefault="005D28A1" w:rsidP="005D28A1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48A232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8343C3" w14:textId="77777777" w:rsidR="005D28A1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CB6362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Tălmaciu - </w:t>
            </w:r>
          </w:p>
          <w:p w14:paraId="21B094C0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Sibiu Triaj </w:t>
            </w:r>
          </w:p>
          <w:p w14:paraId="0E473DD4" w14:textId="77777777" w:rsidR="005D28A1" w:rsidRPr="007126D7" w:rsidRDefault="005D28A1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grupa Șelimbăr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1BAAB5" w14:textId="77777777" w:rsidR="005D28A1" w:rsidRPr="007126D7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70C089" w14:textId="77777777" w:rsidR="005D28A1" w:rsidRPr="007126D7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973F5C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386+000</w:t>
            </w:r>
          </w:p>
          <w:p w14:paraId="5B665C00" w14:textId="77777777" w:rsidR="005D28A1" w:rsidRPr="007126D7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387+305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E452F5" w14:textId="77777777" w:rsidR="005D28A1" w:rsidRPr="007126D7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>
              <w:rPr>
                <w:b/>
                <w:bCs/>
                <w:color w:val="000000"/>
                <w:sz w:val="36"/>
              </w:rPr>
              <w:t>30</w:t>
            </w: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4F2425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 xml:space="preserve">Cu inductori de 1000 Hz </w:t>
            </w:r>
          </w:p>
          <w:p w14:paraId="412A808D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în Cap X.</w:t>
            </w:r>
          </w:p>
        </w:tc>
      </w:tr>
      <w:tr w:rsidR="005D28A1" w:rsidRPr="007126D7" w14:paraId="04AFED5B" w14:textId="77777777">
        <w:trPr>
          <w:cantSplit/>
          <w:trHeight w:val="506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D5DA04" w14:textId="77777777" w:rsidR="005D28A1" w:rsidRPr="007126D7" w:rsidRDefault="005D28A1" w:rsidP="005D28A1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1986F2" w14:textId="77777777" w:rsidR="005D28A1" w:rsidRPr="007126D7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5AD44B" w14:textId="77777777" w:rsidR="005D28A1" w:rsidRPr="007126D7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8F2E0A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Linia 1 directă </w:t>
            </w:r>
          </w:p>
          <w:p w14:paraId="55E62BF2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st. Sibiu Triaj</w:t>
            </w:r>
          </w:p>
          <w:p w14:paraId="7A30B58F" w14:textId="77777777" w:rsidR="005D28A1" w:rsidRPr="007126D7" w:rsidRDefault="005D28A1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grupa Șelimbăr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B21633" w14:textId="77777777" w:rsidR="005D28A1" w:rsidRPr="007126D7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0A880F" w14:textId="77777777" w:rsidR="005D28A1" w:rsidRPr="007126D7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125FA6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387+305</w:t>
            </w:r>
          </w:p>
          <w:p w14:paraId="6EEC1F9F" w14:textId="77777777" w:rsidR="005D28A1" w:rsidRPr="007126D7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388+437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8606B4" w14:textId="77777777" w:rsidR="005D28A1" w:rsidRPr="007126D7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>
              <w:rPr>
                <w:b/>
                <w:bCs/>
                <w:color w:val="000000"/>
                <w:sz w:val="36"/>
              </w:rPr>
              <w:t>50</w:t>
            </w: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BC0F9D" w14:textId="77777777" w:rsidR="005D28A1" w:rsidRPr="007126D7" w:rsidRDefault="005D28A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Fără inductori.</w:t>
            </w:r>
          </w:p>
        </w:tc>
      </w:tr>
      <w:tr w:rsidR="005D28A1" w:rsidRPr="007126D7" w14:paraId="5FFAFAAD" w14:textId="77777777">
        <w:trPr>
          <w:cantSplit/>
          <w:trHeight w:val="1258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315E26" w14:textId="77777777" w:rsidR="005D28A1" w:rsidRPr="007126D7" w:rsidRDefault="005D28A1" w:rsidP="005D28A1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F5CA72" w14:textId="77777777" w:rsidR="005D28A1" w:rsidRPr="007126D7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644DF5" w14:textId="77777777" w:rsidR="005D28A1" w:rsidRPr="007126D7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0F81F9" w14:textId="77777777" w:rsidR="005D28A1" w:rsidRPr="007126D7" w:rsidRDefault="005D28A1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 xml:space="preserve">St. Sibiu </w:t>
            </w:r>
          </w:p>
          <w:p w14:paraId="40FA22B8" w14:textId="77777777" w:rsidR="005D28A1" w:rsidRPr="007126D7" w:rsidRDefault="005D28A1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Cap Y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12D106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peste toate apara-tele </w:t>
            </w:r>
          </w:p>
          <w:p w14:paraId="07E9A767" w14:textId="77777777" w:rsidR="005D28A1" w:rsidRPr="007126D7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de cale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C7D430" w14:textId="77777777" w:rsidR="005D28A1" w:rsidRPr="007126D7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2410FF" w14:textId="77777777" w:rsidR="005D28A1" w:rsidRPr="007126D7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AD057D" w14:textId="77777777" w:rsidR="005D28A1" w:rsidRPr="007126D7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B87A2E" w14:textId="77777777" w:rsidR="005D28A1" w:rsidRPr="007126D7" w:rsidRDefault="005D28A1">
            <w:pPr>
              <w:spacing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126D7"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  <w:p w14:paraId="74341498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126D7">
              <w:rPr>
                <w:b/>
                <w:bCs/>
                <w:i/>
                <w:iCs/>
                <w:color w:val="000000"/>
                <w:sz w:val="20"/>
              </w:rPr>
              <w:t xml:space="preserve">Afectează intrări - ieşiri </w:t>
            </w:r>
          </w:p>
          <w:p w14:paraId="0D06FBEA" w14:textId="77777777" w:rsidR="005D28A1" w:rsidRPr="007126D7" w:rsidRDefault="005D28A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de la liniile 1 - 10 Sibiu.</w:t>
            </w:r>
          </w:p>
        </w:tc>
      </w:tr>
      <w:tr w:rsidR="005D28A1" w:rsidRPr="007126D7" w14:paraId="11E18EA9" w14:textId="77777777">
        <w:trPr>
          <w:cantSplit/>
          <w:trHeight w:val="135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6FA14E" w14:textId="77777777" w:rsidR="005D28A1" w:rsidRPr="007126D7" w:rsidRDefault="005D28A1" w:rsidP="005D28A1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8BFABC" w14:textId="77777777" w:rsidR="005D28A1" w:rsidRPr="007126D7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1EF07E" w14:textId="77777777" w:rsidR="005D28A1" w:rsidRPr="007126D7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FCBE5B" w14:textId="77777777" w:rsidR="005D28A1" w:rsidRPr="007126D7" w:rsidRDefault="005D28A1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St. Sibiu</w:t>
            </w:r>
          </w:p>
          <w:p w14:paraId="241F85D3" w14:textId="77777777" w:rsidR="005D28A1" w:rsidRPr="007126D7" w:rsidRDefault="005D28A1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liniile 9 şi 10 abătute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5DAC91" w14:textId="77777777" w:rsidR="005D28A1" w:rsidRPr="007126D7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toată linia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B22A5D" w14:textId="77777777" w:rsidR="005D28A1" w:rsidRPr="007126D7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101D03" w14:textId="77777777" w:rsidR="005D28A1" w:rsidRPr="007126D7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35ACDF" w14:textId="77777777" w:rsidR="005D28A1" w:rsidRPr="007126D7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35A401" w14:textId="77777777" w:rsidR="005D28A1" w:rsidRPr="007126D7" w:rsidRDefault="005D28A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126D7"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5D28A1" w:rsidRPr="007126D7" w14:paraId="30B995BD" w14:textId="77777777">
        <w:trPr>
          <w:cantSplit/>
          <w:trHeight w:val="135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2AAA23" w14:textId="77777777" w:rsidR="005D28A1" w:rsidRPr="007126D7" w:rsidRDefault="005D28A1" w:rsidP="005D28A1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CDB1CC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392+200</w:t>
            </w:r>
          </w:p>
          <w:p w14:paraId="0E2A919D" w14:textId="77777777" w:rsidR="005D28A1" w:rsidRPr="007126D7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402+292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20F7D9" w14:textId="77777777" w:rsidR="005D28A1" w:rsidRPr="007126D7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>
              <w:rPr>
                <w:b/>
                <w:bCs/>
                <w:color w:val="000000"/>
                <w:sz w:val="36"/>
              </w:rPr>
              <w:t>80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D10212" w14:textId="77777777" w:rsidR="005D28A1" w:rsidRPr="007126D7" w:rsidRDefault="005D28A1" w:rsidP="00617B93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Ax. </w:t>
            </w:r>
            <w:r w:rsidRPr="007126D7">
              <w:rPr>
                <w:b/>
                <w:bCs/>
                <w:color w:val="000000"/>
                <w:sz w:val="20"/>
              </w:rPr>
              <w:t>St. Sibiu</w:t>
            </w:r>
            <w:r>
              <w:rPr>
                <w:b/>
                <w:bCs/>
                <w:color w:val="000000"/>
                <w:sz w:val="20"/>
              </w:rPr>
              <w:t xml:space="preserve"> -</w:t>
            </w:r>
          </w:p>
          <w:p w14:paraId="0E4935E6" w14:textId="77777777" w:rsidR="005D28A1" w:rsidRPr="007126D7" w:rsidRDefault="005D28A1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Ax. St Ocna Sibiului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A5655D" w14:textId="77777777" w:rsidR="005D28A1" w:rsidRPr="007126D7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2E6C16" w14:textId="77777777" w:rsidR="005D28A1" w:rsidRPr="007126D7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F576E4" w14:textId="77777777" w:rsidR="005D28A1" w:rsidRPr="007126D7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DEB5B6" w14:textId="77777777" w:rsidR="005D28A1" w:rsidRPr="007126D7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EDD964" w14:textId="77777777" w:rsidR="005D28A1" w:rsidRPr="007126D7" w:rsidRDefault="005D28A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5D28A1" w:rsidRPr="007126D7" w14:paraId="2448594F" w14:textId="77777777">
        <w:trPr>
          <w:cantSplit/>
          <w:trHeight w:val="135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B24747" w14:textId="77777777" w:rsidR="005D28A1" w:rsidRPr="007126D7" w:rsidRDefault="005D28A1" w:rsidP="005D28A1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6563E9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404+100</w:t>
            </w:r>
          </w:p>
          <w:p w14:paraId="40B69173" w14:textId="77777777" w:rsidR="005D28A1" w:rsidRPr="007126D7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406+950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F6BE45" w14:textId="77777777" w:rsidR="005D28A1" w:rsidRPr="007126D7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>
              <w:rPr>
                <w:b/>
                <w:bCs/>
                <w:color w:val="000000"/>
                <w:sz w:val="36"/>
              </w:rPr>
              <w:t>30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EE4093" w14:textId="77777777" w:rsidR="005D28A1" w:rsidRPr="007126D7" w:rsidRDefault="005D28A1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Ocna Sibiului - Loamneș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300344" w14:textId="77777777" w:rsidR="005D28A1" w:rsidRPr="007126D7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FA4CED" w14:textId="77777777" w:rsidR="005D28A1" w:rsidRPr="007126D7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65F870" w14:textId="77777777" w:rsidR="005D28A1" w:rsidRPr="007126D7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F8C071" w14:textId="77777777" w:rsidR="005D28A1" w:rsidRPr="007126D7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FBB480" w14:textId="77777777" w:rsidR="005D28A1" w:rsidRPr="007126D7" w:rsidRDefault="005D28A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Semnalizată ca limitare de viteză. Cu inductori de 2000 Hz.</w:t>
            </w:r>
          </w:p>
        </w:tc>
      </w:tr>
      <w:tr w:rsidR="005D28A1" w:rsidRPr="007126D7" w14:paraId="1F66A282" w14:textId="77777777">
        <w:trPr>
          <w:cantSplit/>
          <w:trHeight w:val="135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96F821" w14:textId="77777777" w:rsidR="005D28A1" w:rsidRPr="007126D7" w:rsidRDefault="005D28A1" w:rsidP="005D28A1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B9C7F4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410+600</w:t>
            </w:r>
          </w:p>
          <w:p w14:paraId="3A38BDCC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410+650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D61300" w14:textId="77777777" w:rsidR="005D28A1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>
              <w:rPr>
                <w:b/>
                <w:bCs/>
                <w:color w:val="000000"/>
                <w:sz w:val="36"/>
              </w:rPr>
              <w:t>30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A3C351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Ocna Sibiului - Loamneș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88A583" w14:textId="77777777" w:rsidR="005D28A1" w:rsidRPr="007126D7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425713" w14:textId="77777777" w:rsidR="005D28A1" w:rsidRPr="007126D7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134E7D" w14:textId="77777777" w:rsidR="005D28A1" w:rsidRPr="007126D7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B70268" w14:textId="77777777" w:rsidR="005D28A1" w:rsidRPr="007126D7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E3FFF6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Semnalizată ca limitare de viteză.</w:t>
            </w:r>
          </w:p>
          <w:p w14:paraId="71DF5256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Fără inductori.</w:t>
            </w:r>
          </w:p>
        </w:tc>
      </w:tr>
      <w:tr w:rsidR="005D28A1" w:rsidRPr="007126D7" w14:paraId="24AB7F6F" w14:textId="77777777">
        <w:trPr>
          <w:cantSplit/>
          <w:trHeight w:val="135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75130B" w14:textId="77777777" w:rsidR="005D28A1" w:rsidRPr="007126D7" w:rsidRDefault="005D28A1" w:rsidP="005D28A1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686138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435+375</w:t>
            </w:r>
          </w:p>
          <w:p w14:paraId="04665B1E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435+425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C24318" w14:textId="77777777" w:rsidR="005D28A1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>
              <w:rPr>
                <w:b/>
                <w:bCs/>
                <w:color w:val="000000"/>
                <w:sz w:val="36"/>
              </w:rPr>
              <w:t>20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94EE92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  <w:szCs w:val="20"/>
              </w:rPr>
            </w:pPr>
            <w:r w:rsidRPr="00037854">
              <w:rPr>
                <w:b/>
                <w:bCs/>
                <w:color w:val="000000"/>
                <w:sz w:val="20"/>
                <w:szCs w:val="20"/>
              </w:rPr>
              <w:t>Șeica Mare</w:t>
            </w:r>
            <w:r>
              <w:rPr>
                <w:b/>
                <w:bCs/>
                <w:color w:val="000000"/>
                <w:sz w:val="20"/>
                <w:szCs w:val="20"/>
              </w:rPr>
              <w:t xml:space="preserve"> – </w:t>
            </w:r>
          </w:p>
          <w:p w14:paraId="349144BC" w14:textId="77777777" w:rsidR="005D28A1" w:rsidRPr="00037854" w:rsidRDefault="005D28A1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  <w:szCs w:val="20"/>
              </w:rPr>
            </w:pPr>
            <w:r w:rsidRPr="00037854">
              <w:rPr>
                <w:b/>
                <w:bCs/>
                <w:color w:val="000000"/>
                <w:sz w:val="20"/>
                <w:szCs w:val="20"/>
              </w:rPr>
              <w:t>Copșa Mică</w:t>
            </w:r>
          </w:p>
          <w:p w14:paraId="4406B724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ACA78F" w14:textId="77777777" w:rsidR="005D28A1" w:rsidRPr="007126D7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A4FDBB" w14:textId="77777777" w:rsidR="005D28A1" w:rsidRPr="007126D7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A6AE2C" w14:textId="77777777" w:rsidR="005D28A1" w:rsidRPr="007126D7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74B382" w14:textId="77777777" w:rsidR="005D28A1" w:rsidRPr="007126D7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178739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Semnalizată ca limitare de viteză. Cu inductori de 2000 Hz. Valabil doar pentru trenurile tip automotor</w:t>
            </w:r>
          </w:p>
        </w:tc>
      </w:tr>
    </w:tbl>
    <w:p w14:paraId="6244841D" w14:textId="77777777" w:rsidR="005D28A1" w:rsidRDefault="005D28A1" w:rsidP="000039F1">
      <w:pPr>
        <w:spacing w:before="40" w:after="40" w:line="192" w:lineRule="auto"/>
        <w:ind w:right="57"/>
        <w:rPr>
          <w:sz w:val="20"/>
          <w:lang w:val="ro-RO"/>
        </w:rPr>
      </w:pPr>
    </w:p>
    <w:p w14:paraId="03B93CF3" w14:textId="77777777" w:rsidR="005D28A1" w:rsidRDefault="005D28A1" w:rsidP="00CC0982">
      <w:pPr>
        <w:pStyle w:val="Heading1"/>
        <w:spacing w:line="360" w:lineRule="auto"/>
      </w:pPr>
      <w:r>
        <w:lastRenderedPageBreak/>
        <w:t>LINIA 205</w:t>
      </w:r>
    </w:p>
    <w:p w14:paraId="7463DB97" w14:textId="77777777" w:rsidR="005D28A1" w:rsidRDefault="005D28A1" w:rsidP="000F0227">
      <w:pPr>
        <w:pStyle w:val="Heading1"/>
        <w:spacing w:line="360" w:lineRule="auto"/>
        <w:rPr>
          <w:b w:val="0"/>
          <w:bCs w:val="0"/>
          <w:sz w:val="8"/>
        </w:rPr>
      </w:pPr>
      <w:r>
        <w:t>BRAŞOV - PODU OLT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80"/>
        <w:gridCol w:w="753"/>
        <w:gridCol w:w="2202"/>
        <w:gridCol w:w="869"/>
        <w:gridCol w:w="753"/>
        <w:gridCol w:w="869"/>
        <w:gridCol w:w="752"/>
        <w:gridCol w:w="2490"/>
      </w:tblGrid>
      <w:tr w:rsidR="005D28A1" w14:paraId="2EDB52EA" w14:textId="77777777">
        <w:trPr>
          <w:cantSplit/>
          <w:trHeight w:val="144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EC1B3B" w14:textId="77777777" w:rsidR="005D28A1" w:rsidRDefault="005D28A1" w:rsidP="005D28A1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DD6526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7E3DEA" w14:textId="77777777" w:rsidR="005D28A1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1A356B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</w:t>
            </w:r>
            <w:r>
              <w:rPr>
                <w:b/>
                <w:bCs/>
                <w:sz w:val="20"/>
                <w:lang w:val="en-US"/>
              </w:rPr>
              <w:t>ov C</w:t>
            </w:r>
            <w:r>
              <w:rPr>
                <w:b/>
                <w:bCs/>
                <w:sz w:val="20"/>
                <w:lang w:val="ro-RO"/>
              </w:rPr>
              <w:t xml:space="preserve">ălători </w:t>
            </w:r>
          </w:p>
          <w:p w14:paraId="6F8003A3" w14:textId="77777777" w:rsidR="005D28A1" w:rsidRPr="00985789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188625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 </w:t>
            </w:r>
          </w:p>
          <w:p w14:paraId="50DEEBB8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 50, 52,</w:t>
            </w:r>
          </w:p>
          <w:p w14:paraId="1305C71D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56, 58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B47222" w14:textId="77777777" w:rsidR="005D28A1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8B70F3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78D1A7" w14:textId="77777777" w:rsidR="005D28A1" w:rsidRPr="0073437A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0FB010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5AE218B9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12 - 15.</w:t>
            </w:r>
          </w:p>
        </w:tc>
      </w:tr>
      <w:tr w:rsidR="005D28A1" w14:paraId="00D63099" w14:textId="77777777">
        <w:trPr>
          <w:cantSplit/>
          <w:trHeight w:val="144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08AF74" w14:textId="77777777" w:rsidR="005D28A1" w:rsidRDefault="005D28A1" w:rsidP="005D28A1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3FC3D0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1+190</w:t>
            </w:r>
          </w:p>
          <w:p w14:paraId="5847F820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1+500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06BD50" w14:textId="77777777" w:rsidR="005D28A1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30</w:t>
            </w: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99902A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</w:t>
            </w:r>
            <w:r>
              <w:rPr>
                <w:b/>
                <w:bCs/>
                <w:sz w:val="20"/>
                <w:lang w:val="en-US"/>
              </w:rPr>
              <w:t>ov linia 3 directă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3C5686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D04685" w14:textId="77777777" w:rsidR="005D28A1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2E2F1C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D23A5B" w14:textId="77777777" w:rsidR="005D28A1" w:rsidRPr="0073437A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15B88E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Între semnal X 3 și vârf sch.4</w:t>
            </w:r>
          </w:p>
          <w:p w14:paraId="2F561766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14CC689E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5D28A1" w14:paraId="51AB68E8" w14:textId="77777777">
        <w:trPr>
          <w:cantSplit/>
          <w:trHeight w:val="56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12FDBA" w14:textId="77777777" w:rsidR="005D28A1" w:rsidRDefault="005D28A1" w:rsidP="005D28A1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9C9F7D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1+500</w:t>
            </w:r>
          </w:p>
          <w:p w14:paraId="2E9F585D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2+400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0DB0C4" w14:textId="77777777" w:rsidR="005D28A1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70</w:t>
            </w: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4325E5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ro-RO"/>
              </w:rPr>
              <w:t>Braş</w:t>
            </w:r>
            <w:r>
              <w:rPr>
                <w:b/>
                <w:bCs/>
                <w:sz w:val="20"/>
                <w:lang w:val="en-US"/>
              </w:rPr>
              <w:t>ov -</w:t>
            </w:r>
          </w:p>
          <w:p w14:paraId="7511A219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Bartolomeu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84861A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197860" w14:textId="77777777" w:rsidR="005D28A1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2BC80D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A67803" w14:textId="77777777" w:rsidR="005D28A1" w:rsidRPr="0073437A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56C409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Semnalizată ca limitare de viteză. </w:t>
            </w:r>
          </w:p>
        </w:tc>
      </w:tr>
      <w:tr w:rsidR="005D28A1" w14:paraId="159BE8FD" w14:textId="77777777">
        <w:trPr>
          <w:cantSplit/>
          <w:trHeight w:val="60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E46BBE" w14:textId="77777777" w:rsidR="005D28A1" w:rsidRDefault="005D28A1" w:rsidP="005D28A1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061B3C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3+500</w:t>
            </w:r>
          </w:p>
          <w:p w14:paraId="724FA403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3+900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53F169" w14:textId="77777777" w:rsidR="005D28A1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30</w:t>
            </w: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613FC1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Bartolomeu</w:t>
            </w:r>
          </w:p>
          <w:p w14:paraId="54D7BDA2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directă, Cap X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92C69E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DA8246" w14:textId="77777777" w:rsidR="005D28A1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C4A068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4A7B9D" w14:textId="77777777" w:rsidR="005D28A1" w:rsidRPr="0073437A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751AF8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1A9842E9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5E4B9B91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Peste sch. 5, 11 și 17.</w:t>
            </w:r>
          </w:p>
        </w:tc>
      </w:tr>
      <w:tr w:rsidR="005D28A1" w14:paraId="06A2ABE8" w14:textId="77777777">
        <w:trPr>
          <w:cantSplit/>
          <w:trHeight w:val="59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45E730" w14:textId="77777777" w:rsidR="005D28A1" w:rsidRDefault="005D28A1" w:rsidP="005D28A1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C2D589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86ABFB" w14:textId="77777777" w:rsidR="005D28A1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809366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Bartolomeu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A39A61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15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664B7C" w14:textId="77777777" w:rsidR="005D28A1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6AC27F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B42BBA" w14:textId="77777777" w:rsidR="005D28A1" w:rsidRPr="0073437A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FE2AC7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35BBF494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Cu acces la liniile 1 şi 3.</w:t>
            </w:r>
          </w:p>
        </w:tc>
      </w:tr>
      <w:tr w:rsidR="005D28A1" w14:paraId="07591741" w14:textId="77777777">
        <w:trPr>
          <w:cantSplit/>
          <w:trHeight w:val="59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A9AA77" w14:textId="77777777" w:rsidR="005D28A1" w:rsidRDefault="005D28A1" w:rsidP="005D28A1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FD6022" w14:textId="77777777" w:rsidR="005D28A1" w:rsidRDefault="005D28A1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3+850</w:t>
            </w:r>
          </w:p>
          <w:p w14:paraId="4F5DEE70" w14:textId="77777777" w:rsidR="005D28A1" w:rsidRDefault="005D28A1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4+900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9122B7" w14:textId="77777777" w:rsidR="005D28A1" w:rsidRDefault="005D28A1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30</w:t>
            </w: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EDB321" w14:textId="77777777" w:rsidR="005D28A1" w:rsidRDefault="005D28A1" w:rsidP="00A419B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Bartolomeu linia 3 directă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FDBB01" w14:textId="77777777" w:rsidR="005D28A1" w:rsidRDefault="005D28A1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FBC9D0" w14:textId="77777777" w:rsidR="005D28A1" w:rsidRDefault="005D28A1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7A1019" w14:textId="77777777" w:rsidR="005D28A1" w:rsidRDefault="005D28A1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C85943" w14:textId="77777777" w:rsidR="005D28A1" w:rsidRPr="0073437A" w:rsidRDefault="005D28A1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15326F" w14:textId="77777777" w:rsidR="005D28A1" w:rsidRDefault="005D28A1" w:rsidP="00A419B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643CB705" w14:textId="77777777" w:rsidR="005D28A1" w:rsidRDefault="005D28A1" w:rsidP="00A419B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Cu inductori în capătul dinspre Ghimbav.</w:t>
            </w:r>
          </w:p>
          <w:p w14:paraId="08462DD6" w14:textId="77777777" w:rsidR="005D28A1" w:rsidRDefault="005D28A1" w:rsidP="00A419B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peste sch. 8 și 12 Cap Y.</w:t>
            </w:r>
          </w:p>
        </w:tc>
      </w:tr>
      <w:tr w:rsidR="005D28A1" w14:paraId="51B813CD" w14:textId="77777777">
        <w:trPr>
          <w:cantSplit/>
          <w:trHeight w:val="41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DDC80A" w14:textId="77777777" w:rsidR="005D28A1" w:rsidRDefault="005D28A1" w:rsidP="005D28A1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502702" w14:textId="77777777" w:rsidR="005D28A1" w:rsidRDefault="005D28A1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9+100</w:t>
            </w:r>
          </w:p>
          <w:p w14:paraId="6FF56FD6" w14:textId="77777777" w:rsidR="005D28A1" w:rsidRDefault="005D28A1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10+400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D0452D" w14:textId="77777777" w:rsidR="005D28A1" w:rsidRDefault="005D28A1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50</w:t>
            </w: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FAA080" w14:textId="77777777" w:rsidR="005D28A1" w:rsidRDefault="005D28A1" w:rsidP="00A419B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Ghimbav</w:t>
            </w:r>
          </w:p>
          <w:p w14:paraId="56EBF71C" w14:textId="77777777" w:rsidR="005D28A1" w:rsidRDefault="005D28A1" w:rsidP="00A419B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directă și Ghimbav - Codlea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73D83F" w14:textId="77777777" w:rsidR="005D28A1" w:rsidRDefault="005D28A1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3BB204" w14:textId="77777777" w:rsidR="005D28A1" w:rsidRDefault="005D28A1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292814" w14:textId="77777777" w:rsidR="005D28A1" w:rsidRDefault="005D28A1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F3854B" w14:textId="77777777" w:rsidR="005D28A1" w:rsidRPr="0073437A" w:rsidRDefault="005D28A1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4D7C03" w14:textId="77777777" w:rsidR="005D28A1" w:rsidRDefault="005D28A1" w:rsidP="00A419B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729B8356" w14:textId="77777777" w:rsidR="005D28A1" w:rsidRDefault="005D28A1" w:rsidP="00A419B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530A6B02" w14:textId="77777777" w:rsidR="005D28A1" w:rsidRDefault="005D28A1" w:rsidP="00A419B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peste sch. nr. 1, 3, 8 și 16.</w:t>
            </w:r>
          </w:p>
        </w:tc>
      </w:tr>
      <w:tr w:rsidR="005D28A1" w14:paraId="6ED73FBA" w14:textId="77777777">
        <w:trPr>
          <w:cantSplit/>
          <w:trHeight w:val="41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DC84C7" w14:textId="77777777" w:rsidR="005D28A1" w:rsidRDefault="005D28A1" w:rsidP="005D28A1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DE8FF3" w14:textId="77777777" w:rsidR="005D28A1" w:rsidRDefault="005D28A1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4525F6" w14:textId="77777777" w:rsidR="005D28A1" w:rsidRDefault="005D28A1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CE092F" w14:textId="77777777" w:rsidR="005D28A1" w:rsidRDefault="005D28A1" w:rsidP="00A419B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Ghimbav,</w:t>
            </w:r>
          </w:p>
          <w:p w14:paraId="7E434077" w14:textId="77777777" w:rsidR="005D28A1" w:rsidRDefault="005D28A1" w:rsidP="00A419B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0D00C0" w14:textId="77777777" w:rsidR="005D28A1" w:rsidRDefault="005D28A1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365EC3">
              <w:rPr>
                <w:b/>
                <w:bCs/>
                <w:sz w:val="20"/>
                <w:lang w:val="ro-RO"/>
              </w:rPr>
              <w:t>vărf sch. 10 - semnal ieșire cap X (</w:t>
            </w:r>
            <w:r>
              <w:rPr>
                <w:b/>
                <w:bCs/>
                <w:sz w:val="20"/>
                <w:lang w:val="ro-RO"/>
              </w:rPr>
              <w:t>9</w:t>
            </w:r>
            <w:r w:rsidRPr="00365EC3">
              <w:rPr>
                <w:b/>
                <w:bCs/>
                <w:sz w:val="20"/>
                <w:lang w:val="ro-RO"/>
              </w:rPr>
              <w:t>+240 - 10+000)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E2B8C5" w14:textId="77777777" w:rsidR="005D28A1" w:rsidRDefault="005D28A1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D70A26" w14:textId="77777777" w:rsidR="005D28A1" w:rsidRDefault="005D28A1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AD3092" w14:textId="77777777" w:rsidR="005D28A1" w:rsidRPr="0073437A" w:rsidRDefault="005D28A1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2CFF93" w14:textId="77777777" w:rsidR="005D28A1" w:rsidRDefault="005D28A1" w:rsidP="00A419B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1255562A" w14:textId="77777777" w:rsidR="005D28A1" w:rsidRDefault="005D28A1" w:rsidP="00A419B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Restul liniei este închisă.</w:t>
            </w:r>
          </w:p>
        </w:tc>
      </w:tr>
      <w:tr w:rsidR="005D28A1" w14:paraId="0A9AF0ED" w14:textId="77777777">
        <w:trPr>
          <w:cantSplit/>
          <w:trHeight w:val="6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B4C4CB" w14:textId="77777777" w:rsidR="005D28A1" w:rsidRDefault="005D28A1" w:rsidP="005D28A1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EE9442" w14:textId="77777777" w:rsidR="005D28A1" w:rsidRDefault="005D28A1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28+500</w:t>
            </w:r>
          </w:p>
          <w:p w14:paraId="0ABA9321" w14:textId="77777777" w:rsidR="005D28A1" w:rsidRDefault="005D28A1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28+900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AB02E0" w14:textId="77777777" w:rsidR="005D28A1" w:rsidRDefault="005D28A1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70</w:t>
            </w: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9A1374" w14:textId="77777777" w:rsidR="005D28A1" w:rsidRDefault="005D28A1" w:rsidP="00A419B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Vlădeni Ardeal -</w:t>
            </w:r>
          </w:p>
          <w:p w14:paraId="62E93F4D" w14:textId="77777777" w:rsidR="005D28A1" w:rsidRDefault="005D28A1" w:rsidP="00A419B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Brădeț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2E57F9" w14:textId="77777777" w:rsidR="005D28A1" w:rsidRDefault="005D28A1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F1AD9E" w14:textId="77777777" w:rsidR="005D28A1" w:rsidRDefault="005D28A1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9E6F26" w14:textId="77777777" w:rsidR="005D28A1" w:rsidRDefault="005D28A1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1ADC3F" w14:textId="77777777" w:rsidR="005D28A1" w:rsidRPr="0073437A" w:rsidRDefault="005D28A1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8035C1" w14:textId="77777777" w:rsidR="005D28A1" w:rsidRDefault="005D28A1" w:rsidP="00A419B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5D28A1" w14:paraId="2A38376E" w14:textId="77777777">
        <w:trPr>
          <w:cantSplit/>
          <w:trHeight w:val="54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197655" w14:textId="77777777" w:rsidR="005D28A1" w:rsidRDefault="005D28A1" w:rsidP="005D28A1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DD8A98" w14:textId="77777777" w:rsidR="005D28A1" w:rsidRDefault="005D28A1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1AE2D5" w14:textId="77777777" w:rsidR="005D28A1" w:rsidRDefault="005D28A1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7CB15D" w14:textId="77777777" w:rsidR="005D28A1" w:rsidRDefault="005D28A1" w:rsidP="00A419B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Şercaia</w:t>
            </w:r>
          </w:p>
          <w:p w14:paraId="7EAD0829" w14:textId="77777777" w:rsidR="005D28A1" w:rsidRDefault="005D28A1" w:rsidP="00A419B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1F02C2" w14:textId="77777777" w:rsidR="005D28A1" w:rsidRDefault="005D28A1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B99BAC" w14:textId="77777777" w:rsidR="005D28A1" w:rsidRDefault="005D28A1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961577" w14:textId="77777777" w:rsidR="005D28A1" w:rsidRDefault="005D28A1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C232FF" w14:textId="77777777" w:rsidR="005D28A1" w:rsidRPr="0073437A" w:rsidRDefault="005D28A1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2B4664" w14:textId="77777777" w:rsidR="005D28A1" w:rsidRDefault="005D28A1" w:rsidP="00A419B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D28A1" w14:paraId="7F7DC8E0" w14:textId="77777777">
        <w:trPr>
          <w:cantSplit/>
          <w:trHeight w:val="56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B34D47" w14:textId="77777777" w:rsidR="005D28A1" w:rsidRDefault="005D28A1" w:rsidP="005D28A1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A88038" w14:textId="77777777" w:rsidR="005D28A1" w:rsidRDefault="005D28A1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4BE5F9" w14:textId="77777777" w:rsidR="005D28A1" w:rsidRDefault="005D28A1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C23E39" w14:textId="77777777" w:rsidR="005D28A1" w:rsidRDefault="005D28A1" w:rsidP="00A419B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Făgăraş</w:t>
            </w:r>
          </w:p>
          <w:p w14:paraId="71D9F675" w14:textId="77777777" w:rsidR="005D28A1" w:rsidRDefault="005D28A1" w:rsidP="00A419B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liniile 4, 6 şi 9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D0DA1E" w14:textId="77777777" w:rsidR="005D28A1" w:rsidRDefault="005D28A1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544C953A" w14:textId="77777777" w:rsidR="005D28A1" w:rsidRDefault="005D28A1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05B43B" w14:textId="77777777" w:rsidR="005D28A1" w:rsidRDefault="005D28A1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DFECF7" w14:textId="77777777" w:rsidR="005D28A1" w:rsidRDefault="005D28A1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9275AE" w14:textId="77777777" w:rsidR="005D28A1" w:rsidRPr="0073437A" w:rsidRDefault="005D28A1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B965A8" w14:textId="77777777" w:rsidR="005D28A1" w:rsidRDefault="005D28A1" w:rsidP="00A419B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D28A1" w14:paraId="26E75500" w14:textId="77777777">
        <w:trPr>
          <w:cantSplit/>
          <w:trHeight w:val="54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903A54" w14:textId="77777777" w:rsidR="005D28A1" w:rsidRDefault="005D28A1" w:rsidP="005D28A1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1A7339" w14:textId="77777777" w:rsidR="005D28A1" w:rsidRDefault="005D28A1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C308DA" w14:textId="77777777" w:rsidR="005D28A1" w:rsidRDefault="005D28A1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378768" w14:textId="77777777" w:rsidR="005D28A1" w:rsidRDefault="005D28A1" w:rsidP="00A419B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Voila</w:t>
            </w:r>
          </w:p>
          <w:p w14:paraId="0652967F" w14:textId="77777777" w:rsidR="005D28A1" w:rsidRDefault="005D28A1" w:rsidP="00A419B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abătută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644767" w14:textId="77777777" w:rsidR="005D28A1" w:rsidRDefault="005D28A1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0713F5EA" w14:textId="77777777" w:rsidR="005D28A1" w:rsidRDefault="005D28A1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CDCE07" w14:textId="77777777" w:rsidR="005D28A1" w:rsidRDefault="005D28A1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65A8FA" w14:textId="77777777" w:rsidR="005D28A1" w:rsidRDefault="005D28A1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104EC5" w14:textId="77777777" w:rsidR="005D28A1" w:rsidRPr="0073437A" w:rsidRDefault="005D28A1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AAAE23" w14:textId="77777777" w:rsidR="005D28A1" w:rsidRDefault="005D28A1" w:rsidP="00A419B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D28A1" w14:paraId="10202F28" w14:textId="77777777">
        <w:trPr>
          <w:cantSplit/>
          <w:trHeight w:val="36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B4A424" w14:textId="77777777" w:rsidR="005D28A1" w:rsidRDefault="005D28A1" w:rsidP="005D28A1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09A2F7" w14:textId="77777777" w:rsidR="005D28A1" w:rsidRDefault="005D28A1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BDA5D0" w14:textId="77777777" w:rsidR="005D28A1" w:rsidRDefault="005D28A1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8EEC5D" w14:textId="77777777" w:rsidR="005D28A1" w:rsidRDefault="005D28A1" w:rsidP="00A419B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Ucea</w:t>
            </w:r>
          </w:p>
          <w:p w14:paraId="040E706C" w14:textId="77777777" w:rsidR="005D28A1" w:rsidRDefault="005D28A1" w:rsidP="00A419B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FBA166" w14:textId="77777777" w:rsidR="005D28A1" w:rsidRDefault="005D28A1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diag.</w:t>
            </w:r>
          </w:p>
          <w:p w14:paraId="286B8871" w14:textId="77777777" w:rsidR="005D28A1" w:rsidRDefault="005D28A1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6 - 8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5E2E58" w14:textId="77777777" w:rsidR="005D28A1" w:rsidRDefault="005D28A1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24B0E5" w14:textId="77777777" w:rsidR="005D28A1" w:rsidRDefault="005D28A1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A3339C" w14:textId="77777777" w:rsidR="005D28A1" w:rsidRPr="0073437A" w:rsidRDefault="005D28A1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FFA93C" w14:textId="77777777" w:rsidR="005D28A1" w:rsidRDefault="005D28A1" w:rsidP="00A419B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Nesemnalizată  pe teren. </w:t>
            </w:r>
          </w:p>
          <w:p w14:paraId="200C3A2A" w14:textId="77777777" w:rsidR="005D28A1" w:rsidRDefault="005D28A1" w:rsidP="00A419B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Cu acces la liniile 1 şi 2 abătute.</w:t>
            </w:r>
          </w:p>
        </w:tc>
      </w:tr>
      <w:tr w:rsidR="005D28A1" w14:paraId="25A2F79E" w14:textId="77777777">
        <w:trPr>
          <w:cantSplit/>
          <w:trHeight w:val="36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BDD976" w14:textId="77777777" w:rsidR="005D28A1" w:rsidRDefault="005D28A1" w:rsidP="005D28A1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4C6C18" w14:textId="77777777" w:rsidR="005D28A1" w:rsidRDefault="005D28A1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95+070</w:t>
            </w:r>
          </w:p>
          <w:p w14:paraId="09DBA199" w14:textId="77777777" w:rsidR="005D28A1" w:rsidRDefault="005D28A1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95+140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D32BFF" w14:textId="77777777" w:rsidR="005D28A1" w:rsidRDefault="005D28A1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30</w:t>
            </w: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4B9F11" w14:textId="77777777" w:rsidR="005D28A1" w:rsidRDefault="005D28A1" w:rsidP="00A419B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Ucea - Arpaș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222952" w14:textId="77777777" w:rsidR="005D28A1" w:rsidRDefault="005D28A1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97CF9C" w14:textId="77777777" w:rsidR="005D28A1" w:rsidRDefault="005D28A1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045C94" w14:textId="77777777" w:rsidR="005D28A1" w:rsidRDefault="005D28A1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6074FE" w14:textId="77777777" w:rsidR="005D28A1" w:rsidRPr="0073437A" w:rsidRDefault="005D28A1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75008C" w14:textId="77777777" w:rsidR="005D28A1" w:rsidRDefault="005D28A1" w:rsidP="00A419B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5D28A1" w14:paraId="28D0962D" w14:textId="77777777">
        <w:trPr>
          <w:cantSplit/>
          <w:trHeight w:val="36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022C6E" w14:textId="77777777" w:rsidR="005D28A1" w:rsidRDefault="005D28A1" w:rsidP="005D28A1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6F7578" w14:textId="77777777" w:rsidR="005D28A1" w:rsidRDefault="005D28A1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FA39A8" w14:textId="77777777" w:rsidR="005D28A1" w:rsidRDefault="005D28A1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82E3A9" w14:textId="77777777" w:rsidR="005D28A1" w:rsidRDefault="005D28A1" w:rsidP="00A419B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Arpaș</w:t>
            </w:r>
          </w:p>
          <w:p w14:paraId="0664872A" w14:textId="77777777" w:rsidR="005D28A1" w:rsidRDefault="005D28A1" w:rsidP="00A419B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abătută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A215A5" w14:textId="77777777" w:rsidR="005D28A1" w:rsidRDefault="005D28A1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toată linia 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254E68" w14:textId="77777777" w:rsidR="005D28A1" w:rsidRDefault="005D28A1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3DC219" w14:textId="77777777" w:rsidR="005D28A1" w:rsidRDefault="005D28A1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4C1C84" w14:textId="77777777" w:rsidR="005D28A1" w:rsidRPr="0073437A" w:rsidRDefault="005D28A1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EEA8DA" w14:textId="77777777" w:rsidR="005D28A1" w:rsidRDefault="005D28A1" w:rsidP="00A419B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D28A1" w14:paraId="78A197DE" w14:textId="77777777">
        <w:trPr>
          <w:cantSplit/>
          <w:trHeight w:val="36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1E1429" w14:textId="77777777" w:rsidR="005D28A1" w:rsidRDefault="005D28A1" w:rsidP="005D28A1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F8649A" w14:textId="77777777" w:rsidR="005D28A1" w:rsidRDefault="005D28A1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100+350</w:t>
            </w:r>
          </w:p>
          <w:p w14:paraId="4D383D83" w14:textId="77777777" w:rsidR="005D28A1" w:rsidRDefault="005D28A1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101+000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9CB511" w14:textId="77777777" w:rsidR="005D28A1" w:rsidRDefault="005D28A1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30</w:t>
            </w: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DB04EB" w14:textId="77777777" w:rsidR="005D28A1" w:rsidRDefault="005D28A1" w:rsidP="00A419B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Arpaș - </w:t>
            </w:r>
          </w:p>
          <w:p w14:paraId="3458B0F8" w14:textId="77777777" w:rsidR="005D28A1" w:rsidRDefault="005D28A1" w:rsidP="00A419B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Porumbacu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89FA60" w14:textId="77777777" w:rsidR="005D28A1" w:rsidRDefault="005D28A1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571E60" w14:textId="77777777" w:rsidR="005D28A1" w:rsidRDefault="005D28A1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351920" w14:textId="77777777" w:rsidR="005D28A1" w:rsidRDefault="005D28A1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11A8B4" w14:textId="77777777" w:rsidR="005D28A1" w:rsidRPr="0073437A" w:rsidRDefault="005D28A1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81F78D" w14:textId="77777777" w:rsidR="005D28A1" w:rsidRDefault="005D28A1" w:rsidP="00A419B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0F02C739" w14:textId="77777777" w:rsidR="005D28A1" w:rsidRDefault="005D28A1" w:rsidP="00A419B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5D28A1" w14:paraId="6B5A7EB2" w14:textId="77777777">
        <w:trPr>
          <w:cantSplit/>
          <w:trHeight w:val="36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4C0865" w14:textId="77777777" w:rsidR="005D28A1" w:rsidRDefault="005D28A1" w:rsidP="005D28A1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EB0880" w14:textId="77777777" w:rsidR="005D28A1" w:rsidRDefault="005D28A1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B1C901" w14:textId="77777777" w:rsidR="005D28A1" w:rsidRDefault="005D28A1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78EF2D" w14:textId="77777777" w:rsidR="005D28A1" w:rsidRDefault="005D28A1" w:rsidP="00A419B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Avrig linia 4 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7C6A96" w14:textId="77777777" w:rsidR="005D28A1" w:rsidRDefault="005D28A1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3911E325" w14:textId="77777777" w:rsidR="005D28A1" w:rsidRDefault="005D28A1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43D66F" w14:textId="77777777" w:rsidR="005D28A1" w:rsidRDefault="005D28A1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8651EB" w14:textId="77777777" w:rsidR="005D28A1" w:rsidRDefault="005D28A1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0165EF" w14:textId="77777777" w:rsidR="005D28A1" w:rsidRPr="0073437A" w:rsidRDefault="005D28A1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B05931" w14:textId="77777777" w:rsidR="005D28A1" w:rsidRDefault="005D28A1" w:rsidP="00A419B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D28A1" w14:paraId="6F086654" w14:textId="77777777">
        <w:trPr>
          <w:cantSplit/>
          <w:trHeight w:val="36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BB60F6" w14:textId="77777777" w:rsidR="005D28A1" w:rsidRDefault="005D28A1" w:rsidP="005D28A1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837F3A" w14:textId="77777777" w:rsidR="005D28A1" w:rsidRDefault="005D28A1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120+240</w:t>
            </w:r>
          </w:p>
          <w:p w14:paraId="73B4C74F" w14:textId="77777777" w:rsidR="005D28A1" w:rsidRDefault="005D28A1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120+290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4F099F" w14:textId="77777777" w:rsidR="005D28A1" w:rsidRDefault="005D28A1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30</w:t>
            </w: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311690" w14:textId="77777777" w:rsidR="005D28A1" w:rsidRDefault="005D28A1" w:rsidP="00A419B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Avrig  - Podu Olt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3B919E" w14:textId="77777777" w:rsidR="005D28A1" w:rsidRDefault="005D28A1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4E252E" w14:textId="77777777" w:rsidR="005D28A1" w:rsidRDefault="005D28A1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F513D3" w14:textId="77777777" w:rsidR="005D28A1" w:rsidRDefault="005D28A1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0675BE" w14:textId="77777777" w:rsidR="005D28A1" w:rsidRPr="0073437A" w:rsidRDefault="005D28A1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DFF00A" w14:textId="77777777" w:rsidR="005D28A1" w:rsidRDefault="005D28A1" w:rsidP="00A419B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</w:tbl>
    <w:p w14:paraId="304A9549" w14:textId="77777777" w:rsidR="005D28A1" w:rsidRDefault="005D28A1">
      <w:pPr>
        <w:spacing w:before="40" w:after="40" w:line="192" w:lineRule="auto"/>
        <w:ind w:right="57"/>
        <w:rPr>
          <w:sz w:val="20"/>
          <w:lang w:val="ro-RO"/>
        </w:rPr>
      </w:pPr>
    </w:p>
    <w:p w14:paraId="7AA395CE" w14:textId="77777777" w:rsidR="005D28A1" w:rsidRDefault="005D28A1" w:rsidP="001B3E46">
      <w:pPr>
        <w:pStyle w:val="Heading1"/>
        <w:spacing w:line="360" w:lineRule="auto"/>
      </w:pPr>
      <w:r>
        <w:lastRenderedPageBreak/>
        <w:t>LINIA 206</w:t>
      </w:r>
    </w:p>
    <w:p w14:paraId="70B709A0" w14:textId="77777777" w:rsidR="005D28A1" w:rsidRDefault="005D28A1" w:rsidP="00907AC9">
      <w:pPr>
        <w:pStyle w:val="Heading1"/>
        <w:spacing w:line="360" w:lineRule="auto"/>
        <w:rPr>
          <w:b w:val="0"/>
          <w:bCs w:val="0"/>
          <w:sz w:val="8"/>
        </w:rPr>
      </w:pPr>
      <w:r>
        <w:t>BARTOLOMEU - ZĂRNEŞTI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4"/>
        <w:gridCol w:w="870"/>
        <w:gridCol w:w="754"/>
        <w:gridCol w:w="870"/>
        <w:gridCol w:w="753"/>
        <w:gridCol w:w="2492"/>
      </w:tblGrid>
      <w:tr w:rsidR="005D28A1" w14:paraId="01556430" w14:textId="77777777">
        <w:trPr>
          <w:cantSplit/>
          <w:trHeight w:val="100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F940D4" w14:textId="77777777" w:rsidR="005D28A1" w:rsidRDefault="005D28A1" w:rsidP="005D28A1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38C8AD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3+850</w:t>
            </w:r>
          </w:p>
          <w:p w14:paraId="16776F84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4+900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FDC62F" w14:textId="77777777" w:rsidR="005D28A1" w:rsidRPr="005E2797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A8F1DB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Bartolomeu</w:t>
            </w:r>
          </w:p>
          <w:p w14:paraId="34535745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47BD71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3B8DE9" w14:textId="77777777" w:rsidR="005D28A1" w:rsidRPr="005E2797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C01934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93DFDE" w14:textId="77777777" w:rsidR="005D28A1" w:rsidRPr="005E2797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002AC8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1375FA0C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Cu inductori în capătul dinspre Ghimbav.</w:t>
            </w:r>
          </w:p>
          <w:p w14:paraId="30066B76" w14:textId="77777777" w:rsidR="005D28A1" w:rsidRDefault="005D28A1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peste sch. 8 și 12 Cap Y.</w:t>
            </w:r>
          </w:p>
        </w:tc>
      </w:tr>
      <w:tr w:rsidR="005D28A1" w14:paraId="5496B222" w14:textId="77777777">
        <w:trPr>
          <w:cantSplit/>
          <w:trHeight w:val="100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F14281" w14:textId="77777777" w:rsidR="005D28A1" w:rsidRDefault="005D28A1" w:rsidP="005D28A1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912A21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4+900</w:t>
            </w:r>
          </w:p>
          <w:p w14:paraId="7109FC11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6+100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180E57" w14:textId="77777777" w:rsidR="005D28A1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EAE450" w14:textId="77777777" w:rsidR="005D28A1" w:rsidRDefault="005D28A1" w:rsidP="00B5195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Bartolomeu</w:t>
            </w:r>
          </w:p>
          <w:p w14:paraId="2E45C08F" w14:textId="77777777" w:rsidR="005D28A1" w:rsidRDefault="005D28A1" w:rsidP="00B5195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directă si Bartolomeu -</w:t>
            </w:r>
          </w:p>
          <w:p w14:paraId="44F8EC37" w14:textId="77777777" w:rsidR="005D28A1" w:rsidRDefault="005D28A1" w:rsidP="00B5195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Cristian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8AD1A6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9994B7" w14:textId="77777777" w:rsidR="005D28A1" w:rsidRPr="005E2797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EAE7ED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D058D2" w14:textId="77777777" w:rsidR="005D28A1" w:rsidRPr="005E2797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EC5572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5D28A1" w14:paraId="3867ED9D" w14:textId="77777777">
        <w:trPr>
          <w:cantSplit/>
          <w:trHeight w:val="100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3C9346" w14:textId="77777777" w:rsidR="005D28A1" w:rsidRDefault="005D28A1" w:rsidP="005D28A1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EAC4DE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8F235B" w14:textId="77777777" w:rsidR="005D28A1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4C486E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Bartolomeu</w:t>
            </w:r>
          </w:p>
          <w:p w14:paraId="4A836CCA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F17081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din</w:t>
            </w:r>
          </w:p>
          <w:p w14:paraId="7F75C6A6" w14:textId="77777777" w:rsidR="005D28A1" w:rsidRPr="008978B6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ro-RO"/>
              </w:rPr>
              <w:t>Cap X aferenți liniei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52BA93" w14:textId="77777777" w:rsidR="005D28A1" w:rsidRPr="005E2797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CC8560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2583E6" w14:textId="77777777" w:rsidR="005D28A1" w:rsidRPr="005E2797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41E818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3A71BCE2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5D28A1" w14:paraId="7F9082C7" w14:textId="77777777">
        <w:trPr>
          <w:cantSplit/>
          <w:trHeight w:val="100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136CC4" w14:textId="77777777" w:rsidR="005D28A1" w:rsidRDefault="005D28A1" w:rsidP="005D28A1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404EAE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10+300</w:t>
            </w:r>
          </w:p>
          <w:p w14:paraId="68173AE1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3AC97D" w14:textId="77777777" w:rsidR="005D28A1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50B500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Bartolomeu -</w:t>
            </w:r>
          </w:p>
          <w:p w14:paraId="033C8CC2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Cristian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F09417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6E173D" w14:textId="77777777" w:rsidR="005D28A1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7E6AB0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CF8827" w14:textId="77777777" w:rsidR="005D28A1" w:rsidRPr="005E2797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A70C12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1186E875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5D28A1" w14:paraId="404C9CEF" w14:textId="77777777">
        <w:trPr>
          <w:cantSplit/>
          <w:trHeight w:val="100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F607EC" w14:textId="77777777" w:rsidR="005D28A1" w:rsidRDefault="005D28A1" w:rsidP="005D28A1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9ADDD9" w14:textId="77777777" w:rsidR="005D28A1" w:rsidRDefault="005D28A1" w:rsidP="00477D2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3DA401" w14:textId="77777777" w:rsidR="005D28A1" w:rsidRDefault="005D28A1" w:rsidP="00477D2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C9697E" w14:textId="77777777" w:rsidR="005D28A1" w:rsidRDefault="005D28A1" w:rsidP="00477D26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Cristian, 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E0EA48" w14:textId="77777777" w:rsidR="005D28A1" w:rsidRDefault="005D28A1" w:rsidP="00477D2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888805" w14:textId="77777777" w:rsidR="005D28A1" w:rsidRDefault="005D28A1" w:rsidP="00477D2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D72D09" w14:textId="77777777" w:rsidR="005D28A1" w:rsidRDefault="005D28A1" w:rsidP="00477D2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E7B0F9" w14:textId="77777777" w:rsidR="005D28A1" w:rsidRPr="005E2797" w:rsidRDefault="005D28A1" w:rsidP="00477D2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7D204B" w14:textId="77777777" w:rsidR="005D28A1" w:rsidRDefault="005D28A1" w:rsidP="00477D26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D28A1" w14:paraId="111AB250" w14:textId="77777777">
        <w:trPr>
          <w:cantSplit/>
          <w:trHeight w:val="100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2D65CC" w14:textId="77777777" w:rsidR="005D28A1" w:rsidRDefault="005D28A1" w:rsidP="005D28A1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A72F4F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16+840</w:t>
            </w:r>
          </w:p>
          <w:p w14:paraId="76CEA843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17+528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1A05E0" w14:textId="77777777" w:rsidR="005D28A1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60662D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Râşnov</w:t>
            </w:r>
          </w:p>
          <w:p w14:paraId="233C934F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directă și</w:t>
            </w:r>
          </w:p>
          <w:p w14:paraId="65EBF1B3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Râşnov -</w:t>
            </w:r>
          </w:p>
          <w:p w14:paraId="27A43C1E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Zărneşti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A30770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614AE7" w14:textId="77777777" w:rsidR="005D28A1" w:rsidRPr="005E2797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833304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491C02" w14:textId="77777777" w:rsidR="005D28A1" w:rsidRPr="005E2797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C466B8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5EA5938F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5D28A1" w14:paraId="2C5FE3F1" w14:textId="77777777">
        <w:trPr>
          <w:cantSplit/>
          <w:trHeight w:val="100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3766FA" w14:textId="77777777" w:rsidR="005D28A1" w:rsidRDefault="005D28A1" w:rsidP="005D28A1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765C57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21+950</w:t>
            </w:r>
          </w:p>
          <w:p w14:paraId="27C12F14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22+000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37D1F5" w14:textId="77777777" w:rsidR="005D28A1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7E669E" w14:textId="77777777" w:rsidR="005D28A1" w:rsidRDefault="005D28A1" w:rsidP="00FD37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Râşnov -</w:t>
            </w:r>
          </w:p>
          <w:p w14:paraId="6533813B" w14:textId="77777777" w:rsidR="005D28A1" w:rsidRDefault="005D28A1" w:rsidP="00FD37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Zărneşti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F1995E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9551F6" w14:textId="77777777" w:rsidR="005D28A1" w:rsidRPr="005E2797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7627A8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DC10FB" w14:textId="77777777" w:rsidR="005D28A1" w:rsidRPr="005E2797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842275" w14:textId="77777777" w:rsidR="005D28A1" w:rsidRDefault="005D28A1" w:rsidP="00FD37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3D2AC1F7" w14:textId="77777777" w:rsidR="005D28A1" w:rsidRDefault="005D28A1" w:rsidP="00FD37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5D28A1" w14:paraId="62A72B28" w14:textId="77777777">
        <w:trPr>
          <w:cantSplit/>
          <w:trHeight w:val="100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B86BC4" w14:textId="77777777" w:rsidR="005D28A1" w:rsidRDefault="005D28A1" w:rsidP="005D28A1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0B2887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1E934B" w14:textId="77777777" w:rsidR="005D28A1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056C53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Zărneşti liniile 4 și 5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19A250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74C222" w14:textId="77777777" w:rsidR="005D28A1" w:rsidRPr="005E2797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4881D8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AA201A" w14:textId="77777777" w:rsidR="005D28A1" w:rsidRPr="005E2797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9E36C0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</w:tbl>
    <w:p w14:paraId="422F7B57" w14:textId="77777777" w:rsidR="005D28A1" w:rsidRDefault="005D28A1">
      <w:pPr>
        <w:spacing w:before="40" w:after="40" w:line="192" w:lineRule="auto"/>
        <w:ind w:right="57"/>
        <w:rPr>
          <w:sz w:val="20"/>
          <w:lang w:val="ro-RO"/>
        </w:rPr>
      </w:pPr>
    </w:p>
    <w:p w14:paraId="58746782" w14:textId="77777777" w:rsidR="005D28A1" w:rsidRDefault="005D28A1" w:rsidP="00406C17">
      <w:pPr>
        <w:pStyle w:val="Heading1"/>
        <w:spacing w:line="360" w:lineRule="auto"/>
      </w:pPr>
      <w:r>
        <w:t>LINIA 210</w:t>
      </w:r>
    </w:p>
    <w:p w14:paraId="04B3D559" w14:textId="77777777" w:rsidR="005D28A1" w:rsidRDefault="005D28A1" w:rsidP="00821D8C">
      <w:pPr>
        <w:pStyle w:val="Heading1"/>
        <w:spacing w:line="360" w:lineRule="auto"/>
        <w:rPr>
          <w:b w:val="0"/>
          <w:bCs w:val="0"/>
          <w:sz w:val="8"/>
        </w:rPr>
      </w:pPr>
      <w:r>
        <w:t>SIBIU - VINŢU DE JOS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80"/>
        <w:gridCol w:w="753"/>
        <w:gridCol w:w="2202"/>
        <w:gridCol w:w="869"/>
        <w:gridCol w:w="753"/>
        <w:gridCol w:w="869"/>
        <w:gridCol w:w="753"/>
        <w:gridCol w:w="2490"/>
      </w:tblGrid>
      <w:tr w:rsidR="005D28A1" w14:paraId="4B6607C1" w14:textId="77777777">
        <w:trPr>
          <w:cantSplit/>
          <w:trHeight w:val="113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0C7920" w14:textId="77777777" w:rsidR="005D28A1" w:rsidRDefault="005D28A1" w:rsidP="005D28A1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8F602C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693D86" w14:textId="77777777" w:rsidR="005D28A1" w:rsidRPr="00C76369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69F760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Sibiu</w:t>
            </w:r>
          </w:p>
          <w:p w14:paraId="6A43F277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B9C234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toate apara-tele </w:t>
            </w:r>
          </w:p>
          <w:p w14:paraId="305C3236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de cale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FF1BFB" w14:textId="77777777" w:rsidR="005D28A1" w:rsidRPr="00C76369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C76369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E14845" w14:textId="77777777" w:rsidR="005D28A1" w:rsidRPr="00C76369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9E61F9" w14:textId="77777777" w:rsidR="005D28A1" w:rsidRPr="00C76369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215E4F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2F2BAFCD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A0420AB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de la liniile 1 - 10 Sibiu.</w:t>
            </w:r>
          </w:p>
        </w:tc>
      </w:tr>
      <w:tr w:rsidR="005D28A1" w14:paraId="024585F7" w14:textId="77777777">
        <w:trPr>
          <w:cantSplit/>
          <w:trHeight w:val="79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444378" w14:textId="77777777" w:rsidR="005D28A1" w:rsidRDefault="005D28A1" w:rsidP="005D28A1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DD0997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C5CC22" w14:textId="77777777" w:rsidR="005D28A1" w:rsidRPr="00C76369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350BDE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Sibiu</w:t>
            </w:r>
          </w:p>
          <w:p w14:paraId="0815237C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liniile 9 şi 10 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FF0BBD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721446" w14:textId="77777777" w:rsidR="005D28A1" w:rsidRPr="00C76369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C76369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808744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D1FA44" w14:textId="77777777" w:rsidR="005D28A1" w:rsidRPr="00C76369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7AF63E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D28A1" w14:paraId="77AD74E6" w14:textId="77777777">
        <w:trPr>
          <w:cantSplit/>
          <w:trHeight w:val="79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30F540" w14:textId="77777777" w:rsidR="005D28A1" w:rsidRDefault="005D28A1" w:rsidP="005D28A1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3D6BA6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579028" w14:textId="77777777" w:rsidR="005D28A1" w:rsidRPr="00C76369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4201A1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Turnișor</w:t>
            </w:r>
          </w:p>
          <w:p w14:paraId="0D45790C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5 abătută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4188FE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3144A1" w14:textId="77777777" w:rsidR="005D28A1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228B7B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4DFA52" w14:textId="77777777" w:rsidR="005D28A1" w:rsidRPr="00C76369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8919BF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D28A1" w14:paraId="6605E0A5" w14:textId="77777777">
        <w:trPr>
          <w:cantSplit/>
          <w:trHeight w:val="79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6A8474" w14:textId="77777777" w:rsidR="005D28A1" w:rsidRDefault="005D28A1" w:rsidP="005D28A1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683B5F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3+701</w:t>
            </w:r>
          </w:p>
          <w:p w14:paraId="5ABA6E32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19+302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226754" w14:textId="77777777" w:rsidR="005D28A1" w:rsidRPr="00C76369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E2E252" w14:textId="77777777" w:rsidR="005D28A1" w:rsidRDefault="005D28A1" w:rsidP="0067251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Turnișor</w:t>
            </w:r>
          </w:p>
          <w:p w14:paraId="7A1157B3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Orlat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5E6E3C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B79F2E" w14:textId="77777777" w:rsidR="005D28A1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628811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0AE4CB" w14:textId="77777777" w:rsidR="005D28A1" w:rsidRPr="00C76369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F819E3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D28A1" w14:paraId="40589E8B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880937" w14:textId="77777777" w:rsidR="005D28A1" w:rsidRDefault="005D28A1" w:rsidP="005D28A1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D62C58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6FE9A2" w14:textId="77777777" w:rsidR="005D28A1" w:rsidRPr="00C76369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62D87F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Orlat</w:t>
            </w:r>
          </w:p>
          <w:p w14:paraId="711868A9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740425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CFD6E3" w14:textId="77777777" w:rsidR="005D28A1" w:rsidRPr="00C76369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C76369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7374F7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5B11E7" w14:textId="77777777" w:rsidR="005D28A1" w:rsidRPr="00C76369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CAB399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D28A1" w14:paraId="15BC2BB9" w14:textId="77777777">
        <w:trPr>
          <w:cantSplit/>
          <w:trHeight w:val="79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C7098C" w14:textId="77777777" w:rsidR="005D28A1" w:rsidRDefault="005D28A1" w:rsidP="005D28A1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C60B89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B57224" w14:textId="77777777" w:rsidR="005D28A1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E8B414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Săliște </w:t>
            </w:r>
          </w:p>
          <w:p w14:paraId="29515DC6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 Cap Y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874E2C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de la </w:t>
            </w:r>
          </w:p>
          <w:p w14:paraId="2ECEAE46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ax st. </w:t>
            </w:r>
          </w:p>
          <w:p w14:paraId="4A00876D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la </w:t>
            </w:r>
          </w:p>
          <w:p w14:paraId="11582BD4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vârf sch. 10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962593" w14:textId="77777777" w:rsidR="005D28A1" w:rsidRPr="00C76369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2C7621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BCC867" w14:textId="77777777" w:rsidR="005D28A1" w:rsidRPr="00C76369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60C6EC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D28A1" w14:paraId="66898DCB" w14:textId="77777777">
        <w:trPr>
          <w:cantSplit/>
          <w:trHeight w:val="100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E61678" w14:textId="77777777" w:rsidR="005D28A1" w:rsidRDefault="005D28A1" w:rsidP="005D28A1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F8F7A0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407CAE" w14:textId="77777777" w:rsidR="005D28A1" w:rsidRPr="00C76369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FC0AF5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Apoldu de Sus</w:t>
            </w:r>
          </w:p>
          <w:p w14:paraId="053D3A7D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F98CF4" w14:textId="77777777" w:rsidR="005D28A1" w:rsidRDefault="005D28A1">
            <w:pPr>
              <w:spacing w:before="40" w:after="40" w:line="360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de la calcâiul sch. 9 </w:t>
            </w:r>
          </w:p>
          <w:p w14:paraId="38A12151" w14:textId="77777777" w:rsidR="005D28A1" w:rsidRDefault="005D28A1">
            <w:pPr>
              <w:spacing w:before="40" w:after="40" w:line="360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la </w:t>
            </w:r>
          </w:p>
          <w:p w14:paraId="1887EE81" w14:textId="77777777" w:rsidR="005D28A1" w:rsidRDefault="005D28A1">
            <w:pPr>
              <w:spacing w:before="40" w:after="40" w:line="360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staţie (km. 42+744)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D588AE" w14:textId="77777777" w:rsidR="005D28A1" w:rsidRPr="00C76369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C76369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E94F6E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990F17" w14:textId="77777777" w:rsidR="005D28A1" w:rsidRPr="00C76369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E4E749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D28A1" w14:paraId="277E6622" w14:textId="77777777">
        <w:trPr>
          <w:cantSplit/>
          <w:trHeight w:val="100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11A061" w14:textId="77777777" w:rsidR="005D28A1" w:rsidRDefault="005D28A1" w:rsidP="005D28A1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4277D7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55+600</w:t>
            </w:r>
          </w:p>
          <w:p w14:paraId="69FC3B56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56+500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7D2FFB" w14:textId="77777777" w:rsidR="005D28A1" w:rsidRPr="00C76369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A66C94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Miercurea Sibiului - Cunța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A02CAD" w14:textId="77777777" w:rsidR="005D28A1" w:rsidRDefault="005D28A1">
            <w:pPr>
              <w:spacing w:before="40" w:after="40" w:line="360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DECA8E" w14:textId="77777777" w:rsidR="005D28A1" w:rsidRPr="00C76369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0D7E09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A8C794" w14:textId="77777777" w:rsidR="005D28A1" w:rsidRPr="00C76369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FD6E54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D28A1" w14:paraId="7832B5A4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20E31F" w14:textId="77777777" w:rsidR="005D28A1" w:rsidRDefault="005D28A1" w:rsidP="005D28A1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B5DBA8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B862C4" w14:textId="77777777" w:rsidR="005D28A1" w:rsidRPr="00C76369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B1F5E3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Sebeş Alba</w:t>
            </w:r>
          </w:p>
          <w:p w14:paraId="1432C289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5DB6AA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între ax stație și sch. 3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35A119" w14:textId="77777777" w:rsidR="005D28A1" w:rsidRPr="00C76369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C76369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723A56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34D1A2" w14:textId="77777777" w:rsidR="005D28A1" w:rsidRPr="00C76369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5AE5E7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</w:tbl>
    <w:p w14:paraId="4C6F55E7" w14:textId="77777777" w:rsidR="005D28A1" w:rsidRDefault="005D28A1">
      <w:pPr>
        <w:spacing w:before="40" w:after="40" w:line="192" w:lineRule="auto"/>
        <w:ind w:right="57"/>
        <w:rPr>
          <w:sz w:val="20"/>
          <w:lang w:val="ro-RO"/>
        </w:rPr>
      </w:pPr>
    </w:p>
    <w:p w14:paraId="3F630296" w14:textId="77777777" w:rsidR="005D28A1" w:rsidRDefault="005D28A1" w:rsidP="001B4DE9">
      <w:pPr>
        <w:pStyle w:val="Heading1"/>
        <w:spacing w:line="360" w:lineRule="auto"/>
      </w:pPr>
      <w:r>
        <w:t>LINIA 213</w:t>
      </w:r>
    </w:p>
    <w:p w14:paraId="54671333" w14:textId="77777777" w:rsidR="005D28A1" w:rsidRDefault="005D28A1" w:rsidP="00D668A1">
      <w:pPr>
        <w:pStyle w:val="Heading1"/>
        <w:spacing w:line="360" w:lineRule="auto"/>
        <w:rPr>
          <w:b w:val="0"/>
          <w:bCs w:val="0"/>
          <w:sz w:val="8"/>
        </w:rPr>
      </w:pPr>
      <w:r>
        <w:t>SIMERIA - HUNEDOARA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3"/>
        <w:gridCol w:w="865"/>
        <w:gridCol w:w="748"/>
        <w:gridCol w:w="2187"/>
        <w:gridCol w:w="947"/>
        <w:gridCol w:w="748"/>
        <w:gridCol w:w="863"/>
        <w:gridCol w:w="746"/>
        <w:gridCol w:w="2469"/>
      </w:tblGrid>
      <w:tr w:rsidR="005D28A1" w14:paraId="49C837E0" w14:textId="77777777">
        <w:trPr>
          <w:cantSplit/>
          <w:trHeight w:val="1237"/>
          <w:jc w:val="center"/>
        </w:trPr>
        <w:tc>
          <w:tcPr>
            <w:tcW w:w="63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587C26" w14:textId="77777777" w:rsidR="005D28A1" w:rsidRDefault="005D28A1" w:rsidP="005D28A1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6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9F7182" w14:textId="77777777" w:rsidR="005D28A1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D24871" w14:textId="77777777" w:rsidR="005D28A1" w:rsidRPr="00BA7F8C" w:rsidRDefault="005D28A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31E414" w14:textId="77777777" w:rsidR="005D28A1" w:rsidRDefault="005D28A1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Bârcea Mică</w:t>
            </w:r>
          </w:p>
        </w:tc>
        <w:tc>
          <w:tcPr>
            <w:tcW w:w="94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07A29D" w14:textId="77777777" w:rsidR="005D28A1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diag.</w:t>
            </w:r>
          </w:p>
          <w:p w14:paraId="13F64897" w14:textId="77777777" w:rsidR="005D28A1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1 - 7, </w:t>
            </w:r>
          </w:p>
          <w:p w14:paraId="6A4B7D61" w14:textId="77777777" w:rsidR="005D28A1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2 - 8 </w:t>
            </w:r>
          </w:p>
          <w:p w14:paraId="6D15D8BD" w14:textId="77777777" w:rsidR="005D28A1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şi </w:t>
            </w:r>
          </w:p>
          <w:p w14:paraId="7A28B714" w14:textId="77777777" w:rsidR="005D28A1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4 - 6</w:t>
            </w:r>
          </w:p>
        </w:tc>
        <w:tc>
          <w:tcPr>
            <w:tcW w:w="7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04742E" w14:textId="77777777" w:rsidR="005D28A1" w:rsidRPr="009E0061" w:rsidRDefault="005D28A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E9AA34" w14:textId="77777777" w:rsidR="005D28A1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336E26" w14:textId="77777777" w:rsidR="005D28A1" w:rsidRPr="00BA7F8C" w:rsidRDefault="005D28A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1578CD" w14:textId="77777777" w:rsidR="005D28A1" w:rsidRDefault="005D28A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213 şi 214.</w:t>
            </w:r>
          </w:p>
        </w:tc>
      </w:tr>
      <w:tr w:rsidR="005D28A1" w14:paraId="03714E15" w14:textId="77777777">
        <w:trPr>
          <w:cantSplit/>
          <w:trHeight w:val="812"/>
          <w:jc w:val="center"/>
        </w:trPr>
        <w:tc>
          <w:tcPr>
            <w:tcW w:w="63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145954" w14:textId="77777777" w:rsidR="005D28A1" w:rsidRDefault="005D28A1" w:rsidP="005D28A1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6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B3B3E6" w14:textId="77777777" w:rsidR="005D28A1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0943DE" w14:textId="77777777" w:rsidR="005D28A1" w:rsidRDefault="005D28A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7D4FCD" w14:textId="77777777" w:rsidR="005D28A1" w:rsidRDefault="005D28A1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Hunedoara</w:t>
            </w:r>
          </w:p>
          <w:p w14:paraId="6D6B2F21" w14:textId="77777777" w:rsidR="005D28A1" w:rsidRDefault="005D28A1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</w:t>
            </w:r>
          </w:p>
        </w:tc>
        <w:tc>
          <w:tcPr>
            <w:tcW w:w="94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FC0604" w14:textId="77777777" w:rsidR="005D28A1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7F9933" w14:textId="77777777" w:rsidR="005D28A1" w:rsidRPr="009E0061" w:rsidRDefault="005D28A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2519E2" w14:textId="77777777" w:rsidR="005D28A1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5EE392" w14:textId="77777777" w:rsidR="005D28A1" w:rsidRPr="00BA7F8C" w:rsidRDefault="005D28A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4D242B" w14:textId="77777777" w:rsidR="005D28A1" w:rsidRDefault="005D28A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5D28A1" w14:paraId="0E3C4FCD" w14:textId="77777777">
        <w:trPr>
          <w:cantSplit/>
          <w:trHeight w:val="812"/>
          <w:jc w:val="center"/>
        </w:trPr>
        <w:tc>
          <w:tcPr>
            <w:tcW w:w="63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CD218B" w14:textId="77777777" w:rsidR="005D28A1" w:rsidRDefault="005D28A1" w:rsidP="005D28A1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6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8CA7E3" w14:textId="77777777" w:rsidR="005D28A1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1199DD" w14:textId="77777777" w:rsidR="005D28A1" w:rsidRDefault="005D28A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488A6D" w14:textId="77777777" w:rsidR="005D28A1" w:rsidRDefault="005D28A1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Hunedoara</w:t>
            </w:r>
          </w:p>
          <w:p w14:paraId="0AF35AF5" w14:textId="77777777" w:rsidR="005D28A1" w:rsidRDefault="005D28A1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</w:t>
            </w:r>
          </w:p>
        </w:tc>
        <w:tc>
          <w:tcPr>
            <w:tcW w:w="94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F516F0" w14:textId="77777777" w:rsidR="005D28A1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7DB5ED" w14:textId="77777777" w:rsidR="005D28A1" w:rsidRPr="009E0061" w:rsidRDefault="005D28A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B91C8A" w14:textId="77777777" w:rsidR="005D28A1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88B300" w14:textId="77777777" w:rsidR="005D28A1" w:rsidRPr="00BA7F8C" w:rsidRDefault="005D28A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47CACF" w14:textId="77777777" w:rsidR="005D28A1" w:rsidRDefault="005D28A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5D28A1" w14:paraId="33623915" w14:textId="77777777">
        <w:trPr>
          <w:cantSplit/>
          <w:trHeight w:val="812"/>
          <w:jc w:val="center"/>
        </w:trPr>
        <w:tc>
          <w:tcPr>
            <w:tcW w:w="63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CE34D4" w14:textId="77777777" w:rsidR="005D28A1" w:rsidRDefault="005D28A1" w:rsidP="005D28A1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6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CD7C30" w14:textId="77777777" w:rsidR="005D28A1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2208BD" w14:textId="77777777" w:rsidR="005D28A1" w:rsidRDefault="005D28A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B6298E" w14:textId="77777777" w:rsidR="005D28A1" w:rsidRDefault="005D28A1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Hunedoara</w:t>
            </w:r>
          </w:p>
          <w:p w14:paraId="4064FFD5" w14:textId="77777777" w:rsidR="005D28A1" w:rsidRDefault="005D28A1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11 abătută Cap X</w:t>
            </w:r>
          </w:p>
        </w:tc>
        <w:tc>
          <w:tcPr>
            <w:tcW w:w="94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B760A6" w14:textId="77777777" w:rsidR="005D28A1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între </w:t>
            </w:r>
          </w:p>
          <w:p w14:paraId="7F03AB13" w14:textId="77777777" w:rsidR="005D28A1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sch. 21 </w:t>
            </w:r>
          </w:p>
          <w:p w14:paraId="4AC6F1F6" w14:textId="77777777" w:rsidR="005D28A1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și </w:t>
            </w:r>
          </w:p>
          <w:p w14:paraId="4D3D4029" w14:textId="77777777" w:rsidR="005D28A1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TDJ </w:t>
            </w:r>
          </w:p>
          <w:p w14:paraId="41D33DE9" w14:textId="77777777" w:rsidR="005D28A1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49 / 51</w:t>
            </w:r>
          </w:p>
        </w:tc>
        <w:tc>
          <w:tcPr>
            <w:tcW w:w="7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FAE564" w14:textId="77777777" w:rsidR="005D28A1" w:rsidRDefault="005D28A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3F0DB0" w14:textId="77777777" w:rsidR="005D28A1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FCE30C" w14:textId="77777777" w:rsidR="005D28A1" w:rsidRPr="00BA7F8C" w:rsidRDefault="005D28A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9EE91F" w14:textId="77777777" w:rsidR="005D28A1" w:rsidRDefault="005D28A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</w:tbl>
    <w:p w14:paraId="5A34A6E8" w14:textId="77777777" w:rsidR="005D28A1" w:rsidRPr="006A7611" w:rsidRDefault="005D28A1">
      <w:pPr>
        <w:spacing w:before="40" w:after="40" w:line="192" w:lineRule="auto"/>
        <w:ind w:right="57"/>
      </w:pPr>
    </w:p>
    <w:p w14:paraId="12537189" w14:textId="77777777" w:rsidR="005D28A1" w:rsidRDefault="005D28A1" w:rsidP="00AF3F1F">
      <w:pPr>
        <w:pStyle w:val="Heading1"/>
        <w:spacing w:line="360" w:lineRule="auto"/>
      </w:pPr>
      <w:r>
        <w:t>LINIA 216</w:t>
      </w:r>
    </w:p>
    <w:p w14:paraId="26375B5B" w14:textId="77777777" w:rsidR="005D28A1" w:rsidRDefault="005D28A1" w:rsidP="00312048">
      <w:pPr>
        <w:pStyle w:val="Heading1"/>
        <w:spacing w:line="360" w:lineRule="auto"/>
        <w:rPr>
          <w:b w:val="0"/>
          <w:bCs w:val="0"/>
          <w:sz w:val="8"/>
        </w:rPr>
      </w:pPr>
      <w:r>
        <w:rPr>
          <w:spacing w:val="60"/>
        </w:rPr>
        <w:t>ILIA - LUGOJ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70"/>
        <w:gridCol w:w="754"/>
        <w:gridCol w:w="2204"/>
        <w:gridCol w:w="870"/>
        <w:gridCol w:w="754"/>
        <w:gridCol w:w="870"/>
        <w:gridCol w:w="754"/>
        <w:gridCol w:w="2492"/>
      </w:tblGrid>
      <w:tr w:rsidR="005D28A1" w14:paraId="01D2C15D" w14:textId="77777777">
        <w:trPr>
          <w:cantSplit/>
          <w:trHeight w:val="5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B86995" w14:textId="77777777" w:rsidR="005D28A1" w:rsidRDefault="005D28A1" w:rsidP="005D28A1">
            <w:pPr>
              <w:numPr>
                <w:ilvl w:val="0"/>
                <w:numId w:val="38"/>
              </w:numPr>
              <w:spacing w:before="40" w:after="40" w:line="360" w:lineRule="auto"/>
              <w:ind w:left="170" w:right="5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B74376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A3C08A" w14:textId="77777777" w:rsidR="005D28A1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1E2A3A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Ilia linia 2 directă Cap.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46C079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52ADC9" w14:textId="77777777" w:rsidR="005D28A1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E1CAF8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0+470</w:t>
            </w:r>
          </w:p>
          <w:p w14:paraId="1F34427E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0+570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E7B0AB" w14:textId="77777777" w:rsidR="005D28A1" w:rsidRPr="00AA6001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71623D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D28A1" w14:paraId="5BDB3062" w14:textId="77777777">
        <w:trPr>
          <w:cantSplit/>
          <w:trHeight w:val="5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50C25D" w14:textId="77777777" w:rsidR="005D28A1" w:rsidRDefault="005D28A1" w:rsidP="005D28A1">
            <w:pPr>
              <w:numPr>
                <w:ilvl w:val="0"/>
                <w:numId w:val="38"/>
              </w:numPr>
              <w:spacing w:before="40" w:after="40" w:line="360" w:lineRule="auto"/>
              <w:ind w:left="170" w:right="5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3D1864" w14:textId="77777777" w:rsidR="005D28A1" w:rsidRDefault="005D28A1" w:rsidP="00726D7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DDA46A" w14:textId="77777777" w:rsidR="005D28A1" w:rsidRDefault="005D28A1" w:rsidP="00726D7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F93706" w14:textId="77777777" w:rsidR="005D28A1" w:rsidRDefault="005D28A1" w:rsidP="00726D7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 Holdea 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C0A3B7" w14:textId="77777777" w:rsidR="005D28A1" w:rsidRDefault="005D28A1" w:rsidP="00726D7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5588B5" w14:textId="77777777" w:rsidR="005D28A1" w:rsidRDefault="005D28A1" w:rsidP="00726D7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6A70CD" w14:textId="77777777" w:rsidR="005D28A1" w:rsidRDefault="005D28A1" w:rsidP="00726D7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765BCB" w14:textId="77777777" w:rsidR="005D28A1" w:rsidRDefault="005D28A1" w:rsidP="00726D7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AC1CD6" w14:textId="77777777" w:rsidR="005D28A1" w:rsidRDefault="005D28A1" w:rsidP="00726D7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D28A1" w14:paraId="3516CDA8" w14:textId="77777777">
        <w:trPr>
          <w:cantSplit/>
          <w:trHeight w:val="5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DBF626" w14:textId="77777777" w:rsidR="005D28A1" w:rsidRDefault="005D28A1" w:rsidP="005D28A1">
            <w:pPr>
              <w:numPr>
                <w:ilvl w:val="0"/>
                <w:numId w:val="38"/>
              </w:numPr>
              <w:spacing w:before="40" w:after="40" w:line="360" w:lineRule="auto"/>
              <w:ind w:left="170" w:right="5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7EBB6A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25+000</w:t>
            </w:r>
          </w:p>
          <w:p w14:paraId="57E8A069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29+000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5EB0E4" w14:textId="77777777" w:rsidR="005D28A1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B4DF03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Holdea -</w:t>
            </w:r>
          </w:p>
          <w:p w14:paraId="16DC5B2C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Margina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A25BBC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A61057" w14:textId="77777777" w:rsidR="005D28A1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CDB9A9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58835B" w14:textId="77777777" w:rsidR="005D28A1" w:rsidRPr="00AA6001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B3F04E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5D28A1" w14:paraId="660967BC" w14:textId="77777777">
        <w:trPr>
          <w:cantSplit/>
          <w:trHeight w:val="72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DC8078" w14:textId="77777777" w:rsidR="005D28A1" w:rsidRDefault="005D28A1" w:rsidP="005D28A1">
            <w:pPr>
              <w:numPr>
                <w:ilvl w:val="0"/>
                <w:numId w:val="38"/>
              </w:numPr>
              <w:spacing w:before="40" w:after="40" w:line="360" w:lineRule="auto"/>
              <w:ind w:left="170" w:right="5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395EA7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F0E516" w14:textId="77777777" w:rsidR="005D28A1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917493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Mănăștur 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3227B6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2A31C8" w14:textId="77777777" w:rsidR="005D28A1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C49621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C04CFA" w14:textId="77777777" w:rsidR="005D28A1" w:rsidRPr="00AA6001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55D641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D28A1" w14:paraId="2E5288F4" w14:textId="77777777">
        <w:trPr>
          <w:cantSplit/>
          <w:trHeight w:val="72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DD7543" w14:textId="77777777" w:rsidR="005D28A1" w:rsidRDefault="005D28A1" w:rsidP="005D28A1">
            <w:pPr>
              <w:numPr>
                <w:ilvl w:val="0"/>
                <w:numId w:val="38"/>
              </w:numPr>
              <w:spacing w:before="40" w:after="40" w:line="360" w:lineRule="auto"/>
              <w:ind w:left="170" w:right="5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E83645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43+102</w:t>
            </w:r>
          </w:p>
          <w:p w14:paraId="2276F858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73+820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220470" w14:textId="77777777" w:rsidR="005D28A1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110691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Făget</w:t>
            </w:r>
          </w:p>
          <w:p w14:paraId="5D35C642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Ax St. Coșteiu Mare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03CD28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E2690B" w14:textId="77777777" w:rsidR="005D28A1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E4D264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6828DD" w14:textId="77777777" w:rsidR="005D28A1" w:rsidRPr="00AA6001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F4544A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5D28A1" w14:paraId="44D61F3C" w14:textId="77777777">
        <w:trPr>
          <w:cantSplit/>
          <w:trHeight w:val="5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5CCC0A" w14:textId="77777777" w:rsidR="005D28A1" w:rsidRDefault="005D28A1" w:rsidP="005D28A1">
            <w:pPr>
              <w:numPr>
                <w:ilvl w:val="0"/>
                <w:numId w:val="38"/>
              </w:numPr>
              <w:spacing w:before="40" w:after="40" w:line="360" w:lineRule="auto"/>
              <w:ind w:left="170" w:right="5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0C557B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380BD9" w14:textId="77777777" w:rsidR="005D28A1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2B7E90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Cliciova 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A34887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226ABD" w14:textId="77777777" w:rsidR="005D28A1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65ACB4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9F3947" w14:textId="77777777" w:rsidR="005D28A1" w:rsidRPr="00AA6001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6521FF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D28A1" w14:paraId="74B10FF6" w14:textId="77777777">
        <w:trPr>
          <w:cantSplit/>
          <w:trHeight w:val="5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791457" w14:textId="77777777" w:rsidR="005D28A1" w:rsidRDefault="005D28A1" w:rsidP="005D28A1">
            <w:pPr>
              <w:numPr>
                <w:ilvl w:val="0"/>
                <w:numId w:val="38"/>
              </w:numPr>
              <w:spacing w:before="40" w:after="40" w:line="360" w:lineRule="auto"/>
              <w:ind w:left="170" w:right="5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0E3BBF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65+200</w:t>
            </w:r>
          </w:p>
          <w:p w14:paraId="4A170F0A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68+200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A8C7D3" w14:textId="77777777" w:rsidR="005D28A1" w:rsidRPr="00614509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06D7A5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Cliciova -</w:t>
            </w:r>
          </w:p>
          <w:p w14:paraId="688BC7A8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Coșteiu Mare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775577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16A379" w14:textId="77777777" w:rsidR="005D28A1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8A52B8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9416B0" w14:textId="77777777" w:rsidR="005D28A1" w:rsidRPr="00AA6001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374078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5D28A1" w14:paraId="380F591B" w14:textId="77777777">
        <w:trPr>
          <w:cantSplit/>
          <w:trHeight w:val="5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BE3E70" w14:textId="77777777" w:rsidR="005D28A1" w:rsidRDefault="005D28A1" w:rsidP="005D28A1">
            <w:pPr>
              <w:numPr>
                <w:ilvl w:val="0"/>
                <w:numId w:val="38"/>
              </w:numPr>
              <w:spacing w:before="40" w:after="40" w:line="360" w:lineRule="auto"/>
              <w:ind w:left="170" w:right="5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6E2215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1E5FD6" w14:textId="77777777" w:rsidR="005D28A1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4F7745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Coșteiu Mare 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9F8CCD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E95C53" w14:textId="77777777" w:rsidR="005D28A1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87E3C5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39F415" w14:textId="77777777" w:rsidR="005D28A1" w:rsidRPr="00AA6001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557251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D28A1" w14:paraId="5B857137" w14:textId="77777777">
        <w:trPr>
          <w:cantSplit/>
          <w:trHeight w:val="5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DA25D1" w14:textId="77777777" w:rsidR="005D28A1" w:rsidRDefault="005D28A1" w:rsidP="005D28A1">
            <w:pPr>
              <w:numPr>
                <w:ilvl w:val="0"/>
                <w:numId w:val="38"/>
              </w:numPr>
              <w:spacing w:before="40" w:after="40" w:line="360" w:lineRule="auto"/>
              <w:ind w:left="170" w:right="5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E9A7EE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81+700</w:t>
            </w:r>
          </w:p>
          <w:p w14:paraId="54DC299B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81+750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34F87A" w14:textId="77777777" w:rsidR="005D28A1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2D19A5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Coșteiu Mare –</w:t>
            </w:r>
          </w:p>
          <w:p w14:paraId="213D80B2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Lugoj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7EF784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EA6E66" w14:textId="77777777" w:rsidR="005D28A1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9A2B07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717B90" w14:textId="77777777" w:rsidR="005D28A1" w:rsidRPr="00AA6001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9E4338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</w:tbl>
    <w:p w14:paraId="29553BD3" w14:textId="77777777" w:rsidR="005D28A1" w:rsidRDefault="005D28A1">
      <w:pPr>
        <w:spacing w:before="40" w:after="40" w:line="192" w:lineRule="auto"/>
        <w:ind w:right="57"/>
        <w:rPr>
          <w:sz w:val="20"/>
          <w:lang w:val="ro-RO"/>
        </w:rPr>
      </w:pPr>
    </w:p>
    <w:p w14:paraId="36DA9F83" w14:textId="77777777" w:rsidR="005D28A1" w:rsidRDefault="005D28A1" w:rsidP="005B00A7">
      <w:pPr>
        <w:pStyle w:val="Heading1"/>
        <w:spacing w:line="360" w:lineRule="auto"/>
      </w:pPr>
      <w:r>
        <w:t>LINIA 218</w:t>
      </w:r>
    </w:p>
    <w:p w14:paraId="7C2635F5" w14:textId="77777777" w:rsidR="005D28A1" w:rsidRDefault="005D28A1" w:rsidP="008C7840">
      <w:pPr>
        <w:pStyle w:val="Heading1"/>
        <w:spacing w:line="360" w:lineRule="auto"/>
        <w:rPr>
          <w:b w:val="0"/>
          <w:bCs w:val="0"/>
          <w:sz w:val="8"/>
        </w:rPr>
      </w:pPr>
      <w:r>
        <w:t>TIMIŞOARA NORD - ARAD</w:t>
      </w:r>
    </w:p>
    <w:tbl>
      <w:tblPr>
        <w:tblW w:w="1011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70"/>
        <w:gridCol w:w="754"/>
        <w:gridCol w:w="2204"/>
        <w:gridCol w:w="780"/>
        <w:gridCol w:w="754"/>
        <w:gridCol w:w="870"/>
        <w:gridCol w:w="754"/>
        <w:gridCol w:w="2492"/>
      </w:tblGrid>
      <w:tr w:rsidR="005D28A1" w14:paraId="4B419B67" w14:textId="77777777" w:rsidTr="0017470F">
        <w:trPr>
          <w:cantSplit/>
          <w:trHeight w:val="84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F1023F" w14:textId="77777777" w:rsidR="005D28A1" w:rsidRDefault="005D28A1" w:rsidP="005D28A1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F009AC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AFDCB5" w14:textId="77777777" w:rsidR="005D28A1" w:rsidRPr="00CF787F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B2E1B3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Timişoara Nord</w:t>
            </w:r>
          </w:p>
          <w:p w14:paraId="4D89509D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E686E8" w14:textId="77777777" w:rsidR="005D28A1" w:rsidRPr="00465A98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465A98">
              <w:rPr>
                <w:b/>
                <w:bCs/>
                <w:sz w:val="20"/>
                <w:szCs w:val="20"/>
                <w:lang w:val="ro-RO"/>
              </w:rPr>
              <w:t>toată</w:t>
            </w:r>
          </w:p>
          <w:p w14:paraId="51D22D06" w14:textId="77777777" w:rsidR="005D28A1" w:rsidRPr="00465A98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465A98">
              <w:rPr>
                <w:b/>
                <w:bCs/>
                <w:sz w:val="20"/>
                <w:szCs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16289C" w14:textId="77777777" w:rsidR="005D28A1" w:rsidRPr="00CF787F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CF787F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208B96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97EC10" w14:textId="77777777" w:rsidR="005D28A1" w:rsidRPr="00984D71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47CAF3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D28A1" w:rsidRPr="00A8307A" w14:paraId="0D512A04" w14:textId="77777777" w:rsidTr="0017470F">
        <w:trPr>
          <w:cantSplit/>
          <w:trHeight w:val="84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F39111" w14:textId="77777777" w:rsidR="005D28A1" w:rsidRPr="00A75A00" w:rsidRDefault="005D28A1" w:rsidP="005D28A1">
            <w:pPr>
              <w:numPr>
                <w:ilvl w:val="0"/>
                <w:numId w:val="12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10FA10" w14:textId="77777777" w:rsidR="005D28A1" w:rsidRPr="00A8307A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561D32" w14:textId="77777777" w:rsidR="005D28A1" w:rsidRPr="00A8307A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AAB16C" w14:textId="77777777" w:rsidR="005D28A1" w:rsidRPr="00A8307A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54656728" w14:textId="77777777" w:rsidR="005D28A1" w:rsidRPr="00A8307A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334B16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664FA3">
              <w:rPr>
                <w:b/>
                <w:bCs/>
                <w:sz w:val="20"/>
                <w:szCs w:val="20"/>
                <w:lang w:val="ro-RO"/>
              </w:rPr>
              <w:t>peste sch. 11</w:t>
            </w:r>
            <w:r>
              <w:rPr>
                <w:b/>
                <w:bCs/>
                <w:sz w:val="20"/>
                <w:szCs w:val="20"/>
                <w:lang w:val="ro-RO"/>
              </w:rPr>
              <w:t xml:space="preserve">, </w:t>
            </w:r>
            <w:r w:rsidRPr="00664FA3">
              <w:rPr>
                <w:b/>
                <w:bCs/>
                <w:sz w:val="20"/>
                <w:szCs w:val="20"/>
                <w:lang w:val="ro-RO"/>
              </w:rPr>
              <w:t>51</w:t>
            </w:r>
            <w:r>
              <w:rPr>
                <w:b/>
                <w:bCs/>
                <w:sz w:val="20"/>
                <w:szCs w:val="20"/>
                <w:lang w:val="ro-RO"/>
              </w:rPr>
              <w:t xml:space="preserve">, 97 </w:t>
            </w:r>
          </w:p>
          <w:p w14:paraId="37D477DD" w14:textId="77777777" w:rsidR="005D28A1" w:rsidRPr="00664FA3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și 113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073033" w14:textId="77777777" w:rsidR="005D28A1" w:rsidRPr="00A8307A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</w:t>
            </w:r>
            <w:r w:rsidRPr="00A8307A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D10957" w14:textId="77777777" w:rsidR="005D28A1" w:rsidRPr="00A8307A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602F57" w14:textId="77777777" w:rsidR="005D28A1" w:rsidRPr="00A8307A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04E330" w14:textId="77777777" w:rsidR="005D28A1" w:rsidRPr="00A8307A" w:rsidRDefault="005D28A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88C8652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la liniile abătute 1 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Peron, </w:t>
            </w:r>
          </w:p>
          <w:p w14:paraId="7209E87A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2 Peron, 1 Tehnică și </w:t>
            </w:r>
          </w:p>
          <w:p w14:paraId="012897B8" w14:textId="77777777" w:rsidR="005D28A1" w:rsidRPr="00664FA3" w:rsidRDefault="005D28A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1 </w:t>
            </w:r>
            <w:r w:rsidRPr="00664FA3">
              <w:rPr>
                <w:b/>
                <w:bCs/>
                <w:i/>
                <w:iCs/>
                <w:sz w:val="20"/>
                <w:lang w:val="ro-RO"/>
              </w:rPr>
              <w:t>Lugoj.</w:t>
            </w:r>
          </w:p>
        </w:tc>
      </w:tr>
      <w:tr w:rsidR="005D28A1" w:rsidRPr="00A8307A" w14:paraId="0C67AF81" w14:textId="77777777" w:rsidTr="0017470F">
        <w:trPr>
          <w:cantSplit/>
          <w:trHeight w:val="84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C58975" w14:textId="77777777" w:rsidR="005D28A1" w:rsidRPr="00A75A00" w:rsidRDefault="005D28A1" w:rsidP="005D28A1">
            <w:pPr>
              <w:numPr>
                <w:ilvl w:val="0"/>
                <w:numId w:val="12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374714" w14:textId="77777777" w:rsidR="005D28A1" w:rsidRPr="00A8307A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AE85FC" w14:textId="77777777" w:rsidR="005D28A1" w:rsidRPr="00A8307A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56E578" w14:textId="77777777" w:rsidR="005D28A1" w:rsidRPr="00A8307A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6BAE0D06" w14:textId="77777777" w:rsidR="005D28A1" w:rsidRPr="00A8307A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36969E" w14:textId="77777777" w:rsidR="005D28A1" w:rsidRPr="00664FA3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664FA3">
              <w:rPr>
                <w:b/>
                <w:bCs/>
                <w:sz w:val="20"/>
                <w:szCs w:val="20"/>
                <w:lang w:val="ro-RO"/>
              </w:rPr>
              <w:t xml:space="preserve">peste sch. </w:t>
            </w:r>
          </w:p>
          <w:p w14:paraId="3C3CF38E" w14:textId="77777777" w:rsidR="005D28A1" w:rsidRPr="00664FA3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664FA3">
              <w:rPr>
                <w:b/>
                <w:bCs/>
                <w:sz w:val="20"/>
                <w:szCs w:val="20"/>
                <w:lang w:val="ro-RO"/>
              </w:rPr>
              <w:t>7,  15, 25, 35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58655B" w14:textId="77777777" w:rsidR="005D28A1" w:rsidRPr="00A8307A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8307A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351493" w14:textId="77777777" w:rsidR="005D28A1" w:rsidRPr="00A8307A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630DF0" w14:textId="77777777" w:rsidR="005D28A1" w:rsidRPr="00A8307A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1A956B" w14:textId="77777777" w:rsidR="005D28A1" w:rsidRPr="00A8307A" w:rsidRDefault="005D28A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FE2EC8F" w14:textId="77777777" w:rsidR="005D28A1" w:rsidRPr="00A8307A" w:rsidRDefault="005D28A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la liniile abătute 1 Peron, </w:t>
            </w:r>
          </w:p>
          <w:p w14:paraId="7F99F6BF" w14:textId="77777777" w:rsidR="005D28A1" w:rsidRPr="00A8307A" w:rsidRDefault="005D28A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2 Peron, 1 Tehnică și </w:t>
            </w:r>
          </w:p>
          <w:p w14:paraId="509C048F" w14:textId="77777777" w:rsidR="005D28A1" w:rsidRPr="00A8307A" w:rsidRDefault="005D28A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>1 Lugoj.</w:t>
            </w:r>
          </w:p>
        </w:tc>
      </w:tr>
      <w:tr w:rsidR="005D28A1" w:rsidRPr="00A8307A" w14:paraId="3DDFAB3D" w14:textId="77777777" w:rsidTr="0017470F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C49B45" w14:textId="77777777" w:rsidR="005D28A1" w:rsidRPr="00A75A00" w:rsidRDefault="005D28A1" w:rsidP="005D28A1">
            <w:pPr>
              <w:numPr>
                <w:ilvl w:val="0"/>
                <w:numId w:val="12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854A69" w14:textId="77777777" w:rsidR="005D28A1" w:rsidRPr="00A8307A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84554B" w14:textId="77777777" w:rsidR="005D28A1" w:rsidRPr="003F40D2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C8F79A" w14:textId="77777777" w:rsidR="005D28A1" w:rsidRPr="00A8307A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14CF868C" w14:textId="77777777" w:rsidR="005D28A1" w:rsidRPr="00A8307A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6953CA" w14:textId="77777777" w:rsidR="005D28A1" w:rsidRPr="00A8307A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peste sch. 13, 17, 29, 43, 59, 63, 69, 73, 75</w:t>
            </w:r>
            <w:r>
              <w:rPr>
                <w:b/>
                <w:bCs/>
                <w:sz w:val="20"/>
                <w:lang w:val="ro-RO"/>
              </w:rPr>
              <w:t xml:space="preserve">, </w:t>
            </w:r>
            <w:r w:rsidRPr="00A8307A">
              <w:rPr>
                <w:b/>
                <w:bCs/>
                <w:sz w:val="20"/>
                <w:lang w:val="ro-RO"/>
              </w:rPr>
              <w:t>79</w:t>
            </w:r>
            <w:r>
              <w:rPr>
                <w:b/>
                <w:bCs/>
                <w:sz w:val="20"/>
                <w:lang w:val="ro-RO"/>
              </w:rPr>
              <w:t>, 115 și 119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C06FA7" w14:textId="77777777" w:rsidR="005D28A1" w:rsidRPr="003F40D2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 w:rsidRPr="003F40D2"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8862DD" w14:textId="77777777" w:rsidR="005D28A1" w:rsidRPr="00A8307A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45823E" w14:textId="77777777" w:rsidR="005D28A1" w:rsidRPr="003F40D2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A242B7" w14:textId="77777777" w:rsidR="005D28A1" w:rsidRPr="00A8307A" w:rsidRDefault="005D28A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FE6372D" w14:textId="77777777" w:rsidR="005D28A1" w:rsidRPr="00A8307A" w:rsidRDefault="005D28A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>la liniile 5 - 13, Cap X.</w:t>
            </w:r>
          </w:p>
        </w:tc>
      </w:tr>
      <w:tr w:rsidR="005D28A1" w:rsidRPr="00A8307A" w14:paraId="564733BD" w14:textId="77777777" w:rsidTr="0017470F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B92098" w14:textId="77777777" w:rsidR="005D28A1" w:rsidRPr="00A75A00" w:rsidRDefault="005D28A1" w:rsidP="005D28A1">
            <w:pPr>
              <w:numPr>
                <w:ilvl w:val="0"/>
                <w:numId w:val="12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245478" w14:textId="77777777" w:rsidR="005D28A1" w:rsidRPr="00A8307A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C92CA0" w14:textId="77777777" w:rsidR="005D28A1" w:rsidRPr="003F40D2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C1D655" w14:textId="77777777" w:rsidR="005D28A1" w:rsidRPr="00A8307A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584868DF" w14:textId="77777777" w:rsidR="005D28A1" w:rsidRPr="00A8307A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EC25B9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3A702DEF" w14:textId="77777777" w:rsidR="005D28A1" w:rsidRPr="00A8307A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55 și 71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9EE9E2" w14:textId="77777777" w:rsidR="005D28A1" w:rsidRPr="003F40D2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</w:t>
            </w:r>
            <w:r w:rsidRPr="003F40D2"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7F8EEA" w14:textId="77777777" w:rsidR="005D28A1" w:rsidRPr="00A8307A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9AA51C" w14:textId="77777777" w:rsidR="005D28A1" w:rsidRPr="003F40D2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BD17FD" w14:textId="77777777" w:rsidR="005D28A1" w:rsidRPr="00A8307A" w:rsidRDefault="005D28A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074DFF48" w14:textId="77777777" w:rsidR="005D28A1" w:rsidRPr="00A8307A" w:rsidRDefault="005D28A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la liniile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5 - 12, Cap X.</w:t>
            </w:r>
          </w:p>
        </w:tc>
      </w:tr>
      <w:tr w:rsidR="005D28A1" w:rsidRPr="00A8307A" w14:paraId="04FD2ED5" w14:textId="77777777" w:rsidTr="0017470F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98B78D" w14:textId="77777777" w:rsidR="005D28A1" w:rsidRPr="00A75A00" w:rsidRDefault="005D28A1" w:rsidP="005D28A1">
            <w:pPr>
              <w:numPr>
                <w:ilvl w:val="0"/>
                <w:numId w:val="12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C6402F" w14:textId="77777777" w:rsidR="005D28A1" w:rsidRPr="00A8307A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995278" w14:textId="77777777" w:rsidR="005D28A1" w:rsidRPr="00732832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FDA81F" w14:textId="77777777" w:rsidR="005D28A1" w:rsidRPr="00A8307A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6727A7FE" w14:textId="77777777" w:rsidR="005D28A1" w:rsidRPr="00A8307A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Cap </w:t>
            </w:r>
            <w:r>
              <w:rPr>
                <w:b/>
                <w:bCs/>
                <w:sz w:val="20"/>
                <w:lang w:val="ro-RO"/>
              </w:rPr>
              <w:t>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64A957" w14:textId="77777777" w:rsidR="005D28A1" w:rsidRPr="00A8307A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 120, 132 și 136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C16849" w14:textId="77777777" w:rsidR="005D28A1" w:rsidRPr="007B4F6A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 w:rsidRPr="007B4F6A"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CAB81F" w14:textId="77777777" w:rsidR="005D28A1" w:rsidRPr="00A8307A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0663FC" w14:textId="77777777" w:rsidR="005D28A1" w:rsidRPr="00732832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36BBF2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3D5276D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spre și de la st. Timișoara Sud, Timișoara Vest și Ronaț Triaj.</w:t>
            </w:r>
          </w:p>
          <w:p w14:paraId="63566BD1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05732E5C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la liniile abătute 1 Peron, </w:t>
            </w:r>
          </w:p>
          <w:p w14:paraId="2EC63572" w14:textId="77777777" w:rsidR="005D28A1" w:rsidRPr="00A8307A" w:rsidRDefault="005D28A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2 Peron, 1 - 3 Reșița.</w:t>
            </w:r>
          </w:p>
        </w:tc>
      </w:tr>
      <w:tr w:rsidR="005D28A1" w:rsidRPr="00A8307A" w14:paraId="245F6B37" w14:textId="77777777" w:rsidTr="0017470F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FA61BD" w14:textId="77777777" w:rsidR="005D28A1" w:rsidRPr="00A75A00" w:rsidRDefault="005D28A1" w:rsidP="005D28A1">
            <w:pPr>
              <w:numPr>
                <w:ilvl w:val="0"/>
                <w:numId w:val="12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8490FD" w14:textId="77777777" w:rsidR="005D28A1" w:rsidRPr="00A8307A" w:rsidRDefault="005D28A1" w:rsidP="0004703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BB012B" w14:textId="77777777" w:rsidR="005D28A1" w:rsidRPr="00732832" w:rsidRDefault="005D28A1" w:rsidP="0004703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289E7E" w14:textId="77777777" w:rsidR="005D28A1" w:rsidRPr="00A8307A" w:rsidRDefault="005D28A1" w:rsidP="00047030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355539BE" w14:textId="77777777" w:rsidR="005D28A1" w:rsidRPr="00A8307A" w:rsidRDefault="005D28A1" w:rsidP="0004703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Cap </w:t>
            </w:r>
            <w:r>
              <w:rPr>
                <w:b/>
                <w:bCs/>
                <w:sz w:val="20"/>
                <w:lang w:val="ro-RO"/>
              </w:rPr>
              <w:t>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94EC11" w14:textId="77777777" w:rsidR="005D28A1" w:rsidRDefault="005D28A1" w:rsidP="0004703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69310AEF" w14:textId="77777777" w:rsidR="005D28A1" w:rsidRDefault="005D28A1" w:rsidP="0004703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diag.</w:t>
            </w:r>
          </w:p>
          <w:p w14:paraId="197D6CF6" w14:textId="77777777" w:rsidR="005D28A1" w:rsidRDefault="005D28A1" w:rsidP="0004703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2F4F92">
              <w:rPr>
                <w:b/>
                <w:bCs/>
                <w:sz w:val="18"/>
                <w:szCs w:val="18"/>
                <w:lang w:val="ro-RO"/>
              </w:rPr>
              <w:t>13</w:t>
            </w:r>
            <w:r>
              <w:rPr>
                <w:b/>
                <w:bCs/>
                <w:sz w:val="18"/>
                <w:szCs w:val="18"/>
                <w:lang w:val="ro-RO"/>
              </w:rPr>
              <w:t>4</w:t>
            </w:r>
            <w:r w:rsidRPr="002F4F92">
              <w:rPr>
                <w:b/>
                <w:bCs/>
                <w:sz w:val="18"/>
                <w:szCs w:val="18"/>
                <w:lang w:val="ro-RO"/>
              </w:rPr>
              <w:t xml:space="preserve"> - 138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C9CFB0" w14:textId="77777777" w:rsidR="005D28A1" w:rsidRPr="007B4F6A" w:rsidRDefault="005D28A1" w:rsidP="0004703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31873B" w14:textId="77777777" w:rsidR="005D28A1" w:rsidRPr="00A8307A" w:rsidRDefault="005D28A1" w:rsidP="0004703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1D924F" w14:textId="77777777" w:rsidR="005D28A1" w:rsidRPr="00732832" w:rsidRDefault="005D28A1" w:rsidP="0004703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82E386" w14:textId="77777777" w:rsidR="005D28A1" w:rsidRDefault="005D28A1" w:rsidP="0004703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912B4E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  liniile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2</w:t>
            </w:r>
            <w:r w:rsidRPr="00912B4E">
              <w:rPr>
                <w:b/>
                <w:bCs/>
                <w:i/>
                <w:iCs/>
                <w:sz w:val="20"/>
                <w:lang w:val="ro-RO"/>
              </w:rPr>
              <w:t xml:space="preserve"> - 6 Reșița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912B4E">
              <w:rPr>
                <w:b/>
                <w:bCs/>
                <w:i/>
                <w:iCs/>
                <w:sz w:val="20"/>
                <w:lang w:val="ro-RO"/>
              </w:rPr>
              <w:t xml:space="preserve">Cap. Y </w:t>
            </w:r>
            <w:r>
              <w:rPr>
                <w:b/>
                <w:bCs/>
                <w:i/>
                <w:iCs/>
                <w:sz w:val="20"/>
                <w:lang w:val="ro-RO"/>
              </w:rPr>
              <w:br/>
            </w:r>
            <w:r w:rsidRPr="00912B4E">
              <w:rPr>
                <w:b/>
                <w:bCs/>
                <w:i/>
                <w:iCs/>
                <w:sz w:val="20"/>
                <w:lang w:val="ro-RO"/>
              </w:rPr>
              <w:t>Timișoara Nord.</w:t>
            </w:r>
          </w:p>
        </w:tc>
      </w:tr>
      <w:tr w:rsidR="005D28A1" w:rsidRPr="00A8307A" w14:paraId="2F525842" w14:textId="77777777" w:rsidTr="0017470F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A0E728" w14:textId="77777777" w:rsidR="005D28A1" w:rsidRPr="00A75A00" w:rsidRDefault="005D28A1" w:rsidP="005D28A1">
            <w:pPr>
              <w:numPr>
                <w:ilvl w:val="0"/>
                <w:numId w:val="12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D0E2FD" w14:textId="77777777" w:rsidR="005D28A1" w:rsidRPr="00A8307A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A0EEAE" w14:textId="77777777" w:rsidR="005D28A1" w:rsidRPr="00B26991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F18332" w14:textId="77777777" w:rsidR="005D28A1" w:rsidRPr="00A8307A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4A42E3EA" w14:textId="77777777" w:rsidR="005D28A1" w:rsidRPr="00A8307A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Cap </w:t>
            </w:r>
            <w:r>
              <w:rPr>
                <w:b/>
                <w:bCs/>
                <w:sz w:val="20"/>
                <w:lang w:val="ro-RO"/>
              </w:rPr>
              <w:t>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2E5E2E" w14:textId="77777777" w:rsidR="005D28A1" w:rsidRPr="00A8307A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peste sch. 1</w:t>
            </w:r>
            <w:r>
              <w:rPr>
                <w:b/>
                <w:bCs/>
                <w:sz w:val="20"/>
                <w:lang w:val="ro-RO"/>
              </w:rPr>
              <w:t>10, 126 și 146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DFB9D8" w14:textId="77777777" w:rsidR="005D28A1" w:rsidRPr="00B26991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</w:t>
            </w:r>
            <w:r w:rsidRPr="00B26991"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E9509D" w14:textId="77777777" w:rsidR="005D28A1" w:rsidRPr="00A8307A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C669E8" w14:textId="77777777" w:rsidR="005D28A1" w:rsidRPr="00B26991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D9BF14" w14:textId="77777777" w:rsidR="005D28A1" w:rsidRPr="00A8307A" w:rsidRDefault="005D28A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C8414EA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la liniile 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4 și </w:t>
            </w:r>
            <w:r w:rsidRPr="00A8307A">
              <w:rPr>
                <w:b/>
                <w:bCs/>
                <w:i/>
                <w:iCs/>
                <w:sz w:val="20"/>
                <w:lang w:val="ro-RO"/>
              </w:rPr>
              <w:t>5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Reșița și </w:t>
            </w:r>
          </w:p>
          <w:p w14:paraId="52234D1E" w14:textId="77777777" w:rsidR="005D28A1" w:rsidRPr="00A8307A" w:rsidRDefault="005D28A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8 - 11 </w:t>
            </w: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Cap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Y</w:t>
            </w:r>
            <w:r w:rsidRPr="00A8307A">
              <w:rPr>
                <w:b/>
                <w:bCs/>
                <w:i/>
                <w:iCs/>
                <w:sz w:val="20"/>
                <w:lang w:val="ro-RO"/>
              </w:rPr>
              <w:t>.</w:t>
            </w:r>
          </w:p>
        </w:tc>
      </w:tr>
      <w:tr w:rsidR="005D28A1" w:rsidRPr="00A8307A" w14:paraId="39305DFC" w14:textId="77777777" w:rsidTr="0017470F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10A616" w14:textId="77777777" w:rsidR="005D28A1" w:rsidRPr="00A75A00" w:rsidRDefault="005D28A1" w:rsidP="005D28A1">
            <w:pPr>
              <w:numPr>
                <w:ilvl w:val="0"/>
                <w:numId w:val="12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C03FC1" w14:textId="77777777" w:rsidR="005D28A1" w:rsidRPr="00A8307A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5ABDEE" w14:textId="77777777" w:rsidR="005D28A1" w:rsidRPr="00B26991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354619" w14:textId="77777777" w:rsidR="005D28A1" w:rsidRPr="00A8307A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  <w:r>
              <w:rPr>
                <w:b/>
                <w:bCs/>
                <w:sz w:val="20"/>
                <w:lang w:val="ro-RO"/>
              </w:rPr>
              <w:t xml:space="preserve"> linia Grupa A Cap Y 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CF29FD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148AA0F6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diag. </w:t>
            </w:r>
          </w:p>
          <w:p w14:paraId="254DACE0" w14:textId="77777777" w:rsidR="005D28A1" w:rsidRPr="00A8307A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36 - 44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EDC6FF" w14:textId="77777777" w:rsidR="005D28A1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F7F243" w14:textId="77777777" w:rsidR="005D28A1" w:rsidRPr="00A8307A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15D512" w14:textId="77777777" w:rsidR="005D28A1" w:rsidRPr="00B26991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9C007C" w14:textId="77777777" w:rsidR="005D28A1" w:rsidRDefault="005D28A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Inclusiv peste sch. 36 și 44.</w:t>
            </w:r>
          </w:p>
          <w:p w14:paraId="01CB7316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 în direcția </w:t>
            </w:r>
            <w:r w:rsidRPr="00D778D1">
              <w:rPr>
                <w:b/>
                <w:bCs/>
                <w:i/>
                <w:iCs/>
                <w:sz w:val="20"/>
                <w:lang w:val="ro-RO"/>
              </w:rPr>
              <w:t>Timişoara Nord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- </w:t>
            </w:r>
            <w:r w:rsidRPr="00D778D1">
              <w:rPr>
                <w:b/>
                <w:bCs/>
                <w:i/>
                <w:iCs/>
                <w:sz w:val="20"/>
                <w:lang w:val="ro-RO"/>
              </w:rPr>
              <w:t xml:space="preserve">Timişoara 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Sud,  </w:t>
            </w:r>
            <w:r w:rsidRPr="00D778D1">
              <w:rPr>
                <w:b/>
                <w:bCs/>
                <w:i/>
                <w:iCs/>
                <w:sz w:val="20"/>
                <w:lang w:val="ro-RO"/>
              </w:rPr>
              <w:t>Timişoara Nord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- </w:t>
            </w:r>
            <w:r w:rsidRPr="00D778D1">
              <w:rPr>
                <w:b/>
                <w:bCs/>
                <w:i/>
                <w:iCs/>
                <w:sz w:val="20"/>
                <w:lang w:val="ro-RO"/>
              </w:rPr>
              <w:t xml:space="preserve">Timişoara 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Vest și liniile 1 - 6 Reșița, liniile </w:t>
            </w:r>
          </w:p>
          <w:p w14:paraId="750AC4E4" w14:textId="77777777" w:rsidR="005D28A1" w:rsidRPr="00A8307A" w:rsidRDefault="005D28A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1 - 12 Cap Y </w:t>
            </w:r>
            <w:r w:rsidRPr="00D778D1">
              <w:rPr>
                <w:b/>
                <w:bCs/>
                <w:i/>
                <w:iCs/>
                <w:sz w:val="20"/>
                <w:lang w:val="ro-RO"/>
              </w:rPr>
              <w:t>Timişoara Nord</w:t>
            </w:r>
            <w:r>
              <w:rPr>
                <w:b/>
                <w:bCs/>
                <w:i/>
                <w:iCs/>
                <w:sz w:val="20"/>
                <w:lang w:val="ro-RO"/>
              </w:rPr>
              <w:t>.</w:t>
            </w:r>
          </w:p>
        </w:tc>
      </w:tr>
      <w:tr w:rsidR="005D28A1" w:rsidRPr="00A8307A" w14:paraId="45EEF3A2" w14:textId="77777777" w:rsidTr="0017470F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926065" w14:textId="77777777" w:rsidR="005D28A1" w:rsidRPr="00A75A00" w:rsidRDefault="005D28A1" w:rsidP="005D28A1">
            <w:pPr>
              <w:numPr>
                <w:ilvl w:val="0"/>
                <w:numId w:val="12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88BFFB" w14:textId="77777777" w:rsidR="005D28A1" w:rsidRPr="00A8307A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39F05B" w14:textId="77777777" w:rsidR="005D28A1" w:rsidRPr="00B26991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C68364" w14:textId="77777777" w:rsidR="005D28A1" w:rsidRPr="00A8307A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  <w:r>
              <w:rPr>
                <w:b/>
                <w:bCs/>
                <w:sz w:val="20"/>
                <w:lang w:val="ro-RO"/>
              </w:rPr>
              <w:t xml:space="preserve"> linia </w:t>
            </w:r>
            <w:r w:rsidRPr="00A8307A">
              <w:rPr>
                <w:b/>
                <w:bCs/>
                <w:sz w:val="20"/>
                <w:lang w:val="ro-RO"/>
              </w:rPr>
              <w:t xml:space="preserve">Grupa </w:t>
            </w:r>
            <w:r>
              <w:rPr>
                <w:b/>
                <w:bCs/>
                <w:sz w:val="20"/>
                <w:lang w:val="ro-RO"/>
              </w:rPr>
              <w:t>B Cap. 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AB4CDF" w14:textId="77777777" w:rsidR="005D28A1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</w:t>
            </w:r>
          </w:p>
          <w:p w14:paraId="53B10B06" w14:textId="77777777" w:rsidR="005D28A1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diag. </w:t>
            </w:r>
          </w:p>
          <w:p w14:paraId="4A00D832" w14:textId="77777777" w:rsidR="005D28A1" w:rsidRPr="00A8307A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34 - 40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72C90A" w14:textId="77777777" w:rsidR="005D28A1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973410" w14:textId="77777777" w:rsidR="005D28A1" w:rsidRPr="00A8307A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B522D3" w14:textId="77777777" w:rsidR="005D28A1" w:rsidRPr="00B26991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05F0C3" w14:textId="77777777" w:rsidR="005D28A1" w:rsidRDefault="005D28A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Inclusiv peste sch. 34 și 40.</w:t>
            </w:r>
          </w:p>
          <w:p w14:paraId="0CF24933" w14:textId="77777777" w:rsidR="005D28A1" w:rsidRPr="00A8307A" w:rsidRDefault="005D28A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linia 218 Timișoara Nord - Arad și liniile 1 - 6 Reșița, liniile 1- 12 Cap. Y Timișoara Nord.</w:t>
            </w:r>
          </w:p>
        </w:tc>
      </w:tr>
      <w:tr w:rsidR="005D28A1" w:rsidRPr="00A8307A" w14:paraId="2EB959D2" w14:textId="77777777" w:rsidTr="0017470F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0559FA" w14:textId="77777777" w:rsidR="005D28A1" w:rsidRPr="00A75A00" w:rsidRDefault="005D28A1" w:rsidP="005D28A1">
            <w:pPr>
              <w:numPr>
                <w:ilvl w:val="0"/>
                <w:numId w:val="12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59BAA4" w14:textId="77777777" w:rsidR="005D28A1" w:rsidRPr="00A8307A" w:rsidRDefault="005D28A1" w:rsidP="00FD3B2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59F1EE" w14:textId="77777777" w:rsidR="005D28A1" w:rsidRPr="00B26991" w:rsidRDefault="005D28A1" w:rsidP="00FD3B2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A314D2" w14:textId="77777777" w:rsidR="005D28A1" w:rsidRPr="00A8307A" w:rsidRDefault="005D28A1" w:rsidP="00FD3B2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  <w:r>
              <w:rPr>
                <w:b/>
                <w:bCs/>
                <w:sz w:val="20"/>
                <w:lang w:val="ro-RO"/>
              </w:rPr>
              <w:t xml:space="preserve"> linia </w:t>
            </w:r>
            <w:r w:rsidRPr="00A8307A">
              <w:rPr>
                <w:b/>
                <w:bCs/>
                <w:sz w:val="20"/>
                <w:lang w:val="ro-RO"/>
              </w:rPr>
              <w:t xml:space="preserve">Grupa </w:t>
            </w:r>
            <w:r>
              <w:rPr>
                <w:b/>
                <w:bCs/>
                <w:sz w:val="20"/>
                <w:lang w:val="ro-RO"/>
              </w:rPr>
              <w:t>B Cap. 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62A291" w14:textId="77777777" w:rsidR="005D28A1" w:rsidRDefault="005D28A1" w:rsidP="00FD3B2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</w:t>
            </w:r>
          </w:p>
          <w:p w14:paraId="67036C31" w14:textId="77777777" w:rsidR="005D28A1" w:rsidRDefault="005D28A1" w:rsidP="00FD3B2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diag. </w:t>
            </w:r>
          </w:p>
          <w:p w14:paraId="095A73A3" w14:textId="77777777" w:rsidR="005D28A1" w:rsidRDefault="005D28A1" w:rsidP="00FD3B2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40 - 42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12F3E7" w14:textId="77777777" w:rsidR="005D28A1" w:rsidRDefault="005D28A1" w:rsidP="00FD3B2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23CDE4" w14:textId="77777777" w:rsidR="005D28A1" w:rsidRPr="00A8307A" w:rsidRDefault="005D28A1" w:rsidP="00FD3B2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9E901A" w14:textId="77777777" w:rsidR="005D28A1" w:rsidRPr="00B26991" w:rsidRDefault="005D28A1" w:rsidP="00FD3B2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0AFAFB" w14:textId="77777777" w:rsidR="005D28A1" w:rsidRPr="00FD3B28" w:rsidRDefault="005D28A1" w:rsidP="00FD3B2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FD3B28">
              <w:rPr>
                <w:b/>
                <w:bCs/>
                <w:i/>
                <w:iCs/>
                <w:sz w:val="20"/>
                <w:lang w:val="ro-RO"/>
              </w:rPr>
              <w:t>Inclusiv peste sch. 40 și 42.</w:t>
            </w:r>
          </w:p>
          <w:p w14:paraId="264B383E" w14:textId="77777777" w:rsidR="005D28A1" w:rsidRDefault="005D28A1" w:rsidP="00FD3B2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FD3B28">
              <w:rPr>
                <w:b/>
                <w:bCs/>
                <w:i/>
                <w:iCs/>
                <w:sz w:val="20"/>
                <w:lang w:val="ro-RO"/>
              </w:rPr>
              <w:t>Afectează intrări - ieşiri la linia 218 Timișoara Nord - Arad și liniile 1 - 6 Reșița, liniile 1- 12 Cap. Y Timișoara Nord.</w:t>
            </w:r>
          </w:p>
        </w:tc>
      </w:tr>
      <w:tr w:rsidR="005D28A1" w:rsidRPr="00A8307A" w14:paraId="4D990C74" w14:textId="77777777" w:rsidTr="0017470F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B7A914" w14:textId="77777777" w:rsidR="005D28A1" w:rsidRPr="00A75A00" w:rsidRDefault="005D28A1" w:rsidP="005D28A1">
            <w:pPr>
              <w:numPr>
                <w:ilvl w:val="0"/>
                <w:numId w:val="12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DE2B4B" w14:textId="77777777" w:rsidR="005D28A1" w:rsidRPr="00A8307A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2FE3F2" w14:textId="77777777" w:rsidR="005D28A1" w:rsidRPr="00B26991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486C97" w14:textId="77777777" w:rsidR="005D28A1" w:rsidRPr="00A8307A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  <w:r>
              <w:rPr>
                <w:b/>
                <w:bCs/>
                <w:sz w:val="20"/>
                <w:lang w:val="ro-RO"/>
              </w:rPr>
              <w:t xml:space="preserve"> linia Grupa B Cap Y 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7AC71B" w14:textId="77777777" w:rsidR="005D28A1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38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352003" w14:textId="77777777" w:rsidR="005D28A1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19FEB0" w14:textId="77777777" w:rsidR="005D28A1" w:rsidRPr="00A8307A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4C797B" w14:textId="77777777" w:rsidR="005D28A1" w:rsidRPr="00B26991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DD51D4" w14:textId="77777777" w:rsidR="005D28A1" w:rsidRDefault="005D28A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la linia 100 </w:t>
            </w:r>
            <w:r w:rsidRPr="00D778D1">
              <w:rPr>
                <w:b/>
                <w:bCs/>
                <w:i/>
                <w:iCs/>
                <w:sz w:val="20"/>
                <w:lang w:val="ro-RO"/>
              </w:rPr>
              <w:t>Timişoara Nord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- Cărpiniș, linia 133 </w:t>
            </w:r>
            <w:r w:rsidRPr="00D778D1">
              <w:rPr>
                <w:b/>
                <w:bCs/>
                <w:i/>
                <w:iCs/>
                <w:sz w:val="20"/>
                <w:lang w:val="ro-RO"/>
              </w:rPr>
              <w:t>Timişoara Nord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- Ronaț Triaj și liniile 1 - 6 Reșița, liniile 1 - 12 Cap Y </w:t>
            </w:r>
            <w:r w:rsidRPr="00D778D1">
              <w:rPr>
                <w:b/>
                <w:bCs/>
                <w:i/>
                <w:iCs/>
                <w:sz w:val="20"/>
                <w:lang w:val="ro-RO"/>
              </w:rPr>
              <w:t>Timişoara Nord</w:t>
            </w:r>
            <w:r>
              <w:rPr>
                <w:b/>
                <w:bCs/>
                <w:i/>
                <w:iCs/>
                <w:sz w:val="20"/>
                <w:lang w:val="ro-RO"/>
              </w:rPr>
              <w:t>.</w:t>
            </w:r>
          </w:p>
        </w:tc>
      </w:tr>
      <w:tr w:rsidR="005D28A1" w:rsidRPr="00A8307A" w14:paraId="5F7D166F" w14:textId="77777777" w:rsidTr="0017470F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7FA133" w14:textId="77777777" w:rsidR="005D28A1" w:rsidRPr="00A75A00" w:rsidRDefault="005D28A1" w:rsidP="005D28A1">
            <w:pPr>
              <w:numPr>
                <w:ilvl w:val="0"/>
                <w:numId w:val="12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57D9F3" w14:textId="77777777" w:rsidR="005D28A1" w:rsidRPr="00A8307A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511081" w14:textId="77777777" w:rsidR="005D28A1" w:rsidRPr="000D3BBC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F2D472" w14:textId="77777777" w:rsidR="005D28A1" w:rsidRPr="00A8307A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05CCDA02" w14:textId="77777777" w:rsidR="005D28A1" w:rsidRPr="00A8307A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Grupa B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D421DF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4B2422C1" w14:textId="77777777" w:rsidR="005D28A1" w:rsidRPr="00A8307A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 52, 66, 68, 70, 86 și 96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562F8A" w14:textId="77777777" w:rsidR="005D28A1" w:rsidRPr="000D3BBC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 w:rsidRPr="000D3BBC"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6A8A6A" w14:textId="77777777" w:rsidR="005D28A1" w:rsidRPr="00A8307A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4CD0B6" w14:textId="77777777" w:rsidR="005D28A1" w:rsidRPr="000D3BBC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EFA58A" w14:textId="77777777" w:rsidR="005D28A1" w:rsidRPr="00A8307A" w:rsidRDefault="005D28A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CAE8DA7" w14:textId="77777777" w:rsidR="005D28A1" w:rsidRPr="00A8307A" w:rsidRDefault="005D28A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>la liniile 1- 13 Cap Y și liniile 1R - 6R.</w:t>
            </w:r>
          </w:p>
        </w:tc>
      </w:tr>
      <w:tr w:rsidR="005D28A1" w:rsidRPr="00A8307A" w14:paraId="28367EC8" w14:textId="77777777" w:rsidTr="0017470F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D28733" w14:textId="77777777" w:rsidR="005D28A1" w:rsidRPr="00A75A00" w:rsidRDefault="005D28A1" w:rsidP="005D28A1">
            <w:pPr>
              <w:numPr>
                <w:ilvl w:val="0"/>
                <w:numId w:val="12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99986E" w14:textId="77777777" w:rsidR="005D28A1" w:rsidRPr="00A8307A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7972D4" w14:textId="77777777" w:rsidR="005D28A1" w:rsidRPr="009658E6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36F1B3" w14:textId="77777777" w:rsidR="005D28A1" w:rsidRPr="00A8307A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62E35331" w14:textId="77777777" w:rsidR="005D28A1" w:rsidRPr="00A8307A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Grupa B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FB5FAF" w14:textId="77777777" w:rsidR="005D28A1" w:rsidRPr="00A8307A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peste sch. </w:t>
            </w:r>
            <w:r>
              <w:rPr>
                <w:b/>
                <w:bCs/>
                <w:sz w:val="20"/>
                <w:lang w:val="ro-RO"/>
              </w:rPr>
              <w:t>54, TDJ 90/94, TDJ 92/104, TDJ 108/118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929118" w14:textId="77777777" w:rsidR="005D28A1" w:rsidRPr="009658E6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 w:rsidRPr="009658E6">
              <w:rPr>
                <w:b/>
                <w:bCs/>
                <w:sz w:val="36"/>
                <w:lang w:val="ro-RO"/>
              </w:rPr>
              <w:t>1</w:t>
            </w: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D51B5D" w14:textId="77777777" w:rsidR="005D28A1" w:rsidRPr="00A8307A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8789DE" w14:textId="77777777" w:rsidR="005D28A1" w:rsidRPr="009658E6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C0BD47" w14:textId="77777777" w:rsidR="005D28A1" w:rsidRPr="00A8307A" w:rsidRDefault="005D28A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52A060A" w14:textId="77777777" w:rsidR="005D28A1" w:rsidRPr="00A8307A" w:rsidRDefault="005D28A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>la liniile 1- 13 Cap Y și liniile 1R - 6R.</w:t>
            </w:r>
          </w:p>
        </w:tc>
      </w:tr>
      <w:tr w:rsidR="005D28A1" w:rsidRPr="00A8307A" w14:paraId="1E47DF7C" w14:textId="77777777" w:rsidTr="0017470F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AA8DA1" w14:textId="77777777" w:rsidR="005D28A1" w:rsidRPr="00A75A00" w:rsidRDefault="005D28A1" w:rsidP="005D28A1">
            <w:pPr>
              <w:numPr>
                <w:ilvl w:val="0"/>
                <w:numId w:val="12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084490" w14:textId="77777777" w:rsidR="005D28A1" w:rsidRPr="00A8307A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3B1172" w14:textId="77777777" w:rsidR="005D28A1" w:rsidRPr="00472E19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1900AD" w14:textId="77777777" w:rsidR="005D28A1" w:rsidRPr="00A8307A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223BEAE1" w14:textId="77777777" w:rsidR="005D28A1" w:rsidRPr="00A8307A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Grupa C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AE8124" w14:textId="77777777" w:rsidR="005D28A1" w:rsidRPr="00A8307A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peste sch. 32, 76, 78, </w:t>
            </w:r>
            <w:r>
              <w:rPr>
                <w:b/>
                <w:bCs/>
                <w:sz w:val="20"/>
                <w:lang w:val="ro-RO"/>
              </w:rPr>
              <w:t xml:space="preserve">și </w:t>
            </w:r>
            <w:r w:rsidRPr="00A8307A">
              <w:rPr>
                <w:b/>
                <w:bCs/>
                <w:sz w:val="20"/>
                <w:lang w:val="ro-RO"/>
              </w:rPr>
              <w:t>88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9D4641" w14:textId="77777777" w:rsidR="005D28A1" w:rsidRPr="00472E19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 w:rsidRPr="00472E19"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9CEEF9" w14:textId="77777777" w:rsidR="005D28A1" w:rsidRPr="00A8307A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88AB9C" w14:textId="77777777" w:rsidR="005D28A1" w:rsidRPr="00472E19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2C61E7" w14:textId="77777777" w:rsidR="005D28A1" w:rsidRPr="00A8307A" w:rsidRDefault="005D28A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6B4B9C7" w14:textId="77777777" w:rsidR="005D28A1" w:rsidRPr="00A8307A" w:rsidRDefault="005D28A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>la liniile 1- 13, Cap Y și liniile 1R - 6R.</w:t>
            </w:r>
          </w:p>
        </w:tc>
      </w:tr>
      <w:tr w:rsidR="005D28A1" w:rsidRPr="00A8307A" w14:paraId="1AA2EB4D" w14:textId="77777777" w:rsidTr="0017470F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5569DE" w14:textId="77777777" w:rsidR="005D28A1" w:rsidRPr="00A75A00" w:rsidRDefault="005D28A1" w:rsidP="005D28A1">
            <w:pPr>
              <w:numPr>
                <w:ilvl w:val="0"/>
                <w:numId w:val="12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CB50F9" w14:textId="77777777" w:rsidR="005D28A1" w:rsidRPr="00A8307A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EE4CCD" w14:textId="77777777" w:rsidR="005D28A1" w:rsidRPr="00530A8D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054757" w14:textId="77777777" w:rsidR="005D28A1" w:rsidRPr="00A8307A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1D8E999E" w14:textId="77777777" w:rsidR="005D28A1" w:rsidRPr="00A8307A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Grupa C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A8010B" w14:textId="77777777" w:rsidR="005D28A1" w:rsidRPr="00A8307A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peste sch. </w:t>
            </w:r>
            <w:r>
              <w:rPr>
                <w:b/>
                <w:bCs/>
                <w:sz w:val="20"/>
                <w:lang w:val="ro-RO"/>
              </w:rPr>
              <w:t>106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3CB0C8" w14:textId="77777777" w:rsidR="005D28A1" w:rsidRPr="00530A8D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</w:t>
            </w:r>
            <w:r w:rsidRPr="00530A8D"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569B75" w14:textId="77777777" w:rsidR="005D28A1" w:rsidRPr="00A8307A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96CE30" w14:textId="77777777" w:rsidR="005D28A1" w:rsidRPr="00530A8D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70CEFE" w14:textId="77777777" w:rsidR="005D28A1" w:rsidRPr="00A8307A" w:rsidRDefault="005D28A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04C1D206" w14:textId="77777777" w:rsidR="005D28A1" w:rsidRPr="00A8307A" w:rsidRDefault="005D28A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>la liniile 1- 13, Cap Y și liniile 1R - 6R.</w:t>
            </w:r>
          </w:p>
        </w:tc>
      </w:tr>
      <w:tr w:rsidR="005D28A1" w14:paraId="7BB14D05" w14:textId="77777777" w:rsidTr="0017470F">
        <w:trPr>
          <w:cantSplit/>
          <w:trHeight w:val="2695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29A882" w14:textId="77777777" w:rsidR="005D28A1" w:rsidRDefault="005D28A1" w:rsidP="005D28A1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3284A1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16E2A3" w14:textId="77777777" w:rsidR="005D28A1" w:rsidRPr="00CF787F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01725D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Ronaţ Triaj</w:t>
            </w:r>
          </w:p>
          <w:p w14:paraId="508D2A08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Grupa A </w:t>
            </w:r>
          </w:p>
          <w:p w14:paraId="5292635A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 și Cap 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FA437E" w14:textId="77777777" w:rsidR="005D28A1" w:rsidRPr="00447EF5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447EF5">
              <w:rPr>
                <w:b/>
                <w:bCs/>
                <w:sz w:val="18"/>
                <w:szCs w:val="18"/>
                <w:lang w:val="ro-RO"/>
              </w:rPr>
              <w:t>peste toate apara-tele de cale din stația Ronaţ Triaj</w:t>
            </w:r>
          </w:p>
          <w:p w14:paraId="1FFC23C6" w14:textId="77777777" w:rsidR="005D28A1" w:rsidRPr="00465A98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447EF5">
              <w:rPr>
                <w:b/>
                <w:bCs/>
                <w:sz w:val="18"/>
                <w:szCs w:val="18"/>
                <w:lang w:val="ro-RO"/>
              </w:rPr>
              <w:t>Grupa 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F52518" w14:textId="77777777" w:rsidR="005D28A1" w:rsidRPr="00CF787F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9CCC1B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4EFF1B" w14:textId="77777777" w:rsidR="005D28A1" w:rsidRPr="00984D71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9D535F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E9455ED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3 - 8 abătute.</w:t>
            </w:r>
          </w:p>
        </w:tc>
      </w:tr>
      <w:tr w:rsidR="005D28A1" w14:paraId="52D353AD" w14:textId="77777777" w:rsidTr="0017470F">
        <w:trPr>
          <w:cantSplit/>
          <w:trHeight w:val="804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E4B68B" w14:textId="77777777" w:rsidR="005D28A1" w:rsidRDefault="005D28A1" w:rsidP="005D28A1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3BEAE7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AF9C26" w14:textId="77777777" w:rsidR="005D28A1" w:rsidRPr="00CF787F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063DEF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Ronaţ Triaj</w:t>
            </w:r>
          </w:p>
          <w:p w14:paraId="7382FBBF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</w:t>
            </w:r>
          </w:p>
          <w:p w14:paraId="0300CD65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liniile 3 - 8 abătute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D44AAC" w14:textId="77777777" w:rsidR="005D28A1" w:rsidRPr="00465A98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465A98">
              <w:rPr>
                <w:b/>
                <w:bCs/>
                <w:sz w:val="20"/>
                <w:szCs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417E0D" w14:textId="77777777" w:rsidR="005D28A1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8DBA34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2D0B92" w14:textId="77777777" w:rsidR="005D28A1" w:rsidRPr="00984D71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21C019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Inclusiv diagonala 2 - 4 Ronaţ Triaj Grupa A.</w:t>
            </w:r>
          </w:p>
        </w:tc>
      </w:tr>
      <w:tr w:rsidR="005D28A1" w14:paraId="629D3E86" w14:textId="77777777" w:rsidTr="0017470F">
        <w:trPr>
          <w:cantSplit/>
          <w:trHeight w:val="58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3DF076" w14:textId="77777777" w:rsidR="005D28A1" w:rsidRDefault="005D28A1" w:rsidP="005D28A1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3EA5D3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6C6A05" w14:textId="77777777" w:rsidR="005D28A1" w:rsidRPr="00CF787F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2BF78B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Ronaţ Triaj</w:t>
            </w:r>
          </w:p>
          <w:p w14:paraId="50C44C0A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D, Cap 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A5EC7C" w14:textId="77777777" w:rsidR="005D28A1" w:rsidRPr="00465A98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peste sch. 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6E0427" w14:textId="77777777" w:rsidR="005D28A1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A1FB00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26F6A1" w14:textId="77777777" w:rsidR="005D28A1" w:rsidRPr="00984D71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D07134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993B540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linia 3, Cap Y.</w:t>
            </w:r>
          </w:p>
        </w:tc>
      </w:tr>
      <w:tr w:rsidR="005D28A1" w14:paraId="59B3D315" w14:textId="77777777" w:rsidTr="0017470F">
        <w:trPr>
          <w:cantSplit/>
          <w:trHeight w:val="89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74988F" w14:textId="77777777" w:rsidR="005D28A1" w:rsidRDefault="005D28A1" w:rsidP="005D28A1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0D85C9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D22FB6" w14:textId="77777777" w:rsidR="005D28A1" w:rsidRPr="00CF787F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7D1BBB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Ronaţ Triaj</w:t>
            </w:r>
          </w:p>
          <w:p w14:paraId="6E9D9AC4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D, Cap 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473622" w14:textId="77777777" w:rsidR="005D28A1" w:rsidRPr="00465A98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peste sch. 12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F4839A" w14:textId="77777777" w:rsidR="005D28A1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698F34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A772B7" w14:textId="77777777" w:rsidR="005D28A1" w:rsidRPr="00984D71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E8B27F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41467B6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la linia 4 abătută și </w:t>
            </w:r>
          </w:p>
          <w:p w14:paraId="2DDB8616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Ronaț Triaj Grupa A. </w:t>
            </w:r>
          </w:p>
        </w:tc>
      </w:tr>
      <w:tr w:rsidR="005D28A1" w14:paraId="33DD9288" w14:textId="77777777" w:rsidTr="0017470F">
        <w:trPr>
          <w:cantSplit/>
          <w:trHeight w:val="524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B5A558" w14:textId="77777777" w:rsidR="005D28A1" w:rsidRDefault="005D28A1" w:rsidP="005D28A1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94FD34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10+400</w:t>
            </w:r>
          </w:p>
          <w:p w14:paraId="07C2A4BD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12+200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36890D" w14:textId="77777777" w:rsidR="005D28A1" w:rsidRPr="00CF787F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349FE0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Ronaţ Triaj</w:t>
            </w:r>
          </w:p>
          <w:p w14:paraId="61E61A48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D -  Sânandrei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8B280D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8C6A25" w14:textId="77777777" w:rsidR="005D28A1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D0C4BD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186272" w14:textId="77777777" w:rsidR="005D28A1" w:rsidRPr="00984D71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859CD0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5D28A1" w14:paraId="08566187" w14:textId="77777777" w:rsidTr="0017470F">
        <w:trPr>
          <w:cantSplit/>
          <w:trHeight w:val="50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4B435F" w14:textId="77777777" w:rsidR="005D28A1" w:rsidRDefault="005D28A1" w:rsidP="005D28A1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6476CB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2E1712" w14:textId="77777777" w:rsidR="005D28A1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37F8C4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Sânandrei</w:t>
            </w:r>
          </w:p>
          <w:p w14:paraId="664F27E8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Cap </w:t>
            </w:r>
            <w:r>
              <w:rPr>
                <w:b/>
                <w:bCs/>
                <w:sz w:val="20"/>
                <w:lang w:val="en-US"/>
              </w:rPr>
              <w:t>X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BACBAC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peste sch. 15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243789" w14:textId="77777777" w:rsidR="005D28A1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736980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A3081A" w14:textId="77777777" w:rsidR="005D28A1" w:rsidRPr="00984D71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7A948D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06A1CD87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linia 2 Cap X.</w:t>
            </w:r>
          </w:p>
        </w:tc>
      </w:tr>
      <w:tr w:rsidR="005D28A1" w14:paraId="1653E244" w14:textId="77777777" w:rsidTr="0017470F">
        <w:trPr>
          <w:cantSplit/>
          <w:trHeight w:val="904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E83555" w14:textId="77777777" w:rsidR="005D28A1" w:rsidRDefault="005D28A1" w:rsidP="005D28A1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52EE0D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83190E" w14:textId="77777777" w:rsidR="005D28A1" w:rsidRPr="00CF787F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64E7A1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Sânandrei</w:t>
            </w:r>
          </w:p>
          <w:p w14:paraId="7916F881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487816" w14:textId="77777777" w:rsidR="005D28A1" w:rsidRPr="00465A98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465A98">
              <w:rPr>
                <w:b/>
                <w:bCs/>
                <w:sz w:val="20"/>
                <w:szCs w:val="20"/>
                <w:lang w:val="ro-RO"/>
              </w:rPr>
              <w:t xml:space="preserve">peste diag. </w:t>
            </w:r>
          </w:p>
          <w:p w14:paraId="543383FC" w14:textId="77777777" w:rsidR="005D28A1" w:rsidRPr="00465A98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465A98">
              <w:rPr>
                <w:b/>
                <w:bCs/>
                <w:sz w:val="20"/>
                <w:szCs w:val="20"/>
                <w:lang w:val="ro-RO"/>
              </w:rPr>
              <w:t>6 - 12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5B49E4" w14:textId="77777777" w:rsidR="005D28A1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2E91FB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A3486F" w14:textId="77777777" w:rsidR="005D28A1" w:rsidRPr="00984D71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1ECD00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0AB4A73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la linia 4 abătută. </w:t>
            </w:r>
          </w:p>
        </w:tc>
      </w:tr>
      <w:tr w:rsidR="005D28A1" w14:paraId="340E80C1" w14:textId="77777777" w:rsidTr="0017470F">
        <w:trPr>
          <w:cantSplit/>
          <w:trHeight w:val="84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1BFEEE" w14:textId="77777777" w:rsidR="005D28A1" w:rsidRDefault="005D28A1" w:rsidP="005D28A1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0FBB16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16+050</w:t>
            </w:r>
          </w:p>
          <w:p w14:paraId="328937E6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16+100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32449A" w14:textId="77777777" w:rsidR="005D28A1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7E9DD1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Sânandrei -</w:t>
            </w:r>
          </w:p>
          <w:p w14:paraId="0879148D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Băile Calacea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160C7D" w14:textId="77777777" w:rsidR="005D28A1" w:rsidRPr="00465A98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E9D1C7" w14:textId="77777777" w:rsidR="005D28A1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21AC3D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D97E33" w14:textId="77777777" w:rsidR="005D28A1" w:rsidRPr="00984D71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CB1C6E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Lucrări Coridor IV.</w:t>
            </w:r>
          </w:p>
        </w:tc>
      </w:tr>
      <w:tr w:rsidR="005D28A1" w14:paraId="0B850A8B" w14:textId="77777777" w:rsidTr="0017470F">
        <w:trPr>
          <w:cantSplit/>
          <w:trHeight w:val="257"/>
          <w:jc w:val="center"/>
        </w:trPr>
        <w:tc>
          <w:tcPr>
            <w:tcW w:w="638" w:type="dxa"/>
            <w:vMerge w:val="restart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6E28F5" w14:textId="77777777" w:rsidR="005D28A1" w:rsidRDefault="005D28A1" w:rsidP="005D28A1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26055D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19+700</w:t>
            </w:r>
          </w:p>
          <w:p w14:paraId="19A889C5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20+600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B9FAE4" w14:textId="77777777" w:rsidR="005D28A1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204" w:type="dxa"/>
            <w:vMerge w:val="restart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DB031A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Băile Calacea, </w:t>
            </w:r>
            <w:r>
              <w:rPr>
                <w:b/>
                <w:bCs/>
                <w:sz w:val="20"/>
                <w:lang w:val="ro-RO"/>
              </w:rPr>
              <w:br/>
              <w:t>linia 3 directă și Băile Calacea -Orțișoara</w:t>
            </w:r>
          </w:p>
        </w:tc>
        <w:tc>
          <w:tcPr>
            <w:tcW w:w="780" w:type="dxa"/>
            <w:vMerge w:val="restart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12C31B" w14:textId="77777777" w:rsidR="005D28A1" w:rsidRPr="00465A98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754" w:type="dxa"/>
            <w:vMerge w:val="restart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D3A14D" w14:textId="77777777" w:rsidR="005D28A1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vMerge w:val="restart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DFCD2F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vMerge w:val="restart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CF3F1E" w14:textId="77777777" w:rsidR="005D28A1" w:rsidRPr="00984D71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vMerge w:val="restart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B540D4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Restricție de viteză semnalizată în trepte</w:t>
            </w:r>
          </w:p>
        </w:tc>
      </w:tr>
      <w:tr w:rsidR="005D28A1" w14:paraId="01F47EE5" w14:textId="77777777" w:rsidTr="0017470F">
        <w:trPr>
          <w:cantSplit/>
          <w:trHeight w:val="874"/>
          <w:jc w:val="center"/>
        </w:trPr>
        <w:tc>
          <w:tcPr>
            <w:tcW w:w="638" w:type="dxa"/>
            <w:vMerge/>
            <w:tcBorders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F21DFD" w14:textId="77777777" w:rsidR="005D28A1" w:rsidRDefault="005D28A1" w:rsidP="005D28A1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751BD3" w14:textId="77777777" w:rsidR="005D28A1" w:rsidRDefault="005D28A1" w:rsidP="00447EF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20+600</w:t>
            </w:r>
          </w:p>
          <w:p w14:paraId="2FB927DF" w14:textId="77777777" w:rsidR="005D28A1" w:rsidRDefault="005D28A1" w:rsidP="00447EF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22+100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3B7505" w14:textId="77777777" w:rsidR="005D28A1" w:rsidRDefault="005D28A1" w:rsidP="00447EF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vMerge/>
            <w:tcBorders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0526F2" w14:textId="77777777" w:rsidR="005D28A1" w:rsidRDefault="005D28A1" w:rsidP="00447EF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80" w:type="dxa"/>
            <w:vMerge/>
            <w:tcBorders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B3DB91" w14:textId="77777777" w:rsidR="005D28A1" w:rsidRPr="00465A98" w:rsidRDefault="005D28A1" w:rsidP="00447EF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754" w:type="dxa"/>
            <w:vMerge/>
            <w:tcBorders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FB38B8" w14:textId="77777777" w:rsidR="005D28A1" w:rsidRDefault="005D28A1" w:rsidP="00447EF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vMerge/>
            <w:tcBorders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BBCC07" w14:textId="77777777" w:rsidR="005D28A1" w:rsidRDefault="005D28A1" w:rsidP="00447EF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vMerge/>
            <w:tcBorders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8EF293" w14:textId="77777777" w:rsidR="005D28A1" w:rsidRPr="00984D71" w:rsidRDefault="005D28A1" w:rsidP="00447EF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vMerge/>
            <w:tcBorders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FCB690" w14:textId="77777777" w:rsidR="005D28A1" w:rsidRDefault="005D28A1" w:rsidP="00447EF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D28A1" w14:paraId="36029EA3" w14:textId="77777777" w:rsidTr="0017470F">
        <w:trPr>
          <w:cantSplit/>
          <w:trHeight w:val="84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B4BCBC" w14:textId="77777777" w:rsidR="005D28A1" w:rsidRDefault="005D28A1" w:rsidP="005D28A1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B92BD9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D41379" w14:textId="77777777" w:rsidR="005D28A1" w:rsidRPr="00CF787F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FBFBAC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Băile Calacea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F2D2EC" w14:textId="77777777" w:rsidR="005D28A1" w:rsidRPr="00465A98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peste sch. 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926E9E" w14:textId="77777777" w:rsidR="005D28A1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AA76CB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9C29F3" w14:textId="77777777" w:rsidR="005D28A1" w:rsidRPr="00984D71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02582D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0AFD646F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linia 2 abătută Cap X.</w:t>
            </w:r>
          </w:p>
        </w:tc>
      </w:tr>
      <w:tr w:rsidR="005D28A1" w14:paraId="23B7E544" w14:textId="77777777" w:rsidTr="0017470F">
        <w:trPr>
          <w:cantSplit/>
          <w:trHeight w:val="84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8CA26B" w14:textId="77777777" w:rsidR="005D28A1" w:rsidRDefault="005D28A1" w:rsidP="005D28A1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3F961F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6F0665" w14:textId="77777777" w:rsidR="005D28A1" w:rsidRPr="00CF787F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551015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Băile Calacea</w:t>
            </w:r>
          </w:p>
          <w:p w14:paraId="2556C2BB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795641" w14:textId="77777777" w:rsidR="005D28A1" w:rsidRPr="00465A98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465A98">
              <w:rPr>
                <w:b/>
                <w:bCs/>
                <w:sz w:val="20"/>
                <w:szCs w:val="20"/>
                <w:lang w:val="ro-RO"/>
              </w:rPr>
              <w:t xml:space="preserve">peste diag. </w:t>
            </w:r>
          </w:p>
          <w:p w14:paraId="25EEB8AF" w14:textId="77777777" w:rsidR="005D28A1" w:rsidRPr="00465A98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465A98">
              <w:rPr>
                <w:b/>
                <w:bCs/>
                <w:sz w:val="20"/>
                <w:szCs w:val="20"/>
                <w:lang w:val="ro-RO"/>
              </w:rPr>
              <w:t>4 - 12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2FC679" w14:textId="77777777" w:rsidR="005D28A1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DDF2F1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BDB902" w14:textId="77777777" w:rsidR="005D28A1" w:rsidRPr="00984D71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6F30B6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FAC6552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linia 2 abătută.</w:t>
            </w:r>
          </w:p>
        </w:tc>
      </w:tr>
      <w:tr w:rsidR="005D28A1" w14:paraId="37B61D76" w14:textId="77777777" w:rsidTr="0017470F">
        <w:trPr>
          <w:cantSplit/>
          <w:trHeight w:val="117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E31973" w14:textId="77777777" w:rsidR="005D28A1" w:rsidRDefault="005D28A1" w:rsidP="005D28A1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543004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25+100</w:t>
            </w:r>
          </w:p>
          <w:p w14:paraId="4FC2B7C2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27+000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10710E" w14:textId="77777777" w:rsidR="005D28A1" w:rsidRPr="00CF787F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CE264A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Băile Calacea -Orțișoara și </w:t>
            </w:r>
          </w:p>
          <w:p w14:paraId="089FB6A2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Orțișoara</w:t>
            </w:r>
          </w:p>
          <w:p w14:paraId="722E1ED8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directă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6234EF" w14:textId="77777777" w:rsidR="005D28A1" w:rsidRPr="00465A98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95A764" w14:textId="77777777" w:rsidR="005D28A1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4376D4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327224" w14:textId="77777777" w:rsidR="005D28A1" w:rsidRPr="00984D71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51A1B9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Lucrări Coridor IV. </w:t>
            </w:r>
            <w:r>
              <w:rPr>
                <w:b/>
                <w:bCs/>
                <w:i/>
                <w:iCs/>
                <w:sz w:val="20"/>
                <w:lang w:val="ro-RO"/>
              </w:rPr>
              <w:br/>
              <w:t>Podețe provizorii.</w:t>
            </w:r>
          </w:p>
        </w:tc>
      </w:tr>
      <w:tr w:rsidR="005D28A1" w14:paraId="4AE0013E" w14:textId="77777777" w:rsidTr="0017470F">
        <w:trPr>
          <w:cantSplit/>
          <w:trHeight w:val="117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94F6E1" w14:textId="77777777" w:rsidR="005D28A1" w:rsidRDefault="005D28A1" w:rsidP="005D28A1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D00CB9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850021" w14:textId="77777777" w:rsidR="005D28A1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62D38C" w14:textId="77777777" w:rsidR="005D28A1" w:rsidRDefault="005D28A1" w:rsidP="0017470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Orțișoara</w:t>
            </w:r>
          </w:p>
          <w:p w14:paraId="385A685E" w14:textId="77777777" w:rsidR="005D28A1" w:rsidRDefault="005D28A1" w:rsidP="0017470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62B510" w14:textId="77777777" w:rsidR="005D28A1" w:rsidRDefault="005D28A1" w:rsidP="0017470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între</w:t>
            </w:r>
          </w:p>
          <w:p w14:paraId="08C91BA1" w14:textId="77777777" w:rsidR="005D28A1" w:rsidRPr="0017470F" w:rsidRDefault="005D28A1" w:rsidP="0017470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 xml:space="preserve">sch. 11 și Ax </w:t>
            </w:r>
            <w:r>
              <w:rPr>
                <w:b/>
                <w:bCs/>
                <w:sz w:val="20"/>
                <w:lang w:val="ro-RO"/>
              </w:rPr>
              <w:t>Stație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35A9DC" w14:textId="77777777" w:rsidR="005D28A1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C22380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D8E9BF" w14:textId="77777777" w:rsidR="005D28A1" w:rsidRPr="00984D71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8C3528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D28A1" w14:paraId="5818D33C" w14:textId="77777777" w:rsidTr="0017470F">
        <w:trPr>
          <w:cantSplit/>
          <w:trHeight w:val="84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9C8CD4" w14:textId="77777777" w:rsidR="005D28A1" w:rsidRDefault="005D28A1" w:rsidP="005D28A1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D36AAC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B0112B" w14:textId="77777777" w:rsidR="005D28A1" w:rsidRPr="00CF787F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8F5970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Orțișoara</w:t>
            </w:r>
          </w:p>
          <w:p w14:paraId="0E670E15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9400CA" w14:textId="77777777" w:rsidR="005D28A1" w:rsidRPr="00465A98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465A98">
              <w:rPr>
                <w:b/>
                <w:bCs/>
                <w:sz w:val="20"/>
                <w:szCs w:val="20"/>
                <w:lang w:val="ro-RO"/>
              </w:rPr>
              <w:t xml:space="preserve">peste sch. </w:t>
            </w:r>
          </w:p>
          <w:p w14:paraId="22EF11F6" w14:textId="77777777" w:rsidR="005D28A1" w:rsidRPr="00465A98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465A98">
              <w:rPr>
                <w:b/>
                <w:bCs/>
                <w:sz w:val="20"/>
                <w:szCs w:val="20"/>
                <w:lang w:val="ro-RO"/>
              </w:rPr>
              <w:t>9 și 11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90D645" w14:textId="77777777" w:rsidR="005D28A1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78EEFA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74EBD2" w14:textId="77777777" w:rsidR="005D28A1" w:rsidRPr="00984D71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87D2FF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2B65647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3 - 5 Cap X.</w:t>
            </w:r>
          </w:p>
        </w:tc>
      </w:tr>
      <w:tr w:rsidR="005D28A1" w14:paraId="1E39A8EC" w14:textId="77777777" w:rsidTr="0017470F">
        <w:trPr>
          <w:cantSplit/>
          <w:trHeight w:val="84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6C7EEF" w14:textId="77777777" w:rsidR="005D28A1" w:rsidRDefault="005D28A1" w:rsidP="005D28A1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4E845F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38F96C" w14:textId="77777777" w:rsidR="005D28A1" w:rsidRPr="00CF787F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C54D99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Orțișoara</w:t>
            </w:r>
          </w:p>
          <w:p w14:paraId="633EA43F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2FF188" w14:textId="77777777" w:rsidR="005D28A1" w:rsidRPr="00465A98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465A98">
              <w:rPr>
                <w:b/>
                <w:bCs/>
                <w:sz w:val="20"/>
                <w:szCs w:val="20"/>
                <w:lang w:val="ro-RO"/>
              </w:rPr>
              <w:t>peste sch. 10</w:t>
            </w:r>
            <w:r>
              <w:rPr>
                <w:b/>
                <w:bCs/>
                <w:sz w:val="20"/>
                <w:szCs w:val="20"/>
                <w:lang w:val="ro-RO"/>
              </w:rPr>
              <w:t xml:space="preserve"> și 14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51D6C8" w14:textId="77777777" w:rsidR="005D28A1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A9918C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416800" w14:textId="77777777" w:rsidR="005D28A1" w:rsidRPr="00984D71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3F8E0F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3 și 4 abătute, Cap Y.</w:t>
            </w:r>
          </w:p>
        </w:tc>
      </w:tr>
      <w:tr w:rsidR="005D28A1" w14:paraId="1B8291AE" w14:textId="77777777" w:rsidTr="0017470F">
        <w:trPr>
          <w:cantSplit/>
          <w:trHeight w:val="54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12268D" w14:textId="77777777" w:rsidR="005D28A1" w:rsidRDefault="005D28A1" w:rsidP="005D28A1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5DA745" w14:textId="77777777" w:rsidR="005D28A1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31+300</w:t>
            </w:r>
          </w:p>
          <w:p w14:paraId="57E6D6CF" w14:textId="77777777" w:rsidR="005D28A1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34+700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CBADBF" w14:textId="77777777" w:rsidR="005D28A1" w:rsidRDefault="005D28A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D55D78" w14:textId="77777777" w:rsidR="005D28A1" w:rsidRDefault="005D28A1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Orțișoara - </w:t>
            </w:r>
          </w:p>
          <w:p w14:paraId="296F7958" w14:textId="77777777" w:rsidR="005D28A1" w:rsidRDefault="005D28A1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Vinga, St. Vinga</w:t>
            </w:r>
          </w:p>
          <w:p w14:paraId="348EFA03" w14:textId="77777777" w:rsidR="005D28A1" w:rsidRDefault="005D28A1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2 directă </w:t>
            </w:r>
            <w:r>
              <w:rPr>
                <w:b/>
                <w:bCs/>
                <w:sz w:val="20"/>
                <w:lang w:val="ro-RO"/>
              </w:rPr>
              <w:br/>
              <w:t>și Vinga - Șag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1A2525" w14:textId="77777777" w:rsidR="005D28A1" w:rsidRPr="00465A98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0FF766" w14:textId="77777777" w:rsidR="005D28A1" w:rsidRDefault="005D28A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92E0BD" w14:textId="77777777" w:rsidR="005D28A1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C4A6F4" w14:textId="77777777" w:rsidR="005D28A1" w:rsidRPr="00984D71" w:rsidRDefault="005D28A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458E86" w14:textId="77777777" w:rsidR="005D28A1" w:rsidRDefault="005D28A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Fără inductori. </w:t>
            </w:r>
          </w:p>
          <w:p w14:paraId="107960C8" w14:textId="77777777" w:rsidR="005D28A1" w:rsidRDefault="005D28A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D28A1" w14:paraId="324A7229" w14:textId="77777777" w:rsidTr="0017470F">
        <w:trPr>
          <w:cantSplit/>
          <w:trHeight w:val="4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1B7C73" w14:textId="77777777" w:rsidR="005D28A1" w:rsidRDefault="005D28A1" w:rsidP="005D28A1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82497A" w14:textId="77777777" w:rsidR="005D28A1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49B757" w14:textId="77777777" w:rsidR="005D28A1" w:rsidRDefault="005D28A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0B85A2" w14:textId="77777777" w:rsidR="005D28A1" w:rsidRDefault="005D28A1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Șag Cap X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126972" w14:textId="77777777" w:rsidR="005D28A1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peste sch 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643332" w14:textId="77777777" w:rsidR="005D28A1" w:rsidRDefault="005D28A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0CFDE0" w14:textId="77777777" w:rsidR="005D28A1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7445C2" w14:textId="77777777" w:rsidR="005D28A1" w:rsidRPr="00984D71" w:rsidRDefault="005D28A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A4CC9D" w14:textId="77777777" w:rsidR="005D28A1" w:rsidRDefault="005D28A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 și 2 Cap X.</w:t>
            </w:r>
          </w:p>
        </w:tc>
      </w:tr>
      <w:tr w:rsidR="005D28A1" w14:paraId="2DCA9C0D" w14:textId="77777777" w:rsidTr="0017470F">
        <w:trPr>
          <w:cantSplit/>
          <w:trHeight w:val="4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0A618A" w14:textId="77777777" w:rsidR="005D28A1" w:rsidRDefault="005D28A1" w:rsidP="005D28A1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4CD262" w14:textId="77777777" w:rsidR="005D28A1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2FDF22" w14:textId="77777777" w:rsidR="005D28A1" w:rsidRDefault="005D28A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8FD38B" w14:textId="77777777" w:rsidR="005D28A1" w:rsidRDefault="005D28A1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Șag Cap X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B3848A" w14:textId="77777777" w:rsidR="005D28A1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peste sch 11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F08484" w14:textId="77777777" w:rsidR="005D28A1" w:rsidRDefault="005D28A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188262" w14:textId="77777777" w:rsidR="005D28A1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4EDFEA" w14:textId="77777777" w:rsidR="005D28A1" w:rsidRPr="00984D71" w:rsidRDefault="005D28A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F0E694" w14:textId="77777777" w:rsidR="005D28A1" w:rsidRDefault="005D28A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linia 4 Cap X.</w:t>
            </w:r>
          </w:p>
        </w:tc>
      </w:tr>
      <w:tr w:rsidR="005D28A1" w14:paraId="3D078ECF" w14:textId="77777777" w:rsidTr="0017470F">
        <w:trPr>
          <w:cantSplit/>
          <w:trHeight w:val="4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D161DC" w14:textId="77777777" w:rsidR="005D28A1" w:rsidRDefault="005D28A1" w:rsidP="005D28A1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A4052C" w14:textId="77777777" w:rsidR="005D28A1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673111" w14:textId="77777777" w:rsidR="005D28A1" w:rsidRDefault="005D28A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D228F9" w14:textId="77777777" w:rsidR="005D28A1" w:rsidRDefault="005D28A1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Șag Cap 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7AC374" w14:textId="77777777" w:rsidR="005D28A1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peste sch 10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A921AA" w14:textId="77777777" w:rsidR="005D28A1" w:rsidRDefault="005D28A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7D5F81" w14:textId="77777777" w:rsidR="005D28A1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C5D585" w14:textId="77777777" w:rsidR="005D28A1" w:rsidRPr="00984D71" w:rsidRDefault="005D28A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9D1A53" w14:textId="77777777" w:rsidR="005D28A1" w:rsidRDefault="005D28A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 și 2 Cap Y.</w:t>
            </w:r>
          </w:p>
        </w:tc>
      </w:tr>
      <w:tr w:rsidR="005D28A1" w14:paraId="1F04581C" w14:textId="77777777" w:rsidTr="0017470F">
        <w:trPr>
          <w:cantSplit/>
          <w:trHeight w:val="4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FE7EED" w14:textId="77777777" w:rsidR="005D28A1" w:rsidRDefault="005D28A1" w:rsidP="005D28A1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58413B" w14:textId="77777777" w:rsidR="005D28A1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CB6D4B" w14:textId="77777777" w:rsidR="005D28A1" w:rsidRDefault="005D28A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2CAFA3" w14:textId="77777777" w:rsidR="005D28A1" w:rsidRDefault="005D28A1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Valea Viilor </w:t>
            </w:r>
          </w:p>
          <w:p w14:paraId="475ACE71" w14:textId="77777777" w:rsidR="005D28A1" w:rsidRDefault="005D28A1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AE90CF" w14:textId="77777777" w:rsidR="005D28A1" w:rsidRPr="00465A98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F5FAD1" w14:textId="77777777" w:rsidR="005D28A1" w:rsidRDefault="005D28A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A3DE73" w14:textId="77777777" w:rsidR="005D28A1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99A6F1" w14:textId="77777777" w:rsidR="005D28A1" w:rsidRPr="00984D71" w:rsidRDefault="005D28A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A611C4" w14:textId="77777777" w:rsidR="005D28A1" w:rsidRDefault="005D28A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D28A1" w14:paraId="6DCDAFDC" w14:textId="77777777" w:rsidTr="0017470F">
        <w:trPr>
          <w:cantSplit/>
          <w:trHeight w:val="4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B4DDBA" w14:textId="77777777" w:rsidR="005D28A1" w:rsidRDefault="005D28A1" w:rsidP="005D28A1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AADAD9" w14:textId="77777777" w:rsidR="005D28A1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9A8C1A" w14:textId="77777777" w:rsidR="005D28A1" w:rsidRDefault="005D28A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FD900C" w14:textId="77777777" w:rsidR="005D28A1" w:rsidRDefault="005D28A1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Valea Viilor</w:t>
            </w:r>
          </w:p>
          <w:p w14:paraId="5B8BE497" w14:textId="77777777" w:rsidR="005D28A1" w:rsidRDefault="005D28A1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CD5298" w14:textId="77777777" w:rsidR="005D28A1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peste sch. 12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E64D9B" w14:textId="77777777" w:rsidR="005D28A1" w:rsidRDefault="005D28A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3C42F2" w14:textId="77777777" w:rsidR="005D28A1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E11FB2" w14:textId="77777777" w:rsidR="005D28A1" w:rsidRPr="00984D71" w:rsidRDefault="005D28A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89CB14" w14:textId="77777777" w:rsidR="005D28A1" w:rsidRDefault="005D28A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34088D2" w14:textId="77777777" w:rsidR="005D28A1" w:rsidRDefault="005D28A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linia 3 Cap Y.</w:t>
            </w:r>
          </w:p>
        </w:tc>
      </w:tr>
      <w:tr w:rsidR="005D28A1" w14:paraId="1FC025FE" w14:textId="77777777" w:rsidTr="0017470F">
        <w:trPr>
          <w:cantSplit/>
          <w:trHeight w:val="4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E08762" w14:textId="77777777" w:rsidR="005D28A1" w:rsidRDefault="005D28A1" w:rsidP="005D28A1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B662D6" w14:textId="77777777" w:rsidR="005D28A1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47+950</w:t>
            </w:r>
          </w:p>
          <w:p w14:paraId="65FA9A56" w14:textId="77777777" w:rsidR="005D28A1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48+650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FFB2FA" w14:textId="77777777" w:rsidR="005D28A1" w:rsidRDefault="005D28A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820393" w14:textId="77777777" w:rsidR="005D28A1" w:rsidRDefault="005D28A1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Valea Viilor – </w:t>
            </w:r>
          </w:p>
          <w:p w14:paraId="33D007AD" w14:textId="77777777" w:rsidR="005D28A1" w:rsidRDefault="005D28A1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Aradu Nou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C3598E" w14:textId="77777777" w:rsidR="005D28A1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4F7108" w14:textId="77777777" w:rsidR="005D28A1" w:rsidRDefault="005D28A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B00E94" w14:textId="77777777" w:rsidR="005D28A1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2C3953" w14:textId="77777777" w:rsidR="005D28A1" w:rsidRPr="00984D71" w:rsidRDefault="005D28A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A02534" w14:textId="77777777" w:rsidR="005D28A1" w:rsidRDefault="005D28A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5D28A1" w14:paraId="44464ED1" w14:textId="77777777" w:rsidTr="0017470F">
        <w:trPr>
          <w:cantSplit/>
          <w:trHeight w:val="4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7E3C8B" w14:textId="77777777" w:rsidR="005D28A1" w:rsidRDefault="005D28A1" w:rsidP="005D28A1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E56DF8" w14:textId="77777777" w:rsidR="005D28A1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B8BC40" w14:textId="77777777" w:rsidR="005D28A1" w:rsidRDefault="005D28A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1AD884" w14:textId="77777777" w:rsidR="005D28A1" w:rsidRDefault="005D28A1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Aradu Nou</w:t>
            </w:r>
          </w:p>
          <w:p w14:paraId="70F0FDC4" w14:textId="77777777" w:rsidR="005D28A1" w:rsidRDefault="005D28A1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4442C9" w14:textId="77777777" w:rsidR="005D28A1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peste sch. 19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C2F928" w14:textId="77777777" w:rsidR="005D28A1" w:rsidRDefault="005D28A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DD28BB" w14:textId="77777777" w:rsidR="005D28A1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70666C" w14:textId="77777777" w:rsidR="005D28A1" w:rsidRPr="00984D71" w:rsidRDefault="005D28A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162AEE" w14:textId="77777777" w:rsidR="005D28A1" w:rsidRDefault="005D28A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279C34D" w14:textId="77777777" w:rsidR="005D28A1" w:rsidRDefault="005D28A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5 și 6 Cap X.</w:t>
            </w:r>
          </w:p>
        </w:tc>
      </w:tr>
      <w:tr w:rsidR="005D28A1" w14:paraId="34F16973" w14:textId="77777777" w:rsidTr="0017470F">
        <w:trPr>
          <w:cantSplit/>
          <w:trHeight w:val="4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4A8CDA" w14:textId="77777777" w:rsidR="005D28A1" w:rsidRDefault="005D28A1" w:rsidP="005D28A1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0A7ABC" w14:textId="77777777" w:rsidR="005D28A1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135B96" w14:textId="77777777" w:rsidR="005D28A1" w:rsidRDefault="005D28A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AD4270" w14:textId="77777777" w:rsidR="005D28A1" w:rsidRDefault="005D28A1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Aradu Nou</w:t>
            </w:r>
          </w:p>
          <w:p w14:paraId="7EDA9E52" w14:textId="77777777" w:rsidR="005D28A1" w:rsidRDefault="005D28A1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F8B59D" w14:textId="77777777" w:rsidR="005D28A1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peste sch. 29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5C0B66" w14:textId="77777777" w:rsidR="005D28A1" w:rsidRDefault="005D28A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2E06D8" w14:textId="77777777" w:rsidR="005D28A1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C96E8D" w14:textId="77777777" w:rsidR="005D28A1" w:rsidRPr="00984D71" w:rsidRDefault="005D28A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A2E825" w14:textId="77777777" w:rsidR="005D28A1" w:rsidRDefault="005D28A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BB0B3E0" w14:textId="77777777" w:rsidR="005D28A1" w:rsidRDefault="005D28A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linia 6 abătută Cap X.</w:t>
            </w:r>
          </w:p>
        </w:tc>
      </w:tr>
      <w:tr w:rsidR="005D28A1" w14:paraId="733A4DBD" w14:textId="77777777" w:rsidTr="0017470F">
        <w:trPr>
          <w:cantSplit/>
          <w:trHeight w:val="4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6728C9" w14:textId="77777777" w:rsidR="005D28A1" w:rsidRDefault="005D28A1" w:rsidP="005D28A1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946FDA" w14:textId="77777777" w:rsidR="005D28A1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93C6F4" w14:textId="77777777" w:rsidR="005D28A1" w:rsidRDefault="005D28A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44406F" w14:textId="77777777" w:rsidR="005D28A1" w:rsidRDefault="005D28A1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Aradu Nou</w:t>
            </w:r>
          </w:p>
          <w:p w14:paraId="326881DF" w14:textId="77777777" w:rsidR="005D28A1" w:rsidRDefault="005D28A1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4B0D8B" w14:textId="77777777" w:rsidR="005D28A1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peste sch. 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53886A" w14:textId="77777777" w:rsidR="005D28A1" w:rsidRDefault="005D28A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A536EE" w14:textId="77777777" w:rsidR="005D28A1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391BEE" w14:textId="77777777" w:rsidR="005D28A1" w:rsidRPr="00984D71" w:rsidRDefault="005D28A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F160A3" w14:textId="77777777" w:rsidR="005D28A1" w:rsidRDefault="005D28A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C152BB4" w14:textId="77777777" w:rsidR="005D28A1" w:rsidRDefault="005D28A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5 și 6 Cap Y.</w:t>
            </w:r>
          </w:p>
        </w:tc>
      </w:tr>
      <w:tr w:rsidR="005D28A1" w14:paraId="6D075507" w14:textId="77777777" w:rsidTr="0017470F">
        <w:trPr>
          <w:cantSplit/>
          <w:trHeight w:val="4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C53217" w14:textId="77777777" w:rsidR="005D28A1" w:rsidRDefault="005D28A1" w:rsidP="005D28A1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1F5B86" w14:textId="77777777" w:rsidR="005D28A1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06DBE0" w14:textId="77777777" w:rsidR="005D28A1" w:rsidRDefault="005D28A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2E030D" w14:textId="77777777" w:rsidR="005D28A1" w:rsidRDefault="005D28A1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Aradu Nou</w:t>
            </w:r>
          </w:p>
          <w:p w14:paraId="5E381264" w14:textId="77777777" w:rsidR="005D28A1" w:rsidRDefault="005D28A1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266C28" w14:textId="77777777" w:rsidR="005D28A1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peste sch. 14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100E99" w14:textId="77777777" w:rsidR="005D28A1" w:rsidRDefault="005D28A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0CFC25" w14:textId="77777777" w:rsidR="005D28A1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31D4E1" w14:textId="77777777" w:rsidR="005D28A1" w:rsidRPr="00984D71" w:rsidRDefault="005D28A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C0B9D8" w14:textId="77777777" w:rsidR="005D28A1" w:rsidRDefault="005D28A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FA661EB" w14:textId="77777777" w:rsidR="005D28A1" w:rsidRDefault="005D28A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5 și 6 Cap Y.</w:t>
            </w:r>
          </w:p>
        </w:tc>
      </w:tr>
      <w:tr w:rsidR="005D28A1" w14:paraId="47C418EB" w14:textId="77777777" w:rsidTr="0017470F">
        <w:trPr>
          <w:cantSplit/>
          <w:trHeight w:val="4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55D385" w14:textId="77777777" w:rsidR="005D28A1" w:rsidRDefault="005D28A1" w:rsidP="005D28A1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A07765" w14:textId="77777777" w:rsidR="005D28A1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1154FA" w14:textId="77777777" w:rsidR="005D28A1" w:rsidRDefault="005D28A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F5DB41" w14:textId="77777777" w:rsidR="005D28A1" w:rsidRDefault="005D28A1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Aradu Nou</w:t>
            </w:r>
          </w:p>
          <w:p w14:paraId="48E91DAF" w14:textId="77777777" w:rsidR="005D28A1" w:rsidRDefault="005D28A1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24B0F2" w14:textId="77777777" w:rsidR="005D28A1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peste sch. 16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A4FCBF" w14:textId="77777777" w:rsidR="005D28A1" w:rsidRDefault="005D28A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80F425" w14:textId="77777777" w:rsidR="005D28A1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22F13A" w14:textId="77777777" w:rsidR="005D28A1" w:rsidRPr="00984D71" w:rsidRDefault="005D28A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8D2A58" w14:textId="77777777" w:rsidR="005D28A1" w:rsidRDefault="005D28A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39E3780" w14:textId="77777777" w:rsidR="005D28A1" w:rsidRDefault="005D28A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6 Cap Y.</w:t>
            </w:r>
          </w:p>
        </w:tc>
      </w:tr>
      <w:tr w:rsidR="005D28A1" w14:paraId="209ACF60" w14:textId="77777777" w:rsidTr="0017470F">
        <w:trPr>
          <w:cantSplit/>
          <w:trHeight w:val="4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FCCD08" w14:textId="77777777" w:rsidR="005D28A1" w:rsidRDefault="005D28A1" w:rsidP="005D28A1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5287B2" w14:textId="77777777" w:rsidR="005D28A1" w:rsidRDefault="005D28A1" w:rsidP="007F28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52+000</w:t>
            </w:r>
          </w:p>
          <w:p w14:paraId="6A2C7EB2" w14:textId="77777777" w:rsidR="005D28A1" w:rsidRDefault="005D28A1" w:rsidP="007F28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52+400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0553FF" w14:textId="77777777" w:rsidR="005D28A1" w:rsidRDefault="005D28A1" w:rsidP="007F289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74359B" w14:textId="77777777" w:rsidR="005D28A1" w:rsidRDefault="005D28A1" w:rsidP="007F289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Aradu Nou - Arad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393839" w14:textId="77777777" w:rsidR="005D28A1" w:rsidRDefault="005D28A1" w:rsidP="007F28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2ED665" w14:textId="77777777" w:rsidR="005D28A1" w:rsidRDefault="005D28A1" w:rsidP="007F289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E3CBEB" w14:textId="77777777" w:rsidR="005D28A1" w:rsidRDefault="005D28A1" w:rsidP="007F28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12A712" w14:textId="77777777" w:rsidR="005D28A1" w:rsidRPr="00984D71" w:rsidRDefault="005D28A1" w:rsidP="007F289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A0604B" w14:textId="77777777" w:rsidR="005D28A1" w:rsidRDefault="005D28A1" w:rsidP="007F289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</w:tbl>
    <w:p w14:paraId="6E125D34" w14:textId="77777777" w:rsidR="005D28A1" w:rsidRDefault="005D28A1">
      <w:pPr>
        <w:spacing w:before="40" w:after="40" w:line="192" w:lineRule="auto"/>
        <w:ind w:right="57"/>
        <w:rPr>
          <w:sz w:val="20"/>
          <w:lang w:val="ro-RO"/>
        </w:rPr>
      </w:pPr>
    </w:p>
    <w:p w14:paraId="605B508D" w14:textId="77777777" w:rsidR="005D28A1" w:rsidRDefault="005D28A1" w:rsidP="0095691E">
      <w:pPr>
        <w:pStyle w:val="Heading1"/>
        <w:spacing w:line="360" w:lineRule="auto"/>
      </w:pPr>
      <w:r>
        <w:lastRenderedPageBreak/>
        <w:t>LINIA 300</w:t>
      </w:r>
    </w:p>
    <w:p w14:paraId="2A2E0F42" w14:textId="77777777" w:rsidR="005D28A1" w:rsidRDefault="005D28A1" w:rsidP="0095691E">
      <w:pPr>
        <w:pStyle w:val="Heading1"/>
        <w:spacing w:line="360" w:lineRule="auto"/>
        <w:rPr>
          <w:b w:val="0"/>
          <w:bCs w:val="0"/>
          <w:sz w:val="8"/>
        </w:rPr>
      </w:pPr>
      <w:bookmarkStart w:id="0" w:name="_Hlk184980371"/>
      <w:r>
        <w:t xml:space="preserve">BUCUREŞTI NORD - BRAŞOV - </w:t>
      </w:r>
      <w:bookmarkStart w:id="1" w:name="_Hlk229641781"/>
      <w:r>
        <w:t>TEIUŞ - CLUJ NAPOCA - OŞORHEI - EPISCOPIA BIHOR</w:t>
      </w:r>
      <w:bookmarkEnd w:id="1"/>
    </w:p>
    <w:bookmarkEnd w:id="0"/>
    <w:tbl>
      <w:tblPr>
        <w:tblW w:w="1020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85"/>
        <w:gridCol w:w="922"/>
        <w:gridCol w:w="805"/>
        <w:gridCol w:w="2092"/>
        <w:gridCol w:w="840"/>
        <w:gridCol w:w="743"/>
        <w:gridCol w:w="883"/>
        <w:gridCol w:w="729"/>
        <w:gridCol w:w="2509"/>
      </w:tblGrid>
      <w:tr w:rsidR="005D28A1" w14:paraId="14A7EC3F" w14:textId="77777777" w:rsidTr="00E4222D">
        <w:trPr>
          <w:cantSplit/>
          <w:trHeight w:val="112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0C2F3E" w14:textId="77777777" w:rsidR="005D28A1" w:rsidRDefault="005D28A1" w:rsidP="005D28A1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7D3651" w14:textId="77777777" w:rsidR="005D28A1" w:rsidRDefault="005D28A1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997E45" w14:textId="77777777" w:rsidR="005D28A1" w:rsidRPr="00600D25" w:rsidRDefault="005D28A1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8DE36C" w14:textId="77777777" w:rsidR="005D28A1" w:rsidRDefault="005D28A1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255A9594" w14:textId="77777777" w:rsidR="005D28A1" w:rsidRDefault="005D28A1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6, Gr. 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29259C" w14:textId="77777777" w:rsidR="005D28A1" w:rsidRDefault="005D28A1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949928" w14:textId="77777777" w:rsidR="005D28A1" w:rsidRPr="00600D25" w:rsidRDefault="005D28A1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C451F2" w14:textId="77777777" w:rsidR="005D28A1" w:rsidRDefault="005D28A1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889684" w14:textId="77777777" w:rsidR="005D28A1" w:rsidRPr="00600D25" w:rsidRDefault="005D28A1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032B7C" w14:textId="77777777" w:rsidR="005D28A1" w:rsidRPr="00D344C9" w:rsidRDefault="005D28A1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5D28A1" w14:paraId="21698BD6" w14:textId="77777777" w:rsidTr="00E4222D">
        <w:trPr>
          <w:cantSplit/>
          <w:trHeight w:val="112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1EE936" w14:textId="77777777" w:rsidR="005D28A1" w:rsidRDefault="005D28A1" w:rsidP="005D28A1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E56006" w14:textId="77777777" w:rsidR="005D28A1" w:rsidRDefault="005D28A1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A18621" w14:textId="77777777" w:rsidR="005D28A1" w:rsidRPr="00600D25" w:rsidRDefault="005D28A1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A38E2C" w14:textId="77777777" w:rsidR="005D28A1" w:rsidRDefault="005D28A1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1F920F8B" w14:textId="77777777" w:rsidR="005D28A1" w:rsidRDefault="005D28A1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8, Gr. 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6B0E01" w14:textId="77777777" w:rsidR="005D28A1" w:rsidRDefault="005D28A1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051348" w14:textId="77777777" w:rsidR="005D28A1" w:rsidRPr="00600D25" w:rsidRDefault="005D28A1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C17F9B" w14:textId="77777777" w:rsidR="005D28A1" w:rsidRDefault="005D28A1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493DF6" w14:textId="77777777" w:rsidR="005D28A1" w:rsidRPr="00600D25" w:rsidRDefault="005D28A1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DB12B5" w14:textId="77777777" w:rsidR="005D28A1" w:rsidRPr="00D344C9" w:rsidRDefault="005D28A1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5D28A1" w14:paraId="2D471B5B" w14:textId="77777777" w:rsidTr="00E4222D">
        <w:trPr>
          <w:cantSplit/>
          <w:trHeight w:val="112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2661AA" w14:textId="77777777" w:rsidR="005D28A1" w:rsidRDefault="005D28A1" w:rsidP="005D28A1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7D9732" w14:textId="77777777" w:rsidR="005D28A1" w:rsidRDefault="005D28A1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1E03DF" w14:textId="77777777" w:rsidR="005D28A1" w:rsidRPr="00600D25" w:rsidRDefault="005D28A1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877062" w14:textId="77777777" w:rsidR="005D28A1" w:rsidRDefault="005D28A1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6DEF340B" w14:textId="77777777" w:rsidR="005D28A1" w:rsidRDefault="005D28A1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AC7F0A" w14:textId="77777777" w:rsidR="005D28A1" w:rsidRDefault="005D28A1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50924B9E" w14:textId="77777777" w:rsidR="005D28A1" w:rsidRDefault="005D28A1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nr. 2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6BD3F4" w14:textId="77777777" w:rsidR="005D28A1" w:rsidRPr="00600D25" w:rsidRDefault="005D28A1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AEEC2B" w14:textId="77777777" w:rsidR="005D28A1" w:rsidRDefault="005D28A1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A6EDC3" w14:textId="77777777" w:rsidR="005D28A1" w:rsidRPr="00600D25" w:rsidRDefault="005D28A1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FC17E7" w14:textId="77777777" w:rsidR="005D28A1" w:rsidRPr="00D344C9" w:rsidRDefault="005D28A1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772DA606" w14:textId="77777777" w:rsidR="005D28A1" w:rsidRPr="00D344C9" w:rsidRDefault="005D28A1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Acces la liniile 11 şi 12.</w:t>
            </w:r>
          </w:p>
        </w:tc>
      </w:tr>
      <w:tr w:rsidR="005D28A1" w14:paraId="483906A6" w14:textId="77777777" w:rsidTr="00E4222D">
        <w:trPr>
          <w:cantSplit/>
          <w:trHeight w:val="81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F1508C" w14:textId="77777777" w:rsidR="005D28A1" w:rsidRDefault="005D28A1" w:rsidP="005D28A1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ABC036" w14:textId="77777777" w:rsidR="005D28A1" w:rsidRDefault="005D28A1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F997AE" w14:textId="77777777" w:rsidR="005D28A1" w:rsidRPr="00600D25" w:rsidRDefault="005D28A1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3CD3AB" w14:textId="77777777" w:rsidR="005D28A1" w:rsidRDefault="005D28A1" w:rsidP="00344535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2090F85A" w14:textId="77777777" w:rsidR="005D28A1" w:rsidRDefault="005D28A1" w:rsidP="00344535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5 grupa B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945521" w14:textId="77777777" w:rsidR="005D28A1" w:rsidRDefault="005D28A1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92DB48" w14:textId="77777777" w:rsidR="005D28A1" w:rsidRDefault="005D28A1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F34295" w14:textId="77777777" w:rsidR="005D28A1" w:rsidRDefault="005D28A1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4E177C" w14:textId="77777777" w:rsidR="005D28A1" w:rsidRPr="00600D25" w:rsidRDefault="005D28A1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E7C338" w14:textId="77777777" w:rsidR="005D28A1" w:rsidRDefault="005D28A1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D28A1" w14:paraId="6D82805C" w14:textId="77777777" w:rsidTr="00E4222D">
        <w:trPr>
          <w:cantSplit/>
          <w:trHeight w:val="81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C0D6D6" w14:textId="77777777" w:rsidR="005D28A1" w:rsidRDefault="005D28A1" w:rsidP="005D28A1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  <w:bookmarkStart w:id="2" w:name="_Hlk220053686"/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FEA2FD" w14:textId="77777777" w:rsidR="005D28A1" w:rsidRDefault="005D28A1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BF9630" w14:textId="77777777" w:rsidR="005D28A1" w:rsidRPr="00600D25" w:rsidRDefault="005D28A1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F14D7C" w14:textId="77777777" w:rsidR="005D28A1" w:rsidRDefault="005D28A1" w:rsidP="00344535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E4222D">
              <w:rPr>
                <w:b/>
                <w:bCs/>
                <w:sz w:val="20"/>
                <w:lang w:val="ro-RO"/>
              </w:rPr>
              <w:t>St. Bucureşti Nord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  <w:r w:rsidRPr="00E4222D">
              <w:rPr>
                <w:b/>
                <w:bCs/>
                <w:sz w:val="20"/>
                <w:lang w:val="ro-RO"/>
              </w:rPr>
              <w:t>grupa 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3661AC" w14:textId="77777777" w:rsidR="005D28A1" w:rsidRPr="00E4222D" w:rsidRDefault="005D28A1" w:rsidP="00E4222D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E4222D">
              <w:rPr>
                <w:b/>
                <w:bCs/>
                <w:sz w:val="20"/>
                <w:lang w:val="ro-RO"/>
              </w:rPr>
              <w:t xml:space="preserve">între TDJ </w:t>
            </w:r>
          </w:p>
          <w:p w14:paraId="4A4DC2E0" w14:textId="77777777" w:rsidR="005D28A1" w:rsidRPr="00E4222D" w:rsidRDefault="005D28A1" w:rsidP="00E4222D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E4222D">
              <w:rPr>
                <w:b/>
                <w:bCs/>
                <w:sz w:val="20"/>
                <w:lang w:val="ro-RO"/>
              </w:rPr>
              <w:t xml:space="preserve">36 / 38 și </w:t>
            </w:r>
          </w:p>
          <w:p w14:paraId="2439D87A" w14:textId="77777777" w:rsidR="005D28A1" w:rsidRPr="00E4222D" w:rsidRDefault="005D28A1" w:rsidP="00E4222D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E4222D">
              <w:rPr>
                <w:b/>
                <w:bCs/>
                <w:sz w:val="20"/>
                <w:lang w:val="ro-RO"/>
              </w:rPr>
              <w:t xml:space="preserve">TDJ </w:t>
            </w:r>
          </w:p>
          <w:p w14:paraId="5A3296A3" w14:textId="77777777" w:rsidR="005D28A1" w:rsidRDefault="005D28A1" w:rsidP="00E4222D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E4222D">
              <w:rPr>
                <w:b/>
                <w:bCs/>
                <w:sz w:val="20"/>
                <w:lang w:val="ro-RO"/>
              </w:rPr>
              <w:t>46 / 49</w:t>
            </w:r>
            <w:r w:rsidRPr="00E4222D">
              <w:rPr>
                <w:b/>
                <w:bCs/>
                <w:sz w:val="20"/>
                <w:lang w:val="ro-RO"/>
              </w:rPr>
              <w:tab/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C9CEA5" w14:textId="77777777" w:rsidR="005D28A1" w:rsidRDefault="005D28A1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096B35" w14:textId="77777777" w:rsidR="005D28A1" w:rsidRDefault="005D28A1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628CE0" w14:textId="77777777" w:rsidR="005D28A1" w:rsidRPr="00600D25" w:rsidRDefault="005D28A1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C31ED5" w14:textId="77777777" w:rsidR="005D28A1" w:rsidRDefault="005D28A1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E4222D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D28A1" w14:paraId="7A67BFB6" w14:textId="77777777" w:rsidTr="00E4222D">
        <w:trPr>
          <w:cantSplit/>
          <w:trHeight w:val="81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8335FE" w14:textId="77777777" w:rsidR="005D28A1" w:rsidRDefault="005D28A1" w:rsidP="005D28A1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BB32C1" w14:textId="77777777" w:rsidR="005D28A1" w:rsidRDefault="005D28A1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96FC04" w14:textId="77777777" w:rsidR="005D28A1" w:rsidRPr="00600D25" w:rsidRDefault="005D28A1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4F007D" w14:textId="77777777" w:rsidR="005D28A1" w:rsidRPr="00E4222D" w:rsidRDefault="005D28A1" w:rsidP="00344535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Hm Buftea 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D2AFD8" w14:textId="77777777" w:rsidR="005D28A1" w:rsidRPr="00E4222D" w:rsidRDefault="005D28A1" w:rsidP="00E4222D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B0FC28" w14:textId="77777777" w:rsidR="005D28A1" w:rsidRDefault="005D28A1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C69320" w14:textId="77777777" w:rsidR="005D28A1" w:rsidRDefault="005D28A1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16+200</w:t>
            </w:r>
          </w:p>
          <w:p w14:paraId="4807118F" w14:textId="77777777" w:rsidR="005D28A1" w:rsidRDefault="005D28A1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16+250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397A1B" w14:textId="77777777" w:rsidR="005D28A1" w:rsidRPr="00600D25" w:rsidRDefault="005D28A1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0E51E0" w14:textId="77777777" w:rsidR="005D28A1" w:rsidRPr="00E4222D" w:rsidRDefault="005D28A1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bookmarkEnd w:id="2"/>
      <w:tr w:rsidR="005D28A1" w14:paraId="6596B0B6" w14:textId="77777777" w:rsidTr="00E4222D">
        <w:trPr>
          <w:cantSplit/>
          <w:trHeight w:val="83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3291F1" w14:textId="77777777" w:rsidR="005D28A1" w:rsidRDefault="005D28A1" w:rsidP="005D28A1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15BFD1" w14:textId="77777777" w:rsidR="005D28A1" w:rsidRDefault="005D28A1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6C72BD" w14:textId="77777777" w:rsidR="005D28A1" w:rsidRPr="00600D25" w:rsidRDefault="005D28A1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7AB73E" w14:textId="77777777" w:rsidR="005D28A1" w:rsidRDefault="005D28A1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Buftea </w:t>
            </w:r>
          </w:p>
          <w:p w14:paraId="46D4A5A8" w14:textId="77777777" w:rsidR="005D28A1" w:rsidRDefault="005D28A1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5, 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E3F997" w14:textId="77777777" w:rsidR="005D28A1" w:rsidRDefault="005D28A1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TDJ </w:t>
            </w:r>
          </w:p>
          <w:p w14:paraId="52EB14B5" w14:textId="77777777" w:rsidR="005D28A1" w:rsidRDefault="005D28A1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19</w:t>
            </w:r>
            <w:r>
              <w:rPr>
                <w:b/>
                <w:bCs/>
                <w:sz w:val="20"/>
                <w:lang w:val="en-US"/>
              </w:rPr>
              <w:t xml:space="preserve"> / 2</w:t>
            </w:r>
            <w:r>
              <w:rPr>
                <w:b/>
                <w:bCs/>
                <w:sz w:val="20"/>
                <w:lang w:val="ro-RO"/>
              </w:rPr>
              <w:t>1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865174" w14:textId="77777777" w:rsidR="005D28A1" w:rsidRDefault="005D28A1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EF7F9E" w14:textId="77777777" w:rsidR="005D28A1" w:rsidRDefault="005D28A1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FFBE3E" w14:textId="77777777" w:rsidR="005D28A1" w:rsidRDefault="005D28A1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323574" w14:textId="77777777" w:rsidR="005D28A1" w:rsidRDefault="005D28A1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la liniile 5 - 7 Cap X.</w:t>
            </w:r>
          </w:p>
          <w:p w14:paraId="7B397050" w14:textId="77777777" w:rsidR="005D28A1" w:rsidRDefault="005D28A1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5D28A1" w14:paraId="29EFBC0C" w14:textId="77777777" w:rsidTr="00E4222D">
        <w:trPr>
          <w:cantSplit/>
          <w:trHeight w:val="83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061580" w14:textId="77777777" w:rsidR="005D28A1" w:rsidRDefault="005D28A1" w:rsidP="005D28A1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73B21B" w14:textId="77777777" w:rsidR="005D28A1" w:rsidRDefault="005D28A1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849126" w14:textId="77777777" w:rsidR="005D28A1" w:rsidRPr="00600D25" w:rsidRDefault="005D28A1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C12265" w14:textId="77777777" w:rsidR="005D28A1" w:rsidRDefault="005D28A1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Buftea </w:t>
            </w:r>
          </w:p>
          <w:p w14:paraId="22512A06" w14:textId="77777777" w:rsidR="005D28A1" w:rsidRDefault="005D28A1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6, 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C5FDE6" w14:textId="77777777" w:rsidR="005D28A1" w:rsidRDefault="005D28A1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TDJ </w:t>
            </w:r>
          </w:p>
          <w:p w14:paraId="2CAA329A" w14:textId="77777777" w:rsidR="005D28A1" w:rsidRDefault="005D28A1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23</w:t>
            </w:r>
            <w:r>
              <w:rPr>
                <w:b/>
                <w:bCs/>
                <w:sz w:val="20"/>
                <w:lang w:val="en-US"/>
              </w:rPr>
              <w:t xml:space="preserve"> / 27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6413D1" w14:textId="77777777" w:rsidR="005D28A1" w:rsidRDefault="005D28A1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58F28B" w14:textId="77777777" w:rsidR="005D28A1" w:rsidRDefault="005D28A1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5DB27C" w14:textId="77777777" w:rsidR="005D28A1" w:rsidRDefault="005D28A1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951FC7" w14:textId="77777777" w:rsidR="005D28A1" w:rsidRDefault="005D28A1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25F1023E" w14:textId="77777777" w:rsidR="005D28A1" w:rsidRDefault="005D28A1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la liniile 6 și 7 Cap X.</w:t>
            </w:r>
          </w:p>
        </w:tc>
      </w:tr>
      <w:tr w:rsidR="005D28A1" w14:paraId="20C8035C" w14:textId="77777777" w:rsidTr="00E4222D">
        <w:trPr>
          <w:cantSplit/>
          <w:trHeight w:val="83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0DE2B0" w14:textId="77777777" w:rsidR="005D28A1" w:rsidRDefault="005D28A1" w:rsidP="005D28A1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BE5AF8" w14:textId="77777777" w:rsidR="005D28A1" w:rsidRDefault="005D28A1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16+900</w:t>
            </w:r>
          </w:p>
          <w:p w14:paraId="49B4BEA0" w14:textId="77777777" w:rsidR="005D28A1" w:rsidRDefault="005D28A1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30+250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01D47F" w14:textId="77777777" w:rsidR="005D28A1" w:rsidRPr="00600D25" w:rsidRDefault="005D28A1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41D3D7" w14:textId="77777777" w:rsidR="005D28A1" w:rsidRDefault="005D28A1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Ax St. Buftea – </w:t>
            </w:r>
          </w:p>
          <w:p w14:paraId="1B68D8CB" w14:textId="77777777" w:rsidR="005D28A1" w:rsidRDefault="005D28A1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Ax St. Periș 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5196A0" w14:textId="77777777" w:rsidR="005D28A1" w:rsidRDefault="005D28A1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0C3869" w14:textId="77777777" w:rsidR="005D28A1" w:rsidRDefault="005D28A1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DD0E80" w14:textId="77777777" w:rsidR="005D28A1" w:rsidRDefault="005D28A1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82362A" w14:textId="77777777" w:rsidR="005D28A1" w:rsidRDefault="005D28A1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64D839" w14:textId="77777777" w:rsidR="005D28A1" w:rsidRDefault="005D28A1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5D28A1" w14:paraId="635A565D" w14:textId="77777777" w:rsidTr="00E4222D">
        <w:trPr>
          <w:cantSplit/>
          <w:trHeight w:val="83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35B59E" w14:textId="77777777" w:rsidR="005D28A1" w:rsidRDefault="005D28A1" w:rsidP="005D28A1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853609" w14:textId="77777777" w:rsidR="005D28A1" w:rsidRDefault="005D28A1" w:rsidP="00682186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769D43" w14:textId="77777777" w:rsidR="005D28A1" w:rsidRPr="00600D25" w:rsidRDefault="005D28A1" w:rsidP="00682186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7BCA57" w14:textId="77777777" w:rsidR="005D28A1" w:rsidRDefault="005D28A1" w:rsidP="00682186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Ax St. Buftea – </w:t>
            </w:r>
          </w:p>
          <w:p w14:paraId="750E2B84" w14:textId="77777777" w:rsidR="005D28A1" w:rsidRDefault="005D28A1" w:rsidP="00682186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Ax St. Periș 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A864D5" w14:textId="77777777" w:rsidR="005D28A1" w:rsidRDefault="005D28A1" w:rsidP="00682186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311F36" w14:textId="77777777" w:rsidR="005D28A1" w:rsidRDefault="005D28A1" w:rsidP="00682186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8740AB" w14:textId="77777777" w:rsidR="005D28A1" w:rsidRDefault="005D28A1" w:rsidP="00682186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16+900</w:t>
            </w:r>
          </w:p>
          <w:p w14:paraId="10C8C919" w14:textId="77777777" w:rsidR="005D28A1" w:rsidRDefault="005D28A1" w:rsidP="00682186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30+250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D789EB" w14:textId="77777777" w:rsidR="005D28A1" w:rsidRDefault="005D28A1" w:rsidP="00682186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D2BAF0" w14:textId="77777777" w:rsidR="005D28A1" w:rsidRDefault="005D28A1" w:rsidP="00682186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5D28A1" w14:paraId="4A81DE00" w14:textId="77777777" w:rsidTr="00E4222D">
        <w:trPr>
          <w:cantSplit/>
          <w:trHeight w:val="83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B02214" w14:textId="77777777" w:rsidR="005D28A1" w:rsidRDefault="005D28A1" w:rsidP="005D28A1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180925" w14:textId="77777777" w:rsidR="005D28A1" w:rsidRDefault="005D28A1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23ACE7" w14:textId="77777777" w:rsidR="005D28A1" w:rsidRDefault="005D28A1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ACF94D" w14:textId="77777777" w:rsidR="005D28A1" w:rsidRDefault="005D28A1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Periș - Crivina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E4E193" w14:textId="77777777" w:rsidR="005D28A1" w:rsidRDefault="005D28A1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AEC61A" w14:textId="77777777" w:rsidR="005D28A1" w:rsidRDefault="005D28A1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F2BD79" w14:textId="77777777" w:rsidR="005D28A1" w:rsidRDefault="005D28A1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35+500</w:t>
            </w:r>
          </w:p>
          <w:p w14:paraId="625B7F41" w14:textId="77777777" w:rsidR="005D28A1" w:rsidRDefault="005D28A1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35+550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2DD892" w14:textId="77777777" w:rsidR="005D28A1" w:rsidRDefault="005D28A1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DA51D3" w14:textId="77777777" w:rsidR="005D28A1" w:rsidRDefault="005D28A1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5D28A1" w14:paraId="5F0210AA" w14:textId="77777777" w:rsidTr="00E4222D">
        <w:trPr>
          <w:cantSplit/>
          <w:trHeight w:val="83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2E7160" w14:textId="77777777" w:rsidR="005D28A1" w:rsidRDefault="005D28A1" w:rsidP="005D28A1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C065BC" w14:textId="77777777" w:rsidR="005D28A1" w:rsidRDefault="005D28A1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0BD2DD" w14:textId="77777777" w:rsidR="005D28A1" w:rsidRDefault="005D28A1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A51B89" w14:textId="77777777" w:rsidR="005D28A1" w:rsidRDefault="005D28A1" w:rsidP="0014696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Brazi</w:t>
            </w:r>
          </w:p>
          <w:p w14:paraId="5C1E39E6" w14:textId="77777777" w:rsidR="005D28A1" w:rsidRDefault="005D28A1" w:rsidP="00422F8F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3, 7 și 9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A01250" w14:textId="77777777" w:rsidR="005D28A1" w:rsidRDefault="005D28A1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EB2DCD" w14:textId="77777777" w:rsidR="005D28A1" w:rsidRDefault="005D28A1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48E7CB" w14:textId="77777777" w:rsidR="005D28A1" w:rsidRDefault="005D28A1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50+500</w:t>
            </w:r>
          </w:p>
          <w:p w14:paraId="31F113D0" w14:textId="77777777" w:rsidR="005D28A1" w:rsidRDefault="005D28A1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50+750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91EDD4" w14:textId="77777777" w:rsidR="005D28A1" w:rsidRDefault="005D28A1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80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5D9AA2" w14:textId="77777777" w:rsidR="005D28A1" w:rsidRDefault="005D28A1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5D28A1" w14:paraId="2EB9622B" w14:textId="77777777" w:rsidTr="00E4222D">
        <w:trPr>
          <w:cantSplit/>
          <w:trHeight w:val="20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464576" w14:textId="77777777" w:rsidR="005D28A1" w:rsidRDefault="005D28A1" w:rsidP="005D28A1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E3BBCD" w14:textId="77777777" w:rsidR="005D28A1" w:rsidRDefault="005D28A1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A86BBC" w14:textId="77777777" w:rsidR="005D28A1" w:rsidRPr="00600D25" w:rsidRDefault="005D28A1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39D0FC" w14:textId="77777777" w:rsidR="005D28A1" w:rsidRDefault="005D28A1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Brazi</w:t>
            </w:r>
          </w:p>
          <w:p w14:paraId="3713042D" w14:textId="77777777" w:rsidR="005D28A1" w:rsidRDefault="005D28A1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liniile 9 - 13  Grupa 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9407C3" w14:textId="77777777" w:rsidR="005D28A1" w:rsidRDefault="005D28A1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FAC6BE" w14:textId="77777777" w:rsidR="005D28A1" w:rsidRPr="00600D25" w:rsidRDefault="005D28A1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A72716" w14:textId="77777777" w:rsidR="005D28A1" w:rsidRDefault="005D28A1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935C72" w14:textId="77777777" w:rsidR="005D28A1" w:rsidRPr="00600D25" w:rsidRDefault="005D28A1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4E5901" w14:textId="77777777" w:rsidR="005D28A1" w:rsidRPr="00D344C9" w:rsidRDefault="005D28A1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5D28A1" w14:paraId="78F169F2" w14:textId="77777777" w:rsidTr="00E4222D">
        <w:trPr>
          <w:cantSplit/>
          <w:trHeight w:val="137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F7C731" w14:textId="77777777" w:rsidR="005D28A1" w:rsidRDefault="005D28A1" w:rsidP="005D28A1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A165C9" w14:textId="77777777" w:rsidR="005D28A1" w:rsidRDefault="005D28A1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CAB8B1" w14:textId="77777777" w:rsidR="005D28A1" w:rsidRPr="00600D25" w:rsidRDefault="005D28A1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1C550F" w14:textId="77777777" w:rsidR="005D28A1" w:rsidRDefault="005D28A1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Brazi</w:t>
            </w:r>
          </w:p>
          <w:p w14:paraId="43F81CE8" w14:textId="77777777" w:rsidR="005D28A1" w:rsidRDefault="005D28A1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  ş</w:t>
            </w:r>
            <w:r>
              <w:rPr>
                <w:b/>
                <w:bCs/>
                <w:sz w:val="20"/>
                <w:lang w:val="en-US"/>
              </w:rPr>
              <w:t>i  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79BEE2" w14:textId="77777777" w:rsidR="005D28A1" w:rsidRDefault="005D28A1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</w:t>
            </w:r>
          </w:p>
          <w:p w14:paraId="799CAC54" w14:textId="77777777" w:rsidR="005D28A1" w:rsidRDefault="005D28A1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 39, 41 şi TDJ </w:t>
            </w:r>
          </w:p>
          <w:p w14:paraId="0A8C169E" w14:textId="77777777" w:rsidR="005D28A1" w:rsidRDefault="005D28A1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35 / 37,</w:t>
            </w:r>
          </w:p>
          <w:p w14:paraId="3B4C67DE" w14:textId="77777777" w:rsidR="005D28A1" w:rsidRDefault="005D28A1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52 / 56,</w:t>
            </w:r>
          </w:p>
          <w:p w14:paraId="7D397986" w14:textId="77777777" w:rsidR="005D28A1" w:rsidRDefault="005D28A1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60 / 62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F80DA1" w14:textId="77777777" w:rsidR="005D28A1" w:rsidRDefault="005D28A1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2FAE61" w14:textId="77777777" w:rsidR="005D28A1" w:rsidRDefault="005D28A1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41B7B9" w14:textId="77777777" w:rsidR="005D28A1" w:rsidRPr="00600D25" w:rsidRDefault="005D28A1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32110C" w14:textId="77777777" w:rsidR="005D28A1" w:rsidRDefault="005D28A1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Nesemnalizată pe teren. Afectează intrări - ieşiri </w:t>
            </w:r>
          </w:p>
          <w:p w14:paraId="02C4AEDD" w14:textId="77777777" w:rsidR="005D28A1" w:rsidRDefault="005D28A1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la liniile 9 - 13.</w:t>
            </w:r>
          </w:p>
          <w:p w14:paraId="4E74FBEC" w14:textId="77777777" w:rsidR="005D28A1" w:rsidRPr="004870EE" w:rsidRDefault="005D28A1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en-US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Numai pentru trenurile de marfă</w:t>
            </w:r>
            <w:r>
              <w:rPr>
                <w:b/>
                <w:bCs/>
                <w:i/>
                <w:iCs/>
                <w:sz w:val="20"/>
                <w:szCs w:val="20"/>
                <w:lang w:val="en-US"/>
              </w:rPr>
              <w:t>.</w:t>
            </w:r>
          </w:p>
        </w:tc>
      </w:tr>
      <w:tr w:rsidR="005D28A1" w14:paraId="2502B03D" w14:textId="77777777" w:rsidTr="00E4222D">
        <w:trPr>
          <w:cantSplit/>
          <w:trHeight w:val="137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7A5842" w14:textId="77777777" w:rsidR="005D28A1" w:rsidRDefault="005D28A1" w:rsidP="005D28A1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98B2D1" w14:textId="77777777" w:rsidR="005D28A1" w:rsidRDefault="005D28A1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59+000</w:t>
            </w:r>
          </w:p>
          <w:p w14:paraId="0D10E9C6" w14:textId="77777777" w:rsidR="005D28A1" w:rsidRDefault="005D28A1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59+500</w:t>
            </w:r>
          </w:p>
          <w:p w14:paraId="5CE50F58" w14:textId="77777777" w:rsidR="005D28A1" w:rsidRDefault="005D28A1" w:rsidP="00A34530">
            <w:pPr>
              <w:spacing w:before="40" w:line="276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(ax st. Ploiești Sud)</w:t>
            </w:r>
          </w:p>
          <w:p w14:paraId="5A8A8892" w14:textId="77777777" w:rsidR="005D28A1" w:rsidRDefault="005D28A1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A62E92" w14:textId="77777777" w:rsidR="005D28A1" w:rsidRPr="00600D25" w:rsidRDefault="005D28A1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60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554F3B" w14:textId="77777777" w:rsidR="005D28A1" w:rsidRDefault="005D28A1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Ploiești Sud linia 4 directă, zonă aparate de cale 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CD937A" w14:textId="77777777" w:rsidR="005D28A1" w:rsidRDefault="005D28A1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9F91B4" w14:textId="77777777" w:rsidR="005D28A1" w:rsidRDefault="005D28A1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A56CD3" w14:textId="77777777" w:rsidR="005D28A1" w:rsidRDefault="005D28A1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4CAA9A" w14:textId="77777777" w:rsidR="005D28A1" w:rsidRPr="00600D25" w:rsidRDefault="005D28A1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39A885" w14:textId="77777777" w:rsidR="005D28A1" w:rsidRDefault="005D28A1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5D28A1" w14:paraId="6ACF06C4" w14:textId="77777777" w:rsidTr="00E4222D">
        <w:trPr>
          <w:cantSplit/>
          <w:trHeight w:val="137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2FD74B" w14:textId="77777777" w:rsidR="005D28A1" w:rsidRDefault="005D28A1" w:rsidP="005D28A1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634EDC" w14:textId="77777777" w:rsidR="005D28A1" w:rsidRDefault="005D28A1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D51614" w14:textId="77777777" w:rsidR="005D28A1" w:rsidRPr="00600D25" w:rsidRDefault="005D28A1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BCD408" w14:textId="77777777" w:rsidR="005D28A1" w:rsidRDefault="005D28A1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Numai zona aparate de cale 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1F1DC8" w14:textId="77777777" w:rsidR="005D28A1" w:rsidRDefault="005D28A1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C66A8E" w14:textId="77777777" w:rsidR="005D28A1" w:rsidRDefault="005D28A1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F2AED0" w14:textId="77777777" w:rsidR="005D28A1" w:rsidRDefault="005D28A1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Ploiești Sud -</w:t>
            </w:r>
          </w:p>
          <w:p w14:paraId="08294A9E" w14:textId="77777777" w:rsidR="005D28A1" w:rsidRDefault="005D28A1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59+000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2035D6" w14:textId="77777777" w:rsidR="005D28A1" w:rsidRPr="00600D25" w:rsidRDefault="005D28A1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60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BE338C" w14:textId="77777777" w:rsidR="005D28A1" w:rsidRDefault="005D28A1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1CCC75C7" w14:textId="77777777" w:rsidR="005D28A1" w:rsidRDefault="005D28A1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ieșirile spre ram. Ploiești Triaj.</w:t>
            </w:r>
          </w:p>
        </w:tc>
      </w:tr>
      <w:tr w:rsidR="005D28A1" w14:paraId="7C74EC9F" w14:textId="77777777" w:rsidTr="00E4222D">
        <w:trPr>
          <w:cantSplit/>
          <w:trHeight w:val="137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43853E" w14:textId="77777777" w:rsidR="005D28A1" w:rsidRDefault="005D28A1" w:rsidP="005D28A1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5B4EB2" w14:textId="77777777" w:rsidR="005D28A1" w:rsidRDefault="005D28A1" w:rsidP="00344535">
            <w:pPr>
              <w:spacing w:before="40" w:line="276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Ploiești Sud -</w:t>
            </w:r>
          </w:p>
          <w:p w14:paraId="79E70530" w14:textId="77777777" w:rsidR="005D28A1" w:rsidRDefault="005D28A1" w:rsidP="00344535">
            <w:pPr>
              <w:spacing w:before="40" w:line="276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60+000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BEEC76" w14:textId="77777777" w:rsidR="005D28A1" w:rsidRPr="00600D25" w:rsidRDefault="005D28A1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60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82459A" w14:textId="77777777" w:rsidR="005D28A1" w:rsidRDefault="005D28A1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Numai zonă aparate de cale 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B523E0" w14:textId="77777777" w:rsidR="005D28A1" w:rsidRDefault="005D28A1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2E16D2" w14:textId="77777777" w:rsidR="005D28A1" w:rsidRDefault="005D28A1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2E7D50" w14:textId="77777777" w:rsidR="005D28A1" w:rsidRDefault="005D28A1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8A25D5" w14:textId="77777777" w:rsidR="005D28A1" w:rsidRPr="00600D25" w:rsidRDefault="005D28A1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D9FF98" w14:textId="77777777" w:rsidR="005D28A1" w:rsidRDefault="005D28A1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522F524B" w14:textId="77777777" w:rsidR="005D28A1" w:rsidRDefault="005D28A1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ieșirile spre  Ploiești Vest.</w:t>
            </w:r>
          </w:p>
        </w:tc>
      </w:tr>
      <w:tr w:rsidR="005D28A1" w14:paraId="4C86B507" w14:textId="77777777" w:rsidTr="00E4222D">
        <w:trPr>
          <w:cantSplit/>
          <w:trHeight w:val="137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A686C0" w14:textId="77777777" w:rsidR="005D28A1" w:rsidRDefault="005D28A1" w:rsidP="005D28A1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8C3850" w14:textId="77777777" w:rsidR="005D28A1" w:rsidRDefault="005D28A1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591042" w14:textId="77777777" w:rsidR="005D28A1" w:rsidRPr="00600D25" w:rsidRDefault="005D28A1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D17A7B" w14:textId="77777777" w:rsidR="005D28A1" w:rsidRDefault="005D28A1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Numai zonă aparate de cale 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54BDF8" w14:textId="77777777" w:rsidR="005D28A1" w:rsidRDefault="005D28A1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087B2E" w14:textId="77777777" w:rsidR="005D28A1" w:rsidRDefault="005D28A1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6A745E" w14:textId="77777777" w:rsidR="005D28A1" w:rsidRDefault="005D28A1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60+000-</w:t>
            </w:r>
          </w:p>
          <w:p w14:paraId="63FF2020" w14:textId="77777777" w:rsidR="005D28A1" w:rsidRDefault="005D28A1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Ploiești Sud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804DA1" w14:textId="77777777" w:rsidR="005D28A1" w:rsidRPr="00600D25" w:rsidRDefault="005D28A1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60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2F09CE" w14:textId="77777777" w:rsidR="005D28A1" w:rsidRDefault="005D28A1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7D980863" w14:textId="77777777" w:rsidR="005D28A1" w:rsidRDefault="005D28A1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intrările dinspre Ploiești Vest.</w:t>
            </w:r>
          </w:p>
        </w:tc>
      </w:tr>
      <w:tr w:rsidR="005D28A1" w14:paraId="64B0E8DD" w14:textId="77777777" w:rsidTr="00E4222D">
        <w:trPr>
          <w:cantSplit/>
          <w:trHeight w:val="137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DB9925" w14:textId="77777777" w:rsidR="005D28A1" w:rsidRDefault="005D28A1" w:rsidP="005D28A1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8F04D9" w14:textId="77777777" w:rsidR="005D28A1" w:rsidRDefault="005D28A1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B9BB98" w14:textId="77777777" w:rsidR="005D28A1" w:rsidRPr="00600D25" w:rsidRDefault="005D28A1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5E89FE" w14:textId="77777777" w:rsidR="005D28A1" w:rsidRDefault="005D28A1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Buda, peste sch. 3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E08B98" w14:textId="77777777" w:rsidR="005D28A1" w:rsidRDefault="005D28A1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583A82" w14:textId="77777777" w:rsidR="005D28A1" w:rsidRDefault="005D28A1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C96378" w14:textId="77777777" w:rsidR="005D28A1" w:rsidRDefault="005D28A1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68+800</w:t>
            </w:r>
          </w:p>
          <w:p w14:paraId="3FF9CF0E" w14:textId="77777777" w:rsidR="005D28A1" w:rsidRDefault="005D28A1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68+850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892B78" w14:textId="77777777" w:rsidR="005D28A1" w:rsidRDefault="005D28A1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557D33" w14:textId="77777777" w:rsidR="005D28A1" w:rsidRDefault="005D28A1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5D28A1" w14:paraId="1BCF4123" w14:textId="77777777" w:rsidTr="00E4222D">
        <w:trPr>
          <w:cantSplit/>
          <w:trHeight w:val="137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E2503B" w14:textId="77777777" w:rsidR="005D28A1" w:rsidRDefault="005D28A1" w:rsidP="005D28A1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2CE17F" w14:textId="77777777" w:rsidR="005D28A1" w:rsidRDefault="005D28A1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69+920</w:t>
            </w:r>
          </w:p>
          <w:p w14:paraId="5ED37491" w14:textId="77777777" w:rsidR="005D28A1" w:rsidRDefault="005D28A1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69+970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2BB7B0" w14:textId="77777777" w:rsidR="005D28A1" w:rsidRPr="00600D25" w:rsidRDefault="005D28A1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32D30C" w14:textId="77777777" w:rsidR="005D28A1" w:rsidRDefault="005D28A1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Buda linia 3 directă Cap.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D753CA" w14:textId="77777777" w:rsidR="005D28A1" w:rsidRDefault="005D28A1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B663D1" w14:textId="77777777" w:rsidR="005D28A1" w:rsidRDefault="005D28A1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203771" w14:textId="77777777" w:rsidR="005D28A1" w:rsidRDefault="005D28A1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FBE72F" w14:textId="77777777" w:rsidR="005D28A1" w:rsidRDefault="005D28A1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E0B6BC" w14:textId="77777777" w:rsidR="005D28A1" w:rsidRDefault="005D28A1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5D28A1" w14:paraId="322FD01E" w14:textId="77777777" w:rsidTr="00E4222D">
        <w:trPr>
          <w:cantSplit/>
          <w:trHeight w:val="70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029256" w14:textId="77777777" w:rsidR="005D28A1" w:rsidRDefault="005D28A1" w:rsidP="005D28A1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B4D70A" w14:textId="77777777" w:rsidR="005D28A1" w:rsidRDefault="005D28A1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AA86C2" w14:textId="77777777" w:rsidR="005D28A1" w:rsidRPr="00600D25" w:rsidRDefault="005D28A1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007827" w14:textId="77777777" w:rsidR="005D28A1" w:rsidRDefault="005D28A1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Buda linia 4 directă 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0E2213" w14:textId="77777777" w:rsidR="005D28A1" w:rsidRDefault="005D28A1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3DE554" w14:textId="77777777" w:rsidR="005D28A1" w:rsidRDefault="005D28A1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93AAB9" w14:textId="77777777" w:rsidR="005D28A1" w:rsidRDefault="005D28A1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69+920</w:t>
            </w:r>
          </w:p>
          <w:p w14:paraId="5A094190" w14:textId="77777777" w:rsidR="005D28A1" w:rsidRDefault="005D28A1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69+970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2520A8" w14:textId="77777777" w:rsidR="005D28A1" w:rsidRDefault="005D28A1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62A3BA" w14:textId="77777777" w:rsidR="005D28A1" w:rsidRDefault="005D28A1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5D28A1" w14:paraId="16A8B4A1" w14:textId="77777777" w:rsidTr="00E4222D">
        <w:trPr>
          <w:cantSplit/>
          <w:trHeight w:val="541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4FD58E" w14:textId="77777777" w:rsidR="005D28A1" w:rsidRDefault="005D28A1" w:rsidP="005D28A1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C08D70" w14:textId="77777777" w:rsidR="005D28A1" w:rsidRDefault="005D28A1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FEEE68" w14:textId="77777777" w:rsidR="005D28A1" w:rsidRPr="00600D25" w:rsidRDefault="005D28A1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0CFB20" w14:textId="77777777" w:rsidR="005D28A1" w:rsidRDefault="005D28A1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Predeal</w:t>
            </w:r>
          </w:p>
          <w:p w14:paraId="110AD152" w14:textId="77777777" w:rsidR="005D28A1" w:rsidRDefault="005D28A1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0CF055" w14:textId="77777777" w:rsidR="005D28A1" w:rsidRDefault="005D28A1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</w:t>
            </w:r>
          </w:p>
          <w:p w14:paraId="766CD9E6" w14:textId="77777777" w:rsidR="005D28A1" w:rsidRDefault="005D28A1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14 / 16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F03168" w14:textId="77777777" w:rsidR="005D28A1" w:rsidRPr="00600D25" w:rsidRDefault="005D28A1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A44F81" w14:textId="77777777" w:rsidR="005D28A1" w:rsidRDefault="005D28A1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8AD0D8" w14:textId="77777777" w:rsidR="005D28A1" w:rsidRPr="00600D25" w:rsidRDefault="005D28A1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7AC52A" w14:textId="77777777" w:rsidR="005D28A1" w:rsidRDefault="005D28A1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17EA95CE" w14:textId="77777777" w:rsidR="005D28A1" w:rsidRDefault="005D28A1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</w:t>
            </w:r>
          </w:p>
          <w:p w14:paraId="1D81C67F" w14:textId="77777777" w:rsidR="005D28A1" w:rsidRPr="00D344C9" w:rsidRDefault="005D28A1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la linia 9 directă.</w:t>
            </w:r>
          </w:p>
        </w:tc>
      </w:tr>
      <w:tr w:rsidR="005D28A1" w14:paraId="103F7FA1" w14:textId="77777777" w:rsidTr="00E4222D">
        <w:trPr>
          <w:cantSplit/>
          <w:trHeight w:val="84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264AB2" w14:textId="77777777" w:rsidR="005D28A1" w:rsidRDefault="005D28A1" w:rsidP="005D28A1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0C7013" w14:textId="77777777" w:rsidR="005D28A1" w:rsidRDefault="005D28A1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34417A" w14:textId="77777777" w:rsidR="005D28A1" w:rsidRPr="00600D25" w:rsidRDefault="005D28A1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C09E1F" w14:textId="77777777" w:rsidR="005D28A1" w:rsidRDefault="005D28A1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Timişu de Sus</w:t>
            </w:r>
          </w:p>
          <w:p w14:paraId="6C7EB299" w14:textId="77777777" w:rsidR="005D28A1" w:rsidRDefault="005D28A1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5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967F48" w14:textId="77777777" w:rsidR="005D28A1" w:rsidRDefault="005D28A1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9DD5FB" w14:textId="77777777" w:rsidR="005D28A1" w:rsidRPr="00600D25" w:rsidRDefault="005D28A1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26DC71" w14:textId="77777777" w:rsidR="005D28A1" w:rsidRDefault="005D28A1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E3C838" w14:textId="77777777" w:rsidR="005D28A1" w:rsidRPr="00600D25" w:rsidRDefault="005D28A1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84FF36" w14:textId="77777777" w:rsidR="005D28A1" w:rsidRPr="00D344C9" w:rsidRDefault="005D28A1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5D28A1" w14:paraId="0F3DCACD" w14:textId="77777777" w:rsidTr="00E4222D">
        <w:trPr>
          <w:cantSplit/>
          <w:trHeight w:val="84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100220" w14:textId="77777777" w:rsidR="005D28A1" w:rsidRDefault="005D28A1" w:rsidP="005D28A1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2E8022" w14:textId="77777777" w:rsidR="005D28A1" w:rsidRDefault="005D28A1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F67198" w14:textId="77777777" w:rsidR="005D28A1" w:rsidRPr="00600D25" w:rsidRDefault="005D28A1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709483" w14:textId="77777777" w:rsidR="005D28A1" w:rsidRDefault="005D28A1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Dârste, linia 4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FE133A" w14:textId="77777777" w:rsidR="005D28A1" w:rsidRDefault="005D28A1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343CF0" w14:textId="77777777" w:rsidR="005D28A1" w:rsidRPr="00600D25" w:rsidRDefault="005D28A1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1284C0" w14:textId="77777777" w:rsidR="005D28A1" w:rsidRDefault="005D28A1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163+500</w:t>
            </w:r>
          </w:p>
          <w:p w14:paraId="667B911D" w14:textId="77777777" w:rsidR="005D28A1" w:rsidRDefault="005D28A1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164+200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7AFDCC" w14:textId="77777777" w:rsidR="005D28A1" w:rsidRPr="00600D25" w:rsidRDefault="005D28A1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67430A" w14:textId="77777777" w:rsidR="005D28A1" w:rsidRDefault="005D28A1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2E83BEDC" w14:textId="77777777" w:rsidR="005D28A1" w:rsidRPr="00D344C9" w:rsidRDefault="005D28A1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Fără inductori. </w:t>
            </w:r>
          </w:p>
        </w:tc>
      </w:tr>
      <w:tr w:rsidR="005D28A1" w14:paraId="7111057B" w14:textId="77777777" w:rsidTr="00E4222D">
        <w:trPr>
          <w:cantSplit/>
          <w:trHeight w:val="84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99DBE2" w14:textId="77777777" w:rsidR="005D28A1" w:rsidRDefault="005D28A1" w:rsidP="005D28A1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955CE5" w14:textId="77777777" w:rsidR="005D28A1" w:rsidRDefault="005D28A1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163+360</w:t>
            </w:r>
          </w:p>
          <w:p w14:paraId="32199755" w14:textId="77777777" w:rsidR="005D28A1" w:rsidRDefault="005D28A1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164+500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CF5F10" w14:textId="77777777" w:rsidR="005D28A1" w:rsidRPr="00600D25" w:rsidRDefault="005D28A1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7EB1B8" w14:textId="77777777" w:rsidR="005D28A1" w:rsidRDefault="005D28A1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Dârste, linia 5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74AF91" w14:textId="77777777" w:rsidR="005D28A1" w:rsidRDefault="005D28A1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8031B5" w14:textId="77777777" w:rsidR="005D28A1" w:rsidRPr="00600D25" w:rsidRDefault="005D28A1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FFB309" w14:textId="77777777" w:rsidR="005D28A1" w:rsidRDefault="005D28A1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8448A6" w14:textId="77777777" w:rsidR="005D28A1" w:rsidRPr="00600D25" w:rsidRDefault="005D28A1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E3BCC1" w14:textId="77777777" w:rsidR="005D28A1" w:rsidRDefault="005D28A1" w:rsidP="00011144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62CD17A5" w14:textId="77777777" w:rsidR="005D28A1" w:rsidRPr="00D344C9" w:rsidRDefault="005D28A1" w:rsidP="00011144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Fără inductori. </w:t>
            </w:r>
          </w:p>
        </w:tc>
      </w:tr>
      <w:tr w:rsidR="005D28A1" w14:paraId="46E83F1E" w14:textId="77777777" w:rsidTr="00E4222D">
        <w:trPr>
          <w:cantSplit/>
          <w:trHeight w:val="111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0C3925" w14:textId="77777777" w:rsidR="005D28A1" w:rsidRDefault="005D28A1" w:rsidP="005D28A1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F904DA" w14:textId="77777777" w:rsidR="005D28A1" w:rsidRDefault="005D28A1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169+400</w:t>
            </w:r>
          </w:p>
          <w:p w14:paraId="5C3BF2D0" w14:textId="77777777" w:rsidR="005D28A1" w:rsidRDefault="005D28A1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169+600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DF0AAE" w14:textId="77777777" w:rsidR="005D28A1" w:rsidRPr="00600D25" w:rsidRDefault="005D28A1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A96504" w14:textId="77777777" w:rsidR="005D28A1" w:rsidRDefault="005D28A1" w:rsidP="00A34530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Braşov </w:t>
            </w:r>
          </w:p>
          <w:p w14:paraId="1A951FF4" w14:textId="77777777" w:rsidR="005D28A1" w:rsidRDefault="005D28A1" w:rsidP="00A34530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F7816B" w14:textId="77777777" w:rsidR="005D28A1" w:rsidRDefault="005D28A1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632CE566" w14:textId="77777777" w:rsidR="005D28A1" w:rsidRDefault="005D28A1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43, 45, 61, 63 T.D.J.</w:t>
            </w:r>
          </w:p>
          <w:p w14:paraId="4C6959BD" w14:textId="77777777" w:rsidR="005D28A1" w:rsidRDefault="005D28A1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57 / 51, 55 / 59, 65 / 67,</w:t>
            </w:r>
          </w:p>
          <w:p w14:paraId="00A47FC8" w14:textId="77777777" w:rsidR="005D28A1" w:rsidRDefault="005D28A1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53 / 57</w:t>
            </w:r>
          </w:p>
          <w:p w14:paraId="41C6C026" w14:textId="77777777" w:rsidR="005D28A1" w:rsidRDefault="005D28A1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și </w:t>
            </w:r>
          </w:p>
          <w:p w14:paraId="00C636E5" w14:textId="77777777" w:rsidR="005D28A1" w:rsidRDefault="005D28A1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69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3499E6" w14:textId="77777777" w:rsidR="005D28A1" w:rsidRPr="00600D25" w:rsidRDefault="005D28A1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00FAED" w14:textId="77777777" w:rsidR="005D28A1" w:rsidRDefault="005D28A1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169+400</w:t>
            </w:r>
          </w:p>
          <w:p w14:paraId="30A72A65" w14:textId="77777777" w:rsidR="005D28A1" w:rsidRDefault="005D28A1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169+600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12256F" w14:textId="77777777" w:rsidR="005D28A1" w:rsidRDefault="005D28A1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32C468" w14:textId="77777777" w:rsidR="005D28A1" w:rsidRDefault="005D28A1" w:rsidP="00344535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35A57C49" w14:textId="77777777" w:rsidR="005D28A1" w:rsidRDefault="005D28A1" w:rsidP="00344535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  <w:p w14:paraId="289DC055" w14:textId="77777777" w:rsidR="005D28A1" w:rsidRPr="00D344C9" w:rsidRDefault="005D28A1" w:rsidP="00344535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la liniile 1 - 8 și 21 – 23 Cap X.</w:t>
            </w:r>
          </w:p>
        </w:tc>
      </w:tr>
      <w:tr w:rsidR="005D28A1" w14:paraId="6E4C2CFF" w14:textId="77777777" w:rsidTr="00E4222D">
        <w:trPr>
          <w:cantSplit/>
          <w:trHeight w:val="111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CA2B41" w14:textId="77777777" w:rsidR="005D28A1" w:rsidRDefault="005D28A1" w:rsidP="005D28A1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EA2FC9" w14:textId="77777777" w:rsidR="005D28A1" w:rsidRDefault="005D28A1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37FD53" w14:textId="77777777" w:rsidR="005D28A1" w:rsidRDefault="005D28A1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FE21AF" w14:textId="77777777" w:rsidR="005D28A1" w:rsidRDefault="005D28A1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Braşov </w:t>
            </w:r>
          </w:p>
          <w:p w14:paraId="355F09D2" w14:textId="77777777" w:rsidR="005D28A1" w:rsidRDefault="005D28A1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088F90" w14:textId="77777777" w:rsidR="005D28A1" w:rsidRDefault="005D28A1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55784BB9" w14:textId="77777777" w:rsidR="005D28A1" w:rsidRDefault="005D28A1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83 / 87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FDCBD5" w14:textId="77777777" w:rsidR="005D28A1" w:rsidRDefault="005D28A1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8152C4" w14:textId="77777777" w:rsidR="005D28A1" w:rsidRDefault="005D28A1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50FF5F" w14:textId="77777777" w:rsidR="005D28A1" w:rsidRDefault="005D28A1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61CC02" w14:textId="77777777" w:rsidR="005D28A1" w:rsidRDefault="005D28A1" w:rsidP="00344535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75DC4329" w14:textId="77777777" w:rsidR="005D28A1" w:rsidRDefault="005D28A1" w:rsidP="00344535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</w:t>
            </w:r>
          </w:p>
          <w:p w14:paraId="1E098551" w14:textId="77777777" w:rsidR="005D28A1" w:rsidRDefault="005D28A1" w:rsidP="00344535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la linia 8B, Cap X.</w:t>
            </w:r>
          </w:p>
        </w:tc>
      </w:tr>
      <w:tr w:rsidR="005D28A1" w14:paraId="5FF44DB7" w14:textId="77777777" w:rsidTr="00E4222D">
        <w:trPr>
          <w:cantSplit/>
          <w:trHeight w:val="164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6711CB" w14:textId="77777777" w:rsidR="005D28A1" w:rsidRDefault="005D28A1" w:rsidP="005D28A1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228CF6" w14:textId="77777777" w:rsidR="005D28A1" w:rsidRDefault="005D28A1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8688B8" w14:textId="77777777" w:rsidR="005D28A1" w:rsidRDefault="005D28A1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37BC09" w14:textId="77777777" w:rsidR="005D28A1" w:rsidRDefault="005D28A1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Braşov </w:t>
            </w:r>
          </w:p>
          <w:p w14:paraId="5D3559CB" w14:textId="77777777" w:rsidR="005D28A1" w:rsidRDefault="005D28A1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Tehnică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C2A73F" w14:textId="77777777" w:rsidR="005D28A1" w:rsidRDefault="005D28A1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 </w:t>
            </w:r>
          </w:p>
          <w:p w14:paraId="6097084E" w14:textId="77777777" w:rsidR="005D28A1" w:rsidRDefault="005D28A1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5C5F0A">
              <w:rPr>
                <w:b/>
                <w:bCs/>
                <w:sz w:val="19"/>
                <w:szCs w:val="19"/>
                <w:lang w:val="ro-RO"/>
              </w:rPr>
              <w:t>3T, 9T, 11T,</w:t>
            </w:r>
            <w:r>
              <w:rPr>
                <w:b/>
                <w:bCs/>
                <w:sz w:val="19"/>
                <w:szCs w:val="19"/>
                <w:lang w:val="ro-RO"/>
              </w:rPr>
              <w:t>1</w:t>
            </w:r>
            <w:r w:rsidRPr="005C5F0A">
              <w:rPr>
                <w:b/>
                <w:bCs/>
                <w:sz w:val="19"/>
                <w:szCs w:val="19"/>
                <w:lang w:val="ro-RO"/>
              </w:rPr>
              <w:t xml:space="preserve">3T </w:t>
            </w:r>
            <w:r>
              <w:rPr>
                <w:b/>
                <w:bCs/>
                <w:sz w:val="19"/>
                <w:szCs w:val="19"/>
                <w:lang w:val="ro-RO"/>
              </w:rPr>
              <w:t>1</w:t>
            </w:r>
            <w:r w:rsidRPr="005C5F0A">
              <w:rPr>
                <w:b/>
                <w:bCs/>
                <w:sz w:val="19"/>
                <w:szCs w:val="19"/>
                <w:lang w:val="ro-RO"/>
              </w:rPr>
              <w:t>7T,19T23T</w:t>
            </w:r>
            <w:r>
              <w:rPr>
                <w:b/>
                <w:bCs/>
                <w:sz w:val="19"/>
                <w:szCs w:val="19"/>
                <w:lang w:val="ro-RO"/>
              </w:rPr>
              <w:t>,25T2</w:t>
            </w:r>
            <w:r w:rsidRPr="005C5F0A">
              <w:rPr>
                <w:b/>
                <w:bCs/>
                <w:sz w:val="19"/>
                <w:szCs w:val="19"/>
                <w:lang w:val="ro-RO"/>
              </w:rPr>
              <w:t>7T,</w:t>
            </w:r>
            <w:r>
              <w:rPr>
                <w:b/>
                <w:bCs/>
                <w:sz w:val="19"/>
                <w:szCs w:val="19"/>
                <w:lang w:val="ro-RO"/>
              </w:rPr>
              <w:t>3</w:t>
            </w:r>
            <w:r w:rsidRPr="005C5F0A">
              <w:rPr>
                <w:b/>
                <w:bCs/>
                <w:sz w:val="19"/>
                <w:szCs w:val="19"/>
                <w:lang w:val="ro-RO"/>
              </w:rPr>
              <w:t>5T</w:t>
            </w:r>
            <w:r>
              <w:rPr>
                <w:b/>
                <w:bCs/>
                <w:sz w:val="19"/>
                <w:szCs w:val="19"/>
                <w:lang w:val="ro-RO"/>
              </w:rPr>
              <w:t>37T,3</w:t>
            </w:r>
            <w:r w:rsidRPr="005C5F0A">
              <w:rPr>
                <w:b/>
                <w:bCs/>
                <w:sz w:val="19"/>
                <w:szCs w:val="19"/>
                <w:lang w:val="ro-RO"/>
              </w:rPr>
              <w:t>9T</w:t>
            </w:r>
            <w:r>
              <w:rPr>
                <w:b/>
                <w:bCs/>
                <w:sz w:val="19"/>
                <w:szCs w:val="19"/>
                <w:lang w:val="ro-RO"/>
              </w:rPr>
              <w:t>41T,4</w:t>
            </w:r>
            <w:r w:rsidRPr="005C5F0A">
              <w:rPr>
                <w:b/>
                <w:bCs/>
                <w:sz w:val="19"/>
                <w:szCs w:val="19"/>
                <w:lang w:val="ro-RO"/>
              </w:rPr>
              <w:t>3T45T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26922C" w14:textId="77777777" w:rsidR="005D28A1" w:rsidRDefault="005D28A1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C262CC" w14:textId="77777777" w:rsidR="005D28A1" w:rsidRDefault="005D28A1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550A86" w14:textId="77777777" w:rsidR="005D28A1" w:rsidRDefault="005D28A1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816510" w14:textId="77777777" w:rsidR="005D28A1" w:rsidRDefault="005D28A1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070EDB00" w14:textId="77777777" w:rsidR="005D28A1" w:rsidRDefault="005D28A1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la liniile 2-12 Grupa Tehnică.</w:t>
            </w:r>
          </w:p>
        </w:tc>
      </w:tr>
      <w:tr w:rsidR="005D28A1" w14:paraId="197A4386" w14:textId="77777777" w:rsidTr="00E4222D">
        <w:trPr>
          <w:cantSplit/>
          <w:trHeight w:val="164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564098" w14:textId="77777777" w:rsidR="005D28A1" w:rsidRDefault="005D28A1" w:rsidP="005D28A1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F8DC44" w14:textId="77777777" w:rsidR="005D28A1" w:rsidRDefault="005D28A1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26D665" w14:textId="77777777" w:rsidR="005D28A1" w:rsidRDefault="005D28A1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FBDBA7" w14:textId="77777777" w:rsidR="005D28A1" w:rsidRDefault="005D28A1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</w:t>
            </w:r>
            <w:r w:rsidRPr="007575CA">
              <w:rPr>
                <w:b/>
                <w:bCs/>
                <w:sz w:val="20"/>
                <w:lang w:val="ro-RO"/>
              </w:rPr>
              <w:t xml:space="preserve"> Brașov, linia 4 directă, între vârf aparat de cale 18 și călcăi aparat cale 12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264BFE" w14:textId="77777777" w:rsidR="005D28A1" w:rsidRDefault="005D28A1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3E1D32" w14:textId="77777777" w:rsidR="005D28A1" w:rsidRDefault="005D28A1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F303C5" w14:textId="77777777" w:rsidR="005D28A1" w:rsidRDefault="005D28A1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170+290</w:t>
            </w:r>
          </w:p>
          <w:p w14:paraId="0AE47908" w14:textId="77777777" w:rsidR="005D28A1" w:rsidRDefault="005D28A1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170+370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03E0EC" w14:textId="77777777" w:rsidR="005D28A1" w:rsidRDefault="005D28A1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D8C6B5" w14:textId="77777777" w:rsidR="005D28A1" w:rsidRDefault="005D28A1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744BC2BA" w14:textId="77777777" w:rsidR="005D28A1" w:rsidRDefault="005D28A1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5D28A1" w14:paraId="0E5B3E12" w14:textId="77777777" w:rsidTr="00E4222D">
        <w:trPr>
          <w:cantSplit/>
          <w:trHeight w:val="111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7D3018" w14:textId="77777777" w:rsidR="005D28A1" w:rsidRDefault="005D28A1" w:rsidP="005D28A1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AAB5FA" w14:textId="77777777" w:rsidR="005D28A1" w:rsidRDefault="005D28A1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140693" w14:textId="77777777" w:rsidR="005D28A1" w:rsidRDefault="005D28A1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4CFC36" w14:textId="77777777" w:rsidR="005D28A1" w:rsidRDefault="005D28A1" w:rsidP="008D53B1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Braşov 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74700C" w14:textId="77777777" w:rsidR="005D28A1" w:rsidRDefault="005D28A1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diag 18/24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FB3A54" w14:textId="77777777" w:rsidR="005D28A1" w:rsidRPr="00600D25" w:rsidRDefault="005D28A1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F9644F" w14:textId="77777777" w:rsidR="005D28A1" w:rsidRDefault="005D28A1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8A0297" w14:textId="77777777" w:rsidR="005D28A1" w:rsidRDefault="005D28A1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92372C" w14:textId="77777777" w:rsidR="005D28A1" w:rsidRDefault="005D28A1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5D28A1" w14:paraId="73E23AC2" w14:textId="77777777" w:rsidTr="00E4222D">
        <w:trPr>
          <w:cantSplit/>
          <w:trHeight w:val="111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68FD06" w14:textId="77777777" w:rsidR="005D28A1" w:rsidRDefault="005D28A1" w:rsidP="005D28A1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BFA9C5" w14:textId="77777777" w:rsidR="005D28A1" w:rsidRDefault="005D28A1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E0B533" w14:textId="77777777" w:rsidR="005D28A1" w:rsidRDefault="005D28A1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9415B5" w14:textId="77777777" w:rsidR="005D28A1" w:rsidRDefault="005D28A1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Brașov</w:t>
            </w:r>
          </w:p>
          <w:p w14:paraId="5D1192B9" w14:textId="77777777" w:rsidR="005D28A1" w:rsidRDefault="005D28A1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7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36B879" w14:textId="77777777" w:rsidR="005D28A1" w:rsidRDefault="005D28A1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4FB7B2" w14:textId="77777777" w:rsidR="005D28A1" w:rsidRPr="00600D25" w:rsidRDefault="005D28A1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471B48" w14:textId="77777777" w:rsidR="005D28A1" w:rsidRDefault="005D28A1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EE571F" w14:textId="77777777" w:rsidR="005D28A1" w:rsidRDefault="005D28A1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91226A" w14:textId="77777777" w:rsidR="005D28A1" w:rsidRDefault="005D28A1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5D28A1" w14:paraId="039EF669" w14:textId="77777777" w:rsidTr="00E4222D">
        <w:trPr>
          <w:cantSplit/>
          <w:trHeight w:val="111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F5273A" w14:textId="77777777" w:rsidR="005D28A1" w:rsidRDefault="005D28A1" w:rsidP="005D28A1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EEB48F" w14:textId="77777777" w:rsidR="005D28A1" w:rsidRDefault="005D28A1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91BFA6" w14:textId="77777777" w:rsidR="005D28A1" w:rsidRDefault="005D28A1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71F3C9" w14:textId="77777777" w:rsidR="005D28A1" w:rsidRDefault="005D28A1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Brașov</w:t>
            </w:r>
          </w:p>
          <w:p w14:paraId="73A22D80" w14:textId="77777777" w:rsidR="005D28A1" w:rsidRDefault="005D28A1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8B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B86C48" w14:textId="77777777" w:rsidR="005D28A1" w:rsidRDefault="005D28A1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1EC578" w14:textId="77777777" w:rsidR="005D28A1" w:rsidRPr="00600D25" w:rsidRDefault="005D28A1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8A7918" w14:textId="77777777" w:rsidR="005D28A1" w:rsidRDefault="005D28A1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5441CB" w14:textId="77777777" w:rsidR="005D28A1" w:rsidRDefault="005D28A1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6CEBCE" w14:textId="77777777" w:rsidR="005D28A1" w:rsidRDefault="005D28A1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5D28A1" w14:paraId="6E1680CD" w14:textId="77777777" w:rsidTr="00E4222D">
        <w:trPr>
          <w:cantSplit/>
          <w:trHeight w:val="111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5FD2F2" w14:textId="77777777" w:rsidR="005D28A1" w:rsidRDefault="005D28A1" w:rsidP="005D28A1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2C3540" w14:textId="77777777" w:rsidR="005D28A1" w:rsidRDefault="005D28A1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03BFF4" w14:textId="77777777" w:rsidR="005D28A1" w:rsidRDefault="005D28A1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E7B61B" w14:textId="77777777" w:rsidR="005D28A1" w:rsidRDefault="005D28A1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Brașov</w:t>
            </w:r>
          </w:p>
          <w:p w14:paraId="0041E1B6" w14:textId="77777777" w:rsidR="005D28A1" w:rsidRDefault="005D28A1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7CA38F" w14:textId="77777777" w:rsidR="005D28A1" w:rsidRDefault="005D28A1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1A9B97BE" w14:textId="77777777" w:rsidR="005D28A1" w:rsidRDefault="005D28A1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54 / 40</w:t>
            </w:r>
          </w:p>
          <w:p w14:paraId="5E192060" w14:textId="77777777" w:rsidR="005D28A1" w:rsidRDefault="005D28A1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și </w:t>
            </w:r>
          </w:p>
          <w:p w14:paraId="04FBE03D" w14:textId="77777777" w:rsidR="005D28A1" w:rsidRDefault="005D28A1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54 / 46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D64413" w14:textId="77777777" w:rsidR="005D28A1" w:rsidRPr="00600D25" w:rsidRDefault="005D28A1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FE646B" w14:textId="77777777" w:rsidR="005D28A1" w:rsidRDefault="005D28A1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5F3CB4" w14:textId="77777777" w:rsidR="005D28A1" w:rsidRDefault="005D28A1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A8AB71" w14:textId="77777777" w:rsidR="005D28A1" w:rsidRDefault="005D28A1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36C5F707" w14:textId="77777777" w:rsidR="005D28A1" w:rsidRDefault="005D28A1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</w:t>
            </w:r>
          </w:p>
          <w:p w14:paraId="63A28D60" w14:textId="77777777" w:rsidR="005D28A1" w:rsidRDefault="005D28A1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la linia 8B, Cap Y.</w:t>
            </w:r>
          </w:p>
        </w:tc>
      </w:tr>
      <w:tr w:rsidR="005D28A1" w14:paraId="79970D55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582C02" w14:textId="77777777" w:rsidR="005D28A1" w:rsidRDefault="005D28A1" w:rsidP="005D28A1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9D4C88" w14:textId="77777777" w:rsidR="005D28A1" w:rsidRDefault="005D28A1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8D9E01" w14:textId="77777777" w:rsidR="005D28A1" w:rsidRDefault="005D28A1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F3405D" w14:textId="77777777" w:rsidR="005D28A1" w:rsidRDefault="005D28A1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Braşov </w:t>
            </w:r>
          </w:p>
          <w:p w14:paraId="0FF91760" w14:textId="77777777" w:rsidR="005D28A1" w:rsidRDefault="005D28A1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02892D" w14:textId="77777777" w:rsidR="005D28A1" w:rsidRDefault="005D28A1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1655723F" w14:textId="77777777" w:rsidR="005D28A1" w:rsidRDefault="005D28A1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 56 şi 58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0C87C4" w14:textId="77777777" w:rsidR="005D28A1" w:rsidRPr="00600D25" w:rsidRDefault="005D28A1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C162D6" w14:textId="77777777" w:rsidR="005D28A1" w:rsidRDefault="005D28A1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F99684" w14:textId="77777777" w:rsidR="005D28A1" w:rsidRDefault="005D28A1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101993" w14:textId="77777777" w:rsidR="005D28A1" w:rsidRDefault="005D28A1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39B1EB27" w14:textId="77777777" w:rsidR="005D28A1" w:rsidRDefault="005D28A1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la liniile 13 - 15.</w:t>
            </w:r>
          </w:p>
        </w:tc>
      </w:tr>
      <w:tr w:rsidR="005D28A1" w14:paraId="545A4A91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E771BD" w14:textId="77777777" w:rsidR="005D28A1" w:rsidRDefault="005D28A1" w:rsidP="005D28A1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031CE0" w14:textId="77777777" w:rsidR="005D28A1" w:rsidRDefault="005D28A1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4D5DBD">
              <w:rPr>
                <w:b/>
                <w:bCs/>
                <w:sz w:val="20"/>
                <w:lang w:val="ro-RO"/>
              </w:rPr>
              <w:t>173+350 km pr - 176+450 km ex. = 176+478 km pr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77A693" w14:textId="77777777" w:rsidR="005D28A1" w:rsidRDefault="005D28A1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3E3024" w14:textId="77777777" w:rsidR="005D28A1" w:rsidRDefault="005D28A1" w:rsidP="004D5DBD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Brașov</w:t>
            </w:r>
          </w:p>
          <w:p w14:paraId="17C9ADA5" w14:textId="77777777" w:rsidR="005D28A1" w:rsidRDefault="005D28A1" w:rsidP="004D5DBD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Stupini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17613E" w14:textId="77777777" w:rsidR="005D28A1" w:rsidRDefault="005D28A1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FA5A3F" w14:textId="77777777" w:rsidR="005D28A1" w:rsidRDefault="005D28A1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64EABE" w14:textId="77777777" w:rsidR="005D28A1" w:rsidRDefault="005D28A1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8E5C48" w14:textId="77777777" w:rsidR="005D28A1" w:rsidRDefault="005D28A1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770727" w14:textId="77777777" w:rsidR="005D28A1" w:rsidRDefault="005D28A1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4D5DBD">
              <w:rPr>
                <w:i/>
                <w:iCs/>
                <w:sz w:val="20"/>
                <w:szCs w:val="20"/>
                <w:lang w:val="ro-RO"/>
              </w:rPr>
              <w:t xml:space="preserve">Semnalizată ca limitare de viteză în capătul dinspre Brașov. Fără inductori. </w:t>
            </w:r>
            <w:r w:rsidRPr="004D5DBD">
              <w:rPr>
                <w:b/>
                <w:bCs/>
                <w:i/>
                <w:iCs/>
                <w:sz w:val="20"/>
                <w:szCs w:val="20"/>
                <w:u w:val="single"/>
                <w:lang w:val="ro-RO"/>
              </w:rPr>
              <w:t>Valabilă pentru toate trenurile de călători.</w:t>
            </w:r>
            <w:r w:rsidRPr="004D5DBD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 </w:t>
            </w:r>
          </w:p>
        </w:tc>
      </w:tr>
      <w:tr w:rsidR="005D28A1" w14:paraId="22BAE15D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EB8FFE" w14:textId="77777777" w:rsidR="005D28A1" w:rsidRDefault="005D28A1" w:rsidP="005D28A1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FFCBA8" w14:textId="77777777" w:rsidR="005D28A1" w:rsidRDefault="005D28A1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8911CF">
              <w:rPr>
                <w:b/>
                <w:bCs/>
                <w:sz w:val="20"/>
                <w:lang w:val="ro-RO"/>
              </w:rPr>
              <w:t xml:space="preserve">169+ km ex. = 171+041 km pr. - 176+450 km ex. = 176+478 km pr. 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34B157" w14:textId="77777777" w:rsidR="005D28A1" w:rsidRDefault="005D28A1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60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84311E" w14:textId="77777777" w:rsidR="005D28A1" w:rsidRDefault="005D28A1" w:rsidP="004D5DBD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Brașov</w:t>
            </w:r>
          </w:p>
          <w:p w14:paraId="635D35EC" w14:textId="77777777" w:rsidR="005D28A1" w:rsidRDefault="005D28A1" w:rsidP="004D5DBD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Stupini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EA7967" w14:textId="77777777" w:rsidR="005D28A1" w:rsidRDefault="005D28A1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400FA8" w14:textId="77777777" w:rsidR="005D28A1" w:rsidRDefault="005D28A1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A54C17" w14:textId="77777777" w:rsidR="005D28A1" w:rsidRDefault="005D28A1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64E0B5" w14:textId="77777777" w:rsidR="005D28A1" w:rsidRDefault="005D28A1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0D3BC5" w14:textId="77777777" w:rsidR="005D28A1" w:rsidRDefault="005D28A1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8911CF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  <w:r>
              <w:rPr>
                <w:b/>
                <w:bCs/>
                <w:i/>
                <w:iCs/>
                <w:sz w:val="20"/>
                <w:szCs w:val="20"/>
                <w:u w:val="single"/>
                <w:lang w:val="ro-RO"/>
              </w:rPr>
              <w:t xml:space="preserve"> </w:t>
            </w:r>
            <w:r w:rsidRPr="004D5DBD">
              <w:rPr>
                <w:b/>
                <w:bCs/>
                <w:i/>
                <w:iCs/>
                <w:sz w:val="20"/>
                <w:szCs w:val="20"/>
                <w:u w:val="single"/>
                <w:lang w:val="ro-RO"/>
              </w:rPr>
              <w:t xml:space="preserve">Valabilă pentru toate trenurile de </w:t>
            </w:r>
            <w:r>
              <w:rPr>
                <w:b/>
                <w:bCs/>
                <w:i/>
                <w:iCs/>
                <w:sz w:val="20"/>
                <w:szCs w:val="20"/>
                <w:u w:val="single"/>
                <w:lang w:val="ro-RO"/>
              </w:rPr>
              <w:t>marfă</w:t>
            </w:r>
            <w:r w:rsidRPr="004D5DBD">
              <w:rPr>
                <w:b/>
                <w:bCs/>
                <w:i/>
                <w:iCs/>
                <w:sz w:val="20"/>
                <w:szCs w:val="20"/>
                <w:u w:val="single"/>
                <w:lang w:val="ro-RO"/>
              </w:rPr>
              <w:t>.</w:t>
            </w:r>
            <w:r w:rsidRPr="004D5DBD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 </w:t>
            </w:r>
          </w:p>
        </w:tc>
      </w:tr>
      <w:tr w:rsidR="005D28A1" w14:paraId="51732134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647CBB" w14:textId="77777777" w:rsidR="005D28A1" w:rsidRDefault="005D28A1" w:rsidP="005D28A1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120ADF" w14:textId="77777777" w:rsidR="005D28A1" w:rsidRDefault="005D28A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37C715" w14:textId="77777777" w:rsidR="005D28A1" w:rsidRDefault="005D28A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DD41B3" w14:textId="77777777" w:rsidR="005D28A1" w:rsidRDefault="005D28A1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Brașov</w:t>
            </w:r>
          </w:p>
          <w:p w14:paraId="502E5E65" w14:textId="77777777" w:rsidR="005D28A1" w:rsidRDefault="005D28A1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Stupini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E837F6" w14:textId="77777777" w:rsidR="005D28A1" w:rsidRDefault="005D28A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B7A817" w14:textId="77777777" w:rsidR="005D28A1" w:rsidRDefault="005D28A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B85E62" w14:textId="77777777" w:rsidR="005D28A1" w:rsidRPr="00E731A9" w:rsidRDefault="005D28A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 w:rsidRPr="00E731A9">
              <w:rPr>
                <w:b/>
                <w:bCs/>
                <w:sz w:val="16"/>
                <w:szCs w:val="16"/>
                <w:lang w:val="ro-RO"/>
              </w:rPr>
              <w:t>1</w:t>
            </w:r>
            <w:r>
              <w:rPr>
                <w:b/>
                <w:bCs/>
                <w:sz w:val="16"/>
                <w:szCs w:val="16"/>
                <w:lang w:val="ro-RO"/>
              </w:rPr>
              <w:t>73</w:t>
            </w:r>
            <w:r w:rsidRPr="00E731A9">
              <w:rPr>
                <w:b/>
                <w:bCs/>
                <w:sz w:val="16"/>
                <w:szCs w:val="16"/>
                <w:lang w:val="ro-RO"/>
              </w:rPr>
              <w:t>+</w:t>
            </w:r>
            <w:r>
              <w:rPr>
                <w:b/>
                <w:bCs/>
                <w:sz w:val="16"/>
                <w:szCs w:val="16"/>
                <w:lang w:val="ro-RO"/>
              </w:rPr>
              <w:t>350</w:t>
            </w:r>
            <w:r w:rsidRPr="00E731A9">
              <w:rPr>
                <w:b/>
                <w:bCs/>
                <w:sz w:val="16"/>
                <w:szCs w:val="16"/>
                <w:lang w:val="ro-RO"/>
              </w:rPr>
              <w:t xml:space="preserve"> Km </w:t>
            </w:r>
            <w:r>
              <w:rPr>
                <w:b/>
                <w:bCs/>
                <w:sz w:val="16"/>
                <w:szCs w:val="16"/>
                <w:lang w:val="ro-RO"/>
              </w:rPr>
              <w:t>pr</w:t>
            </w:r>
            <w:r w:rsidRPr="00E731A9">
              <w:rPr>
                <w:b/>
                <w:bCs/>
                <w:sz w:val="16"/>
                <w:szCs w:val="16"/>
                <w:lang w:val="ro-RO"/>
              </w:rPr>
              <w:t>.</w:t>
            </w:r>
          </w:p>
          <w:p w14:paraId="4C09C252" w14:textId="77777777" w:rsidR="005D28A1" w:rsidRDefault="005D28A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 w:rsidRPr="00E731A9">
              <w:rPr>
                <w:b/>
                <w:bCs/>
                <w:sz w:val="16"/>
                <w:szCs w:val="16"/>
                <w:lang w:val="ro-RO"/>
              </w:rPr>
              <w:t>-176+450</w:t>
            </w:r>
            <w:r>
              <w:rPr>
                <w:b/>
                <w:bCs/>
                <w:sz w:val="16"/>
                <w:szCs w:val="16"/>
                <w:lang w:val="ro-RO"/>
              </w:rPr>
              <w:t xml:space="preserve"> Km ex.</w:t>
            </w:r>
          </w:p>
          <w:p w14:paraId="2D70B322" w14:textId="77777777" w:rsidR="005D28A1" w:rsidRDefault="005D28A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16"/>
                <w:szCs w:val="16"/>
                <w:lang w:val="ro-RO"/>
              </w:rPr>
              <w:t>-176+478 Km pr.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94F60B" w14:textId="77777777" w:rsidR="005D28A1" w:rsidRDefault="005D28A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AFE3E8" w14:textId="77777777" w:rsidR="005D28A1" w:rsidRDefault="005D28A1" w:rsidP="00FF6B4A">
            <w:pPr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bookmarkStart w:id="3" w:name="_Hlk184113336"/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 în capătul dinspre</w:t>
            </w:r>
          </w:p>
          <w:p w14:paraId="5EC701F0" w14:textId="77777777" w:rsidR="005D28A1" w:rsidRDefault="005D28A1" w:rsidP="00FF6B4A">
            <w:pPr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Brașov. Fără inductori.</w:t>
            </w:r>
          </w:p>
          <w:bookmarkEnd w:id="3"/>
          <w:p w14:paraId="13A2390B" w14:textId="77777777" w:rsidR="005D28A1" w:rsidRPr="001D4392" w:rsidRDefault="005D28A1" w:rsidP="00FF6B4A">
            <w:pPr>
              <w:rPr>
                <w:b/>
                <w:bCs/>
                <w:i/>
                <w:iCs/>
                <w:sz w:val="20"/>
                <w:szCs w:val="20"/>
                <w:u w:val="single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u w:val="single"/>
                <w:lang w:val="ro-RO"/>
              </w:rPr>
              <w:t xml:space="preserve">Valabil pentru toate trenurile de călători </w:t>
            </w:r>
          </w:p>
        </w:tc>
      </w:tr>
      <w:tr w:rsidR="005D28A1" w14:paraId="1D1AD8E2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CDA94C" w14:textId="77777777" w:rsidR="005D28A1" w:rsidRDefault="005D28A1" w:rsidP="005D28A1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E4A78C" w14:textId="77777777" w:rsidR="005D28A1" w:rsidRDefault="005D28A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FC5EA8" w14:textId="77777777" w:rsidR="005D28A1" w:rsidRDefault="005D28A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C820BB" w14:textId="77777777" w:rsidR="005D28A1" w:rsidRDefault="005D28A1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Brașov</w:t>
            </w:r>
          </w:p>
          <w:p w14:paraId="069C8DA3" w14:textId="77777777" w:rsidR="005D28A1" w:rsidRDefault="005D28A1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Stupini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F268AD" w14:textId="77777777" w:rsidR="005D28A1" w:rsidRDefault="005D28A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A6931B" w14:textId="77777777" w:rsidR="005D28A1" w:rsidRDefault="005D28A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665FFB" w14:textId="77777777" w:rsidR="005D28A1" w:rsidRPr="00E731A9" w:rsidRDefault="005D28A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 w:rsidRPr="00E731A9">
              <w:rPr>
                <w:b/>
                <w:bCs/>
                <w:sz w:val="16"/>
                <w:szCs w:val="16"/>
                <w:lang w:val="ro-RO"/>
              </w:rPr>
              <w:t>169+864 Km ex.</w:t>
            </w:r>
          </w:p>
          <w:p w14:paraId="337CECB0" w14:textId="77777777" w:rsidR="005D28A1" w:rsidRPr="00E731A9" w:rsidRDefault="005D28A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 w:rsidRPr="00E731A9">
              <w:rPr>
                <w:b/>
                <w:bCs/>
                <w:sz w:val="16"/>
                <w:szCs w:val="16"/>
                <w:lang w:val="ro-RO"/>
              </w:rPr>
              <w:t>171+041 Km pr.</w:t>
            </w:r>
          </w:p>
          <w:p w14:paraId="5A90E0DF" w14:textId="77777777" w:rsidR="005D28A1" w:rsidRDefault="005D28A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 w:rsidRPr="00E731A9">
              <w:rPr>
                <w:b/>
                <w:bCs/>
                <w:sz w:val="16"/>
                <w:szCs w:val="16"/>
                <w:lang w:val="ro-RO"/>
              </w:rPr>
              <w:t>-176+450</w:t>
            </w:r>
            <w:r>
              <w:rPr>
                <w:b/>
                <w:bCs/>
                <w:sz w:val="16"/>
                <w:szCs w:val="16"/>
                <w:lang w:val="ro-RO"/>
              </w:rPr>
              <w:t xml:space="preserve"> Km ex.</w:t>
            </w:r>
          </w:p>
          <w:p w14:paraId="030FA90D" w14:textId="77777777" w:rsidR="005D28A1" w:rsidRDefault="005D28A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16"/>
                <w:szCs w:val="16"/>
                <w:lang w:val="ro-RO"/>
              </w:rPr>
              <w:t>-176+478 Km pr.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D509A1" w14:textId="77777777" w:rsidR="005D28A1" w:rsidRDefault="005D28A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60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DF17EB" w14:textId="77777777" w:rsidR="005D28A1" w:rsidRPr="00616BAF" w:rsidRDefault="005D28A1" w:rsidP="00FF6B4A">
            <w:pPr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616BAF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6EA56634" w14:textId="77777777" w:rsidR="005D28A1" w:rsidRDefault="005D28A1" w:rsidP="00FF6B4A">
            <w:pPr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616BAF"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  <w:p w14:paraId="5A4ED3A9" w14:textId="77777777" w:rsidR="005D28A1" w:rsidRPr="003B726B" w:rsidRDefault="005D28A1" w:rsidP="00FF6B4A">
            <w:pPr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u w:val="single"/>
                <w:lang w:val="ro-RO"/>
              </w:rPr>
              <w:t xml:space="preserve">Valabil pentru toate trenurile de marfă </w:t>
            </w:r>
          </w:p>
        </w:tc>
      </w:tr>
      <w:tr w:rsidR="005D28A1" w14:paraId="1D82DCDC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FF0B74" w14:textId="77777777" w:rsidR="005D28A1" w:rsidRDefault="005D28A1" w:rsidP="005D28A1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672135" w14:textId="77777777" w:rsidR="005D28A1" w:rsidRDefault="005D28A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71AD57" w14:textId="77777777" w:rsidR="005D28A1" w:rsidRDefault="005D28A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13E090" w14:textId="77777777" w:rsidR="005D28A1" w:rsidRDefault="005D28A1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Stupini</w:t>
            </w:r>
          </w:p>
          <w:p w14:paraId="089AB4C1" w14:textId="77777777" w:rsidR="005D28A1" w:rsidRDefault="005D28A1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X, peste aparatele de cale 5 și 9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150BAF" w14:textId="77777777" w:rsidR="005D28A1" w:rsidRDefault="005D28A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6DFB8F" w14:textId="77777777" w:rsidR="005D28A1" w:rsidRDefault="005D28A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5885A0" w14:textId="77777777" w:rsidR="005D28A1" w:rsidRDefault="005D28A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176+030</w:t>
            </w:r>
          </w:p>
          <w:p w14:paraId="290B1B86" w14:textId="77777777" w:rsidR="005D28A1" w:rsidRDefault="005D28A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176+110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2BB9B3" w14:textId="77777777" w:rsidR="005D28A1" w:rsidRDefault="005D28A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7FCF95" w14:textId="77777777" w:rsidR="005D28A1" w:rsidRDefault="005D28A1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444B72E0" w14:textId="77777777" w:rsidR="005D28A1" w:rsidRDefault="005D28A1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5D28A1" w14:paraId="6E9CC11F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5FA376" w14:textId="77777777" w:rsidR="005D28A1" w:rsidRDefault="005D28A1" w:rsidP="005D28A1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0EC0E8" w14:textId="77777777" w:rsidR="005D28A1" w:rsidRDefault="005D28A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0B525B" w14:textId="77777777" w:rsidR="005D28A1" w:rsidRDefault="005D28A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63513C" w14:textId="77777777" w:rsidR="005D28A1" w:rsidRDefault="005D28A1" w:rsidP="00401091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Stupini</w:t>
            </w:r>
          </w:p>
          <w:p w14:paraId="7F306560" w14:textId="77777777" w:rsidR="005D28A1" w:rsidRDefault="005D28A1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AE1A5E" w14:textId="77777777" w:rsidR="005D28A1" w:rsidRDefault="005D28A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368A25" w14:textId="77777777" w:rsidR="005D28A1" w:rsidRDefault="005D28A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5EB356" w14:textId="77777777" w:rsidR="005D28A1" w:rsidRDefault="005D28A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12DADC" w14:textId="77777777" w:rsidR="005D28A1" w:rsidRDefault="005D28A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6303FD" w14:textId="77777777" w:rsidR="005D28A1" w:rsidRDefault="005D28A1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5D28A1" w14:paraId="4FC6575F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A9B5A8" w14:textId="77777777" w:rsidR="005D28A1" w:rsidRDefault="005D28A1" w:rsidP="005D28A1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AA9705" w14:textId="77777777" w:rsidR="005D28A1" w:rsidRDefault="005D28A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705C00" w14:textId="77777777" w:rsidR="005D28A1" w:rsidRDefault="005D28A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866D40" w14:textId="77777777" w:rsidR="005D28A1" w:rsidRDefault="005D28A1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Stupini -</w:t>
            </w:r>
          </w:p>
          <w:p w14:paraId="2B1A16D4" w14:textId="77777777" w:rsidR="005D28A1" w:rsidRDefault="005D28A1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Bod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EA900B" w14:textId="77777777" w:rsidR="005D28A1" w:rsidRDefault="005D28A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A4C559" w14:textId="77777777" w:rsidR="005D28A1" w:rsidRDefault="005D28A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33A886" w14:textId="77777777" w:rsidR="005D28A1" w:rsidRDefault="005D28A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 w:rsidRPr="00E731A9">
              <w:rPr>
                <w:b/>
                <w:bCs/>
                <w:sz w:val="16"/>
                <w:szCs w:val="16"/>
                <w:lang w:val="ro-RO"/>
              </w:rPr>
              <w:t>1</w:t>
            </w:r>
            <w:r>
              <w:rPr>
                <w:b/>
                <w:bCs/>
                <w:sz w:val="16"/>
                <w:szCs w:val="16"/>
                <w:lang w:val="ro-RO"/>
              </w:rPr>
              <w:t>76+450</w:t>
            </w:r>
          </w:p>
          <w:p w14:paraId="27D4D135" w14:textId="77777777" w:rsidR="005D28A1" w:rsidRPr="00E731A9" w:rsidRDefault="005D28A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>
              <w:rPr>
                <w:b/>
                <w:bCs/>
                <w:sz w:val="16"/>
                <w:szCs w:val="16"/>
                <w:lang w:val="ro-RO"/>
              </w:rPr>
              <w:t>K</w:t>
            </w:r>
            <w:r w:rsidRPr="00E731A9">
              <w:rPr>
                <w:b/>
                <w:bCs/>
                <w:sz w:val="16"/>
                <w:szCs w:val="16"/>
                <w:lang w:val="ro-RO"/>
              </w:rPr>
              <w:t>m ex.</w:t>
            </w:r>
          </w:p>
          <w:p w14:paraId="2A6A9E65" w14:textId="77777777" w:rsidR="005D28A1" w:rsidRPr="00E731A9" w:rsidRDefault="005D28A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 w:rsidRPr="00E731A9">
              <w:rPr>
                <w:b/>
                <w:bCs/>
                <w:sz w:val="16"/>
                <w:szCs w:val="16"/>
                <w:lang w:val="ro-RO"/>
              </w:rPr>
              <w:t>17</w:t>
            </w:r>
            <w:r>
              <w:rPr>
                <w:b/>
                <w:bCs/>
                <w:sz w:val="16"/>
                <w:szCs w:val="16"/>
                <w:lang w:val="ro-RO"/>
              </w:rPr>
              <w:t>6</w:t>
            </w:r>
            <w:r w:rsidRPr="00E731A9">
              <w:rPr>
                <w:b/>
                <w:bCs/>
                <w:sz w:val="16"/>
                <w:szCs w:val="16"/>
                <w:lang w:val="ro-RO"/>
              </w:rPr>
              <w:t>+</w:t>
            </w:r>
            <w:r>
              <w:rPr>
                <w:b/>
                <w:bCs/>
                <w:sz w:val="16"/>
                <w:szCs w:val="16"/>
                <w:lang w:val="ro-RO"/>
              </w:rPr>
              <w:t>478</w:t>
            </w:r>
            <w:r w:rsidRPr="00E731A9">
              <w:rPr>
                <w:b/>
                <w:bCs/>
                <w:sz w:val="16"/>
                <w:szCs w:val="16"/>
                <w:lang w:val="ro-RO"/>
              </w:rPr>
              <w:t xml:space="preserve"> Km pr.</w:t>
            </w:r>
          </w:p>
          <w:p w14:paraId="574B4EC0" w14:textId="77777777" w:rsidR="005D28A1" w:rsidRPr="001D4392" w:rsidRDefault="005D28A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 w:rsidRPr="00E731A9">
              <w:rPr>
                <w:b/>
                <w:bCs/>
                <w:sz w:val="16"/>
                <w:szCs w:val="16"/>
                <w:lang w:val="ro-RO"/>
              </w:rPr>
              <w:t>-1</w:t>
            </w:r>
            <w:r>
              <w:rPr>
                <w:b/>
                <w:bCs/>
                <w:sz w:val="16"/>
                <w:szCs w:val="16"/>
                <w:lang w:val="ro-RO"/>
              </w:rPr>
              <w:t>83</w:t>
            </w:r>
            <w:r w:rsidRPr="00E731A9">
              <w:rPr>
                <w:b/>
                <w:bCs/>
                <w:sz w:val="16"/>
                <w:szCs w:val="16"/>
                <w:lang w:val="ro-RO"/>
              </w:rPr>
              <w:t>+</w:t>
            </w:r>
            <w:r>
              <w:rPr>
                <w:b/>
                <w:bCs/>
                <w:sz w:val="16"/>
                <w:szCs w:val="16"/>
                <w:lang w:val="ro-RO"/>
              </w:rPr>
              <w:t>045 Km ex.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18EF37" w14:textId="77777777" w:rsidR="005D28A1" w:rsidRDefault="005D28A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9E1E84" w14:textId="77777777" w:rsidR="005D28A1" w:rsidRDefault="005D28A1" w:rsidP="00FF6B4A">
            <w:pPr>
              <w:ind w:firstLine="91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1F05B2CE" w14:textId="77777777" w:rsidR="005D28A1" w:rsidRDefault="005D28A1" w:rsidP="00FF6B4A">
            <w:pPr>
              <w:ind w:firstLine="91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  <w:p w14:paraId="38A93E43" w14:textId="77777777" w:rsidR="005D28A1" w:rsidRPr="003B726B" w:rsidRDefault="005D28A1" w:rsidP="00FF6B4A">
            <w:pPr>
              <w:ind w:left="82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u w:val="single"/>
                <w:lang w:val="ro-RO"/>
              </w:rPr>
              <w:t xml:space="preserve">Valabil pentru toate trenurile de călători </w:t>
            </w:r>
          </w:p>
        </w:tc>
      </w:tr>
      <w:tr w:rsidR="005D28A1" w14:paraId="51A084CF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12B8D9" w14:textId="77777777" w:rsidR="005D28A1" w:rsidRDefault="005D28A1" w:rsidP="005D28A1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4A0E6F" w14:textId="77777777" w:rsidR="005D28A1" w:rsidRDefault="005D28A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189B9A" w14:textId="77777777" w:rsidR="005D28A1" w:rsidRDefault="005D28A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1656B6" w14:textId="77777777" w:rsidR="005D28A1" w:rsidRDefault="005D28A1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Ax St. Stupini - </w:t>
            </w:r>
          </w:p>
          <w:p w14:paraId="4B094FF2" w14:textId="77777777" w:rsidR="005D28A1" w:rsidRDefault="005D28A1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Bod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4CC9DC" w14:textId="77777777" w:rsidR="005D28A1" w:rsidRDefault="005D28A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E8D9AE" w14:textId="77777777" w:rsidR="005D28A1" w:rsidRDefault="005D28A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F3E378" w14:textId="77777777" w:rsidR="005D28A1" w:rsidRDefault="005D28A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 w:rsidRPr="00E731A9">
              <w:rPr>
                <w:b/>
                <w:bCs/>
                <w:sz w:val="16"/>
                <w:szCs w:val="16"/>
                <w:lang w:val="ro-RO"/>
              </w:rPr>
              <w:t>1</w:t>
            </w:r>
            <w:r>
              <w:rPr>
                <w:b/>
                <w:bCs/>
                <w:sz w:val="16"/>
                <w:szCs w:val="16"/>
                <w:lang w:val="ro-RO"/>
              </w:rPr>
              <w:t>76</w:t>
            </w:r>
            <w:r w:rsidRPr="00E731A9">
              <w:rPr>
                <w:b/>
                <w:bCs/>
                <w:sz w:val="16"/>
                <w:szCs w:val="16"/>
                <w:lang w:val="ro-RO"/>
              </w:rPr>
              <w:t>+</w:t>
            </w:r>
            <w:r>
              <w:rPr>
                <w:b/>
                <w:bCs/>
                <w:sz w:val="16"/>
                <w:szCs w:val="16"/>
                <w:lang w:val="ro-RO"/>
              </w:rPr>
              <w:t>450</w:t>
            </w:r>
          </w:p>
          <w:p w14:paraId="016A44CB" w14:textId="77777777" w:rsidR="005D28A1" w:rsidRPr="00E731A9" w:rsidRDefault="005D28A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 w:rsidRPr="00E731A9">
              <w:rPr>
                <w:b/>
                <w:bCs/>
                <w:sz w:val="16"/>
                <w:szCs w:val="16"/>
                <w:lang w:val="ro-RO"/>
              </w:rPr>
              <w:t>Km ex.</w:t>
            </w:r>
          </w:p>
          <w:p w14:paraId="64DDDD2F" w14:textId="77777777" w:rsidR="005D28A1" w:rsidRPr="00E731A9" w:rsidRDefault="005D28A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 w:rsidRPr="00E731A9">
              <w:rPr>
                <w:b/>
                <w:bCs/>
                <w:sz w:val="16"/>
                <w:szCs w:val="16"/>
                <w:lang w:val="ro-RO"/>
              </w:rPr>
              <w:t>17</w:t>
            </w:r>
            <w:r>
              <w:rPr>
                <w:b/>
                <w:bCs/>
                <w:sz w:val="16"/>
                <w:szCs w:val="16"/>
                <w:lang w:val="ro-RO"/>
              </w:rPr>
              <w:t>6</w:t>
            </w:r>
            <w:r w:rsidRPr="00E731A9">
              <w:rPr>
                <w:b/>
                <w:bCs/>
                <w:sz w:val="16"/>
                <w:szCs w:val="16"/>
                <w:lang w:val="ro-RO"/>
              </w:rPr>
              <w:t>+</w:t>
            </w:r>
            <w:r>
              <w:rPr>
                <w:b/>
                <w:bCs/>
                <w:sz w:val="16"/>
                <w:szCs w:val="16"/>
                <w:lang w:val="ro-RO"/>
              </w:rPr>
              <w:t>478</w:t>
            </w:r>
            <w:r w:rsidRPr="00E731A9">
              <w:rPr>
                <w:b/>
                <w:bCs/>
                <w:sz w:val="16"/>
                <w:szCs w:val="16"/>
                <w:lang w:val="ro-RO"/>
              </w:rPr>
              <w:t xml:space="preserve"> Km pr.</w:t>
            </w:r>
          </w:p>
          <w:p w14:paraId="2E7B522E" w14:textId="77777777" w:rsidR="005D28A1" w:rsidRPr="001D4392" w:rsidRDefault="005D28A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 w:rsidRPr="00E731A9">
              <w:rPr>
                <w:b/>
                <w:bCs/>
                <w:sz w:val="16"/>
                <w:szCs w:val="16"/>
                <w:lang w:val="ro-RO"/>
              </w:rPr>
              <w:t>-1</w:t>
            </w:r>
            <w:r>
              <w:rPr>
                <w:b/>
                <w:bCs/>
                <w:sz w:val="16"/>
                <w:szCs w:val="16"/>
                <w:lang w:val="ro-RO"/>
              </w:rPr>
              <w:t>83</w:t>
            </w:r>
            <w:r w:rsidRPr="00E731A9">
              <w:rPr>
                <w:b/>
                <w:bCs/>
                <w:sz w:val="16"/>
                <w:szCs w:val="16"/>
                <w:lang w:val="ro-RO"/>
              </w:rPr>
              <w:t>+</w:t>
            </w:r>
            <w:r>
              <w:rPr>
                <w:b/>
                <w:bCs/>
                <w:sz w:val="16"/>
                <w:szCs w:val="16"/>
                <w:lang w:val="ro-RO"/>
              </w:rPr>
              <w:t>045 Km ex.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0C888D" w14:textId="77777777" w:rsidR="005D28A1" w:rsidRDefault="005D28A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60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DF5AE6" w14:textId="77777777" w:rsidR="005D28A1" w:rsidRPr="00616BAF" w:rsidRDefault="005D28A1" w:rsidP="00FF6B4A">
            <w:pPr>
              <w:ind w:firstLine="91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616BAF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6EAEDC94" w14:textId="77777777" w:rsidR="005D28A1" w:rsidRDefault="005D28A1" w:rsidP="00FF6B4A">
            <w:pPr>
              <w:ind w:firstLine="91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616BAF"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  <w:p w14:paraId="45510E5B" w14:textId="77777777" w:rsidR="005D28A1" w:rsidRPr="003B726B" w:rsidRDefault="005D28A1" w:rsidP="00FF6B4A">
            <w:pPr>
              <w:ind w:left="82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u w:val="single"/>
                <w:lang w:val="ro-RO"/>
              </w:rPr>
              <w:t>Valabil pentru toate trenurile de mafă</w:t>
            </w:r>
          </w:p>
        </w:tc>
      </w:tr>
      <w:tr w:rsidR="005D28A1" w14:paraId="185CCB97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13EB8B" w14:textId="77777777" w:rsidR="005D28A1" w:rsidRDefault="005D28A1" w:rsidP="005D28A1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3FEE05" w14:textId="77777777" w:rsidR="005D28A1" w:rsidRDefault="005D28A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9AE3F9" w14:textId="77777777" w:rsidR="005D28A1" w:rsidRDefault="005D28A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289D19" w14:textId="77777777" w:rsidR="005D28A1" w:rsidRDefault="005D28A1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Stupini -</w:t>
            </w:r>
          </w:p>
          <w:p w14:paraId="6E1FB985" w14:textId="77777777" w:rsidR="005D28A1" w:rsidRDefault="005D28A1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Bod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1D23AB" w14:textId="77777777" w:rsidR="005D28A1" w:rsidRDefault="005D28A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EE36CE" w14:textId="77777777" w:rsidR="005D28A1" w:rsidRDefault="005D28A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B954F4" w14:textId="77777777" w:rsidR="005D28A1" w:rsidRDefault="005D28A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178+800</w:t>
            </w:r>
          </w:p>
          <w:p w14:paraId="2BFCDF7F" w14:textId="77777777" w:rsidR="005D28A1" w:rsidRDefault="005D28A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179+300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16D039" w14:textId="77777777" w:rsidR="005D28A1" w:rsidRDefault="005D28A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3EE051" w14:textId="77777777" w:rsidR="005D28A1" w:rsidRDefault="005D28A1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0C305374" w14:textId="77777777" w:rsidR="005D28A1" w:rsidRDefault="005D28A1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  <w:p w14:paraId="34FE3C51" w14:textId="77777777" w:rsidR="005D28A1" w:rsidRDefault="005D28A1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Pod provozoriu.</w:t>
            </w:r>
          </w:p>
        </w:tc>
      </w:tr>
      <w:tr w:rsidR="005D28A1" w14:paraId="06A39666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FB235E" w14:textId="77777777" w:rsidR="005D28A1" w:rsidRDefault="005D28A1" w:rsidP="005D28A1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8899E0" w14:textId="77777777" w:rsidR="005D28A1" w:rsidRDefault="005D28A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840037" w14:textId="77777777" w:rsidR="005D28A1" w:rsidRDefault="005D28A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090FA7" w14:textId="77777777" w:rsidR="005D28A1" w:rsidRDefault="005D28A1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Stupini – Bod și </w:t>
            </w:r>
          </w:p>
          <w:p w14:paraId="63AA530E" w14:textId="77777777" w:rsidR="005D28A1" w:rsidRDefault="005D28A1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Bod </w:t>
            </w:r>
          </w:p>
          <w:p w14:paraId="184134AD" w14:textId="77777777" w:rsidR="005D28A1" w:rsidRDefault="005D28A1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3 directă 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8E9C9A" w14:textId="77777777" w:rsidR="005D28A1" w:rsidRDefault="005D28A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1A8BEC" w14:textId="77777777" w:rsidR="005D28A1" w:rsidRDefault="005D28A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76BD9E" w14:textId="77777777" w:rsidR="005D28A1" w:rsidRDefault="005D28A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182+100</w:t>
            </w:r>
          </w:p>
          <w:p w14:paraId="49552AEB" w14:textId="77777777" w:rsidR="005D28A1" w:rsidRDefault="005D28A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183+900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5C4F03" w14:textId="77777777" w:rsidR="005D28A1" w:rsidRDefault="005D28A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501787" w14:textId="77777777" w:rsidR="005D28A1" w:rsidRDefault="005D28A1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Semnalizată ca limitare de viteză. </w:t>
            </w:r>
          </w:p>
        </w:tc>
      </w:tr>
      <w:tr w:rsidR="005D28A1" w14:paraId="608B5D66" w14:textId="77777777" w:rsidTr="00E4222D">
        <w:trPr>
          <w:cantSplit/>
          <w:trHeight w:val="103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CD804D" w14:textId="77777777" w:rsidR="005D28A1" w:rsidRDefault="005D28A1" w:rsidP="005D28A1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BFDB20" w14:textId="77777777" w:rsidR="005D28A1" w:rsidRDefault="005D28A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46033D" w14:textId="77777777" w:rsidR="005D28A1" w:rsidRDefault="005D28A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F6FFDF" w14:textId="77777777" w:rsidR="005D28A1" w:rsidRDefault="005D28A1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Bod </w:t>
            </w:r>
          </w:p>
          <w:p w14:paraId="53C2EE25" w14:textId="77777777" w:rsidR="005D28A1" w:rsidRDefault="005D28A1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36DD00" w14:textId="77777777" w:rsidR="005D28A1" w:rsidRDefault="005D28A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22, 24 și 26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C947DA" w14:textId="77777777" w:rsidR="005D28A1" w:rsidRPr="00600D25" w:rsidRDefault="005D28A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D663F8" w14:textId="77777777" w:rsidR="005D28A1" w:rsidRDefault="005D28A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C5D89D" w14:textId="77777777" w:rsidR="005D28A1" w:rsidRDefault="005D28A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13EFBB" w14:textId="77777777" w:rsidR="005D28A1" w:rsidRDefault="005D28A1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36E0939A" w14:textId="77777777" w:rsidR="005D28A1" w:rsidRPr="00D344C9" w:rsidRDefault="005D28A1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la liniile 5 și 6 abătute.</w:t>
            </w:r>
          </w:p>
        </w:tc>
      </w:tr>
      <w:tr w:rsidR="005D28A1" w14:paraId="4DC573FE" w14:textId="77777777" w:rsidTr="00E4222D">
        <w:trPr>
          <w:cantSplit/>
          <w:trHeight w:val="103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8B05D1" w14:textId="77777777" w:rsidR="005D28A1" w:rsidRDefault="005D28A1" w:rsidP="005D28A1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6B151E" w14:textId="77777777" w:rsidR="005D28A1" w:rsidRDefault="005D28A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184+000</w:t>
            </w:r>
          </w:p>
          <w:p w14:paraId="5C15F2D8" w14:textId="77777777" w:rsidR="005D28A1" w:rsidRDefault="005D28A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186+900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12253B" w14:textId="77777777" w:rsidR="005D28A1" w:rsidRDefault="005D28A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2B1D54" w14:textId="77777777" w:rsidR="005D28A1" w:rsidRDefault="005D28A1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Bod și linia 2 directă  și</w:t>
            </w:r>
          </w:p>
          <w:p w14:paraId="5110F1A3" w14:textId="77777777" w:rsidR="005D28A1" w:rsidRDefault="005D28A1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Bod – Feldioara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12D70E" w14:textId="77777777" w:rsidR="005D28A1" w:rsidRDefault="005D28A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D0E995" w14:textId="77777777" w:rsidR="005D28A1" w:rsidRDefault="005D28A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9DED7F" w14:textId="77777777" w:rsidR="005D28A1" w:rsidRDefault="005D28A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ACD80F" w14:textId="77777777" w:rsidR="005D28A1" w:rsidRDefault="005D28A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E996C2" w14:textId="77777777" w:rsidR="005D28A1" w:rsidRDefault="005D28A1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5A496C1D" w14:textId="77777777" w:rsidR="005D28A1" w:rsidRDefault="005D28A1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5D28A1" w14:paraId="492F651F" w14:textId="77777777" w:rsidTr="00E4222D">
        <w:trPr>
          <w:cantSplit/>
          <w:trHeight w:val="102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FFC0D9" w14:textId="77777777" w:rsidR="005D28A1" w:rsidRDefault="005D28A1" w:rsidP="005D28A1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961C0D" w14:textId="77777777" w:rsidR="005D28A1" w:rsidRDefault="005D28A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186+900</w:t>
            </w:r>
          </w:p>
          <w:p w14:paraId="09BEE2B0" w14:textId="77777777" w:rsidR="005D28A1" w:rsidRDefault="005D28A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190+500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0B23BF" w14:textId="77777777" w:rsidR="005D28A1" w:rsidRDefault="005D28A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673DDC" w14:textId="77777777" w:rsidR="005D28A1" w:rsidRDefault="005D28A1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Bod – Feldioara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BD1B48" w14:textId="77777777" w:rsidR="005D28A1" w:rsidRDefault="005D28A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CC6476" w14:textId="77777777" w:rsidR="005D28A1" w:rsidRPr="00600D25" w:rsidRDefault="005D28A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36CB65" w14:textId="77777777" w:rsidR="005D28A1" w:rsidRDefault="005D28A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25DB4D" w14:textId="77777777" w:rsidR="005D28A1" w:rsidRPr="00600D25" w:rsidRDefault="005D28A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5AEB51" w14:textId="77777777" w:rsidR="005D28A1" w:rsidRPr="00D344C9" w:rsidRDefault="005D28A1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Semnalizată ca limitare de viteză.  </w:t>
            </w:r>
          </w:p>
          <w:p w14:paraId="1002742C" w14:textId="77777777" w:rsidR="005D28A1" w:rsidRPr="00D344C9" w:rsidRDefault="005D28A1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5D28A1" w14:paraId="338B0F43" w14:textId="77777777" w:rsidTr="00E4222D">
        <w:trPr>
          <w:cantSplit/>
          <w:trHeight w:val="39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472563" w14:textId="77777777" w:rsidR="005D28A1" w:rsidRDefault="005D28A1" w:rsidP="005D28A1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72199C" w14:textId="77777777" w:rsidR="005D28A1" w:rsidRDefault="005D28A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4D5CEC" w14:textId="77777777" w:rsidR="005D28A1" w:rsidRDefault="005D28A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F2AF1D" w14:textId="77777777" w:rsidR="005D28A1" w:rsidRDefault="005D28A1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Bod - Feldioara</w:t>
            </w:r>
          </w:p>
          <w:p w14:paraId="2534BC3C" w14:textId="77777777" w:rsidR="005D28A1" w:rsidRDefault="005D28A1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şi linia 3 directă </w:t>
            </w:r>
          </w:p>
          <w:p w14:paraId="73261552" w14:textId="77777777" w:rsidR="005D28A1" w:rsidRDefault="005D28A1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Feldioara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0CEE97" w14:textId="77777777" w:rsidR="005D28A1" w:rsidRDefault="005D28A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29DDD0" w14:textId="77777777" w:rsidR="005D28A1" w:rsidRPr="00600D25" w:rsidRDefault="005D28A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2F4EEC" w14:textId="77777777" w:rsidR="005D28A1" w:rsidRDefault="005D28A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186+900</w:t>
            </w:r>
          </w:p>
          <w:p w14:paraId="04F3B630" w14:textId="77777777" w:rsidR="005D28A1" w:rsidRDefault="005D28A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192+300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A10C0F" w14:textId="77777777" w:rsidR="005D28A1" w:rsidRDefault="005D28A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584CE8" w14:textId="77777777" w:rsidR="005D28A1" w:rsidRDefault="005D28A1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</w:tc>
      </w:tr>
      <w:tr w:rsidR="005D28A1" w14:paraId="38B10497" w14:textId="77777777" w:rsidTr="00E4222D">
        <w:trPr>
          <w:cantSplit/>
          <w:trHeight w:val="54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D552E8" w14:textId="77777777" w:rsidR="005D28A1" w:rsidRDefault="005D28A1" w:rsidP="005D28A1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DA8442" w14:textId="77777777" w:rsidR="005D28A1" w:rsidRDefault="005D28A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109E7D" w14:textId="77777777" w:rsidR="005D28A1" w:rsidRDefault="005D28A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9CD1F7" w14:textId="77777777" w:rsidR="005D28A1" w:rsidRDefault="005D28A1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Feldioara       </w:t>
            </w:r>
          </w:p>
          <w:p w14:paraId="4F2FBF2E" w14:textId="77777777" w:rsidR="005D28A1" w:rsidRDefault="005D28A1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C6285E" w14:textId="77777777" w:rsidR="005D28A1" w:rsidRDefault="005D28A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4E078420" w14:textId="77777777" w:rsidR="005D28A1" w:rsidRDefault="005D28A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16 - 18 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64A1B6" w14:textId="77777777" w:rsidR="005D28A1" w:rsidRPr="00600D25" w:rsidRDefault="005D28A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9C6DAD" w14:textId="77777777" w:rsidR="005D28A1" w:rsidRDefault="005D28A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286647" w14:textId="77777777" w:rsidR="005D28A1" w:rsidRPr="00600D25" w:rsidRDefault="005D28A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E8A93B" w14:textId="77777777" w:rsidR="005D28A1" w:rsidRPr="00D344C9" w:rsidRDefault="005D28A1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5D28A1" w14:paraId="00474CBB" w14:textId="77777777" w:rsidTr="00E4222D">
        <w:trPr>
          <w:cantSplit/>
          <w:trHeight w:val="54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09EB9F" w14:textId="77777777" w:rsidR="005D28A1" w:rsidRDefault="005D28A1" w:rsidP="005D28A1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A119A3" w14:textId="77777777" w:rsidR="005D28A1" w:rsidRDefault="005D28A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616B30" w14:textId="77777777" w:rsidR="005D28A1" w:rsidRPr="00600D25" w:rsidRDefault="005D28A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59FCA3" w14:textId="77777777" w:rsidR="005D28A1" w:rsidRDefault="005D28A1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Feldioara </w:t>
            </w:r>
          </w:p>
          <w:p w14:paraId="7F3DB7C7" w14:textId="77777777" w:rsidR="005D28A1" w:rsidRDefault="005D28A1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directă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C040D4" w14:textId="77777777" w:rsidR="005D28A1" w:rsidRDefault="005D28A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8408D0" w14:textId="77777777" w:rsidR="005D28A1" w:rsidRPr="00600D25" w:rsidRDefault="005D28A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5300E3" w14:textId="77777777" w:rsidR="005D28A1" w:rsidRDefault="005D28A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192+300</w:t>
            </w:r>
          </w:p>
          <w:p w14:paraId="0A55B878" w14:textId="77777777" w:rsidR="005D28A1" w:rsidRDefault="005D28A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192+500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928952" w14:textId="77777777" w:rsidR="005D28A1" w:rsidRPr="00600D25" w:rsidRDefault="005D28A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AACB55" w14:textId="77777777" w:rsidR="005D28A1" w:rsidRPr="00D344C9" w:rsidRDefault="005D28A1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5D28A1" w14:paraId="04658DEF" w14:textId="77777777" w:rsidTr="00E4222D">
        <w:trPr>
          <w:cantSplit/>
          <w:trHeight w:val="54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575509" w14:textId="77777777" w:rsidR="005D28A1" w:rsidRDefault="005D28A1" w:rsidP="005D28A1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660F78" w14:textId="77777777" w:rsidR="005D28A1" w:rsidRDefault="005D28A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6C1E3F" w14:textId="77777777" w:rsidR="005D28A1" w:rsidRPr="00600D25" w:rsidRDefault="005D28A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D144CE" w14:textId="77777777" w:rsidR="005D28A1" w:rsidRDefault="005D28A1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Feldioara – Apaţa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497E95" w14:textId="77777777" w:rsidR="005D28A1" w:rsidRDefault="005D28A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89FB9D" w14:textId="77777777" w:rsidR="005D28A1" w:rsidRPr="00600D25" w:rsidRDefault="005D28A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867594" w14:textId="77777777" w:rsidR="005D28A1" w:rsidRDefault="005D28A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194+500</w:t>
            </w:r>
          </w:p>
          <w:p w14:paraId="41596371" w14:textId="77777777" w:rsidR="005D28A1" w:rsidRDefault="005D28A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198+900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48B421" w14:textId="77777777" w:rsidR="005D28A1" w:rsidRDefault="005D28A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331F46" w14:textId="77777777" w:rsidR="005D28A1" w:rsidRPr="00D344C9" w:rsidRDefault="005D28A1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Semnalizată ca limitare de viteză.   </w:t>
            </w:r>
          </w:p>
          <w:p w14:paraId="09436646" w14:textId="77777777" w:rsidR="005D28A1" w:rsidRDefault="005D28A1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  <w:p w14:paraId="79B7347D" w14:textId="77777777" w:rsidR="005D28A1" w:rsidRPr="00D344C9" w:rsidRDefault="005D28A1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Protecție muncitori </w:t>
            </w:r>
            <w:r w:rsidRPr="009F1867">
              <w:rPr>
                <w:b/>
                <w:bCs/>
                <w:i/>
                <w:iCs/>
                <w:sz w:val="20"/>
                <w:szCs w:val="20"/>
                <w:lang w:val="ro-RO"/>
              </w:rPr>
              <w:t>și lipsă vizibilitate trecere la nivel km 194+630</w:t>
            </w:r>
          </w:p>
        </w:tc>
      </w:tr>
      <w:tr w:rsidR="005D28A1" w14:paraId="65DB070C" w14:textId="77777777" w:rsidTr="00E4222D">
        <w:trPr>
          <w:cantSplit/>
          <w:trHeight w:val="47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02BA4D" w14:textId="77777777" w:rsidR="005D28A1" w:rsidRDefault="005D28A1" w:rsidP="005D28A1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B209D1" w14:textId="77777777" w:rsidR="005D28A1" w:rsidRDefault="005D28A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2F7BB5" w14:textId="77777777" w:rsidR="005D28A1" w:rsidRDefault="005D28A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A98DFD" w14:textId="77777777" w:rsidR="005D28A1" w:rsidRDefault="005D28A1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Feldioara –</w:t>
            </w:r>
          </w:p>
          <w:p w14:paraId="32B92ECD" w14:textId="77777777" w:rsidR="005D28A1" w:rsidRDefault="005D28A1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Apaţa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454D1C" w14:textId="77777777" w:rsidR="005D28A1" w:rsidRDefault="005D28A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ABEE75" w14:textId="77777777" w:rsidR="005D28A1" w:rsidRPr="00600D25" w:rsidRDefault="005D28A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E7DCB1" w14:textId="77777777" w:rsidR="005D28A1" w:rsidRDefault="005D28A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201+000</w:t>
            </w:r>
          </w:p>
          <w:p w14:paraId="3E0A3224" w14:textId="77777777" w:rsidR="005D28A1" w:rsidRDefault="005D28A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205+500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325FA1" w14:textId="77777777" w:rsidR="005D28A1" w:rsidRPr="00600D25" w:rsidRDefault="005D28A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8B6115" w14:textId="77777777" w:rsidR="005D28A1" w:rsidRDefault="005D28A1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111821F2" w14:textId="77777777" w:rsidR="005D28A1" w:rsidRDefault="005D28A1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5D28A1" w14:paraId="1601C1B5" w14:textId="77777777" w:rsidTr="00E4222D">
        <w:trPr>
          <w:cantSplit/>
          <w:trHeight w:val="89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AA31CD" w14:textId="77777777" w:rsidR="005D28A1" w:rsidRDefault="005D28A1" w:rsidP="005D28A1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45422B" w14:textId="77777777" w:rsidR="005D28A1" w:rsidRDefault="005D28A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08240B" w14:textId="77777777" w:rsidR="005D28A1" w:rsidRPr="00600D25" w:rsidRDefault="005D28A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5B8B38" w14:textId="77777777" w:rsidR="005D28A1" w:rsidRDefault="005D28A1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Apaţa</w:t>
            </w:r>
          </w:p>
          <w:p w14:paraId="5FF8D04A" w14:textId="77777777" w:rsidR="005D28A1" w:rsidRDefault="005D28A1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5B84EA" w14:textId="77777777" w:rsidR="005D28A1" w:rsidRDefault="005D28A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3D0703A3" w14:textId="77777777" w:rsidR="005D28A1" w:rsidRDefault="005D28A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1 - 7 </w:t>
            </w:r>
          </w:p>
          <w:p w14:paraId="51235D01" w14:textId="77777777" w:rsidR="005D28A1" w:rsidRDefault="005D28A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și </w:t>
            </w:r>
          </w:p>
          <w:p w14:paraId="54B3D291" w14:textId="77777777" w:rsidR="005D28A1" w:rsidRDefault="005D28A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3 - 5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A1F166" w14:textId="77777777" w:rsidR="005D28A1" w:rsidRPr="00600D25" w:rsidRDefault="005D28A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B69F0A" w14:textId="77777777" w:rsidR="005D28A1" w:rsidRDefault="005D28A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FFF2F6" w14:textId="77777777" w:rsidR="005D28A1" w:rsidRPr="00600D25" w:rsidRDefault="005D28A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18A746" w14:textId="77777777" w:rsidR="005D28A1" w:rsidRDefault="005D28A1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din firul I în firul II.</w:t>
            </w:r>
          </w:p>
          <w:p w14:paraId="1ED61574" w14:textId="77777777" w:rsidR="005D28A1" w:rsidRPr="00D344C9" w:rsidRDefault="005D28A1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5D28A1" w14:paraId="7DA52512" w14:textId="77777777" w:rsidTr="00E4222D">
        <w:trPr>
          <w:cantSplit/>
          <w:trHeight w:val="89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7109EE" w14:textId="77777777" w:rsidR="005D28A1" w:rsidRDefault="005D28A1" w:rsidP="005D28A1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96CCBE" w14:textId="77777777" w:rsidR="005D28A1" w:rsidRDefault="005D28A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399AB1" w14:textId="77777777" w:rsidR="005D28A1" w:rsidRDefault="005D28A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F07A4E" w14:textId="77777777" w:rsidR="005D28A1" w:rsidRDefault="005D28A1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Apaţa - Augustin și </w:t>
            </w:r>
          </w:p>
          <w:p w14:paraId="1790BB82" w14:textId="77777777" w:rsidR="005D28A1" w:rsidRDefault="005D28A1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directă Augustin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763468" w14:textId="77777777" w:rsidR="005D28A1" w:rsidRDefault="005D28A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C54CE1" w14:textId="77777777" w:rsidR="005D28A1" w:rsidRDefault="005D28A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231812" w14:textId="77777777" w:rsidR="005D28A1" w:rsidRDefault="005D28A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211+600</w:t>
            </w:r>
          </w:p>
          <w:p w14:paraId="305F5D8E" w14:textId="77777777" w:rsidR="005D28A1" w:rsidRDefault="005D28A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220+200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94E388" w14:textId="77777777" w:rsidR="005D28A1" w:rsidRPr="00600D25" w:rsidRDefault="005D28A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E9B52B" w14:textId="77777777" w:rsidR="005D28A1" w:rsidRDefault="005D28A1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5FD80783" w14:textId="77777777" w:rsidR="005D28A1" w:rsidRDefault="005D28A1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5D28A1" w14:paraId="15F37E56" w14:textId="77777777" w:rsidTr="00E4222D">
        <w:trPr>
          <w:cantSplit/>
          <w:trHeight w:val="68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8C26BD" w14:textId="77777777" w:rsidR="005D28A1" w:rsidRDefault="005D28A1" w:rsidP="005D28A1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B6FC98" w14:textId="77777777" w:rsidR="005D28A1" w:rsidRDefault="005D28A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229+600</w:t>
            </w:r>
          </w:p>
          <w:p w14:paraId="71054E8C" w14:textId="77777777" w:rsidR="005D28A1" w:rsidRDefault="005D28A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232+600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A35076" w14:textId="77777777" w:rsidR="005D28A1" w:rsidRDefault="005D28A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52A598" w14:textId="77777777" w:rsidR="005D28A1" w:rsidRDefault="005D28A1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Augustin – Racoş - Rupea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A79343" w14:textId="77777777" w:rsidR="005D28A1" w:rsidRDefault="005D28A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C9190E" w14:textId="77777777" w:rsidR="005D28A1" w:rsidRDefault="005D28A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D2EBE7" w14:textId="77777777" w:rsidR="005D28A1" w:rsidRDefault="005D28A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229+600</w:t>
            </w:r>
          </w:p>
          <w:p w14:paraId="4AB0D123" w14:textId="77777777" w:rsidR="005D28A1" w:rsidRDefault="005D28A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232+600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540BD8" w14:textId="77777777" w:rsidR="005D28A1" w:rsidRDefault="005D28A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575F65" w14:textId="77777777" w:rsidR="005D28A1" w:rsidRDefault="005D28A1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5D28A1" w14:paraId="10D99587" w14:textId="77777777" w:rsidTr="00E4222D">
        <w:trPr>
          <w:cantSplit/>
          <w:trHeight w:val="68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425826" w14:textId="77777777" w:rsidR="005D28A1" w:rsidRDefault="005D28A1" w:rsidP="005D28A1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3C7868" w14:textId="77777777" w:rsidR="005D28A1" w:rsidRDefault="005D28A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234+050</w:t>
            </w:r>
          </w:p>
          <w:p w14:paraId="47E3F603" w14:textId="77777777" w:rsidR="005D28A1" w:rsidRDefault="005D28A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234+150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61AED4" w14:textId="77777777" w:rsidR="005D28A1" w:rsidRDefault="005D28A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7CB769" w14:textId="77777777" w:rsidR="005D28A1" w:rsidRDefault="005D28A1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Racoş - Rupea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94FA0F" w14:textId="77777777" w:rsidR="005D28A1" w:rsidRDefault="005D28A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49CCCB" w14:textId="77777777" w:rsidR="005D28A1" w:rsidRDefault="005D28A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425C30" w14:textId="77777777" w:rsidR="005D28A1" w:rsidRDefault="005D28A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D7927A" w14:textId="77777777" w:rsidR="005D28A1" w:rsidRDefault="005D28A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1B21AA" w14:textId="77777777" w:rsidR="005D28A1" w:rsidRDefault="005D28A1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14E784AD" w14:textId="77777777" w:rsidR="005D28A1" w:rsidRDefault="005D28A1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Pod provizoriu.</w:t>
            </w:r>
          </w:p>
        </w:tc>
      </w:tr>
      <w:tr w:rsidR="005D28A1" w14:paraId="69E0CBAB" w14:textId="77777777" w:rsidTr="00E4222D">
        <w:trPr>
          <w:cantSplit/>
          <w:trHeight w:val="68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4A03C2" w14:textId="77777777" w:rsidR="005D28A1" w:rsidRDefault="005D28A1" w:rsidP="005D28A1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7EE74A" w14:textId="77777777" w:rsidR="005D28A1" w:rsidRDefault="005D28A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7BFC76" w14:textId="77777777" w:rsidR="005D28A1" w:rsidRDefault="005D28A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91415D" w14:textId="77777777" w:rsidR="005D28A1" w:rsidRDefault="005D28A1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Racoş linia 5 abătută 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85686D" w14:textId="77777777" w:rsidR="005D28A1" w:rsidRDefault="005D28A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toată </w:t>
            </w:r>
          </w:p>
          <w:p w14:paraId="7E03D6B1" w14:textId="77777777" w:rsidR="005D28A1" w:rsidRDefault="005D28A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502DDF" w14:textId="77777777" w:rsidR="005D28A1" w:rsidRDefault="005D28A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FCC1AB" w14:textId="77777777" w:rsidR="005D28A1" w:rsidRDefault="005D28A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9E881F" w14:textId="77777777" w:rsidR="005D28A1" w:rsidRDefault="005D28A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D906A5" w14:textId="77777777" w:rsidR="005D28A1" w:rsidRDefault="005D28A1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5D28A1" w14:paraId="56E80115" w14:textId="77777777" w:rsidTr="00E4222D">
        <w:trPr>
          <w:cantSplit/>
          <w:trHeight w:val="68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F25641" w14:textId="77777777" w:rsidR="005D28A1" w:rsidRDefault="005D28A1" w:rsidP="005D28A1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E3F479" w14:textId="77777777" w:rsidR="005D28A1" w:rsidRDefault="005D28A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269F59" w14:textId="77777777" w:rsidR="005D28A1" w:rsidRDefault="005D28A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BBE78F" w14:textId="77777777" w:rsidR="005D28A1" w:rsidRDefault="005D28A1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Racoş linia 6 abătută 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AF24B4" w14:textId="77777777" w:rsidR="005D28A1" w:rsidRDefault="005D28A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toată </w:t>
            </w:r>
          </w:p>
          <w:p w14:paraId="271FD95F" w14:textId="77777777" w:rsidR="005D28A1" w:rsidRDefault="005D28A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E2CC09" w14:textId="77777777" w:rsidR="005D28A1" w:rsidRDefault="005D28A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BA236E" w14:textId="77777777" w:rsidR="005D28A1" w:rsidRDefault="005D28A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EDE23D" w14:textId="77777777" w:rsidR="005D28A1" w:rsidRPr="00600D25" w:rsidRDefault="005D28A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0D2F9A" w14:textId="77777777" w:rsidR="005D28A1" w:rsidRDefault="005D28A1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5D28A1" w14:paraId="5C3D90AB" w14:textId="77777777" w:rsidTr="00E4222D">
        <w:trPr>
          <w:cantSplit/>
          <w:trHeight w:val="68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7E702D" w14:textId="77777777" w:rsidR="005D28A1" w:rsidRDefault="005D28A1" w:rsidP="005D28A1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A23741" w14:textId="77777777" w:rsidR="005D28A1" w:rsidRDefault="005D28A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2E8856" w14:textId="77777777" w:rsidR="005D28A1" w:rsidRDefault="005D28A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312F45" w14:textId="77777777" w:rsidR="005D28A1" w:rsidRDefault="005D28A1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Racoş linia 7 abătută 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EF56B6" w14:textId="77777777" w:rsidR="005D28A1" w:rsidRDefault="005D28A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toată </w:t>
            </w:r>
          </w:p>
          <w:p w14:paraId="29DE6C7E" w14:textId="77777777" w:rsidR="005D28A1" w:rsidRDefault="005D28A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F4F896" w14:textId="77777777" w:rsidR="005D28A1" w:rsidRDefault="005D28A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F17206" w14:textId="77777777" w:rsidR="005D28A1" w:rsidRDefault="005D28A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B040B9" w14:textId="77777777" w:rsidR="005D28A1" w:rsidRPr="00600D25" w:rsidRDefault="005D28A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AFCC4D" w14:textId="77777777" w:rsidR="005D28A1" w:rsidRDefault="005D28A1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5D28A1" w14:paraId="63CB322A" w14:textId="77777777" w:rsidTr="00E4222D">
        <w:trPr>
          <w:cantSplit/>
          <w:trHeight w:val="891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E3E323" w14:textId="77777777" w:rsidR="005D28A1" w:rsidRDefault="005D28A1" w:rsidP="005D28A1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8D8897" w14:textId="77777777" w:rsidR="005D28A1" w:rsidRDefault="005D28A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243+900</w:t>
            </w:r>
          </w:p>
          <w:p w14:paraId="2DBDB849" w14:textId="77777777" w:rsidR="005D28A1" w:rsidRDefault="005D28A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244+000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53A189" w14:textId="77777777" w:rsidR="005D28A1" w:rsidRPr="00600D25" w:rsidRDefault="005D28A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68E205" w14:textId="77777777" w:rsidR="005D28A1" w:rsidRDefault="005D28A1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Racoş -</w:t>
            </w:r>
          </w:p>
          <w:p w14:paraId="7BB3A27E" w14:textId="77777777" w:rsidR="005D28A1" w:rsidRDefault="005D28A1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Rupea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6DC352" w14:textId="77777777" w:rsidR="005D28A1" w:rsidRDefault="005D28A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EAEAE4" w14:textId="77777777" w:rsidR="005D28A1" w:rsidRPr="00600D25" w:rsidRDefault="005D28A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421F52" w14:textId="77777777" w:rsidR="005D28A1" w:rsidRDefault="005D28A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243+900</w:t>
            </w:r>
          </w:p>
          <w:p w14:paraId="74B8553E" w14:textId="77777777" w:rsidR="005D28A1" w:rsidRDefault="005D28A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244+000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AB1E2A" w14:textId="77777777" w:rsidR="005D28A1" w:rsidRPr="00600D25" w:rsidRDefault="005D28A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B107CC" w14:textId="77777777" w:rsidR="005D28A1" w:rsidRPr="0019324E" w:rsidRDefault="005D28A1" w:rsidP="00FF6B4A">
            <w:pPr>
              <w:spacing w:before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*</w:t>
            </w:r>
            <w:r w:rsidRPr="0019324E">
              <w:rPr>
                <w:b/>
                <w:bCs/>
                <w:iCs/>
                <w:sz w:val="20"/>
                <w:lang w:val="ro-RO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  <w:lang w:val="ro-RO"/>
              </w:rPr>
              <w:t>care au în componență</w:t>
            </w:r>
            <w:r w:rsidRPr="0019324E">
              <w:rPr>
                <w:b/>
                <w:bCs/>
                <w:iCs/>
                <w:sz w:val="20"/>
                <w:lang w:val="ro-RO"/>
              </w:rPr>
              <w:t xml:space="preserve"> două locomotive cuplate.</w:t>
            </w:r>
          </w:p>
          <w:p w14:paraId="53851571" w14:textId="77777777" w:rsidR="005D28A1" w:rsidRPr="000160B5" w:rsidRDefault="005D28A1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0160B5">
              <w:rPr>
                <w:b/>
                <w:bCs/>
                <w:i/>
                <w:iCs/>
                <w:sz w:val="20"/>
                <w:lang w:val="ro-RO"/>
              </w:rPr>
              <w:t>Pod km 243+941.</w:t>
            </w:r>
          </w:p>
          <w:p w14:paraId="33948551" w14:textId="77777777" w:rsidR="005D28A1" w:rsidRPr="006B78FD" w:rsidRDefault="005D28A1" w:rsidP="00FF6B4A">
            <w:pPr>
              <w:spacing w:before="40" w:line="276" w:lineRule="auto"/>
              <w:ind w:left="57" w:right="57"/>
              <w:rPr>
                <w:b/>
                <w:bCs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D28A1" w14:paraId="2FD29384" w14:textId="77777777" w:rsidTr="00E4222D">
        <w:trPr>
          <w:cantSplit/>
          <w:trHeight w:val="51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5068E0" w14:textId="77777777" w:rsidR="005D28A1" w:rsidRDefault="005D28A1" w:rsidP="005D28A1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D41743" w14:textId="77777777" w:rsidR="005D28A1" w:rsidRDefault="005D28A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8D66E3" w14:textId="77777777" w:rsidR="005D28A1" w:rsidRPr="00600D25" w:rsidRDefault="005D28A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B114E9" w14:textId="77777777" w:rsidR="005D28A1" w:rsidRDefault="005D28A1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Rupea</w:t>
            </w:r>
          </w:p>
          <w:p w14:paraId="767C37FC" w14:textId="77777777" w:rsidR="005D28A1" w:rsidRDefault="005D28A1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7CBCCE" w14:textId="77777777" w:rsidR="005D28A1" w:rsidRDefault="005D28A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15 </w:t>
            </w:r>
          </w:p>
          <w:p w14:paraId="4A63E0DC" w14:textId="77777777" w:rsidR="005D28A1" w:rsidRDefault="005D28A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B63056" w14:textId="77777777" w:rsidR="005D28A1" w:rsidRPr="00600D25" w:rsidRDefault="005D28A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6939F9" w14:textId="77777777" w:rsidR="005D28A1" w:rsidRDefault="005D28A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E1BA22" w14:textId="77777777" w:rsidR="005D28A1" w:rsidRPr="00600D25" w:rsidRDefault="005D28A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AE786D" w14:textId="77777777" w:rsidR="005D28A1" w:rsidRPr="00D344C9" w:rsidRDefault="005D28A1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 pe teren.</w:t>
            </w:r>
          </w:p>
          <w:p w14:paraId="094ED1C8" w14:textId="77777777" w:rsidR="005D28A1" w:rsidRPr="00D344C9" w:rsidRDefault="005D28A1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Cu acces la liniile 5</w:t>
            </w: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 </w:t>
            </w: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-</w:t>
            </w: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 </w:t>
            </w: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8 abătute.</w:t>
            </w:r>
          </w:p>
        </w:tc>
      </w:tr>
      <w:tr w:rsidR="005D28A1" w14:paraId="6D222C82" w14:textId="77777777" w:rsidTr="00E4222D">
        <w:trPr>
          <w:cantSplit/>
          <w:trHeight w:val="32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71E8B9" w14:textId="77777777" w:rsidR="005D28A1" w:rsidRDefault="005D28A1" w:rsidP="005D28A1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F9DCC4" w14:textId="77777777" w:rsidR="005D28A1" w:rsidRDefault="005D28A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974A0F" w14:textId="77777777" w:rsidR="005D28A1" w:rsidRPr="00600D25" w:rsidRDefault="005D28A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00E8DB" w14:textId="77777777" w:rsidR="005D28A1" w:rsidRDefault="005D28A1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Rupea</w:t>
            </w:r>
          </w:p>
          <w:p w14:paraId="4CF1F75E" w14:textId="77777777" w:rsidR="005D28A1" w:rsidRDefault="005D28A1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liniile 1 și 2 abătute,</w:t>
            </w:r>
          </w:p>
          <w:p w14:paraId="79ABBADE" w14:textId="77777777" w:rsidR="005D28A1" w:rsidRDefault="005D28A1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inclusiv peste sch. 23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2CE22A" w14:textId="77777777" w:rsidR="005D28A1" w:rsidRDefault="005D28A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ED477C" w14:textId="77777777" w:rsidR="005D28A1" w:rsidRPr="00600D25" w:rsidRDefault="005D28A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DC6545" w14:textId="77777777" w:rsidR="005D28A1" w:rsidRDefault="005D28A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25E067" w14:textId="77777777" w:rsidR="005D28A1" w:rsidRPr="00600D25" w:rsidRDefault="005D28A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1ED58B" w14:textId="77777777" w:rsidR="005D28A1" w:rsidRPr="00D344C9" w:rsidRDefault="005D28A1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50F2EE5E" w14:textId="77777777" w:rsidR="005D28A1" w:rsidRDefault="005D28A1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</w:t>
            </w:r>
          </w:p>
          <w:p w14:paraId="12AF60D3" w14:textId="77777777" w:rsidR="005D28A1" w:rsidRPr="00D344C9" w:rsidRDefault="005D28A1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la liniile 1 şi 2 abătute.</w:t>
            </w:r>
          </w:p>
        </w:tc>
      </w:tr>
      <w:tr w:rsidR="005D28A1" w14:paraId="43511A0F" w14:textId="77777777" w:rsidTr="00E4222D">
        <w:trPr>
          <w:cantSplit/>
          <w:trHeight w:val="32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12575C" w14:textId="77777777" w:rsidR="005D28A1" w:rsidRDefault="005D28A1" w:rsidP="005D28A1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AE4010" w14:textId="77777777" w:rsidR="005D28A1" w:rsidRDefault="005D28A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DC5EE9" w14:textId="77777777" w:rsidR="005D28A1" w:rsidRPr="00600D25" w:rsidRDefault="005D28A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31D3DB" w14:textId="77777777" w:rsidR="005D28A1" w:rsidRDefault="005D28A1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Rupea</w:t>
            </w:r>
          </w:p>
          <w:p w14:paraId="439966C7" w14:textId="77777777" w:rsidR="005D28A1" w:rsidRDefault="005D28A1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08C18C" w14:textId="77777777" w:rsidR="005D28A1" w:rsidRDefault="005D28A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3DF60F38" w14:textId="77777777" w:rsidR="005D28A1" w:rsidRDefault="005D28A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2 - 8</w:t>
            </w:r>
          </w:p>
          <w:p w14:paraId="23B2BED2" w14:textId="77777777" w:rsidR="005D28A1" w:rsidRDefault="005D28A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și </w:t>
            </w:r>
          </w:p>
          <w:p w14:paraId="1B4F5236" w14:textId="77777777" w:rsidR="005D28A1" w:rsidRDefault="005D28A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4 - 6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11A5E0" w14:textId="77777777" w:rsidR="005D28A1" w:rsidRDefault="005D28A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156E6C" w14:textId="77777777" w:rsidR="005D28A1" w:rsidRDefault="005D28A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39FC3B" w14:textId="77777777" w:rsidR="005D28A1" w:rsidRPr="00600D25" w:rsidRDefault="005D28A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8E127C" w14:textId="77777777" w:rsidR="005D28A1" w:rsidRDefault="005D28A1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5A6821F2" w14:textId="77777777" w:rsidR="005D28A1" w:rsidRDefault="005D28A1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</w:t>
            </w:r>
          </w:p>
          <w:p w14:paraId="67EB2757" w14:textId="77777777" w:rsidR="005D28A1" w:rsidRPr="00D344C9" w:rsidRDefault="005D28A1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de pe firul I pe firul II.</w:t>
            </w:r>
          </w:p>
        </w:tc>
      </w:tr>
      <w:tr w:rsidR="005D28A1" w14:paraId="2B4686A7" w14:textId="77777777" w:rsidTr="00E4222D">
        <w:trPr>
          <w:cantSplit/>
          <w:trHeight w:val="57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61890B" w14:textId="77777777" w:rsidR="005D28A1" w:rsidRDefault="005D28A1" w:rsidP="005D28A1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D32B6F" w14:textId="77777777" w:rsidR="005D28A1" w:rsidRDefault="005D28A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362342" w14:textId="77777777" w:rsidR="005D28A1" w:rsidRPr="00600D25" w:rsidRDefault="005D28A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F35DF6" w14:textId="77777777" w:rsidR="005D28A1" w:rsidRDefault="005D28A1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Rupea</w:t>
            </w:r>
          </w:p>
          <w:p w14:paraId="4F688F0B" w14:textId="77777777" w:rsidR="005D28A1" w:rsidRDefault="005D28A1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446964" w14:textId="77777777" w:rsidR="005D28A1" w:rsidRDefault="005D28A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12 </w:t>
            </w:r>
          </w:p>
          <w:p w14:paraId="508C1DB5" w14:textId="77777777" w:rsidR="005D28A1" w:rsidRDefault="005D28A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5C96AD" w14:textId="77777777" w:rsidR="005D28A1" w:rsidRPr="00600D25" w:rsidRDefault="005D28A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0D303B" w14:textId="77777777" w:rsidR="005D28A1" w:rsidRDefault="005D28A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0028EA" w14:textId="77777777" w:rsidR="005D28A1" w:rsidRPr="00600D25" w:rsidRDefault="005D28A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2E7EEA" w14:textId="77777777" w:rsidR="005D28A1" w:rsidRPr="00D344C9" w:rsidRDefault="005D28A1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 pe teren.</w:t>
            </w:r>
          </w:p>
          <w:p w14:paraId="3DC78BAF" w14:textId="77777777" w:rsidR="005D28A1" w:rsidRPr="00D344C9" w:rsidRDefault="005D28A1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Cu acces la liniile 5 - 8.</w:t>
            </w:r>
          </w:p>
        </w:tc>
      </w:tr>
      <w:tr w:rsidR="005D28A1" w14:paraId="3559BF12" w14:textId="77777777" w:rsidTr="00E4222D">
        <w:trPr>
          <w:cantSplit/>
          <w:trHeight w:val="57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A8727C" w14:textId="77777777" w:rsidR="005D28A1" w:rsidRDefault="005D28A1" w:rsidP="005D28A1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3CD345" w14:textId="77777777" w:rsidR="005D28A1" w:rsidRDefault="005D28A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81B7D5" w14:textId="77777777" w:rsidR="005D28A1" w:rsidRPr="00600D25" w:rsidRDefault="005D28A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76684E" w14:textId="77777777" w:rsidR="005D28A1" w:rsidRDefault="005D28A1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Rupea</w:t>
            </w:r>
          </w:p>
          <w:p w14:paraId="488C50FA" w14:textId="77777777" w:rsidR="005D28A1" w:rsidRDefault="005D28A1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0B5C17" w14:textId="77777777" w:rsidR="005D28A1" w:rsidRDefault="005D28A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22 și 24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D8ACF5" w14:textId="77777777" w:rsidR="005D28A1" w:rsidRPr="00600D25" w:rsidRDefault="005D28A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6FFB3D" w14:textId="77777777" w:rsidR="005D28A1" w:rsidRDefault="005D28A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060A87" w14:textId="77777777" w:rsidR="005D28A1" w:rsidRPr="00600D25" w:rsidRDefault="005D28A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CEE629" w14:textId="77777777" w:rsidR="005D28A1" w:rsidRPr="00D344C9" w:rsidRDefault="005D28A1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 pe teren.</w:t>
            </w:r>
          </w:p>
          <w:p w14:paraId="20609C52" w14:textId="77777777" w:rsidR="005D28A1" w:rsidRPr="00D344C9" w:rsidRDefault="005D28A1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Cu acces la liniile </w:t>
            </w: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6,7 și 8</w:t>
            </w: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.</w:t>
            </w:r>
          </w:p>
        </w:tc>
      </w:tr>
      <w:tr w:rsidR="005D28A1" w14:paraId="29F07B1E" w14:textId="77777777" w:rsidTr="00E4222D">
        <w:trPr>
          <w:cantSplit/>
          <w:trHeight w:val="57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03E1BE" w14:textId="77777777" w:rsidR="005D28A1" w:rsidRDefault="005D28A1" w:rsidP="005D28A1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F80572" w14:textId="77777777" w:rsidR="005D28A1" w:rsidRDefault="005D28A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F5D4EF" w14:textId="77777777" w:rsidR="005D28A1" w:rsidRPr="00600D25" w:rsidRDefault="005D28A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F6AB97" w14:textId="77777777" w:rsidR="005D28A1" w:rsidRDefault="005D28A1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Rupea</w:t>
            </w:r>
          </w:p>
          <w:p w14:paraId="3621A6BC" w14:textId="77777777" w:rsidR="005D28A1" w:rsidRDefault="005D28A1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7 abătută</w:t>
            </w:r>
          </w:p>
          <w:p w14:paraId="44063CE9" w14:textId="77777777" w:rsidR="005D28A1" w:rsidRDefault="005D28A1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inclusiv peste </w:t>
            </w:r>
          </w:p>
          <w:p w14:paraId="3E5B7C7A" w14:textId="77777777" w:rsidR="005D28A1" w:rsidRDefault="005D28A1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31 și 28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C3393F" w14:textId="77777777" w:rsidR="005D28A1" w:rsidRDefault="005D28A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toată linia 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78196E" w14:textId="77777777" w:rsidR="005D28A1" w:rsidRPr="00600D25" w:rsidRDefault="005D28A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7447E3" w14:textId="77777777" w:rsidR="005D28A1" w:rsidRDefault="005D28A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F68869" w14:textId="77777777" w:rsidR="005D28A1" w:rsidRPr="00600D25" w:rsidRDefault="005D28A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DBFFC9" w14:textId="77777777" w:rsidR="005D28A1" w:rsidRPr="00D344C9" w:rsidRDefault="005D28A1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5D28A1" w14:paraId="5D725E96" w14:textId="77777777" w:rsidTr="00E4222D">
        <w:trPr>
          <w:cantSplit/>
          <w:trHeight w:val="40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AFF11D" w14:textId="77777777" w:rsidR="005D28A1" w:rsidRDefault="005D28A1" w:rsidP="005D28A1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C19664" w14:textId="77777777" w:rsidR="005D28A1" w:rsidRDefault="005D28A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B33E4A" w14:textId="77777777" w:rsidR="005D28A1" w:rsidRPr="00600D25" w:rsidRDefault="005D28A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696D0E" w14:textId="77777777" w:rsidR="005D28A1" w:rsidRDefault="005D28A1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Rupea</w:t>
            </w:r>
          </w:p>
          <w:p w14:paraId="18899991" w14:textId="77777777" w:rsidR="005D28A1" w:rsidRDefault="005D28A1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8 abătută</w:t>
            </w:r>
          </w:p>
          <w:p w14:paraId="71D4FD3B" w14:textId="77777777" w:rsidR="005D28A1" w:rsidRDefault="005D28A1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inclusiv peste </w:t>
            </w:r>
          </w:p>
          <w:p w14:paraId="1303AB0F" w14:textId="77777777" w:rsidR="005D28A1" w:rsidRDefault="005D28A1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31 și 28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C62436" w14:textId="77777777" w:rsidR="005D28A1" w:rsidRDefault="005D28A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67E336" w14:textId="77777777" w:rsidR="005D28A1" w:rsidRPr="00600D25" w:rsidRDefault="005D28A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848647" w14:textId="77777777" w:rsidR="005D28A1" w:rsidRDefault="005D28A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202EB4" w14:textId="77777777" w:rsidR="005D28A1" w:rsidRPr="00600D25" w:rsidRDefault="005D28A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AC9239" w14:textId="77777777" w:rsidR="005D28A1" w:rsidRPr="00D344C9" w:rsidRDefault="005D28A1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5D28A1" w14:paraId="7DF1371C" w14:textId="77777777" w:rsidTr="00E4222D">
        <w:trPr>
          <w:cantSplit/>
          <w:trHeight w:val="107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A37E15" w14:textId="77777777" w:rsidR="005D28A1" w:rsidRDefault="005D28A1" w:rsidP="005D28A1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289A16" w14:textId="77777777" w:rsidR="005D28A1" w:rsidRDefault="005D28A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245+000</w:t>
            </w:r>
          </w:p>
          <w:p w14:paraId="7EAC0924" w14:textId="77777777" w:rsidR="005D28A1" w:rsidRDefault="005D28A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245+100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E7B166" w14:textId="77777777" w:rsidR="005D28A1" w:rsidRPr="00600D25" w:rsidRDefault="005D28A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8D71B1" w14:textId="77777777" w:rsidR="005D28A1" w:rsidRDefault="005D28A1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Rupea -</w:t>
            </w:r>
          </w:p>
          <w:p w14:paraId="5C4F72C2" w14:textId="77777777" w:rsidR="005D28A1" w:rsidRDefault="005D28A1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Caţa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F2660C" w14:textId="77777777" w:rsidR="005D28A1" w:rsidRDefault="005D28A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41D7F0" w14:textId="77777777" w:rsidR="005D28A1" w:rsidRPr="00600D25" w:rsidRDefault="005D28A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05FC83" w14:textId="77777777" w:rsidR="005D28A1" w:rsidRDefault="005D28A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245+000</w:t>
            </w:r>
          </w:p>
          <w:p w14:paraId="79B4FDC3" w14:textId="77777777" w:rsidR="005D28A1" w:rsidRDefault="005D28A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245+100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780951" w14:textId="77777777" w:rsidR="005D28A1" w:rsidRPr="00600D25" w:rsidRDefault="005D28A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0A3C6C" w14:textId="77777777" w:rsidR="005D28A1" w:rsidRPr="0019324E" w:rsidRDefault="005D28A1" w:rsidP="00FF6B4A">
            <w:pPr>
              <w:spacing w:before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*</w:t>
            </w:r>
            <w:r w:rsidRPr="0019324E">
              <w:rPr>
                <w:b/>
                <w:bCs/>
                <w:iCs/>
                <w:sz w:val="20"/>
                <w:lang w:val="ro-RO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  <w:lang w:val="ro-RO"/>
              </w:rPr>
              <w:t>care au în componență</w:t>
            </w:r>
            <w:r w:rsidRPr="0019324E">
              <w:rPr>
                <w:b/>
                <w:bCs/>
                <w:iCs/>
                <w:sz w:val="20"/>
                <w:lang w:val="ro-RO"/>
              </w:rPr>
              <w:t xml:space="preserve"> două locomotive cuplate.</w:t>
            </w:r>
          </w:p>
          <w:p w14:paraId="42BCC676" w14:textId="77777777" w:rsidR="005D28A1" w:rsidRPr="000160B5" w:rsidRDefault="005D28A1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0160B5">
              <w:rPr>
                <w:b/>
                <w:bCs/>
                <w:i/>
                <w:iCs/>
                <w:sz w:val="20"/>
                <w:lang w:val="ro-RO"/>
              </w:rPr>
              <w:t>Pod km 245+050.</w:t>
            </w:r>
          </w:p>
          <w:p w14:paraId="5F1684CB" w14:textId="77777777" w:rsidR="005D28A1" w:rsidRPr="005C2BB7" w:rsidRDefault="005D28A1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D28A1" w14:paraId="7954F492" w14:textId="77777777" w:rsidTr="00E4222D">
        <w:trPr>
          <w:cantSplit/>
          <w:trHeight w:val="107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DC256F" w14:textId="77777777" w:rsidR="005D28A1" w:rsidRDefault="005D28A1" w:rsidP="005D28A1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94DB54" w14:textId="77777777" w:rsidR="005D28A1" w:rsidRDefault="005D28A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251+100</w:t>
            </w:r>
          </w:p>
          <w:p w14:paraId="52AF14B5" w14:textId="77777777" w:rsidR="005D28A1" w:rsidRDefault="005D28A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251+200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BA52E0" w14:textId="77777777" w:rsidR="005D28A1" w:rsidRPr="00600D25" w:rsidRDefault="005D28A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0A1D2B" w14:textId="77777777" w:rsidR="005D28A1" w:rsidRDefault="005D28A1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Rupea -</w:t>
            </w:r>
          </w:p>
          <w:p w14:paraId="130D9A2B" w14:textId="77777777" w:rsidR="005D28A1" w:rsidRDefault="005D28A1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Caţa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E02928" w14:textId="77777777" w:rsidR="005D28A1" w:rsidRDefault="005D28A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97AC96" w14:textId="77777777" w:rsidR="005D28A1" w:rsidRPr="00600D25" w:rsidRDefault="005D28A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C4D428" w14:textId="77777777" w:rsidR="005D28A1" w:rsidRDefault="005D28A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0BB7F4" w14:textId="77777777" w:rsidR="005D28A1" w:rsidRDefault="005D28A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9CF90A" w14:textId="77777777" w:rsidR="005D28A1" w:rsidRPr="00DE4F3A" w:rsidRDefault="005D28A1" w:rsidP="00FF6B4A">
            <w:pPr>
              <w:spacing w:before="40" w:line="276" w:lineRule="auto"/>
              <w:ind w:left="57" w:right="57"/>
              <w:rPr>
                <w:b/>
                <w:bCs/>
                <w:i/>
                <w:sz w:val="20"/>
                <w:lang w:val="ro-RO"/>
              </w:rPr>
            </w:pPr>
            <w:r w:rsidRPr="00DE4F3A">
              <w:rPr>
                <w:b/>
                <w:bCs/>
                <w:i/>
                <w:sz w:val="20"/>
                <w:lang w:val="ro-RO"/>
              </w:rPr>
              <w:t>Semnalizată ca limitare de viteză.</w:t>
            </w:r>
          </w:p>
          <w:p w14:paraId="210AAF9B" w14:textId="77777777" w:rsidR="005D28A1" w:rsidRDefault="005D28A1" w:rsidP="00FF6B4A">
            <w:pPr>
              <w:spacing w:before="40" w:line="276" w:lineRule="auto"/>
              <w:ind w:left="57" w:right="57"/>
              <w:rPr>
                <w:b/>
                <w:bCs/>
                <w:i/>
                <w:sz w:val="20"/>
                <w:lang w:val="ro-RO"/>
              </w:rPr>
            </w:pPr>
            <w:r w:rsidRPr="00DE4F3A">
              <w:rPr>
                <w:b/>
                <w:bCs/>
                <w:i/>
                <w:sz w:val="20"/>
                <w:lang w:val="ro-RO"/>
              </w:rPr>
              <w:t>Podeț  provizoriu.</w:t>
            </w:r>
          </w:p>
          <w:p w14:paraId="31FF7EEA" w14:textId="77777777" w:rsidR="005D28A1" w:rsidRDefault="005D28A1" w:rsidP="00FF6B4A">
            <w:pPr>
              <w:spacing w:before="40" w:line="276" w:lineRule="auto"/>
              <w:ind w:left="57" w:right="57"/>
              <w:rPr>
                <w:b/>
                <w:bCs/>
                <w:i/>
                <w:sz w:val="20"/>
                <w:lang w:val="ro-RO"/>
              </w:rPr>
            </w:pPr>
            <w:r>
              <w:rPr>
                <w:b/>
                <w:bCs/>
                <w:i/>
                <w:sz w:val="20"/>
                <w:lang w:val="ro-RO"/>
              </w:rPr>
              <w:t>Protecție muncitori.</w:t>
            </w:r>
          </w:p>
          <w:p w14:paraId="31B49F6D" w14:textId="77777777" w:rsidR="005D28A1" w:rsidRPr="00DE4F3A" w:rsidRDefault="005D28A1" w:rsidP="00FF6B4A">
            <w:pPr>
              <w:spacing w:before="40" w:line="276" w:lineRule="auto"/>
              <w:ind w:left="57" w:right="57"/>
              <w:rPr>
                <w:b/>
                <w:bCs/>
                <w:i/>
                <w:sz w:val="20"/>
                <w:lang w:val="ro-RO"/>
              </w:rPr>
            </w:pPr>
            <w:r>
              <w:rPr>
                <w:b/>
                <w:bCs/>
                <w:i/>
                <w:sz w:val="20"/>
                <w:lang w:val="ro-RO"/>
              </w:rPr>
              <w:t>Lucrări în firul II.</w:t>
            </w:r>
          </w:p>
        </w:tc>
      </w:tr>
      <w:tr w:rsidR="005D28A1" w14:paraId="5FF33889" w14:textId="77777777" w:rsidTr="00E4222D">
        <w:trPr>
          <w:cantSplit/>
          <w:trHeight w:val="107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3770AC" w14:textId="77777777" w:rsidR="005D28A1" w:rsidRDefault="005D28A1" w:rsidP="005D28A1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EA60CF" w14:textId="77777777" w:rsidR="005D28A1" w:rsidRDefault="005D28A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252+400</w:t>
            </w:r>
          </w:p>
          <w:p w14:paraId="4290B55F" w14:textId="77777777" w:rsidR="005D28A1" w:rsidRDefault="005D28A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253+000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8AE4FD" w14:textId="77777777" w:rsidR="005D28A1" w:rsidRDefault="005D28A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7F91D5" w14:textId="77777777" w:rsidR="005D28A1" w:rsidRDefault="005D28A1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Rupea -</w:t>
            </w:r>
          </w:p>
          <w:p w14:paraId="7C0A5CA3" w14:textId="77777777" w:rsidR="005D28A1" w:rsidRDefault="005D28A1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Caţa și</w:t>
            </w:r>
          </w:p>
          <w:p w14:paraId="3490C543" w14:textId="77777777" w:rsidR="005D28A1" w:rsidRDefault="005D28A1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directă st. Cața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EC727C" w14:textId="77777777" w:rsidR="005D28A1" w:rsidRDefault="005D28A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F0BC09" w14:textId="77777777" w:rsidR="005D28A1" w:rsidRPr="00600D25" w:rsidRDefault="005D28A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6A9FEE" w14:textId="77777777" w:rsidR="005D28A1" w:rsidRDefault="005D28A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862E46" w14:textId="77777777" w:rsidR="005D28A1" w:rsidRDefault="005D28A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AA11D7" w14:textId="77777777" w:rsidR="005D28A1" w:rsidRPr="00DE4F3A" w:rsidRDefault="005D28A1" w:rsidP="00FF6B4A">
            <w:pPr>
              <w:spacing w:before="40" w:line="276" w:lineRule="auto"/>
              <w:ind w:left="57" w:right="57"/>
              <w:rPr>
                <w:b/>
                <w:bCs/>
                <w:i/>
                <w:sz w:val="20"/>
                <w:lang w:val="ro-RO"/>
              </w:rPr>
            </w:pPr>
            <w:r w:rsidRPr="00DE4F3A">
              <w:rPr>
                <w:b/>
                <w:bCs/>
                <w:i/>
                <w:sz w:val="20"/>
                <w:lang w:val="ro-RO"/>
              </w:rPr>
              <w:t>Semnalizată ca limitare de viteză.</w:t>
            </w:r>
          </w:p>
          <w:p w14:paraId="617B39D9" w14:textId="77777777" w:rsidR="005D28A1" w:rsidRDefault="005D28A1" w:rsidP="00FF6B4A">
            <w:pPr>
              <w:spacing w:before="40" w:line="276" w:lineRule="auto"/>
              <w:ind w:left="57" w:right="57"/>
              <w:rPr>
                <w:b/>
                <w:bCs/>
                <w:i/>
                <w:sz w:val="20"/>
                <w:lang w:val="ro-RO"/>
              </w:rPr>
            </w:pPr>
            <w:r w:rsidRPr="00DE4F3A">
              <w:rPr>
                <w:b/>
                <w:bCs/>
                <w:i/>
                <w:sz w:val="20"/>
                <w:lang w:val="ro-RO"/>
              </w:rPr>
              <w:t>Podeț  provizoriu.</w:t>
            </w:r>
          </w:p>
          <w:p w14:paraId="4F672461" w14:textId="77777777" w:rsidR="005D28A1" w:rsidRDefault="005D28A1" w:rsidP="00FF6B4A">
            <w:pPr>
              <w:spacing w:before="40" w:line="276" w:lineRule="auto"/>
              <w:ind w:left="57" w:right="57"/>
              <w:rPr>
                <w:b/>
                <w:bCs/>
                <w:i/>
                <w:sz w:val="20"/>
                <w:lang w:val="ro-RO"/>
              </w:rPr>
            </w:pPr>
            <w:r>
              <w:rPr>
                <w:b/>
                <w:bCs/>
                <w:i/>
                <w:sz w:val="20"/>
                <w:lang w:val="ro-RO"/>
              </w:rPr>
              <w:t>Protecție muncitori.</w:t>
            </w:r>
          </w:p>
          <w:p w14:paraId="42EB8251" w14:textId="77777777" w:rsidR="005D28A1" w:rsidRPr="00DE4F3A" w:rsidRDefault="005D28A1" w:rsidP="00FF6B4A">
            <w:pPr>
              <w:spacing w:before="40" w:line="276" w:lineRule="auto"/>
              <w:ind w:left="57" w:right="57"/>
              <w:rPr>
                <w:b/>
                <w:bCs/>
                <w:i/>
                <w:sz w:val="20"/>
                <w:lang w:val="ro-RO"/>
              </w:rPr>
            </w:pPr>
            <w:r>
              <w:rPr>
                <w:b/>
                <w:bCs/>
                <w:i/>
                <w:sz w:val="20"/>
                <w:lang w:val="ro-RO"/>
              </w:rPr>
              <w:t>Lucrări în firul II.</w:t>
            </w:r>
          </w:p>
        </w:tc>
      </w:tr>
      <w:tr w:rsidR="005D28A1" w14:paraId="7487F14F" w14:textId="77777777" w:rsidTr="00E4222D">
        <w:trPr>
          <w:cantSplit/>
          <w:trHeight w:val="56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CCDB2E" w14:textId="77777777" w:rsidR="005D28A1" w:rsidRDefault="005D28A1" w:rsidP="005D28A1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012D68" w14:textId="77777777" w:rsidR="005D28A1" w:rsidRDefault="005D28A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37C360" w14:textId="77777777" w:rsidR="005D28A1" w:rsidRPr="00600D25" w:rsidRDefault="005D28A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4F167D" w14:textId="77777777" w:rsidR="005D28A1" w:rsidRDefault="005D28A1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Cața </w:t>
            </w:r>
          </w:p>
          <w:p w14:paraId="711E805D" w14:textId="77777777" w:rsidR="005D28A1" w:rsidRDefault="005D28A1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2F7083" w14:textId="77777777" w:rsidR="005D28A1" w:rsidRDefault="005D28A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FC2DD4" w14:textId="77777777" w:rsidR="005D28A1" w:rsidRPr="00600D25" w:rsidRDefault="005D28A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76E87F" w14:textId="77777777" w:rsidR="005D28A1" w:rsidRDefault="005D28A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C218BF" w14:textId="77777777" w:rsidR="005D28A1" w:rsidRDefault="005D28A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3C0B3D" w14:textId="77777777" w:rsidR="005D28A1" w:rsidRDefault="005D28A1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5D28A1" w14:paraId="4B506B81" w14:textId="77777777" w:rsidTr="00E4222D">
        <w:trPr>
          <w:cantSplit/>
          <w:trHeight w:val="107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414ED9" w14:textId="77777777" w:rsidR="005D28A1" w:rsidRDefault="005D28A1" w:rsidP="005D28A1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7AAB14" w14:textId="77777777" w:rsidR="005D28A1" w:rsidRDefault="005D28A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255+400</w:t>
            </w:r>
          </w:p>
          <w:p w14:paraId="5F020CB5" w14:textId="77777777" w:rsidR="005D28A1" w:rsidRDefault="005D28A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257+400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AE71EA" w14:textId="77777777" w:rsidR="005D28A1" w:rsidRDefault="005D28A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550901" w14:textId="77777777" w:rsidR="005D28A1" w:rsidRDefault="005D28A1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Caţa -</w:t>
            </w:r>
          </w:p>
          <w:p w14:paraId="084753E4" w14:textId="77777777" w:rsidR="005D28A1" w:rsidRDefault="005D28A1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Beia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6A144A" w14:textId="77777777" w:rsidR="005D28A1" w:rsidRDefault="005D28A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993925" w14:textId="77777777" w:rsidR="005D28A1" w:rsidRPr="00600D25" w:rsidRDefault="005D28A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320740" w14:textId="77777777" w:rsidR="005D28A1" w:rsidRDefault="005D28A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4CEEAD" w14:textId="77777777" w:rsidR="005D28A1" w:rsidRDefault="005D28A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6D472E" w14:textId="77777777" w:rsidR="005D28A1" w:rsidRDefault="005D28A1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D28A1" w14:paraId="2C30C566" w14:textId="77777777" w:rsidTr="00E4222D">
        <w:trPr>
          <w:cantSplit/>
          <w:trHeight w:val="107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390BC1" w14:textId="77777777" w:rsidR="005D28A1" w:rsidRDefault="005D28A1" w:rsidP="005D28A1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84C76E" w14:textId="77777777" w:rsidR="005D28A1" w:rsidRDefault="005D28A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260+650</w:t>
            </w:r>
          </w:p>
          <w:p w14:paraId="0AE3720C" w14:textId="77777777" w:rsidR="005D28A1" w:rsidRDefault="005D28A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263+100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9AFAD8" w14:textId="77777777" w:rsidR="005D28A1" w:rsidRDefault="005D28A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960B0F" w14:textId="77777777" w:rsidR="005D28A1" w:rsidRDefault="005D28A1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Caţa -</w:t>
            </w:r>
          </w:p>
          <w:p w14:paraId="7D330913" w14:textId="77777777" w:rsidR="005D28A1" w:rsidRDefault="005D28A1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Beia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F01ACF" w14:textId="77777777" w:rsidR="005D28A1" w:rsidRDefault="005D28A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41493E" w14:textId="77777777" w:rsidR="005D28A1" w:rsidRPr="00600D25" w:rsidRDefault="005D28A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A3CBC2" w14:textId="77777777" w:rsidR="005D28A1" w:rsidRDefault="005D28A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CC8B3F" w14:textId="77777777" w:rsidR="005D28A1" w:rsidRDefault="005D28A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06CB73" w14:textId="77777777" w:rsidR="005D28A1" w:rsidRDefault="005D28A1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49B7D344" w14:textId="77777777" w:rsidR="005D28A1" w:rsidRPr="00CB2A72" w:rsidRDefault="005D28A1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5D28A1" w14:paraId="5A88649E" w14:textId="77777777" w:rsidTr="00E4222D">
        <w:trPr>
          <w:cantSplit/>
          <w:trHeight w:val="5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11B0E5" w14:textId="77777777" w:rsidR="005D28A1" w:rsidRDefault="005D28A1" w:rsidP="005D28A1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BC2F09" w14:textId="77777777" w:rsidR="005D28A1" w:rsidRDefault="005D28A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65510D" w14:textId="77777777" w:rsidR="005D28A1" w:rsidRPr="00600D25" w:rsidRDefault="005D28A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E31EF7" w14:textId="77777777" w:rsidR="005D28A1" w:rsidRDefault="005D28A1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Beia</w:t>
            </w:r>
          </w:p>
          <w:p w14:paraId="7227A8E5" w14:textId="77777777" w:rsidR="005D28A1" w:rsidRDefault="005D28A1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874340" w14:textId="77777777" w:rsidR="005D28A1" w:rsidRDefault="005D28A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2BDF9E" w14:textId="77777777" w:rsidR="005D28A1" w:rsidRPr="00600D25" w:rsidRDefault="005D28A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2E837F" w14:textId="77777777" w:rsidR="005D28A1" w:rsidRDefault="005D28A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776378" w14:textId="77777777" w:rsidR="005D28A1" w:rsidRPr="00600D25" w:rsidRDefault="005D28A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2FE59C" w14:textId="77777777" w:rsidR="005D28A1" w:rsidRPr="00D344C9" w:rsidRDefault="005D28A1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5D28A1" w14:paraId="2851B7DA" w14:textId="77777777" w:rsidTr="00E4222D">
        <w:trPr>
          <w:cantSplit/>
          <w:trHeight w:val="5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88DE29" w14:textId="77777777" w:rsidR="005D28A1" w:rsidRDefault="005D28A1" w:rsidP="005D28A1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BF9FCA" w14:textId="77777777" w:rsidR="005D28A1" w:rsidRDefault="005D28A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61DA81" w14:textId="77777777" w:rsidR="005D28A1" w:rsidRPr="00600D25" w:rsidRDefault="005D28A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0863B4" w14:textId="77777777" w:rsidR="005D28A1" w:rsidRDefault="005D28A1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Beia</w:t>
            </w:r>
          </w:p>
          <w:p w14:paraId="2DE5A5E4" w14:textId="77777777" w:rsidR="005D28A1" w:rsidRDefault="005D28A1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19E9D4" w14:textId="77777777" w:rsidR="005D28A1" w:rsidRDefault="005D28A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 </w:t>
            </w:r>
          </w:p>
          <w:p w14:paraId="232C473A" w14:textId="77777777" w:rsidR="005D28A1" w:rsidRDefault="005D28A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1 - 3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B55468" w14:textId="77777777" w:rsidR="005D28A1" w:rsidRPr="00600D25" w:rsidRDefault="005D28A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741FE7" w14:textId="77777777" w:rsidR="005D28A1" w:rsidRDefault="005D28A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F8C026" w14:textId="77777777" w:rsidR="005D28A1" w:rsidRPr="00600D25" w:rsidRDefault="005D28A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F06CE9" w14:textId="77777777" w:rsidR="005D28A1" w:rsidRDefault="005D28A1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3F8F1131" w14:textId="77777777" w:rsidR="005D28A1" w:rsidRDefault="005D28A1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</w:t>
            </w:r>
          </w:p>
          <w:p w14:paraId="6E9369E0" w14:textId="77777777" w:rsidR="005D28A1" w:rsidRPr="00D344C9" w:rsidRDefault="005D28A1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de pe firul I pe firul II și invers.</w:t>
            </w:r>
          </w:p>
        </w:tc>
      </w:tr>
      <w:tr w:rsidR="005D28A1" w14:paraId="2AFF5296" w14:textId="77777777" w:rsidTr="00E4222D">
        <w:trPr>
          <w:cantSplit/>
          <w:trHeight w:val="541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06FB3D" w14:textId="77777777" w:rsidR="005D28A1" w:rsidRDefault="005D28A1" w:rsidP="005D28A1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E13338" w14:textId="77777777" w:rsidR="005D28A1" w:rsidRDefault="005D28A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76BFF1" w14:textId="77777777" w:rsidR="005D28A1" w:rsidRPr="00600D25" w:rsidRDefault="005D28A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AE36CC" w14:textId="77777777" w:rsidR="005D28A1" w:rsidRDefault="005D28A1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Beia - </w:t>
            </w:r>
          </w:p>
          <w:p w14:paraId="2E791D6E" w14:textId="77777777" w:rsidR="005D28A1" w:rsidRDefault="005D28A1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Mureni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6ADF52" w14:textId="77777777" w:rsidR="005D28A1" w:rsidRDefault="005D28A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064F3D" w14:textId="77777777" w:rsidR="005D28A1" w:rsidRPr="00600D25" w:rsidRDefault="005D28A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1ABA24" w14:textId="77777777" w:rsidR="005D28A1" w:rsidRDefault="005D28A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273+700</w:t>
            </w:r>
          </w:p>
          <w:p w14:paraId="7F63CEE4" w14:textId="77777777" w:rsidR="005D28A1" w:rsidRDefault="005D28A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274+600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04FC89" w14:textId="77777777" w:rsidR="005D28A1" w:rsidRDefault="005D28A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58E969" w14:textId="77777777" w:rsidR="005D28A1" w:rsidRDefault="005D28A1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 Fără inductori.</w:t>
            </w:r>
          </w:p>
        </w:tc>
      </w:tr>
      <w:tr w:rsidR="005D28A1" w14:paraId="19AE86BB" w14:textId="77777777" w:rsidTr="00E4222D">
        <w:trPr>
          <w:cantSplit/>
          <w:trHeight w:val="48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101E7C" w14:textId="77777777" w:rsidR="005D28A1" w:rsidRDefault="005D28A1" w:rsidP="005D28A1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6E344B" w14:textId="77777777" w:rsidR="005D28A1" w:rsidRDefault="005D28A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D8F266" w14:textId="77777777" w:rsidR="005D28A1" w:rsidRPr="00600D25" w:rsidRDefault="005D28A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D7DBAB" w14:textId="77777777" w:rsidR="005D28A1" w:rsidRDefault="005D28A1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Mureni</w:t>
            </w:r>
          </w:p>
          <w:p w14:paraId="4412F3D5" w14:textId="77777777" w:rsidR="005D28A1" w:rsidRDefault="005D28A1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20FB83" w14:textId="77777777" w:rsidR="005D28A1" w:rsidRDefault="005D28A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5A5D8EDB" w14:textId="77777777" w:rsidR="005D28A1" w:rsidRDefault="005D28A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1 - 3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3E3F39" w14:textId="77777777" w:rsidR="005D28A1" w:rsidRPr="00600D25" w:rsidRDefault="005D28A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0C5B7A" w14:textId="77777777" w:rsidR="005D28A1" w:rsidRDefault="005D28A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1E3522" w14:textId="77777777" w:rsidR="005D28A1" w:rsidRPr="00600D25" w:rsidRDefault="005D28A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E91CB6" w14:textId="77777777" w:rsidR="005D28A1" w:rsidRPr="00D344C9" w:rsidRDefault="005D28A1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 pe teren.</w:t>
            </w:r>
          </w:p>
          <w:p w14:paraId="00FF5746" w14:textId="77777777" w:rsidR="005D28A1" w:rsidRPr="00D344C9" w:rsidRDefault="005D28A1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Cu acces de pe firul I </w:t>
            </w:r>
          </w:p>
          <w:p w14:paraId="5EC3D425" w14:textId="77777777" w:rsidR="005D28A1" w:rsidRPr="00D344C9" w:rsidRDefault="005D28A1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pe firul II şi invers.</w:t>
            </w:r>
          </w:p>
        </w:tc>
      </w:tr>
      <w:tr w:rsidR="005D28A1" w14:paraId="4575C5E1" w14:textId="77777777" w:rsidTr="00E4222D">
        <w:trPr>
          <w:cantSplit/>
          <w:trHeight w:val="48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737977" w14:textId="77777777" w:rsidR="005D28A1" w:rsidRDefault="005D28A1" w:rsidP="005D28A1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07B9A7" w14:textId="77777777" w:rsidR="005D28A1" w:rsidRDefault="005D28A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69F2F7" w14:textId="77777777" w:rsidR="005D28A1" w:rsidRPr="00600D25" w:rsidRDefault="005D28A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9AC984" w14:textId="77777777" w:rsidR="005D28A1" w:rsidRDefault="005D28A1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Mureni</w:t>
            </w:r>
          </w:p>
          <w:p w14:paraId="2B31BA5A" w14:textId="77777777" w:rsidR="005D28A1" w:rsidRDefault="005D28A1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C6C9AA" w14:textId="77777777" w:rsidR="005D28A1" w:rsidRDefault="005D28A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diag.</w:t>
            </w:r>
          </w:p>
          <w:p w14:paraId="3E3356B9" w14:textId="77777777" w:rsidR="005D28A1" w:rsidRDefault="005D28A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2 - 6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92DA7C" w14:textId="77777777" w:rsidR="005D28A1" w:rsidRPr="00600D25" w:rsidRDefault="005D28A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D4BABC" w14:textId="77777777" w:rsidR="005D28A1" w:rsidRDefault="005D28A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0CA986" w14:textId="77777777" w:rsidR="005D28A1" w:rsidRPr="00600D25" w:rsidRDefault="005D28A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D02A63" w14:textId="77777777" w:rsidR="005D28A1" w:rsidRDefault="005D28A1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26F6CDFD" w14:textId="77777777" w:rsidR="005D28A1" w:rsidRDefault="005D28A1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</w:t>
            </w:r>
          </w:p>
          <w:p w14:paraId="65493B53" w14:textId="77777777" w:rsidR="005D28A1" w:rsidRPr="00D344C9" w:rsidRDefault="005D28A1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de pe firul I pe firul II și invers.</w:t>
            </w:r>
          </w:p>
        </w:tc>
      </w:tr>
      <w:tr w:rsidR="005D28A1" w14:paraId="1F0B55B8" w14:textId="77777777" w:rsidTr="00E4222D">
        <w:trPr>
          <w:cantSplit/>
          <w:trHeight w:val="26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3523B3" w14:textId="77777777" w:rsidR="005D28A1" w:rsidRDefault="005D28A1" w:rsidP="005D28A1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A7777F" w14:textId="77777777" w:rsidR="005D28A1" w:rsidRDefault="005D28A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A02B70" w14:textId="77777777" w:rsidR="005D28A1" w:rsidRPr="00600D25" w:rsidRDefault="005D28A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AF3B89" w14:textId="77777777" w:rsidR="005D28A1" w:rsidRDefault="005D28A1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Mureni</w:t>
            </w:r>
          </w:p>
          <w:p w14:paraId="7E8BB40F" w14:textId="77777777" w:rsidR="005D28A1" w:rsidRDefault="005D28A1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87939E" w14:textId="77777777" w:rsidR="005D28A1" w:rsidRDefault="005D28A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diag.</w:t>
            </w:r>
          </w:p>
          <w:p w14:paraId="7C36EB16" w14:textId="77777777" w:rsidR="005D28A1" w:rsidRDefault="005D28A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12 - 16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E5B143" w14:textId="77777777" w:rsidR="005D28A1" w:rsidRPr="00600D25" w:rsidRDefault="005D28A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CE445C" w14:textId="77777777" w:rsidR="005D28A1" w:rsidRDefault="005D28A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216246" w14:textId="77777777" w:rsidR="005D28A1" w:rsidRPr="00600D25" w:rsidRDefault="005D28A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C40401" w14:textId="77777777" w:rsidR="005D28A1" w:rsidRPr="00D344C9" w:rsidRDefault="005D28A1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3CDA5568" w14:textId="77777777" w:rsidR="005D28A1" w:rsidRPr="00D344C9" w:rsidRDefault="005D28A1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Cu acces la linia 4 abătută.</w:t>
            </w:r>
          </w:p>
        </w:tc>
      </w:tr>
      <w:tr w:rsidR="005D28A1" w14:paraId="261EF276" w14:textId="77777777" w:rsidTr="00E4222D">
        <w:trPr>
          <w:cantSplit/>
          <w:trHeight w:val="35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E42CA5" w14:textId="77777777" w:rsidR="005D28A1" w:rsidRDefault="005D28A1" w:rsidP="005D28A1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915D48" w14:textId="77777777" w:rsidR="005D28A1" w:rsidRDefault="005D28A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B4547F" w14:textId="77777777" w:rsidR="005D28A1" w:rsidRPr="00600D25" w:rsidRDefault="005D28A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1A4E9A" w14:textId="77777777" w:rsidR="005D28A1" w:rsidRDefault="005D28A1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Mureni</w:t>
            </w:r>
          </w:p>
          <w:p w14:paraId="504621D7" w14:textId="77777777" w:rsidR="005D28A1" w:rsidRDefault="005D28A1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8D2247" w14:textId="77777777" w:rsidR="005D28A1" w:rsidRDefault="005D28A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diag.</w:t>
            </w:r>
          </w:p>
          <w:p w14:paraId="1A68CA39" w14:textId="77777777" w:rsidR="005D28A1" w:rsidRDefault="005D28A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4 - 8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22AAAC" w14:textId="77777777" w:rsidR="005D28A1" w:rsidRPr="00600D25" w:rsidRDefault="005D28A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FA6AA3" w14:textId="77777777" w:rsidR="005D28A1" w:rsidRDefault="005D28A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D9ED78" w14:textId="77777777" w:rsidR="005D28A1" w:rsidRPr="00600D25" w:rsidRDefault="005D28A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77F0E8" w14:textId="77777777" w:rsidR="005D28A1" w:rsidRPr="00D344C9" w:rsidRDefault="005D28A1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6161C5BA" w14:textId="77777777" w:rsidR="005D28A1" w:rsidRPr="00D344C9" w:rsidRDefault="005D28A1" w:rsidP="00FF6B4A">
            <w:pPr>
              <w:spacing w:before="40" w:line="276" w:lineRule="auto"/>
              <w:ind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 Cu acces de pe firul I </w:t>
            </w:r>
          </w:p>
          <w:p w14:paraId="7EEB5B6A" w14:textId="77777777" w:rsidR="005D28A1" w:rsidRPr="00D344C9" w:rsidRDefault="005D28A1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pe firul II şi invers.</w:t>
            </w:r>
          </w:p>
        </w:tc>
      </w:tr>
      <w:tr w:rsidR="005D28A1" w14:paraId="7A130962" w14:textId="77777777" w:rsidTr="00E4222D">
        <w:trPr>
          <w:cantSplit/>
          <w:trHeight w:val="35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486393" w14:textId="77777777" w:rsidR="005D28A1" w:rsidRDefault="005D28A1" w:rsidP="005D28A1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20B58D" w14:textId="77777777" w:rsidR="005D28A1" w:rsidRDefault="005D28A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271+650</w:t>
            </w:r>
          </w:p>
          <w:p w14:paraId="11E1B014" w14:textId="77777777" w:rsidR="005D28A1" w:rsidRDefault="005D28A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273+700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2C982E" w14:textId="77777777" w:rsidR="005D28A1" w:rsidRPr="00600D25" w:rsidRDefault="005D28A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D6D6EE" w14:textId="77777777" w:rsidR="005D28A1" w:rsidRDefault="005D28A1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Vânători, linia 2 și </w:t>
            </w:r>
          </w:p>
          <w:p w14:paraId="3C004778" w14:textId="77777777" w:rsidR="005D28A1" w:rsidRDefault="005D28A1" w:rsidP="00E134F4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Vânători –</w:t>
            </w:r>
          </w:p>
          <w:p w14:paraId="71C2ACB8" w14:textId="77777777" w:rsidR="005D28A1" w:rsidRDefault="005D28A1" w:rsidP="00E134F4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Albeşti Târnava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68FEC9" w14:textId="77777777" w:rsidR="005D28A1" w:rsidRDefault="005D28A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034D3E" w14:textId="77777777" w:rsidR="005D28A1" w:rsidRPr="00600D25" w:rsidRDefault="005D28A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B736C4" w14:textId="77777777" w:rsidR="005D28A1" w:rsidRDefault="005D28A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BCBE9E" w14:textId="77777777" w:rsidR="005D28A1" w:rsidRPr="00600D25" w:rsidRDefault="005D28A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E97CD4" w14:textId="77777777" w:rsidR="005D28A1" w:rsidRDefault="005D28A1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1E66AB28" w14:textId="77777777" w:rsidR="005D28A1" w:rsidRDefault="005D28A1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Fără inductori. </w:t>
            </w:r>
          </w:p>
          <w:p w14:paraId="63C0E4B6" w14:textId="77777777" w:rsidR="005D28A1" w:rsidRPr="00D344C9" w:rsidRDefault="005D28A1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Poziții kilometrice noi.</w:t>
            </w:r>
          </w:p>
        </w:tc>
      </w:tr>
      <w:tr w:rsidR="005D28A1" w14:paraId="1152FF66" w14:textId="77777777" w:rsidTr="00E4222D">
        <w:trPr>
          <w:cantSplit/>
          <w:trHeight w:val="35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5BEAB0" w14:textId="77777777" w:rsidR="005D28A1" w:rsidRDefault="005D28A1" w:rsidP="005D28A1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4745F8" w14:textId="77777777" w:rsidR="005D28A1" w:rsidRDefault="005D28A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281+743</w:t>
            </w:r>
          </w:p>
          <w:p w14:paraId="45540160" w14:textId="77777777" w:rsidR="005D28A1" w:rsidRPr="001F1B3D" w:rsidRDefault="005D28A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9"/>
                <w:szCs w:val="19"/>
                <w:lang w:val="ro-RO"/>
              </w:rPr>
            </w:pPr>
            <w:r w:rsidRPr="001F1B3D">
              <w:rPr>
                <w:b/>
                <w:bCs/>
                <w:sz w:val="19"/>
                <w:szCs w:val="19"/>
                <w:lang w:val="ro-RO"/>
              </w:rPr>
              <w:t>Km vechi</w:t>
            </w:r>
          </w:p>
          <w:p w14:paraId="42C5A840" w14:textId="77777777" w:rsidR="005D28A1" w:rsidRDefault="005D28A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277+133</w:t>
            </w:r>
          </w:p>
          <w:p w14:paraId="33D47A10" w14:textId="77777777" w:rsidR="005D28A1" w:rsidRPr="001F1B3D" w:rsidRDefault="005D28A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1F1B3D">
              <w:rPr>
                <w:b/>
                <w:bCs/>
                <w:sz w:val="20"/>
                <w:szCs w:val="20"/>
                <w:lang w:val="ro-RO"/>
              </w:rPr>
              <w:t>Km nou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5B9758" w14:textId="77777777" w:rsidR="005D28A1" w:rsidRDefault="005D28A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C9FB83" w14:textId="77777777" w:rsidR="005D28A1" w:rsidRDefault="005D28A1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Mureni –</w:t>
            </w:r>
          </w:p>
          <w:p w14:paraId="64C2A3D5" w14:textId="77777777" w:rsidR="005D28A1" w:rsidRDefault="005D28A1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AX.St. Albeşti Târnava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141B04" w14:textId="77777777" w:rsidR="005D28A1" w:rsidRDefault="005D28A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5D2CDE" w14:textId="77777777" w:rsidR="005D28A1" w:rsidRPr="00600D25" w:rsidRDefault="005D28A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8EEDE7" w14:textId="77777777" w:rsidR="005D28A1" w:rsidRDefault="005D28A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49AC08" w14:textId="77777777" w:rsidR="005D28A1" w:rsidRPr="00600D25" w:rsidRDefault="005D28A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598512" w14:textId="77777777" w:rsidR="005D28A1" w:rsidRDefault="005D28A1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5D28A1" w14:paraId="24D6AF25" w14:textId="77777777" w:rsidTr="00E4222D">
        <w:trPr>
          <w:cantSplit/>
          <w:trHeight w:val="35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1CA946" w14:textId="77777777" w:rsidR="005D28A1" w:rsidRDefault="005D28A1" w:rsidP="005D28A1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96A544" w14:textId="77777777" w:rsidR="005D28A1" w:rsidRDefault="005D28A1" w:rsidP="001F1B3D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275+951</w:t>
            </w:r>
          </w:p>
          <w:p w14:paraId="344EFC71" w14:textId="77777777" w:rsidR="005D28A1" w:rsidRDefault="005D28A1" w:rsidP="001F1B3D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276+250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37539D" w14:textId="77777777" w:rsidR="005D28A1" w:rsidRPr="00600D25" w:rsidRDefault="005D28A1" w:rsidP="001F1B3D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8FA2B3" w14:textId="77777777" w:rsidR="005D28A1" w:rsidRDefault="005D28A1" w:rsidP="001F1B3D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Albeşti Târnava, linia 2 directă Cap X între semnal X- vârf sch. 1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617FC0" w14:textId="77777777" w:rsidR="005D28A1" w:rsidRDefault="005D28A1" w:rsidP="001F1B3D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6EB09C" w14:textId="77777777" w:rsidR="005D28A1" w:rsidRPr="00600D25" w:rsidRDefault="005D28A1" w:rsidP="001F1B3D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7A0B90" w14:textId="77777777" w:rsidR="005D28A1" w:rsidRDefault="005D28A1" w:rsidP="001F1B3D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1A8AAD" w14:textId="77777777" w:rsidR="005D28A1" w:rsidRPr="00600D25" w:rsidRDefault="005D28A1" w:rsidP="001F1B3D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46CFF7" w14:textId="77777777" w:rsidR="005D28A1" w:rsidRDefault="005D28A1" w:rsidP="001F1B3D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64A4E449" w14:textId="77777777" w:rsidR="005D28A1" w:rsidRPr="00E134F4" w:rsidRDefault="005D28A1" w:rsidP="001F1B3D">
            <w:pPr>
              <w:spacing w:before="40" w:line="276" w:lineRule="auto"/>
              <w:ind w:left="57" w:right="57"/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Poziții kilometrice noi.</w:t>
            </w:r>
          </w:p>
        </w:tc>
      </w:tr>
      <w:tr w:rsidR="005D28A1" w14:paraId="299A1C5A" w14:textId="77777777" w:rsidTr="00E4222D">
        <w:trPr>
          <w:cantSplit/>
          <w:trHeight w:val="35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09E420" w14:textId="77777777" w:rsidR="005D28A1" w:rsidRDefault="005D28A1" w:rsidP="005D28A1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81769E" w14:textId="77777777" w:rsidR="005D28A1" w:rsidRDefault="005D28A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B060D0" w14:textId="77777777" w:rsidR="005D28A1" w:rsidRPr="00600D25" w:rsidRDefault="005D28A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7F0E76" w14:textId="77777777" w:rsidR="005D28A1" w:rsidRDefault="005D28A1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Albeşti Târnava Cap X 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5AAB4B" w14:textId="77777777" w:rsidR="005D28A1" w:rsidRDefault="005D28A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6D6A41C6" w14:textId="77777777" w:rsidR="005D28A1" w:rsidRDefault="005D28A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diag. 1/7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6A2791" w14:textId="77777777" w:rsidR="005D28A1" w:rsidRPr="00600D25" w:rsidRDefault="005D28A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7CA90A" w14:textId="77777777" w:rsidR="005D28A1" w:rsidRDefault="005D28A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6DA36D" w14:textId="77777777" w:rsidR="005D28A1" w:rsidRPr="00600D25" w:rsidRDefault="005D28A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234852" w14:textId="77777777" w:rsidR="005D28A1" w:rsidRPr="00D344C9" w:rsidRDefault="005D28A1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5D28A1" w14:paraId="37FA0743" w14:textId="77777777" w:rsidTr="00E4222D">
        <w:trPr>
          <w:cantSplit/>
          <w:trHeight w:val="115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3E6E45" w14:textId="77777777" w:rsidR="005D28A1" w:rsidRDefault="005D28A1" w:rsidP="005D28A1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19066D" w14:textId="77777777" w:rsidR="005D28A1" w:rsidRDefault="005D28A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184C05" w14:textId="77777777" w:rsidR="005D28A1" w:rsidRPr="00600D25" w:rsidRDefault="005D28A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29116D" w14:textId="77777777" w:rsidR="005D28A1" w:rsidRDefault="005D28A1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Vânători -</w:t>
            </w:r>
          </w:p>
          <w:p w14:paraId="7E8E6E3B" w14:textId="77777777" w:rsidR="005D28A1" w:rsidRDefault="005D28A1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Albeşti Târnava și linia 3 directă </w:t>
            </w:r>
          </w:p>
          <w:p w14:paraId="3927B7C2" w14:textId="77777777" w:rsidR="005D28A1" w:rsidRDefault="005D28A1" w:rsidP="004712B9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Albeşti Târnava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C15DBA" w14:textId="77777777" w:rsidR="005D28A1" w:rsidRDefault="005D28A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3570A6" w14:textId="77777777" w:rsidR="005D28A1" w:rsidRDefault="005D28A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2F8677" w14:textId="77777777" w:rsidR="005D28A1" w:rsidRDefault="005D28A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288+300</w:t>
            </w:r>
          </w:p>
          <w:p w14:paraId="0F466E4E" w14:textId="77777777" w:rsidR="005D28A1" w:rsidRDefault="005D28A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294+500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026F78" w14:textId="77777777" w:rsidR="005D28A1" w:rsidRPr="00600D25" w:rsidRDefault="005D28A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7B0CDC" w14:textId="77777777" w:rsidR="005D28A1" w:rsidRDefault="005D28A1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1FA92B97" w14:textId="77777777" w:rsidR="005D28A1" w:rsidRDefault="005D28A1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5D28A1" w14:paraId="1C34CB9E" w14:textId="77777777" w:rsidTr="00E4222D">
        <w:trPr>
          <w:cantSplit/>
          <w:trHeight w:val="115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F57327" w14:textId="77777777" w:rsidR="005D28A1" w:rsidRDefault="005D28A1" w:rsidP="005D28A1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4F6288" w14:textId="77777777" w:rsidR="005D28A1" w:rsidRDefault="005D28A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83BA33" w14:textId="77777777" w:rsidR="005D28A1" w:rsidRPr="00600D25" w:rsidRDefault="005D28A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8AF23F" w14:textId="77777777" w:rsidR="005D28A1" w:rsidRDefault="005D28A1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directă</w:t>
            </w:r>
          </w:p>
          <w:p w14:paraId="717C2BCE" w14:textId="77777777" w:rsidR="005D28A1" w:rsidRDefault="005D28A1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Sighișoara 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A984A2" w14:textId="77777777" w:rsidR="005D28A1" w:rsidRDefault="005D28A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520BFF" w14:textId="77777777" w:rsidR="005D28A1" w:rsidRDefault="005D28A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A32AFA" w14:textId="77777777" w:rsidR="005D28A1" w:rsidRDefault="005D28A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297+700</w:t>
            </w:r>
          </w:p>
          <w:p w14:paraId="7DB47D87" w14:textId="77777777" w:rsidR="005D28A1" w:rsidRDefault="005D28A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299+200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40938A" w14:textId="77777777" w:rsidR="005D28A1" w:rsidRDefault="005D28A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68D367" w14:textId="77777777" w:rsidR="005D28A1" w:rsidRDefault="005D28A1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0882C7B9" w14:textId="77777777" w:rsidR="005D28A1" w:rsidRDefault="005D28A1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5D28A1" w14:paraId="56C1AF91" w14:textId="77777777" w:rsidTr="00E4222D">
        <w:trPr>
          <w:cantSplit/>
          <w:trHeight w:val="35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7423D9" w14:textId="77777777" w:rsidR="005D28A1" w:rsidRDefault="005D28A1" w:rsidP="005D28A1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8FFF31" w14:textId="77777777" w:rsidR="005D28A1" w:rsidRDefault="005D28A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3DDFF5" w14:textId="77777777" w:rsidR="005D28A1" w:rsidRPr="00600D25" w:rsidRDefault="005D28A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C575DE" w14:textId="77777777" w:rsidR="005D28A1" w:rsidRDefault="005D28A1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Teiuş</w:t>
            </w:r>
          </w:p>
          <w:p w14:paraId="3347CADF" w14:textId="77777777" w:rsidR="005D28A1" w:rsidRDefault="005D28A1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3EA55A" w14:textId="77777777" w:rsidR="005D28A1" w:rsidRDefault="005D28A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525A4D74" w14:textId="77777777" w:rsidR="005D28A1" w:rsidRDefault="005D28A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7 - 9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5A3A39" w14:textId="77777777" w:rsidR="005D28A1" w:rsidRDefault="005D28A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7889CE" w14:textId="77777777" w:rsidR="005D28A1" w:rsidRDefault="005D28A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4B694B" w14:textId="77777777" w:rsidR="005D28A1" w:rsidRPr="00600D25" w:rsidRDefault="005D28A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134AB2" w14:textId="77777777" w:rsidR="005D28A1" w:rsidRDefault="005D28A1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27257073" w14:textId="77777777" w:rsidR="005D28A1" w:rsidRDefault="005D28A1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</w:t>
            </w:r>
          </w:p>
          <w:p w14:paraId="6257A0D3" w14:textId="77777777" w:rsidR="005D28A1" w:rsidRDefault="005D28A1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la liniile 1 și 2</w:t>
            </w:r>
          </w:p>
        </w:tc>
      </w:tr>
      <w:tr w:rsidR="005D28A1" w14:paraId="3505D614" w14:textId="77777777" w:rsidTr="00E4222D">
        <w:trPr>
          <w:cantSplit/>
          <w:trHeight w:val="3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79439C" w14:textId="77777777" w:rsidR="005D28A1" w:rsidRDefault="005D28A1" w:rsidP="005D28A1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23B421" w14:textId="77777777" w:rsidR="005D28A1" w:rsidRDefault="005D28A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C22483" w14:textId="77777777" w:rsidR="005D28A1" w:rsidRPr="00600D25" w:rsidRDefault="005D28A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FF9D37" w14:textId="77777777" w:rsidR="005D28A1" w:rsidRDefault="005D28A1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Teiuş</w:t>
            </w:r>
          </w:p>
          <w:p w14:paraId="193F28D7" w14:textId="77777777" w:rsidR="005D28A1" w:rsidRDefault="005D28A1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0E7C46" w14:textId="77777777" w:rsidR="005D28A1" w:rsidRDefault="005D28A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71C25DCC" w14:textId="77777777" w:rsidR="005D28A1" w:rsidRDefault="005D28A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95492E" w14:textId="77777777" w:rsidR="005D28A1" w:rsidRPr="00600D25" w:rsidRDefault="005D28A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253D1C" w14:textId="77777777" w:rsidR="005D28A1" w:rsidRDefault="005D28A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A61505" w14:textId="77777777" w:rsidR="005D28A1" w:rsidRPr="00600D25" w:rsidRDefault="005D28A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811CFC" w14:textId="77777777" w:rsidR="005D28A1" w:rsidRDefault="005D28A1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4B41C3EA" w14:textId="77777777" w:rsidR="005D28A1" w:rsidRPr="00D344C9" w:rsidRDefault="005D28A1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Valabil pentru toate trenurile de călători.</w:t>
            </w:r>
          </w:p>
        </w:tc>
      </w:tr>
      <w:tr w:rsidR="005D28A1" w14:paraId="1C5CEE23" w14:textId="77777777" w:rsidTr="00E4222D">
        <w:trPr>
          <w:cantSplit/>
          <w:trHeight w:val="3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F29096" w14:textId="77777777" w:rsidR="005D28A1" w:rsidRDefault="005D28A1" w:rsidP="005D28A1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A1A3BB" w14:textId="77777777" w:rsidR="005D28A1" w:rsidRDefault="005D28A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132396" w14:textId="77777777" w:rsidR="005D28A1" w:rsidRPr="00600D25" w:rsidRDefault="005D28A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49057D" w14:textId="77777777" w:rsidR="005D28A1" w:rsidRDefault="005D28A1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Teiuş</w:t>
            </w:r>
          </w:p>
          <w:p w14:paraId="646457A3" w14:textId="77777777" w:rsidR="005D28A1" w:rsidRDefault="005D28A1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82F023" w14:textId="77777777" w:rsidR="005D28A1" w:rsidRDefault="005D28A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52436C72" w14:textId="77777777" w:rsidR="005D28A1" w:rsidRDefault="005D28A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A42375" w14:textId="77777777" w:rsidR="005D28A1" w:rsidRPr="00600D25" w:rsidRDefault="005D28A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F13BBC" w14:textId="77777777" w:rsidR="005D28A1" w:rsidRDefault="005D28A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8D7B6D" w14:textId="77777777" w:rsidR="005D28A1" w:rsidRPr="00600D25" w:rsidRDefault="005D28A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C50685" w14:textId="77777777" w:rsidR="005D28A1" w:rsidRDefault="005D28A1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2E981B52" w14:textId="77777777" w:rsidR="005D28A1" w:rsidRPr="00D344C9" w:rsidRDefault="005D28A1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Valabil pentru toate trenurile de marfă.</w:t>
            </w:r>
          </w:p>
        </w:tc>
      </w:tr>
      <w:tr w:rsidR="005D28A1" w14:paraId="4D471A59" w14:textId="77777777" w:rsidTr="00E4222D">
        <w:trPr>
          <w:cantSplit/>
          <w:trHeight w:val="59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2863EC" w14:textId="77777777" w:rsidR="005D28A1" w:rsidRDefault="005D28A1" w:rsidP="005D28A1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8E18D9" w14:textId="77777777" w:rsidR="005D28A1" w:rsidRDefault="005D28A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5BF494" w14:textId="77777777" w:rsidR="005D28A1" w:rsidRPr="00600D25" w:rsidRDefault="005D28A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C2B100" w14:textId="77777777" w:rsidR="005D28A1" w:rsidRDefault="005D28A1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Teiuş</w:t>
            </w:r>
          </w:p>
          <w:p w14:paraId="340D21AC" w14:textId="77777777" w:rsidR="005D28A1" w:rsidRDefault="005D28A1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X, linia 11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D180B3" w14:textId="77777777" w:rsidR="005D28A1" w:rsidRDefault="005D28A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de la </w:t>
            </w:r>
          </w:p>
          <w:p w14:paraId="5E433C3A" w14:textId="77777777" w:rsidR="005D28A1" w:rsidRDefault="005D28A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staţie la macaz 39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6A57CF" w14:textId="77777777" w:rsidR="005D28A1" w:rsidRPr="00600D25" w:rsidRDefault="005D28A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B778C5" w14:textId="77777777" w:rsidR="005D28A1" w:rsidRDefault="005D28A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A0C581" w14:textId="77777777" w:rsidR="005D28A1" w:rsidRPr="00600D25" w:rsidRDefault="005D28A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C5B896" w14:textId="77777777" w:rsidR="005D28A1" w:rsidRPr="00D344C9" w:rsidRDefault="005D28A1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5D28A1" w14:paraId="5FB3A2C9" w14:textId="77777777" w:rsidTr="00E4222D">
        <w:trPr>
          <w:cantSplit/>
          <w:trHeight w:val="59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CAA997" w14:textId="77777777" w:rsidR="005D28A1" w:rsidRDefault="005D28A1" w:rsidP="005D28A1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D8D6DA" w14:textId="77777777" w:rsidR="005D28A1" w:rsidRDefault="005D28A1" w:rsidP="007E60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B75098" w14:textId="77777777" w:rsidR="005D28A1" w:rsidRPr="00600D25" w:rsidRDefault="005D28A1" w:rsidP="007E60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9BCA88" w14:textId="77777777" w:rsidR="005D28A1" w:rsidRDefault="005D28A1" w:rsidP="007E60C9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Teiuş</w:t>
            </w:r>
          </w:p>
          <w:p w14:paraId="03B5B227" w14:textId="77777777" w:rsidR="005D28A1" w:rsidRDefault="005D28A1" w:rsidP="007E60C9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804779" w14:textId="77777777" w:rsidR="005D28A1" w:rsidRDefault="005D28A1" w:rsidP="007E60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diag.</w:t>
            </w:r>
          </w:p>
          <w:p w14:paraId="1042EDD6" w14:textId="77777777" w:rsidR="005D28A1" w:rsidRDefault="005D28A1" w:rsidP="007E60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28 - 32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AAEE66" w14:textId="77777777" w:rsidR="005D28A1" w:rsidRPr="00600D25" w:rsidRDefault="005D28A1" w:rsidP="007E60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88C015" w14:textId="77777777" w:rsidR="005D28A1" w:rsidRDefault="005D28A1" w:rsidP="007E60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3DB75F" w14:textId="77777777" w:rsidR="005D28A1" w:rsidRPr="00600D25" w:rsidRDefault="005D28A1" w:rsidP="007E60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B0BE3C" w14:textId="77777777" w:rsidR="005D28A1" w:rsidRPr="00D344C9" w:rsidRDefault="005D28A1" w:rsidP="007E60C9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147ECE0E" w14:textId="77777777" w:rsidR="005D28A1" w:rsidRPr="00D344C9" w:rsidRDefault="005D28A1" w:rsidP="007E60C9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Cu acces la liniile 9 şi 10.</w:t>
            </w:r>
          </w:p>
        </w:tc>
      </w:tr>
      <w:tr w:rsidR="005D28A1" w14:paraId="2D6E1AAA" w14:textId="77777777" w:rsidTr="00E4222D">
        <w:trPr>
          <w:cantSplit/>
          <w:trHeight w:val="59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78DF9A" w14:textId="77777777" w:rsidR="005D28A1" w:rsidRDefault="005D28A1" w:rsidP="005D28A1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26BD9B" w14:textId="77777777" w:rsidR="005D28A1" w:rsidRDefault="005D28A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399+195</w:t>
            </w:r>
          </w:p>
          <w:p w14:paraId="5244D905" w14:textId="77777777" w:rsidR="005D28A1" w:rsidRDefault="005D28A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412+799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467C71" w14:textId="77777777" w:rsidR="005D28A1" w:rsidRPr="00600D25" w:rsidRDefault="005D28A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95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20DCE8" w14:textId="77777777" w:rsidR="005D28A1" w:rsidRDefault="005D28A1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Teiuş</w:t>
            </w:r>
          </w:p>
          <w:p w14:paraId="0CC792AA" w14:textId="77777777" w:rsidR="005D28A1" w:rsidRDefault="005D28A1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Aiud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524A30" w14:textId="77777777" w:rsidR="005D28A1" w:rsidRDefault="005D28A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F509BF" w14:textId="77777777" w:rsidR="005D28A1" w:rsidRPr="00600D25" w:rsidRDefault="005D28A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83DD52" w14:textId="77777777" w:rsidR="005D28A1" w:rsidRDefault="005D28A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CE733A" w14:textId="77777777" w:rsidR="005D28A1" w:rsidRPr="00600D25" w:rsidRDefault="005D28A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2722C8" w14:textId="77777777" w:rsidR="005D28A1" w:rsidRPr="00D344C9" w:rsidRDefault="005D28A1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FF6B4A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Nesemnalizată pe teren. </w:t>
            </w:r>
            <w:r w:rsidRPr="00FF6B4A">
              <w:rPr>
                <w:b/>
                <w:bCs/>
                <w:sz w:val="20"/>
                <w:szCs w:val="20"/>
                <w:lang w:val="ro-RO"/>
              </w:rPr>
              <w:t>Valabilă numai pentru trenurile cu tracțiune electrică.</w:t>
            </w:r>
          </w:p>
        </w:tc>
      </w:tr>
      <w:tr w:rsidR="005D28A1" w14:paraId="1397BB10" w14:textId="77777777" w:rsidTr="00E4222D">
        <w:trPr>
          <w:cantSplit/>
          <w:trHeight w:val="59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01B496" w14:textId="77777777" w:rsidR="005D28A1" w:rsidRDefault="005D28A1" w:rsidP="005D28A1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79CD9D" w14:textId="77777777" w:rsidR="005D28A1" w:rsidRDefault="005D28A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D1C1E5" w14:textId="77777777" w:rsidR="005D28A1" w:rsidRDefault="005D28A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08616F" w14:textId="77777777" w:rsidR="005D28A1" w:rsidRDefault="005D28A1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Teiuş</w:t>
            </w:r>
          </w:p>
          <w:p w14:paraId="718EAC33" w14:textId="77777777" w:rsidR="005D28A1" w:rsidRDefault="005D28A1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Aiud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71084F" w14:textId="77777777" w:rsidR="005D28A1" w:rsidRDefault="005D28A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5861D7" w14:textId="77777777" w:rsidR="005D28A1" w:rsidRPr="00600D25" w:rsidRDefault="005D28A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AE5636" w14:textId="77777777" w:rsidR="005D28A1" w:rsidRDefault="005D28A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399+195</w:t>
            </w:r>
          </w:p>
          <w:p w14:paraId="602E3F0A" w14:textId="77777777" w:rsidR="005D28A1" w:rsidRDefault="005D28A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412+799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355246" w14:textId="77777777" w:rsidR="005D28A1" w:rsidRPr="00600D25" w:rsidRDefault="005D28A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90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A239FF" w14:textId="77777777" w:rsidR="005D28A1" w:rsidRPr="00FF6B4A" w:rsidRDefault="005D28A1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FF6B4A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Nesemnalizată pe teren. </w:t>
            </w:r>
            <w:r w:rsidRPr="00FF6B4A">
              <w:rPr>
                <w:b/>
                <w:bCs/>
                <w:sz w:val="20"/>
                <w:szCs w:val="20"/>
                <w:lang w:val="ro-RO"/>
              </w:rPr>
              <w:t>Valabilă numai pentru trenurile cu tracțiune electrică.</w:t>
            </w:r>
          </w:p>
        </w:tc>
      </w:tr>
      <w:tr w:rsidR="005D28A1" w14:paraId="62A727CA" w14:textId="77777777" w:rsidTr="00E4222D">
        <w:trPr>
          <w:cantSplit/>
          <w:trHeight w:val="59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F01CF8" w14:textId="77777777" w:rsidR="005D28A1" w:rsidRDefault="005D28A1" w:rsidP="005D28A1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942CDD" w14:textId="77777777" w:rsidR="005D28A1" w:rsidRDefault="005D28A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89DACC" w14:textId="77777777" w:rsidR="005D28A1" w:rsidRDefault="005D28A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9BAD02" w14:textId="77777777" w:rsidR="005D28A1" w:rsidRDefault="005D28A1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Aiud linia 3 directă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490AF4" w14:textId="77777777" w:rsidR="005D28A1" w:rsidRDefault="005D28A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361BC3" w14:textId="77777777" w:rsidR="005D28A1" w:rsidRPr="00600D25" w:rsidRDefault="005D28A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D401F9" w14:textId="77777777" w:rsidR="005D28A1" w:rsidRDefault="005D28A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411+700</w:t>
            </w:r>
          </w:p>
          <w:p w14:paraId="705C8A24" w14:textId="77777777" w:rsidR="005D28A1" w:rsidRDefault="005D28A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413+825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2C7B5E" w14:textId="77777777" w:rsidR="005D28A1" w:rsidRDefault="005D28A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859B64" w14:textId="77777777" w:rsidR="005D28A1" w:rsidRPr="00FF6B4A" w:rsidRDefault="005D28A1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 Protecție lucrări în linia 4</w:t>
            </w:r>
          </w:p>
        </w:tc>
      </w:tr>
      <w:tr w:rsidR="005D28A1" w14:paraId="596FF1D9" w14:textId="77777777" w:rsidTr="00E4222D">
        <w:trPr>
          <w:cantSplit/>
          <w:trHeight w:val="59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AE4FC4" w14:textId="77777777" w:rsidR="005D28A1" w:rsidRDefault="005D28A1" w:rsidP="005D28A1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36F4CF" w14:textId="77777777" w:rsidR="005D28A1" w:rsidRDefault="005D28A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411+750</w:t>
            </w:r>
          </w:p>
          <w:p w14:paraId="725A8489" w14:textId="77777777" w:rsidR="005D28A1" w:rsidRDefault="005D28A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413+825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9B65B9" w14:textId="77777777" w:rsidR="005D28A1" w:rsidRPr="00600D25" w:rsidRDefault="005D28A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9A17B1" w14:textId="77777777" w:rsidR="005D28A1" w:rsidRDefault="005D28A1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Teiuș - Aiud, </w:t>
            </w:r>
            <w:r>
              <w:rPr>
                <w:b/>
                <w:bCs/>
                <w:sz w:val="20"/>
                <w:lang w:val="ro-RO"/>
              </w:rPr>
              <w:br/>
              <w:t xml:space="preserve">linia 4 directă Aiud </w:t>
            </w:r>
            <w:r>
              <w:rPr>
                <w:b/>
                <w:bCs/>
                <w:sz w:val="20"/>
                <w:lang w:val="ro-RO"/>
              </w:rPr>
              <w:br/>
              <w:t>și Aiud - Unirea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8B9E99" w14:textId="77777777" w:rsidR="005D28A1" w:rsidRDefault="005D28A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4FF707" w14:textId="77777777" w:rsidR="005D28A1" w:rsidRPr="00600D25" w:rsidRDefault="005D28A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C477CB" w14:textId="77777777" w:rsidR="005D28A1" w:rsidRDefault="005D28A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34A60D" w14:textId="77777777" w:rsidR="005D28A1" w:rsidRPr="00600D25" w:rsidRDefault="005D28A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D30B94" w14:textId="77777777" w:rsidR="005D28A1" w:rsidRPr="00D344C9" w:rsidRDefault="005D28A1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5D28A1" w14:paraId="3053D2B6" w14:textId="77777777" w:rsidTr="00E4222D">
        <w:trPr>
          <w:cantSplit/>
          <w:trHeight w:val="59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9DFDCE" w14:textId="77777777" w:rsidR="005D28A1" w:rsidRDefault="005D28A1" w:rsidP="005D28A1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1E97DB" w14:textId="77777777" w:rsidR="005D28A1" w:rsidRDefault="005D28A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B4AC76" w14:textId="77777777" w:rsidR="005D28A1" w:rsidRDefault="005D28A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490708" w14:textId="77777777" w:rsidR="005D28A1" w:rsidRDefault="005D28A1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Aiud </w:t>
            </w:r>
            <w:r>
              <w:rPr>
                <w:b/>
                <w:bCs/>
                <w:sz w:val="20"/>
                <w:lang w:val="ro-RO"/>
              </w:rPr>
              <w:br/>
              <w:t>linia 2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9F816A" w14:textId="77777777" w:rsidR="005D28A1" w:rsidRDefault="005D28A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34B299" w14:textId="77777777" w:rsidR="005D28A1" w:rsidRPr="00600D25" w:rsidRDefault="005D28A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B4716C" w14:textId="77777777" w:rsidR="005D28A1" w:rsidRDefault="005D28A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700DE7" w14:textId="77777777" w:rsidR="005D28A1" w:rsidRPr="00600D25" w:rsidRDefault="005D28A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D256AC" w14:textId="77777777" w:rsidR="005D28A1" w:rsidRPr="00D344C9" w:rsidRDefault="005D28A1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5D28A1" w14:paraId="28BE62FD" w14:textId="77777777" w:rsidTr="00E4222D">
        <w:trPr>
          <w:cantSplit/>
          <w:trHeight w:val="59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C75BDF" w14:textId="77777777" w:rsidR="005D28A1" w:rsidRDefault="005D28A1" w:rsidP="005D28A1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1C45FD" w14:textId="77777777" w:rsidR="005D28A1" w:rsidRDefault="005D28A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B5DBCA" w14:textId="77777777" w:rsidR="005D28A1" w:rsidRDefault="005D28A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BDCF58" w14:textId="77777777" w:rsidR="005D28A1" w:rsidRDefault="005D28A1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Aiud 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C8194C" w14:textId="77777777" w:rsidR="005D28A1" w:rsidRDefault="005D28A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  <w:r>
              <w:rPr>
                <w:b/>
                <w:bCs/>
                <w:sz w:val="20"/>
                <w:lang w:val="ro-RO"/>
              </w:rPr>
              <w:br/>
              <w:t>1-5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7F202D" w14:textId="77777777" w:rsidR="005D28A1" w:rsidRPr="00600D25" w:rsidRDefault="005D28A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020E3B" w14:textId="77777777" w:rsidR="005D28A1" w:rsidRDefault="005D28A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E8A388" w14:textId="77777777" w:rsidR="005D28A1" w:rsidRPr="00600D25" w:rsidRDefault="005D28A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D677CA" w14:textId="77777777" w:rsidR="005D28A1" w:rsidRPr="00D344C9" w:rsidRDefault="005D28A1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5D28A1" w14:paraId="56AFA851" w14:textId="77777777" w:rsidTr="00E4222D">
        <w:trPr>
          <w:cantSplit/>
          <w:trHeight w:val="6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E85F40" w14:textId="77777777" w:rsidR="005D28A1" w:rsidRDefault="005D28A1" w:rsidP="005D28A1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9ADDD6" w14:textId="77777777" w:rsidR="005D28A1" w:rsidRDefault="005D28A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3D2E6F" w14:textId="77777777" w:rsidR="005D28A1" w:rsidRDefault="005D28A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2B5468" w14:textId="77777777" w:rsidR="005D28A1" w:rsidRDefault="005D28A1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Aiud</w:t>
            </w:r>
          </w:p>
          <w:p w14:paraId="4251EBD4" w14:textId="77777777" w:rsidR="005D28A1" w:rsidRDefault="005D28A1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D0F9E2" w14:textId="77777777" w:rsidR="005D28A1" w:rsidRDefault="005D28A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TDJ </w:t>
            </w:r>
          </w:p>
          <w:p w14:paraId="7B0F3315" w14:textId="77777777" w:rsidR="005D28A1" w:rsidRDefault="005D28A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13 /  17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27A09F" w14:textId="77777777" w:rsidR="005D28A1" w:rsidRPr="00600D25" w:rsidRDefault="005D28A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49AE22" w14:textId="77777777" w:rsidR="005D28A1" w:rsidRDefault="005D28A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AA14EE" w14:textId="77777777" w:rsidR="005D28A1" w:rsidRDefault="005D28A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F1F2B7" w14:textId="77777777" w:rsidR="005D28A1" w:rsidRDefault="005D28A1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5CF8FA85" w14:textId="77777777" w:rsidR="005D28A1" w:rsidRDefault="005D28A1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Cu acces la linia 2 abătută.</w:t>
            </w:r>
          </w:p>
        </w:tc>
      </w:tr>
      <w:tr w:rsidR="005D28A1" w14:paraId="593A2993" w14:textId="77777777" w:rsidTr="00E4222D">
        <w:trPr>
          <w:cantSplit/>
          <w:trHeight w:val="6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D9153A" w14:textId="77777777" w:rsidR="005D28A1" w:rsidRDefault="005D28A1" w:rsidP="005D28A1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1017D4" w14:textId="77777777" w:rsidR="005D28A1" w:rsidRDefault="005D28A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6EFDF9" w14:textId="77777777" w:rsidR="005D28A1" w:rsidRDefault="005D28A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12311F" w14:textId="77777777" w:rsidR="005D28A1" w:rsidRDefault="005D28A1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Aiud 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F328E2" w14:textId="77777777" w:rsidR="005D28A1" w:rsidRDefault="005D28A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diag. 12-14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744FE7" w14:textId="77777777" w:rsidR="005D28A1" w:rsidRDefault="005D28A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2A2DC2" w14:textId="77777777" w:rsidR="005D28A1" w:rsidRDefault="005D28A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2A20F9" w14:textId="77777777" w:rsidR="005D28A1" w:rsidRDefault="005D28A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3FE4D3" w14:textId="77777777" w:rsidR="005D28A1" w:rsidRDefault="005D28A1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Nesemnalizată pe teren. </w:t>
            </w: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br/>
              <w:t>Cu acces de pe fir I pe fir II și invers</w:t>
            </w:r>
          </w:p>
        </w:tc>
      </w:tr>
      <w:tr w:rsidR="005D28A1" w14:paraId="1F38DA24" w14:textId="77777777" w:rsidTr="00E4222D">
        <w:trPr>
          <w:cantSplit/>
          <w:trHeight w:val="6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59CBB7" w14:textId="77777777" w:rsidR="005D28A1" w:rsidRDefault="005D28A1" w:rsidP="005D28A1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E8E0C1" w14:textId="77777777" w:rsidR="005D28A1" w:rsidRDefault="005D28A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412+799</w:t>
            </w:r>
          </w:p>
          <w:p w14:paraId="13032B93" w14:textId="77777777" w:rsidR="005D28A1" w:rsidRDefault="005D28A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426+712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AB699C" w14:textId="77777777" w:rsidR="005D28A1" w:rsidRDefault="005D28A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95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FF8340" w14:textId="77777777" w:rsidR="005D28A1" w:rsidRDefault="005D28A1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Aiud</w:t>
            </w:r>
          </w:p>
          <w:p w14:paraId="5A5B1892" w14:textId="77777777" w:rsidR="005D28A1" w:rsidRDefault="005D28A1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Unirea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CA8FA6" w14:textId="77777777" w:rsidR="005D28A1" w:rsidRDefault="005D28A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F5C1C0" w14:textId="77777777" w:rsidR="005D28A1" w:rsidRDefault="005D28A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16B2B3" w14:textId="77777777" w:rsidR="005D28A1" w:rsidRDefault="005D28A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D24F98" w14:textId="77777777" w:rsidR="005D28A1" w:rsidRDefault="005D28A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4480DD" w14:textId="77777777" w:rsidR="005D28A1" w:rsidRDefault="005D28A1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Nesemnalizată pe teren. </w:t>
            </w:r>
          </w:p>
          <w:p w14:paraId="121087DD" w14:textId="77777777" w:rsidR="005D28A1" w:rsidRPr="00F10273" w:rsidRDefault="005D28A1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szCs w:val="20"/>
                <w:lang w:val="ro-RO"/>
              </w:rPr>
            </w:pPr>
            <w:r w:rsidRPr="00F10273">
              <w:rPr>
                <w:b/>
                <w:bCs/>
                <w:sz w:val="20"/>
                <w:szCs w:val="20"/>
                <w:lang w:val="ro-RO"/>
              </w:rPr>
              <w:t>Valabilă numai pentru trenurile cu tracțiune electrică.</w:t>
            </w:r>
          </w:p>
        </w:tc>
      </w:tr>
      <w:tr w:rsidR="005D28A1" w14:paraId="4A9325AC" w14:textId="77777777" w:rsidTr="00E4222D">
        <w:trPr>
          <w:cantSplit/>
          <w:trHeight w:val="6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155B09" w14:textId="77777777" w:rsidR="005D28A1" w:rsidRDefault="005D28A1" w:rsidP="005D28A1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525ECE" w14:textId="77777777" w:rsidR="005D28A1" w:rsidRDefault="005D28A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0BEC51" w14:textId="77777777" w:rsidR="005D28A1" w:rsidRDefault="005D28A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758CFB" w14:textId="77777777" w:rsidR="005D28A1" w:rsidRDefault="005D28A1" w:rsidP="007E60C9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Aiud</w:t>
            </w:r>
          </w:p>
          <w:p w14:paraId="30AE63CF" w14:textId="77777777" w:rsidR="005D28A1" w:rsidRDefault="005D28A1" w:rsidP="007E60C9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Unirea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37C1E2" w14:textId="77777777" w:rsidR="005D28A1" w:rsidRDefault="005D28A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15D218" w14:textId="77777777" w:rsidR="005D28A1" w:rsidRDefault="005D28A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29B824" w14:textId="77777777" w:rsidR="005D28A1" w:rsidRDefault="005D28A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412+799</w:t>
            </w:r>
          </w:p>
          <w:p w14:paraId="4289F340" w14:textId="77777777" w:rsidR="005D28A1" w:rsidRDefault="005D28A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426+712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45C49A" w14:textId="77777777" w:rsidR="005D28A1" w:rsidRDefault="005D28A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90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94266E" w14:textId="77777777" w:rsidR="005D28A1" w:rsidRDefault="005D28A1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 Valabil numai pentru trenurile cu tracțiune electrică</w:t>
            </w:r>
          </w:p>
        </w:tc>
      </w:tr>
      <w:tr w:rsidR="005D28A1" w14:paraId="58EA7587" w14:textId="77777777" w:rsidTr="00E4222D">
        <w:trPr>
          <w:cantSplit/>
          <w:trHeight w:val="6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191DEA" w14:textId="77777777" w:rsidR="005D28A1" w:rsidRDefault="005D28A1" w:rsidP="005D28A1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9D591A" w14:textId="77777777" w:rsidR="005D28A1" w:rsidRDefault="005D28A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417+141</w:t>
            </w:r>
          </w:p>
          <w:p w14:paraId="2F6FEBAD" w14:textId="77777777" w:rsidR="005D28A1" w:rsidRDefault="005D28A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420+500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B10C49" w14:textId="77777777" w:rsidR="005D28A1" w:rsidRDefault="005D28A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3139F3" w14:textId="77777777" w:rsidR="005D28A1" w:rsidRDefault="005D28A1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Aiud - Unirea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891762" w14:textId="77777777" w:rsidR="005D28A1" w:rsidRDefault="005D28A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531153" w14:textId="77777777" w:rsidR="005D28A1" w:rsidRDefault="005D28A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CC6769" w14:textId="77777777" w:rsidR="005D28A1" w:rsidRDefault="005D28A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A7DAD8" w14:textId="77777777" w:rsidR="005D28A1" w:rsidRDefault="005D28A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83770D" w14:textId="77777777" w:rsidR="005D28A1" w:rsidRDefault="005D28A1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647ADFD9" w14:textId="77777777" w:rsidR="005D28A1" w:rsidRDefault="005D28A1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5D28A1" w14:paraId="4AABE081" w14:textId="77777777" w:rsidTr="00E4222D">
        <w:trPr>
          <w:cantSplit/>
          <w:trHeight w:val="6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AB92E3" w14:textId="77777777" w:rsidR="005D28A1" w:rsidRDefault="005D28A1" w:rsidP="005D28A1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2ED5F3" w14:textId="77777777" w:rsidR="005D28A1" w:rsidRDefault="005D28A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D289B2" w14:textId="77777777" w:rsidR="005D28A1" w:rsidRDefault="005D28A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F930E8" w14:textId="77777777" w:rsidR="005D28A1" w:rsidRDefault="005D28A1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 Unirea linia 2 directă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D5F372" w14:textId="77777777" w:rsidR="005D28A1" w:rsidRDefault="005D28A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E93AFA" w14:textId="77777777" w:rsidR="005D28A1" w:rsidRDefault="005D28A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884524" w14:textId="77777777" w:rsidR="005D28A1" w:rsidRDefault="005D28A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425+640</w:t>
            </w:r>
          </w:p>
          <w:p w14:paraId="1CD13206" w14:textId="77777777" w:rsidR="005D28A1" w:rsidRDefault="005D28A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427+317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78DB26" w14:textId="77777777" w:rsidR="005D28A1" w:rsidRDefault="005D28A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7BFD29" w14:textId="77777777" w:rsidR="005D28A1" w:rsidRDefault="005D28A1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 Protecție lucrări în linia 3</w:t>
            </w:r>
          </w:p>
        </w:tc>
      </w:tr>
      <w:tr w:rsidR="005D28A1" w14:paraId="28D6EAE9" w14:textId="77777777" w:rsidTr="00E4222D">
        <w:trPr>
          <w:cantSplit/>
          <w:trHeight w:val="6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D0857D" w14:textId="77777777" w:rsidR="005D28A1" w:rsidRDefault="005D28A1" w:rsidP="005D28A1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9DD0F8" w14:textId="77777777" w:rsidR="005D28A1" w:rsidRDefault="005D28A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425+650</w:t>
            </w:r>
          </w:p>
          <w:p w14:paraId="21669BA7" w14:textId="77777777" w:rsidR="005D28A1" w:rsidRDefault="005D28A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427+300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6E1C2C" w14:textId="77777777" w:rsidR="005D28A1" w:rsidRDefault="005D28A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3BC144" w14:textId="77777777" w:rsidR="005D28A1" w:rsidRDefault="005D28A1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Aiud - Unirea și linia 3 directă Unirea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721C28" w14:textId="77777777" w:rsidR="005D28A1" w:rsidRDefault="005D28A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AEE4D4" w14:textId="77777777" w:rsidR="005D28A1" w:rsidRDefault="005D28A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8D58A0" w14:textId="77777777" w:rsidR="005D28A1" w:rsidRDefault="005D28A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8DFA7F" w14:textId="77777777" w:rsidR="005D28A1" w:rsidRDefault="005D28A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CFA418" w14:textId="77777777" w:rsidR="005D28A1" w:rsidRDefault="005D28A1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5D28A1" w14:paraId="5A30358C" w14:textId="77777777" w:rsidTr="00E4222D">
        <w:trPr>
          <w:cantSplit/>
          <w:trHeight w:val="6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FEBD57" w14:textId="77777777" w:rsidR="005D28A1" w:rsidRDefault="005D28A1" w:rsidP="005D28A1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B2A47F" w14:textId="77777777" w:rsidR="005D28A1" w:rsidRDefault="005D28A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5D7992" w14:textId="77777777" w:rsidR="005D28A1" w:rsidRDefault="005D28A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0DC348" w14:textId="77777777" w:rsidR="005D28A1" w:rsidRDefault="005D28A1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Aiud</w:t>
            </w:r>
          </w:p>
          <w:p w14:paraId="7E099B10" w14:textId="77777777" w:rsidR="005D28A1" w:rsidRDefault="005D28A1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8EA308" w14:textId="77777777" w:rsidR="005D28A1" w:rsidRDefault="005D28A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TDJ </w:t>
            </w:r>
          </w:p>
          <w:p w14:paraId="68114B3C" w14:textId="77777777" w:rsidR="005D28A1" w:rsidRDefault="005D28A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15 / 5A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803B1F" w14:textId="77777777" w:rsidR="005D28A1" w:rsidRPr="00600D25" w:rsidRDefault="005D28A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691DE8" w14:textId="77777777" w:rsidR="005D28A1" w:rsidRDefault="005D28A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AD1AAE" w14:textId="77777777" w:rsidR="005D28A1" w:rsidRDefault="005D28A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E57766" w14:textId="77777777" w:rsidR="005D28A1" w:rsidRDefault="005D28A1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24227D5E" w14:textId="77777777" w:rsidR="005D28A1" w:rsidRDefault="005D28A1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Cu acces la linia 5 abătută.</w:t>
            </w:r>
          </w:p>
        </w:tc>
      </w:tr>
      <w:tr w:rsidR="005D28A1" w14:paraId="782F94EC" w14:textId="77777777" w:rsidTr="00E4222D">
        <w:trPr>
          <w:cantSplit/>
          <w:trHeight w:val="12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8310C2" w14:textId="77777777" w:rsidR="005D28A1" w:rsidRDefault="005D28A1" w:rsidP="005D28A1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268E3B" w14:textId="77777777" w:rsidR="005D28A1" w:rsidRDefault="005D28A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2B70A1" w14:textId="77777777" w:rsidR="005D28A1" w:rsidRDefault="005D28A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8CD2CA" w14:textId="77777777" w:rsidR="005D28A1" w:rsidRDefault="005D28A1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Unirea</w:t>
            </w:r>
          </w:p>
          <w:p w14:paraId="517F646D" w14:textId="77777777" w:rsidR="005D28A1" w:rsidRDefault="005D28A1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3C89A8" w14:textId="77777777" w:rsidR="005D28A1" w:rsidRDefault="005D28A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79C69F" w14:textId="77777777" w:rsidR="005D28A1" w:rsidRPr="00600D25" w:rsidRDefault="005D28A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C5C4BD" w14:textId="77777777" w:rsidR="005D28A1" w:rsidRDefault="005D28A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194D9E" w14:textId="77777777" w:rsidR="005D28A1" w:rsidRPr="00600D25" w:rsidRDefault="005D28A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C380C3" w14:textId="77777777" w:rsidR="005D28A1" w:rsidRPr="00D344C9" w:rsidRDefault="005D28A1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5D28A1" w14:paraId="77E713F2" w14:textId="77777777" w:rsidTr="00E4222D">
        <w:trPr>
          <w:cantSplit/>
          <w:trHeight w:val="12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712B01" w14:textId="77777777" w:rsidR="005D28A1" w:rsidRDefault="005D28A1" w:rsidP="005D28A1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8B9637" w14:textId="77777777" w:rsidR="005D28A1" w:rsidRDefault="005D28A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426+712</w:t>
            </w:r>
          </w:p>
          <w:p w14:paraId="4A0E6F15" w14:textId="77777777" w:rsidR="005D28A1" w:rsidRDefault="005D28A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433+160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C84DD3" w14:textId="77777777" w:rsidR="005D28A1" w:rsidRDefault="005D28A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95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5E5F48" w14:textId="77777777" w:rsidR="005D28A1" w:rsidRDefault="005D28A1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Unirea</w:t>
            </w:r>
          </w:p>
          <w:p w14:paraId="587A3FDF" w14:textId="77777777" w:rsidR="005D28A1" w:rsidRDefault="005D28A1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Războieni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F12B72" w14:textId="77777777" w:rsidR="005D28A1" w:rsidRDefault="005D28A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1CA1AA" w14:textId="77777777" w:rsidR="005D28A1" w:rsidRDefault="005D28A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72A3CA" w14:textId="77777777" w:rsidR="005D28A1" w:rsidRDefault="005D28A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025C97" w14:textId="77777777" w:rsidR="005D28A1" w:rsidRPr="00600D25" w:rsidRDefault="005D28A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A6EF63" w14:textId="77777777" w:rsidR="005D28A1" w:rsidRDefault="005D28A1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6D3A7D55" w14:textId="77777777" w:rsidR="005D28A1" w:rsidRPr="00056F61" w:rsidRDefault="005D28A1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szCs w:val="20"/>
                <w:lang w:val="ro-RO"/>
              </w:rPr>
            </w:pPr>
            <w:r w:rsidRPr="00056F61">
              <w:rPr>
                <w:b/>
                <w:bCs/>
                <w:sz w:val="20"/>
                <w:szCs w:val="20"/>
                <w:lang w:val="ro-RO"/>
              </w:rPr>
              <w:t>Valabilă numai pentru trenurile cu tracțiune electrică.</w:t>
            </w:r>
          </w:p>
        </w:tc>
      </w:tr>
      <w:tr w:rsidR="005D28A1" w14:paraId="7B55B38F" w14:textId="77777777" w:rsidTr="00E4222D">
        <w:trPr>
          <w:cantSplit/>
          <w:trHeight w:val="12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F524AB" w14:textId="77777777" w:rsidR="005D28A1" w:rsidRDefault="005D28A1" w:rsidP="005D28A1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8CBAC5" w14:textId="77777777" w:rsidR="005D28A1" w:rsidRDefault="005D28A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E5DAC6" w14:textId="77777777" w:rsidR="005D28A1" w:rsidRDefault="005D28A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06DB82" w14:textId="77777777" w:rsidR="005D28A1" w:rsidRDefault="005D28A1" w:rsidP="007E60C9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Unirea</w:t>
            </w:r>
          </w:p>
          <w:p w14:paraId="5D1FF48C" w14:textId="77777777" w:rsidR="005D28A1" w:rsidRDefault="005D28A1" w:rsidP="007E60C9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Războieni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F59579" w14:textId="77777777" w:rsidR="005D28A1" w:rsidRDefault="005D28A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740B0A" w14:textId="77777777" w:rsidR="005D28A1" w:rsidRDefault="005D28A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D84E6F" w14:textId="77777777" w:rsidR="005D28A1" w:rsidRDefault="005D28A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426+712</w:t>
            </w:r>
          </w:p>
          <w:p w14:paraId="5445BCF5" w14:textId="77777777" w:rsidR="005D28A1" w:rsidRDefault="005D28A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433+160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6EEB88" w14:textId="77777777" w:rsidR="005D28A1" w:rsidRPr="00600D25" w:rsidRDefault="005D28A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90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4E82CB" w14:textId="77777777" w:rsidR="005D28A1" w:rsidRDefault="005D28A1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12FC7D0A" w14:textId="77777777" w:rsidR="005D28A1" w:rsidRDefault="005D28A1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Valabil numai pentru trenurile cu tracțiune electrică</w:t>
            </w:r>
          </w:p>
        </w:tc>
      </w:tr>
      <w:tr w:rsidR="005D28A1" w14:paraId="51366DE5" w14:textId="77777777" w:rsidTr="00E4222D">
        <w:trPr>
          <w:cantSplit/>
          <w:trHeight w:val="12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D6675E" w14:textId="77777777" w:rsidR="005D28A1" w:rsidRDefault="005D28A1" w:rsidP="005D28A1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4842B6" w14:textId="77777777" w:rsidR="005D28A1" w:rsidRDefault="005D28A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34177C" w14:textId="77777777" w:rsidR="005D28A1" w:rsidRDefault="005D28A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75C1F1" w14:textId="77777777" w:rsidR="005D28A1" w:rsidRDefault="005D28A1" w:rsidP="001F6313">
            <w:pPr>
              <w:spacing w:before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Unirea -</w:t>
            </w:r>
          </w:p>
          <w:p w14:paraId="299E28D9" w14:textId="77777777" w:rsidR="005D28A1" w:rsidRDefault="005D28A1" w:rsidP="001F6313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Războieni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91CEB2" w14:textId="77777777" w:rsidR="005D28A1" w:rsidRDefault="005D28A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B34F8A" w14:textId="77777777" w:rsidR="005D28A1" w:rsidRDefault="005D28A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FF48E9" w14:textId="77777777" w:rsidR="005D28A1" w:rsidRDefault="005D28A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429+575</w:t>
            </w:r>
          </w:p>
          <w:p w14:paraId="649CDC26" w14:textId="77777777" w:rsidR="005D28A1" w:rsidRDefault="005D28A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429+625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B67EE9" w14:textId="77777777" w:rsidR="005D28A1" w:rsidRDefault="005D28A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2F9A12" w14:textId="77777777" w:rsidR="005D28A1" w:rsidRDefault="005D28A1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5D28A1" w14:paraId="50DB704A" w14:textId="77777777" w:rsidTr="00E4222D">
        <w:trPr>
          <w:cantSplit/>
          <w:trHeight w:val="12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22BD5D" w14:textId="77777777" w:rsidR="005D28A1" w:rsidRDefault="005D28A1" w:rsidP="005D28A1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C76417" w14:textId="77777777" w:rsidR="005D28A1" w:rsidRDefault="005D28A1" w:rsidP="007E60C9">
            <w:pPr>
              <w:spacing w:before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429+550</w:t>
            </w:r>
          </w:p>
          <w:p w14:paraId="5F578EE2" w14:textId="77777777" w:rsidR="005D28A1" w:rsidRDefault="005D28A1" w:rsidP="007E60C9">
            <w:pPr>
              <w:spacing w:before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429+600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116DB6" w14:textId="77777777" w:rsidR="005D28A1" w:rsidRDefault="005D28A1" w:rsidP="007E60C9">
            <w:pPr>
              <w:spacing w:before="12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20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AAB163" w14:textId="77777777" w:rsidR="005D28A1" w:rsidRDefault="005D28A1" w:rsidP="007E60C9">
            <w:pPr>
              <w:spacing w:before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Unirea -</w:t>
            </w:r>
          </w:p>
          <w:p w14:paraId="0F640DBE" w14:textId="77777777" w:rsidR="005D28A1" w:rsidRDefault="005D28A1" w:rsidP="007E60C9">
            <w:pPr>
              <w:spacing w:before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Războieni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6FDF49" w14:textId="77777777" w:rsidR="005D28A1" w:rsidRDefault="005D28A1" w:rsidP="007E60C9">
            <w:pPr>
              <w:spacing w:before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D59BE8" w14:textId="77777777" w:rsidR="005D28A1" w:rsidRDefault="005D28A1" w:rsidP="007E60C9">
            <w:pPr>
              <w:spacing w:before="12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CAE973" w14:textId="77777777" w:rsidR="005D28A1" w:rsidRDefault="005D28A1" w:rsidP="007E60C9">
            <w:pPr>
              <w:spacing w:before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429+550</w:t>
            </w:r>
          </w:p>
          <w:p w14:paraId="166AB646" w14:textId="77777777" w:rsidR="005D28A1" w:rsidRDefault="005D28A1" w:rsidP="007E60C9">
            <w:pPr>
              <w:spacing w:before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429+600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DF5893" w14:textId="77777777" w:rsidR="005D28A1" w:rsidRDefault="005D28A1" w:rsidP="007E60C9">
            <w:pPr>
              <w:spacing w:before="12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20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55BB46" w14:textId="77777777" w:rsidR="005D28A1" w:rsidRDefault="005D28A1" w:rsidP="007E60C9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  <w:lang w:val="ro-RO"/>
              </w:rPr>
              <w:t>Nesemnalizată pe teren.</w:t>
            </w:r>
          </w:p>
          <w:p w14:paraId="20FE24EE" w14:textId="77777777" w:rsidR="005D28A1" w:rsidRDefault="005D28A1" w:rsidP="007E60C9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  <w:lang w:val="ro-RO"/>
              </w:rPr>
              <w:t>Valabil numai pentru trenurile tip automotor (trecere la nivel Unirea hc.)</w:t>
            </w:r>
          </w:p>
        </w:tc>
      </w:tr>
      <w:tr w:rsidR="005D28A1" w14:paraId="65857C24" w14:textId="77777777" w:rsidTr="00E4222D">
        <w:trPr>
          <w:cantSplit/>
          <w:trHeight w:val="12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6F98B5" w14:textId="77777777" w:rsidR="005D28A1" w:rsidRDefault="005D28A1" w:rsidP="005D28A1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4218B8" w14:textId="77777777" w:rsidR="005D28A1" w:rsidRDefault="005D28A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BB10D4" w14:textId="77777777" w:rsidR="005D28A1" w:rsidRDefault="005D28A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816185" w14:textId="77777777" w:rsidR="005D28A1" w:rsidRDefault="005D28A1" w:rsidP="008911CF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Unirea -</w:t>
            </w:r>
          </w:p>
          <w:p w14:paraId="0886F041" w14:textId="77777777" w:rsidR="005D28A1" w:rsidRDefault="005D28A1" w:rsidP="008911CF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Războieni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BBA549" w14:textId="77777777" w:rsidR="005D28A1" w:rsidRDefault="005D28A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C0B9C9" w14:textId="77777777" w:rsidR="005D28A1" w:rsidRDefault="005D28A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A42CD0" w14:textId="77777777" w:rsidR="005D28A1" w:rsidRDefault="005D28A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431+940</w:t>
            </w:r>
          </w:p>
          <w:p w14:paraId="2957E468" w14:textId="77777777" w:rsidR="005D28A1" w:rsidRDefault="005D28A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432+750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E23024" w14:textId="77777777" w:rsidR="005D28A1" w:rsidRPr="00600D25" w:rsidRDefault="005D28A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5D9E10" w14:textId="77777777" w:rsidR="005D28A1" w:rsidRDefault="005D28A1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</w:tc>
      </w:tr>
      <w:tr w:rsidR="005D28A1" w14:paraId="0E9259BA" w14:textId="77777777" w:rsidTr="00E4222D">
        <w:trPr>
          <w:cantSplit/>
          <w:trHeight w:val="12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F850FC" w14:textId="77777777" w:rsidR="005D28A1" w:rsidRDefault="005D28A1" w:rsidP="005D28A1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47C091" w14:textId="77777777" w:rsidR="005D28A1" w:rsidRDefault="005D28A1" w:rsidP="00DF66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B35F87" w14:textId="77777777" w:rsidR="005D28A1" w:rsidRDefault="005D28A1" w:rsidP="00DF66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64AAC4" w14:textId="77777777" w:rsidR="005D28A1" w:rsidRDefault="005D28A1" w:rsidP="00DF66C9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 St. Războieni linia 2 directă ax. st. – semnal YA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F7EA42" w14:textId="77777777" w:rsidR="005D28A1" w:rsidRPr="00DF66C9" w:rsidRDefault="005D28A1" w:rsidP="00DF66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9"/>
                <w:szCs w:val="19"/>
                <w:lang w:val="ro-RO"/>
              </w:rPr>
            </w:pPr>
            <w:r w:rsidRPr="00DF66C9">
              <w:rPr>
                <w:b/>
                <w:bCs/>
                <w:sz w:val="19"/>
                <w:szCs w:val="19"/>
                <w:lang w:val="ro-RO"/>
              </w:rPr>
              <w:t>433+160</w:t>
            </w:r>
          </w:p>
          <w:p w14:paraId="51E2C3A3" w14:textId="77777777" w:rsidR="005D28A1" w:rsidRDefault="005D28A1" w:rsidP="00DF66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DF66C9">
              <w:rPr>
                <w:b/>
                <w:bCs/>
                <w:sz w:val="19"/>
                <w:szCs w:val="19"/>
                <w:lang w:val="ro-RO"/>
              </w:rPr>
              <w:t>434+035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782002" w14:textId="77777777" w:rsidR="005D28A1" w:rsidRDefault="005D28A1" w:rsidP="00DF66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708D65" w14:textId="77777777" w:rsidR="005D28A1" w:rsidRDefault="005D28A1" w:rsidP="00DF66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ED3D06" w14:textId="77777777" w:rsidR="005D28A1" w:rsidRDefault="005D28A1" w:rsidP="00DF66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4AE726" w14:textId="77777777" w:rsidR="005D28A1" w:rsidRDefault="005D28A1" w:rsidP="00DF66C9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5D28A1" w14:paraId="5E47F313" w14:textId="77777777" w:rsidTr="00E4222D">
        <w:trPr>
          <w:cantSplit/>
          <w:trHeight w:val="12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88DB8A" w14:textId="77777777" w:rsidR="005D28A1" w:rsidRDefault="005D28A1" w:rsidP="005D28A1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5AF2A1" w14:textId="77777777" w:rsidR="005D28A1" w:rsidRDefault="005D28A1" w:rsidP="00DF66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1AFEDB" w14:textId="77777777" w:rsidR="005D28A1" w:rsidRDefault="005D28A1" w:rsidP="00DF66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AFCE68" w14:textId="77777777" w:rsidR="005D28A1" w:rsidRDefault="005D28A1" w:rsidP="00DF66C9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Războieni linia 4 abătută 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8E441F" w14:textId="77777777" w:rsidR="005D28A1" w:rsidRDefault="005D28A1" w:rsidP="00DF66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între vârf sch. 14 și semnal M8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D83906" w14:textId="77777777" w:rsidR="005D28A1" w:rsidRDefault="005D28A1" w:rsidP="00DF66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1053E7" w14:textId="77777777" w:rsidR="005D28A1" w:rsidRDefault="005D28A1" w:rsidP="00DF66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6F8BA6" w14:textId="77777777" w:rsidR="005D28A1" w:rsidRDefault="005D28A1" w:rsidP="00DF66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4D4B21" w14:textId="77777777" w:rsidR="005D28A1" w:rsidRDefault="005D28A1" w:rsidP="00DF66C9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5D28A1" w14:paraId="59C1C0D7" w14:textId="77777777" w:rsidTr="00E4222D">
        <w:trPr>
          <w:cantSplit/>
          <w:trHeight w:val="12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4501B0" w14:textId="77777777" w:rsidR="005D28A1" w:rsidRDefault="005D28A1" w:rsidP="005D28A1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5E71FD" w14:textId="77777777" w:rsidR="005D28A1" w:rsidRDefault="005D28A1" w:rsidP="00DF66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47C177" w14:textId="77777777" w:rsidR="005D28A1" w:rsidRDefault="005D28A1" w:rsidP="00DF66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D5C1CF" w14:textId="77777777" w:rsidR="005D28A1" w:rsidRDefault="005D28A1" w:rsidP="00DF66C9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Războieni linia 1 abătută 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78D1EE" w14:textId="77777777" w:rsidR="005D28A1" w:rsidRDefault="005D28A1" w:rsidP="00DF66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între ax. st. și semnal YA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1A65FD" w14:textId="77777777" w:rsidR="005D28A1" w:rsidRDefault="005D28A1" w:rsidP="00DF66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C75C2C" w14:textId="77777777" w:rsidR="005D28A1" w:rsidRDefault="005D28A1" w:rsidP="00DF66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27E5D7" w14:textId="77777777" w:rsidR="005D28A1" w:rsidRDefault="005D28A1" w:rsidP="00DF66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A94B7C" w14:textId="77777777" w:rsidR="005D28A1" w:rsidRDefault="005D28A1" w:rsidP="00DF66C9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5D28A1" w14:paraId="2F184327" w14:textId="77777777" w:rsidTr="00E4222D">
        <w:trPr>
          <w:cantSplit/>
          <w:trHeight w:val="50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0FEE6A" w14:textId="77777777" w:rsidR="005D28A1" w:rsidRDefault="005D28A1" w:rsidP="005D28A1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3A5170" w14:textId="77777777" w:rsidR="005D28A1" w:rsidRDefault="005D28A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533C7C" w14:textId="77777777" w:rsidR="005D28A1" w:rsidRPr="00600D25" w:rsidRDefault="005D28A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443231" w14:textId="77777777" w:rsidR="005D28A1" w:rsidRDefault="005D28A1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Războieni</w:t>
            </w:r>
          </w:p>
          <w:p w14:paraId="6E467723" w14:textId="77777777" w:rsidR="005D28A1" w:rsidRDefault="005D28A1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5564CA" w14:textId="77777777" w:rsidR="005D28A1" w:rsidRDefault="005D28A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07086297" w14:textId="77777777" w:rsidR="005D28A1" w:rsidRDefault="005D28A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26 şi 32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BB0016" w14:textId="77777777" w:rsidR="005D28A1" w:rsidRPr="00600D25" w:rsidRDefault="005D28A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FF45E7" w14:textId="77777777" w:rsidR="005D28A1" w:rsidRDefault="005D28A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2976B3" w14:textId="77777777" w:rsidR="005D28A1" w:rsidRPr="00600D25" w:rsidRDefault="005D28A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BB8B50" w14:textId="77777777" w:rsidR="005D28A1" w:rsidRPr="00D344C9" w:rsidRDefault="005D28A1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15DC778C" w14:textId="77777777" w:rsidR="005D28A1" w:rsidRDefault="005D28A1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</w:t>
            </w:r>
          </w:p>
          <w:p w14:paraId="45E2F686" w14:textId="77777777" w:rsidR="005D28A1" w:rsidRPr="00D344C9" w:rsidRDefault="005D28A1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la liniile 7 și 8.</w:t>
            </w:r>
          </w:p>
        </w:tc>
      </w:tr>
      <w:tr w:rsidR="005D28A1" w14:paraId="5271B9DA" w14:textId="77777777" w:rsidTr="00E4222D">
        <w:trPr>
          <w:cantSplit/>
          <w:trHeight w:val="50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D50C27" w14:textId="77777777" w:rsidR="005D28A1" w:rsidRDefault="005D28A1" w:rsidP="005D28A1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401DF8" w14:textId="77777777" w:rsidR="005D28A1" w:rsidRDefault="005D28A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CA78D9" w14:textId="77777777" w:rsidR="005D28A1" w:rsidRPr="00600D25" w:rsidRDefault="005D28A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8B2127" w14:textId="77777777" w:rsidR="005D28A1" w:rsidRDefault="005D28A1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Războieni - </w:t>
            </w:r>
          </w:p>
          <w:p w14:paraId="3C83CCFB" w14:textId="77777777" w:rsidR="005D28A1" w:rsidRDefault="005D28A1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Călărași Turda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5B7DAB" w14:textId="77777777" w:rsidR="005D28A1" w:rsidRDefault="005D28A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F0E3B5" w14:textId="77777777" w:rsidR="005D28A1" w:rsidRPr="00600D25" w:rsidRDefault="005D28A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5C87BE" w14:textId="77777777" w:rsidR="005D28A1" w:rsidRDefault="005D28A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434+050</w:t>
            </w:r>
          </w:p>
          <w:p w14:paraId="6FD080ED" w14:textId="77777777" w:rsidR="005D28A1" w:rsidRDefault="005D28A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435+600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EEFC6F" w14:textId="77777777" w:rsidR="005D28A1" w:rsidRPr="00600D25" w:rsidRDefault="005D28A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56FD5F" w14:textId="77777777" w:rsidR="005D28A1" w:rsidRDefault="005D28A1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0F43178E" w14:textId="77777777" w:rsidR="005D28A1" w:rsidRDefault="005D28A1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  <w:p w14:paraId="1BEB6799" w14:textId="77777777" w:rsidR="005D28A1" w:rsidRDefault="005D28A1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Protecție muncitori și terasament - lucrări în </w:t>
            </w:r>
          </w:p>
          <w:p w14:paraId="30F21739" w14:textId="77777777" w:rsidR="005D28A1" w:rsidRPr="00D344C9" w:rsidRDefault="005D28A1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firul I.</w:t>
            </w:r>
          </w:p>
        </w:tc>
      </w:tr>
      <w:tr w:rsidR="005D28A1" w14:paraId="08279533" w14:textId="77777777" w:rsidTr="00E4222D">
        <w:trPr>
          <w:cantSplit/>
          <w:trHeight w:val="14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F3B95B" w14:textId="77777777" w:rsidR="005D28A1" w:rsidRDefault="005D28A1" w:rsidP="005D28A1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1ADE1A" w14:textId="77777777" w:rsidR="005D28A1" w:rsidRDefault="005D28A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C78A00" w14:textId="77777777" w:rsidR="005D28A1" w:rsidRDefault="005D28A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05F3E6" w14:textId="77777777" w:rsidR="005D28A1" w:rsidRDefault="005D28A1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Călăraşi Turda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6A867C" w14:textId="77777777" w:rsidR="005D28A1" w:rsidRDefault="005D28A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18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B62B46" w14:textId="77777777" w:rsidR="005D28A1" w:rsidRPr="00600D25" w:rsidRDefault="005D28A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A6E94F" w14:textId="77777777" w:rsidR="005D28A1" w:rsidRDefault="005D28A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513D1C" w14:textId="77777777" w:rsidR="005D28A1" w:rsidRPr="00600D25" w:rsidRDefault="005D28A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A24AF7" w14:textId="77777777" w:rsidR="005D28A1" w:rsidRDefault="005D28A1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</w:t>
            </w:r>
          </w:p>
          <w:p w14:paraId="1822BFDF" w14:textId="77777777" w:rsidR="005D28A1" w:rsidRPr="00D344C9" w:rsidRDefault="005D28A1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 la linia 2 Cap Y. </w:t>
            </w:r>
          </w:p>
        </w:tc>
      </w:tr>
      <w:tr w:rsidR="005D28A1" w14:paraId="19DA868B" w14:textId="77777777" w:rsidTr="00E4222D">
        <w:trPr>
          <w:cantSplit/>
          <w:trHeight w:val="14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936811" w14:textId="77777777" w:rsidR="005D28A1" w:rsidRDefault="005D28A1" w:rsidP="005D28A1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0C4A43" w14:textId="77777777" w:rsidR="005D28A1" w:rsidRDefault="005D28A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89D05E" w14:textId="77777777" w:rsidR="005D28A1" w:rsidRDefault="005D28A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0B92CC" w14:textId="77777777" w:rsidR="005D28A1" w:rsidRDefault="005D28A1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Călăraşi Turda – </w:t>
            </w:r>
          </w:p>
          <w:p w14:paraId="0E0B5E20" w14:textId="77777777" w:rsidR="005D28A1" w:rsidRDefault="005D28A1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Câmpia Turzii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26A613" w14:textId="77777777" w:rsidR="005D28A1" w:rsidRDefault="005D28A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BE0670" w14:textId="77777777" w:rsidR="005D28A1" w:rsidRDefault="005D28A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09C0DF" w14:textId="77777777" w:rsidR="005D28A1" w:rsidRDefault="005D28A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448+500</w:t>
            </w:r>
          </w:p>
          <w:p w14:paraId="7838D7BE" w14:textId="77777777" w:rsidR="005D28A1" w:rsidRDefault="005D28A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450+050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B97EB9" w14:textId="77777777" w:rsidR="005D28A1" w:rsidRPr="00600D25" w:rsidRDefault="005D28A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 /50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3F4BDB" w14:textId="77777777" w:rsidR="005D28A1" w:rsidRDefault="005D28A1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4D5DBD">
              <w:rPr>
                <w:b/>
                <w:bCs/>
                <w:i/>
                <w:iCs/>
                <w:sz w:val="20"/>
                <w:szCs w:val="20"/>
                <w:lang w:val="ro-RO"/>
              </w:rPr>
              <w:t>50 km/h -  Protectie muncitori intre orele</w:t>
            </w:r>
          </w:p>
          <w:p w14:paraId="314E09CB" w14:textId="77777777" w:rsidR="005D28A1" w:rsidRDefault="005D28A1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4D5DBD">
              <w:rPr>
                <w:b/>
                <w:bCs/>
                <w:i/>
                <w:iCs/>
                <w:sz w:val="20"/>
                <w:szCs w:val="20"/>
                <w:lang w:val="ro-RO"/>
              </w:rPr>
              <w:t>7.00-19.00</w:t>
            </w:r>
          </w:p>
        </w:tc>
      </w:tr>
      <w:tr w:rsidR="005D28A1" w14:paraId="5394EE3E" w14:textId="77777777" w:rsidTr="00E4222D">
        <w:trPr>
          <w:cantSplit/>
          <w:trHeight w:val="94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683525" w14:textId="77777777" w:rsidR="005D28A1" w:rsidRDefault="005D28A1" w:rsidP="005D28A1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CBC48E" w14:textId="77777777" w:rsidR="005D28A1" w:rsidRDefault="005D28A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4035A8" w14:textId="77777777" w:rsidR="005D28A1" w:rsidRPr="00600D25" w:rsidRDefault="005D28A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573F1A" w14:textId="77777777" w:rsidR="005D28A1" w:rsidRDefault="005D28A1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Câmpia Turzii</w:t>
            </w:r>
          </w:p>
          <w:p w14:paraId="3B1CB6D1" w14:textId="77777777" w:rsidR="005D28A1" w:rsidRDefault="005D28A1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9E38D4" w14:textId="77777777" w:rsidR="005D28A1" w:rsidRDefault="005D28A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6BF7131A" w14:textId="77777777" w:rsidR="005D28A1" w:rsidRDefault="005D28A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nr.  29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A4B07B" w14:textId="77777777" w:rsidR="005D28A1" w:rsidRPr="00600D25" w:rsidRDefault="005D28A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12FEAE" w14:textId="77777777" w:rsidR="005D28A1" w:rsidRDefault="005D28A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C12230" w14:textId="77777777" w:rsidR="005D28A1" w:rsidRPr="00600D25" w:rsidRDefault="005D28A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4993F5" w14:textId="77777777" w:rsidR="005D28A1" w:rsidRDefault="005D28A1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spre </w:t>
            </w: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Grupa de linii </w:t>
            </w:r>
          </w:p>
          <w:p w14:paraId="35BDF60C" w14:textId="77777777" w:rsidR="005D28A1" w:rsidRPr="00D344C9" w:rsidRDefault="005D28A1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st. </w:t>
            </w: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Turda. </w:t>
            </w:r>
          </w:p>
        </w:tc>
      </w:tr>
      <w:tr w:rsidR="005D28A1" w14:paraId="0CF56DD6" w14:textId="77777777" w:rsidTr="00E4222D">
        <w:trPr>
          <w:cantSplit/>
          <w:trHeight w:val="94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84B018" w14:textId="77777777" w:rsidR="005D28A1" w:rsidRDefault="005D28A1" w:rsidP="005D28A1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644DF3" w14:textId="77777777" w:rsidR="005D28A1" w:rsidRDefault="005D28A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0F5D2F" w14:textId="77777777" w:rsidR="005D28A1" w:rsidRPr="00600D25" w:rsidRDefault="005D28A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76C239" w14:textId="77777777" w:rsidR="005D28A1" w:rsidRDefault="005D28A1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Câmpia Turzii</w:t>
            </w:r>
          </w:p>
          <w:p w14:paraId="1E05B8C9" w14:textId="77777777" w:rsidR="005D28A1" w:rsidRDefault="005D28A1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8EB3B6" w14:textId="77777777" w:rsidR="005D28A1" w:rsidRDefault="005D28A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31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912BE6" w14:textId="77777777" w:rsidR="005D28A1" w:rsidRPr="00600D25" w:rsidRDefault="005D28A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4E0E25" w14:textId="77777777" w:rsidR="005D28A1" w:rsidRDefault="005D28A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815106" w14:textId="77777777" w:rsidR="005D28A1" w:rsidRPr="00600D25" w:rsidRDefault="005D28A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0E13C5" w14:textId="77777777" w:rsidR="005D28A1" w:rsidRDefault="005D28A1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spre </w:t>
            </w: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Grupa de linii </w:t>
            </w:r>
          </w:p>
          <w:p w14:paraId="3D194193" w14:textId="77777777" w:rsidR="005D28A1" w:rsidRPr="00D344C9" w:rsidRDefault="005D28A1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st. </w:t>
            </w: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Turda.</w:t>
            </w:r>
          </w:p>
        </w:tc>
      </w:tr>
      <w:tr w:rsidR="005D28A1" w14:paraId="720BDEEC" w14:textId="77777777" w:rsidTr="00E4222D">
        <w:trPr>
          <w:cantSplit/>
          <w:trHeight w:val="56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835E85" w14:textId="77777777" w:rsidR="005D28A1" w:rsidRDefault="005D28A1" w:rsidP="005D28A1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CDDB7F" w14:textId="77777777" w:rsidR="005D28A1" w:rsidRDefault="005D28A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6A8669" w14:textId="77777777" w:rsidR="005D28A1" w:rsidRPr="00600D25" w:rsidRDefault="005D28A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B31382" w14:textId="77777777" w:rsidR="005D28A1" w:rsidRDefault="005D28A1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Câmpia Turzii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001FE5" w14:textId="77777777" w:rsidR="005D28A1" w:rsidRDefault="005D28A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 37 / 41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D45A7A" w14:textId="77777777" w:rsidR="005D28A1" w:rsidRPr="00600D25" w:rsidRDefault="005D28A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9FBC56" w14:textId="77777777" w:rsidR="005D28A1" w:rsidRDefault="005D28A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08E3B1" w14:textId="77777777" w:rsidR="005D28A1" w:rsidRPr="00600D25" w:rsidRDefault="005D28A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13DCD7" w14:textId="77777777" w:rsidR="005D28A1" w:rsidRPr="00D344C9" w:rsidRDefault="005D28A1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la liniile 5 - 9.</w:t>
            </w:r>
          </w:p>
        </w:tc>
      </w:tr>
      <w:tr w:rsidR="005D28A1" w14:paraId="1B901701" w14:textId="77777777" w:rsidTr="00E4222D">
        <w:trPr>
          <w:cantSplit/>
          <w:trHeight w:val="56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73F421" w14:textId="77777777" w:rsidR="005D28A1" w:rsidRDefault="005D28A1" w:rsidP="005D28A1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6966B0" w14:textId="77777777" w:rsidR="005D28A1" w:rsidRDefault="005D28A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953977" w14:textId="77777777" w:rsidR="005D28A1" w:rsidRPr="00600D25" w:rsidRDefault="005D28A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CA67AB" w14:textId="77777777" w:rsidR="005D28A1" w:rsidRDefault="005D28A1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Câmpia Turzii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F7D201" w14:textId="77777777" w:rsidR="005D28A1" w:rsidRDefault="005D28A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TDJ</w:t>
            </w:r>
          </w:p>
          <w:p w14:paraId="454043C2" w14:textId="77777777" w:rsidR="005D28A1" w:rsidRDefault="005D28A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27 / 33</w:t>
            </w:r>
          </w:p>
          <w:p w14:paraId="4D7449AF" w14:textId="77777777" w:rsidR="005D28A1" w:rsidRDefault="005D28A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și</w:t>
            </w:r>
          </w:p>
          <w:p w14:paraId="013BA11C" w14:textId="77777777" w:rsidR="005D28A1" w:rsidRDefault="005D28A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TDJ</w:t>
            </w:r>
          </w:p>
          <w:p w14:paraId="67A05D2D" w14:textId="77777777" w:rsidR="005D28A1" w:rsidRDefault="005D28A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47 / 49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23756C" w14:textId="77777777" w:rsidR="005D28A1" w:rsidRDefault="005D28A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5C68A9" w14:textId="77777777" w:rsidR="005D28A1" w:rsidRDefault="005D28A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27C641" w14:textId="77777777" w:rsidR="005D28A1" w:rsidRPr="00600D25" w:rsidRDefault="005D28A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ED818E" w14:textId="77777777" w:rsidR="005D28A1" w:rsidRDefault="005D28A1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5D28A1" w14:paraId="7276C96F" w14:textId="77777777" w:rsidTr="00E4222D">
        <w:trPr>
          <w:cantSplit/>
          <w:trHeight w:val="74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CF42EE" w14:textId="77777777" w:rsidR="005D28A1" w:rsidRDefault="005D28A1" w:rsidP="005D28A1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475578" w14:textId="77777777" w:rsidR="005D28A1" w:rsidRDefault="005D28A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A68821" w14:textId="77777777" w:rsidR="005D28A1" w:rsidRPr="00600D25" w:rsidRDefault="005D28A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C138EA" w14:textId="77777777" w:rsidR="005D28A1" w:rsidRDefault="005D28A1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Câmpia Turzii</w:t>
            </w:r>
          </w:p>
          <w:p w14:paraId="08B138E3" w14:textId="77777777" w:rsidR="005D28A1" w:rsidRDefault="005D28A1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E001B5" w14:textId="77777777" w:rsidR="005D28A1" w:rsidRDefault="005D28A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</w:t>
            </w:r>
          </w:p>
          <w:p w14:paraId="59AE3ACB" w14:textId="77777777" w:rsidR="005D28A1" w:rsidRDefault="005D28A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43 și 53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1266E0" w14:textId="77777777" w:rsidR="005D28A1" w:rsidRDefault="005D28A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014CC8" w14:textId="77777777" w:rsidR="005D28A1" w:rsidRDefault="005D28A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EB7159" w14:textId="77777777" w:rsidR="005D28A1" w:rsidRPr="00600D25" w:rsidRDefault="005D28A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680AE5" w14:textId="77777777" w:rsidR="005D28A1" w:rsidRPr="00D344C9" w:rsidRDefault="005D28A1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la liniile 7 - 10.</w:t>
            </w:r>
          </w:p>
        </w:tc>
      </w:tr>
      <w:tr w:rsidR="005D28A1" w14:paraId="2DAB745E" w14:textId="77777777" w:rsidTr="00E4222D">
        <w:trPr>
          <w:cantSplit/>
          <w:trHeight w:val="74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1A9ACA" w14:textId="77777777" w:rsidR="005D28A1" w:rsidRDefault="005D28A1" w:rsidP="005D28A1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B10DC6" w14:textId="77777777" w:rsidR="005D28A1" w:rsidRDefault="005D28A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6A4F54" w14:textId="77777777" w:rsidR="005D28A1" w:rsidRDefault="005D28A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7220A8" w14:textId="77777777" w:rsidR="005D28A1" w:rsidRDefault="005D28A1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Câmpia Turzii</w:t>
            </w:r>
          </w:p>
          <w:p w14:paraId="5A5BB063" w14:textId="77777777" w:rsidR="005D28A1" w:rsidRDefault="005D28A1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liniile 6 și 7 </w:t>
            </w:r>
          </w:p>
          <w:p w14:paraId="0A8A9A43" w14:textId="77777777" w:rsidR="005D28A1" w:rsidRDefault="005D28A1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4CBD15" w14:textId="77777777" w:rsidR="005D28A1" w:rsidRDefault="005D28A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FE7FB5" w14:textId="77777777" w:rsidR="005D28A1" w:rsidRDefault="005D28A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761B9F" w14:textId="77777777" w:rsidR="005D28A1" w:rsidRDefault="005D28A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0E7D93" w14:textId="77777777" w:rsidR="005D28A1" w:rsidRDefault="005D28A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F44FEF" w14:textId="77777777" w:rsidR="005D28A1" w:rsidRDefault="005D28A1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5D28A1" w14:paraId="0D57C588" w14:textId="77777777" w:rsidTr="00E4222D">
        <w:trPr>
          <w:cantSplit/>
          <w:trHeight w:val="74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9C0D65" w14:textId="77777777" w:rsidR="005D28A1" w:rsidRDefault="005D28A1" w:rsidP="005D28A1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BAADF6" w14:textId="77777777" w:rsidR="005D28A1" w:rsidRDefault="005D28A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B0A125" w14:textId="77777777" w:rsidR="005D28A1" w:rsidRDefault="005D28A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22B5C6" w14:textId="77777777" w:rsidR="005D28A1" w:rsidRDefault="005D28A1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Câmpia Turzii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A442A7" w14:textId="77777777" w:rsidR="005D28A1" w:rsidRDefault="005D28A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diag. 12-18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9DAC5A" w14:textId="77777777" w:rsidR="005D28A1" w:rsidRDefault="005D28A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E9CE90" w14:textId="77777777" w:rsidR="005D28A1" w:rsidRDefault="005D28A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A64A4B" w14:textId="77777777" w:rsidR="005D28A1" w:rsidRDefault="005D28A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7D133C" w14:textId="77777777" w:rsidR="005D28A1" w:rsidRDefault="005D28A1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5D28A1" w14:paraId="1D05B084" w14:textId="77777777" w:rsidTr="00E4222D">
        <w:trPr>
          <w:cantSplit/>
          <w:trHeight w:val="58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41B8FC" w14:textId="77777777" w:rsidR="005D28A1" w:rsidRDefault="005D28A1" w:rsidP="005D28A1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629FCC" w14:textId="77777777" w:rsidR="005D28A1" w:rsidRDefault="005D28A1" w:rsidP="009035DB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991F84" w14:textId="77777777" w:rsidR="005D28A1" w:rsidRDefault="005D28A1" w:rsidP="009035DB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5ACC98" w14:textId="77777777" w:rsidR="005D28A1" w:rsidRDefault="005D28A1" w:rsidP="009035DB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Câmpia Turzii – </w:t>
            </w:r>
          </w:p>
          <w:p w14:paraId="10679B32" w14:textId="77777777" w:rsidR="005D28A1" w:rsidRDefault="005D28A1" w:rsidP="009035DB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Ax. Hm Valea Florilor (cuprinde linia III </w:t>
            </w:r>
          </w:p>
          <w:p w14:paraId="71B97493" w14:textId="77777777" w:rsidR="005D28A1" w:rsidRDefault="005D28A1" w:rsidP="009035DB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Câmpia Turzii  și linia II Hm Valea Florilor)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BA1A12" w14:textId="77777777" w:rsidR="005D28A1" w:rsidRDefault="005D28A1" w:rsidP="009035DB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870951" w14:textId="77777777" w:rsidR="005D28A1" w:rsidRDefault="005D28A1" w:rsidP="009035DB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7D4E1B" w14:textId="77777777" w:rsidR="005D28A1" w:rsidRDefault="005D28A1" w:rsidP="009035DB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450+050</w:t>
            </w:r>
          </w:p>
          <w:p w14:paraId="252A27F2" w14:textId="77777777" w:rsidR="005D28A1" w:rsidRDefault="005D28A1" w:rsidP="009035DB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465+185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4B22FD" w14:textId="77777777" w:rsidR="005D28A1" w:rsidRDefault="005D28A1" w:rsidP="009035DB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8A26F8" w14:textId="77777777" w:rsidR="005D28A1" w:rsidRDefault="005D28A1" w:rsidP="009035DB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5D28A1" w14:paraId="39793280" w14:textId="77777777" w:rsidTr="00E4222D">
        <w:trPr>
          <w:cantSplit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51892C" w14:textId="77777777" w:rsidR="005D28A1" w:rsidRDefault="005D28A1" w:rsidP="005D28A1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08594B" w14:textId="77777777" w:rsidR="005D28A1" w:rsidRDefault="005D28A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5652E8" w14:textId="77777777" w:rsidR="005D28A1" w:rsidRPr="00600D25" w:rsidRDefault="005D28A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B7851E" w14:textId="77777777" w:rsidR="005D28A1" w:rsidRDefault="005D28A1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Valea Florilor</w:t>
            </w:r>
          </w:p>
          <w:p w14:paraId="2D7AAD09" w14:textId="77777777" w:rsidR="005D28A1" w:rsidRDefault="005D28A1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4D03A4" w14:textId="77777777" w:rsidR="005D28A1" w:rsidRDefault="005D28A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918E75" w14:textId="77777777" w:rsidR="005D28A1" w:rsidRPr="00600D25" w:rsidRDefault="005D28A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12FD36" w14:textId="77777777" w:rsidR="005D28A1" w:rsidRDefault="005D28A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88F13D" w14:textId="77777777" w:rsidR="005D28A1" w:rsidRDefault="005D28A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9B64DC" w14:textId="77777777" w:rsidR="005D28A1" w:rsidRPr="00D344C9" w:rsidRDefault="005D28A1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5D28A1" w14:paraId="415E2C78" w14:textId="77777777" w:rsidTr="00E4222D">
        <w:trPr>
          <w:cantSplit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932586" w14:textId="77777777" w:rsidR="005D28A1" w:rsidRDefault="005D28A1" w:rsidP="005D28A1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137B65" w14:textId="77777777" w:rsidR="005D28A1" w:rsidRDefault="005D28A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7192F5" w14:textId="77777777" w:rsidR="005D28A1" w:rsidRPr="00600D25" w:rsidRDefault="005D28A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1F7C80" w14:textId="77777777" w:rsidR="005D28A1" w:rsidRDefault="005D28A1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Cojocna</w:t>
            </w:r>
          </w:p>
          <w:p w14:paraId="39F7F685" w14:textId="77777777" w:rsidR="005D28A1" w:rsidRDefault="005D28A1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B912BF" w14:textId="77777777" w:rsidR="005D28A1" w:rsidRDefault="005D28A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între </w:t>
            </w:r>
          </w:p>
          <w:p w14:paraId="6F111FB2" w14:textId="77777777" w:rsidR="005D28A1" w:rsidRDefault="005D28A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vârf sch. 13</w:t>
            </w:r>
          </w:p>
          <w:p w14:paraId="7EF9E8AB" w14:textId="77777777" w:rsidR="005D28A1" w:rsidRDefault="005D28A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și vârf sch. 16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5FF5CF" w14:textId="77777777" w:rsidR="005D28A1" w:rsidRPr="00600D25" w:rsidRDefault="005D28A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65F2A0" w14:textId="77777777" w:rsidR="005D28A1" w:rsidRDefault="005D28A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19913B" w14:textId="77777777" w:rsidR="005D28A1" w:rsidRDefault="005D28A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E56B9D" w14:textId="77777777" w:rsidR="005D28A1" w:rsidRDefault="005D28A1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5D28A1" w14:paraId="06FA1120" w14:textId="77777777" w:rsidTr="00E4222D">
        <w:trPr>
          <w:cantSplit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DCC78B" w14:textId="77777777" w:rsidR="005D28A1" w:rsidRDefault="005D28A1" w:rsidP="005D28A1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DFF211" w14:textId="77777777" w:rsidR="005D28A1" w:rsidRDefault="005D28A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565676" w14:textId="77777777" w:rsidR="005D28A1" w:rsidRPr="00600D25" w:rsidRDefault="005D28A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3FB001" w14:textId="77777777" w:rsidR="005D28A1" w:rsidRDefault="005D28A1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Hm </w:t>
            </w:r>
            <w:r w:rsidRPr="003C5F64">
              <w:rPr>
                <w:b/>
                <w:bCs/>
                <w:sz w:val="20"/>
                <w:lang w:val="ro-RO"/>
              </w:rPr>
              <w:t>Cojocna</w:t>
            </w:r>
            <w:r>
              <w:rPr>
                <w:b/>
                <w:bCs/>
                <w:sz w:val="20"/>
                <w:lang w:val="ro-RO"/>
              </w:rPr>
              <w:br/>
              <w:t>linia 5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4FE69D" w14:textId="77777777" w:rsidR="005D28A1" w:rsidRDefault="005D28A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4EDD1E" w14:textId="77777777" w:rsidR="005D28A1" w:rsidRDefault="005D28A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8597B3" w14:textId="77777777" w:rsidR="005D28A1" w:rsidRDefault="005D28A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1972A9" w14:textId="77777777" w:rsidR="005D28A1" w:rsidRDefault="005D28A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50A5EB" w14:textId="77777777" w:rsidR="005D28A1" w:rsidRDefault="005D28A1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5D28A1" w14:paraId="204E03A7" w14:textId="77777777" w:rsidTr="00E4222D">
        <w:trPr>
          <w:cantSplit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6FA98E" w14:textId="77777777" w:rsidR="005D28A1" w:rsidRDefault="005D28A1" w:rsidP="005D28A1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C87783" w14:textId="77777777" w:rsidR="005D28A1" w:rsidRDefault="005D28A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9DCF02" w14:textId="77777777" w:rsidR="005D28A1" w:rsidRDefault="005D28A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1B4138" w14:textId="77777777" w:rsidR="005D28A1" w:rsidRDefault="005D28A1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Ax Hm </w:t>
            </w:r>
            <w:r w:rsidRPr="003C5F64">
              <w:rPr>
                <w:b/>
                <w:bCs/>
                <w:sz w:val="20"/>
                <w:lang w:val="ro-RO"/>
              </w:rPr>
              <w:t>Cojocna</w:t>
            </w:r>
            <w:r>
              <w:rPr>
                <w:b/>
                <w:bCs/>
                <w:sz w:val="20"/>
                <w:lang w:val="ro-RO"/>
              </w:rPr>
              <w:br/>
            </w:r>
            <w:r w:rsidRPr="003C5F64">
              <w:rPr>
                <w:b/>
                <w:bCs/>
                <w:sz w:val="20"/>
                <w:lang w:val="ro-RO"/>
              </w:rPr>
              <w:t xml:space="preserve"> </w:t>
            </w:r>
            <w:r>
              <w:rPr>
                <w:b/>
                <w:bCs/>
                <w:sz w:val="20"/>
                <w:lang w:val="ro-RO"/>
              </w:rPr>
              <w:t>–</w:t>
            </w:r>
            <w:r w:rsidRPr="003C5F64">
              <w:rPr>
                <w:b/>
                <w:bCs/>
                <w:sz w:val="20"/>
                <w:lang w:val="ro-RO"/>
              </w:rPr>
              <w:t xml:space="preserve"> </w:t>
            </w:r>
            <w:r>
              <w:rPr>
                <w:b/>
                <w:bCs/>
                <w:sz w:val="20"/>
                <w:lang w:val="ro-RO"/>
              </w:rPr>
              <w:t>Ax Hm</w:t>
            </w:r>
            <w:r w:rsidRPr="003C5F64">
              <w:rPr>
                <w:b/>
                <w:bCs/>
                <w:sz w:val="20"/>
                <w:lang w:val="ro-RO"/>
              </w:rPr>
              <w:t xml:space="preserve"> Apahida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A1AB60" w14:textId="77777777" w:rsidR="005D28A1" w:rsidRDefault="005D28A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387E42" w14:textId="77777777" w:rsidR="005D28A1" w:rsidRDefault="005D28A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50888A" w14:textId="77777777" w:rsidR="005D28A1" w:rsidRDefault="005D28A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484+604</w:t>
            </w:r>
          </w:p>
          <w:p w14:paraId="0592D274" w14:textId="77777777" w:rsidR="005D28A1" w:rsidRDefault="005D28A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489+558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A06815" w14:textId="77777777" w:rsidR="005D28A1" w:rsidRDefault="005D28A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C5D374" w14:textId="77777777" w:rsidR="005D28A1" w:rsidRDefault="005D28A1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5D28A1" w14:paraId="2AA3F6C2" w14:textId="77777777" w:rsidTr="00E4222D">
        <w:trPr>
          <w:cantSplit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EED078" w14:textId="77777777" w:rsidR="005D28A1" w:rsidRDefault="005D28A1" w:rsidP="005D28A1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C06B47" w14:textId="77777777" w:rsidR="005D28A1" w:rsidRDefault="005D28A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484+604</w:t>
            </w:r>
          </w:p>
          <w:p w14:paraId="47E05AFC" w14:textId="77777777" w:rsidR="005D28A1" w:rsidRDefault="005D28A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489+558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0F475F" w14:textId="77777777" w:rsidR="005D28A1" w:rsidRDefault="005D28A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31C87A" w14:textId="77777777" w:rsidR="005D28A1" w:rsidRDefault="005D28A1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Ax Hm </w:t>
            </w:r>
            <w:r w:rsidRPr="003C5F64">
              <w:rPr>
                <w:b/>
                <w:bCs/>
                <w:sz w:val="20"/>
                <w:lang w:val="ro-RO"/>
              </w:rPr>
              <w:t>Cojocna</w:t>
            </w:r>
            <w:r>
              <w:rPr>
                <w:b/>
                <w:bCs/>
                <w:sz w:val="20"/>
                <w:lang w:val="ro-RO"/>
              </w:rPr>
              <w:br/>
            </w:r>
            <w:r w:rsidRPr="003C5F64">
              <w:rPr>
                <w:b/>
                <w:bCs/>
                <w:sz w:val="20"/>
                <w:lang w:val="ro-RO"/>
              </w:rPr>
              <w:t xml:space="preserve"> </w:t>
            </w:r>
            <w:r>
              <w:rPr>
                <w:b/>
                <w:bCs/>
                <w:sz w:val="20"/>
                <w:lang w:val="ro-RO"/>
              </w:rPr>
              <w:t>–</w:t>
            </w:r>
            <w:r w:rsidRPr="003C5F64">
              <w:rPr>
                <w:b/>
                <w:bCs/>
                <w:sz w:val="20"/>
                <w:lang w:val="ro-RO"/>
              </w:rPr>
              <w:t xml:space="preserve"> </w:t>
            </w:r>
            <w:r>
              <w:rPr>
                <w:b/>
                <w:bCs/>
                <w:sz w:val="20"/>
                <w:lang w:val="ro-RO"/>
              </w:rPr>
              <w:t>Ax Hm</w:t>
            </w:r>
            <w:r w:rsidRPr="003C5F64">
              <w:rPr>
                <w:b/>
                <w:bCs/>
                <w:sz w:val="20"/>
                <w:lang w:val="ro-RO"/>
              </w:rPr>
              <w:t xml:space="preserve"> Apahida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E4B64E" w14:textId="77777777" w:rsidR="005D28A1" w:rsidRDefault="005D28A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329AD7" w14:textId="77777777" w:rsidR="005D28A1" w:rsidRDefault="005D28A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6AEF0B" w14:textId="77777777" w:rsidR="005D28A1" w:rsidRDefault="005D28A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6130AC" w14:textId="77777777" w:rsidR="005D28A1" w:rsidRDefault="005D28A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94E863" w14:textId="77777777" w:rsidR="005D28A1" w:rsidRDefault="005D28A1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5D28A1" w14:paraId="1A30D5AC" w14:textId="77777777" w:rsidTr="00E4222D">
        <w:trPr>
          <w:cantSplit/>
          <w:trHeight w:val="39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3E2D51" w14:textId="77777777" w:rsidR="005D28A1" w:rsidRDefault="005D28A1" w:rsidP="005D28A1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5D6926" w14:textId="77777777" w:rsidR="005D28A1" w:rsidRDefault="005D28A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979FDB" w14:textId="77777777" w:rsidR="005D28A1" w:rsidRPr="00600D25" w:rsidRDefault="005D28A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DC9895" w14:textId="77777777" w:rsidR="005D28A1" w:rsidRDefault="005D28A1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Apahida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D66810" w14:textId="77777777" w:rsidR="005D28A1" w:rsidRDefault="005D28A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între călcâi</w:t>
            </w:r>
          </w:p>
          <w:p w14:paraId="3D632925" w14:textId="77777777" w:rsidR="005D28A1" w:rsidRDefault="005D28A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TDJ </w:t>
            </w:r>
          </w:p>
          <w:p w14:paraId="202E49AF" w14:textId="77777777" w:rsidR="005D28A1" w:rsidRDefault="005D28A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24 / 26 și </w:t>
            </w:r>
          </w:p>
          <w:p w14:paraId="2ACD7EDD" w14:textId="77777777" w:rsidR="005D28A1" w:rsidRDefault="005D28A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km 489+700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88B848" w14:textId="77777777" w:rsidR="005D28A1" w:rsidRPr="00600D25" w:rsidRDefault="005D28A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126D63" w14:textId="77777777" w:rsidR="005D28A1" w:rsidRDefault="005D28A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FB3086" w14:textId="77777777" w:rsidR="005D28A1" w:rsidRPr="00600D25" w:rsidRDefault="005D28A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818269" w14:textId="77777777" w:rsidR="005D28A1" w:rsidRDefault="005D28A1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circulația la </w:t>
            </w:r>
          </w:p>
          <w:p w14:paraId="0B74C832" w14:textId="77777777" w:rsidR="005D28A1" w:rsidRPr="00D344C9" w:rsidRDefault="005D28A1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linia 1.</w:t>
            </w:r>
          </w:p>
        </w:tc>
      </w:tr>
      <w:tr w:rsidR="005D28A1" w14:paraId="2FD4E6EC" w14:textId="77777777" w:rsidTr="00E4222D">
        <w:trPr>
          <w:cantSplit/>
          <w:trHeight w:val="26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81E11A" w14:textId="77777777" w:rsidR="005D28A1" w:rsidRDefault="005D28A1" w:rsidP="005D28A1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A5966F" w14:textId="77777777" w:rsidR="005D28A1" w:rsidRDefault="005D28A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89010E" w14:textId="77777777" w:rsidR="005D28A1" w:rsidRPr="00600D25" w:rsidRDefault="005D28A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FA6308" w14:textId="77777777" w:rsidR="005D28A1" w:rsidRDefault="005D28A1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Apahida -</w:t>
            </w:r>
          </w:p>
          <w:p w14:paraId="10B607CB" w14:textId="77777777" w:rsidR="005D28A1" w:rsidRDefault="005D28A1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Cluj Napoca Est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55C113" w14:textId="77777777" w:rsidR="005D28A1" w:rsidRDefault="005D28A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DCD6F0" w14:textId="77777777" w:rsidR="005D28A1" w:rsidRPr="00600D25" w:rsidRDefault="005D28A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2E7148" w14:textId="77777777" w:rsidR="005D28A1" w:rsidRDefault="005D28A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490+600</w:t>
            </w:r>
          </w:p>
          <w:p w14:paraId="25BCA48F" w14:textId="77777777" w:rsidR="005D28A1" w:rsidRDefault="005D28A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490+650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01CDC7" w14:textId="77777777" w:rsidR="005D28A1" w:rsidRPr="00600D25" w:rsidRDefault="005D28A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401E3D" w14:textId="77777777" w:rsidR="005D28A1" w:rsidRPr="00D344C9" w:rsidRDefault="005D28A1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5D28A1" w14:paraId="58F0291C" w14:textId="77777777" w:rsidTr="00E4222D">
        <w:trPr>
          <w:cantSplit/>
          <w:trHeight w:val="26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ABC0A2" w14:textId="77777777" w:rsidR="005D28A1" w:rsidRDefault="005D28A1" w:rsidP="005D28A1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09B29B" w14:textId="77777777" w:rsidR="005D28A1" w:rsidRDefault="005D28A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495+307</w:t>
            </w:r>
          </w:p>
          <w:p w14:paraId="0415E783" w14:textId="77777777" w:rsidR="005D28A1" w:rsidRDefault="005D28A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501+929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5F422A" w14:textId="77777777" w:rsidR="005D28A1" w:rsidRPr="00600D25" w:rsidRDefault="005D28A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7A1A39" w14:textId="77777777" w:rsidR="005D28A1" w:rsidRDefault="005D28A1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Ax St Cluj Napoca Est Ax St Cluj Napoca 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4CFC28" w14:textId="77777777" w:rsidR="005D28A1" w:rsidRDefault="005D28A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7289AF" w14:textId="77777777" w:rsidR="005D28A1" w:rsidRPr="00600D25" w:rsidRDefault="005D28A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18E1DB" w14:textId="77777777" w:rsidR="005D28A1" w:rsidRDefault="005D28A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9D5BF5" w14:textId="77777777" w:rsidR="005D28A1" w:rsidRPr="00600D25" w:rsidRDefault="005D28A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DDB832" w14:textId="77777777" w:rsidR="005D28A1" w:rsidRPr="00D344C9" w:rsidRDefault="005D28A1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5D28A1" w14:paraId="187464AE" w14:textId="77777777" w:rsidTr="00E4222D">
        <w:trPr>
          <w:cantSplit/>
          <w:trHeight w:val="26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65F3F0" w14:textId="77777777" w:rsidR="005D28A1" w:rsidRDefault="005D28A1" w:rsidP="005D28A1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4BECB8" w14:textId="77777777" w:rsidR="005D28A1" w:rsidRDefault="005D28A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C520F8" w14:textId="77777777" w:rsidR="005D28A1" w:rsidRPr="00600D25" w:rsidRDefault="005D28A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8E8092" w14:textId="77777777" w:rsidR="005D28A1" w:rsidRDefault="005D28A1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Cluj Napoca Est - Cluj Napoca 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E71689" w14:textId="77777777" w:rsidR="005D28A1" w:rsidRDefault="005D28A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587A23" w14:textId="77777777" w:rsidR="005D28A1" w:rsidRPr="00600D25" w:rsidRDefault="005D28A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5247A2" w14:textId="77777777" w:rsidR="005D28A1" w:rsidRDefault="005D28A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499+350</w:t>
            </w:r>
          </w:p>
          <w:p w14:paraId="13931787" w14:textId="77777777" w:rsidR="005D28A1" w:rsidRDefault="005D28A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501+121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FA4B52" w14:textId="77777777" w:rsidR="005D28A1" w:rsidRPr="00600D25" w:rsidRDefault="005D28A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2841E2" w14:textId="77777777" w:rsidR="005D28A1" w:rsidRPr="00D344C9" w:rsidRDefault="005D28A1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</w:tc>
      </w:tr>
      <w:tr w:rsidR="005D28A1" w14:paraId="1AE5E77C" w14:textId="77777777" w:rsidTr="00E4222D">
        <w:trPr>
          <w:cantSplit/>
          <w:trHeight w:val="98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471824" w14:textId="77777777" w:rsidR="005D28A1" w:rsidRDefault="005D28A1" w:rsidP="005D28A1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75E801" w14:textId="77777777" w:rsidR="005D28A1" w:rsidRDefault="005D28A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5260C8" w14:textId="77777777" w:rsidR="005D28A1" w:rsidRDefault="005D28A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579A39" w14:textId="77777777" w:rsidR="005D28A1" w:rsidRDefault="005D28A1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Cluj Napoca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C42DB6" w14:textId="77777777" w:rsidR="005D28A1" w:rsidRDefault="005D28A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6F1A7103" w14:textId="77777777" w:rsidR="005D28A1" w:rsidRDefault="005D28A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 40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6E6E62" w14:textId="77777777" w:rsidR="005D28A1" w:rsidRDefault="005D28A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8D8DD3" w14:textId="77777777" w:rsidR="005D28A1" w:rsidRDefault="005D28A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86CAE5" w14:textId="77777777" w:rsidR="005D28A1" w:rsidRDefault="005D28A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2274C1" w14:textId="77777777" w:rsidR="005D28A1" w:rsidRPr="00D344C9" w:rsidRDefault="005D28A1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5D28A1" w14:paraId="499A4F52" w14:textId="77777777" w:rsidTr="00E4222D">
        <w:trPr>
          <w:cantSplit/>
          <w:trHeight w:val="98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EE370C" w14:textId="77777777" w:rsidR="005D28A1" w:rsidRDefault="005D28A1" w:rsidP="005D28A1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C28746" w14:textId="77777777" w:rsidR="005D28A1" w:rsidRDefault="005D28A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CC5FF3" w14:textId="77777777" w:rsidR="005D28A1" w:rsidRDefault="005D28A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89B236" w14:textId="77777777" w:rsidR="005D28A1" w:rsidRDefault="005D28A1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Cluj Napoca</w:t>
            </w:r>
          </w:p>
          <w:p w14:paraId="36869FA7" w14:textId="77777777" w:rsidR="005D28A1" w:rsidRDefault="005D28A1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12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A7A1EE" w14:textId="77777777" w:rsidR="005D28A1" w:rsidRDefault="005D28A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FC269D" w14:textId="77777777" w:rsidR="005D28A1" w:rsidRDefault="005D28A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62383D" w14:textId="77777777" w:rsidR="005D28A1" w:rsidRDefault="005D28A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1468E1" w14:textId="77777777" w:rsidR="005D28A1" w:rsidRDefault="005D28A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086F14" w14:textId="77777777" w:rsidR="005D28A1" w:rsidRDefault="005D28A1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5D28A1" w14:paraId="019665C8" w14:textId="77777777" w:rsidTr="00E4222D">
        <w:trPr>
          <w:cantSplit/>
          <w:trHeight w:val="54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E1DCB3" w14:textId="77777777" w:rsidR="005D28A1" w:rsidRDefault="005D28A1" w:rsidP="005D28A1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DC85AF" w14:textId="77777777" w:rsidR="005D28A1" w:rsidRDefault="005D28A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016F6D" w14:textId="77777777" w:rsidR="005D28A1" w:rsidRPr="00600D25" w:rsidRDefault="005D28A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1C952C" w14:textId="77777777" w:rsidR="005D28A1" w:rsidRDefault="005D28A1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Cluj Napoca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937406" w14:textId="77777777" w:rsidR="005D28A1" w:rsidRDefault="005D28A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18, 28, 76, diag. </w:t>
            </w:r>
          </w:p>
          <w:p w14:paraId="05D70F7C" w14:textId="77777777" w:rsidR="005D28A1" w:rsidRDefault="005D28A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18 - 28 și </w:t>
            </w:r>
          </w:p>
          <w:p w14:paraId="2679B17C" w14:textId="77777777" w:rsidR="005D28A1" w:rsidRDefault="005D28A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porți-unea </w:t>
            </w:r>
          </w:p>
          <w:p w14:paraId="259AA6AF" w14:textId="77777777" w:rsidR="005D28A1" w:rsidRDefault="005D28A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de linie cuprin-să </w:t>
            </w:r>
          </w:p>
          <w:p w14:paraId="38F949BD" w14:textId="77777777" w:rsidR="005D28A1" w:rsidRDefault="005D28A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între sch. 18 și vârf sch. 200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8E9A0C" w14:textId="77777777" w:rsidR="005D28A1" w:rsidRPr="00600D25" w:rsidRDefault="005D28A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B895A6" w14:textId="77777777" w:rsidR="005D28A1" w:rsidRDefault="005D28A1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51F298" w14:textId="77777777" w:rsidR="005D28A1" w:rsidRPr="00600D25" w:rsidRDefault="005D28A1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D4A3A3" w14:textId="77777777" w:rsidR="005D28A1" w:rsidRPr="00D344C9" w:rsidRDefault="005D28A1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5D28A1" w14:paraId="5F5CF0D5" w14:textId="77777777" w:rsidTr="00E4222D">
        <w:trPr>
          <w:cantSplit/>
          <w:trHeight w:val="54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CB5AAA" w14:textId="77777777" w:rsidR="005D28A1" w:rsidRDefault="005D28A1" w:rsidP="005D28A1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61D74A" w14:textId="77777777" w:rsidR="005D28A1" w:rsidRDefault="005D28A1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8D2BAD" w14:textId="77777777" w:rsidR="005D28A1" w:rsidRPr="00600D25" w:rsidRDefault="005D28A1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D16BD5" w14:textId="77777777" w:rsidR="005D28A1" w:rsidRDefault="005D28A1" w:rsidP="00A00A4F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Cluj Napoca, </w:t>
            </w:r>
          </w:p>
          <w:p w14:paraId="10229802" w14:textId="77777777" w:rsidR="005D28A1" w:rsidRDefault="005D28A1" w:rsidP="00A00A4F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31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2E3F19" w14:textId="77777777" w:rsidR="005D28A1" w:rsidRDefault="005D28A1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porți-unea </w:t>
            </w:r>
          </w:p>
          <w:p w14:paraId="7B3768A9" w14:textId="77777777" w:rsidR="005D28A1" w:rsidRDefault="005D28A1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 cuprin-să </w:t>
            </w:r>
          </w:p>
          <w:p w14:paraId="17B71FA5" w14:textId="77777777" w:rsidR="005D28A1" w:rsidRDefault="005D28A1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între </w:t>
            </w:r>
          </w:p>
          <w:p w14:paraId="6745C758" w14:textId="77777777" w:rsidR="005D28A1" w:rsidRDefault="005D28A1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TDJ</w:t>
            </w:r>
          </w:p>
          <w:p w14:paraId="7AFD62F7" w14:textId="77777777" w:rsidR="005D28A1" w:rsidRDefault="005D28A1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32/34</w:t>
            </w:r>
          </w:p>
          <w:p w14:paraId="65CAA26D" w14:textId="77777777" w:rsidR="005D28A1" w:rsidRDefault="005D28A1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și </w:t>
            </w:r>
          </w:p>
          <w:p w14:paraId="29C623D0" w14:textId="77777777" w:rsidR="005D28A1" w:rsidRDefault="005D28A1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R28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58B1D6" w14:textId="77777777" w:rsidR="005D28A1" w:rsidRDefault="005D28A1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AB3F53" w14:textId="77777777" w:rsidR="005D28A1" w:rsidRDefault="005D28A1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A93229" w14:textId="77777777" w:rsidR="005D28A1" w:rsidRPr="00600D25" w:rsidRDefault="005D28A1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F63505" w14:textId="77777777" w:rsidR="005D28A1" w:rsidRDefault="005D28A1" w:rsidP="00A00A4F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5D28A1" w14:paraId="2DA8B354" w14:textId="77777777" w:rsidTr="00E4222D">
        <w:trPr>
          <w:cantSplit/>
          <w:trHeight w:val="54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900A80" w14:textId="77777777" w:rsidR="005D28A1" w:rsidRDefault="005D28A1" w:rsidP="005D28A1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EF924A" w14:textId="77777777" w:rsidR="005D28A1" w:rsidRDefault="005D28A1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CBE6CB" w14:textId="77777777" w:rsidR="005D28A1" w:rsidRPr="00600D25" w:rsidRDefault="005D28A1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61BF47" w14:textId="77777777" w:rsidR="005D28A1" w:rsidRDefault="005D28A1" w:rsidP="00A00A4F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Aleşd </w:t>
            </w:r>
          </w:p>
          <w:p w14:paraId="59F3F636" w14:textId="77777777" w:rsidR="005D28A1" w:rsidRDefault="005D28A1" w:rsidP="00A00A4F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liniile 5, 6 și 7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395359" w14:textId="77777777" w:rsidR="005D28A1" w:rsidRDefault="005D28A1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3F8673" w14:textId="77777777" w:rsidR="005D28A1" w:rsidRDefault="005D28A1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15D335" w14:textId="77777777" w:rsidR="005D28A1" w:rsidRDefault="005D28A1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543B2C" w14:textId="77777777" w:rsidR="005D28A1" w:rsidRPr="00600D25" w:rsidRDefault="005D28A1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6ED330" w14:textId="77777777" w:rsidR="005D28A1" w:rsidRDefault="005D28A1" w:rsidP="00A00A4F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5D28A1" w14:paraId="24AE1D9B" w14:textId="77777777" w:rsidTr="00E4222D">
        <w:trPr>
          <w:cantSplit/>
          <w:trHeight w:val="54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F45DA8" w14:textId="77777777" w:rsidR="005D28A1" w:rsidRDefault="005D28A1" w:rsidP="005D28A1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B9BC17" w14:textId="77777777" w:rsidR="005D28A1" w:rsidRDefault="005D28A1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7191D3" w14:textId="77777777" w:rsidR="005D28A1" w:rsidRPr="00600D25" w:rsidRDefault="005D28A1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F432D4" w14:textId="77777777" w:rsidR="005D28A1" w:rsidRDefault="005D28A1" w:rsidP="00A00A4F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Aleşd 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4ECD80" w14:textId="77777777" w:rsidR="005D28A1" w:rsidRDefault="005D28A1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202E8337" w14:textId="77777777" w:rsidR="005D28A1" w:rsidRDefault="005D28A1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diag </w:t>
            </w:r>
          </w:p>
          <w:p w14:paraId="336C950C" w14:textId="77777777" w:rsidR="005D28A1" w:rsidRDefault="005D28A1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24 - 30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9EAC72" w14:textId="77777777" w:rsidR="005D28A1" w:rsidRDefault="005D28A1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20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4A8F5E" w14:textId="77777777" w:rsidR="005D28A1" w:rsidRDefault="005D28A1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6AEFF3" w14:textId="77777777" w:rsidR="005D28A1" w:rsidRPr="00600D25" w:rsidRDefault="005D28A1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841F35" w14:textId="77777777" w:rsidR="005D28A1" w:rsidRDefault="005D28A1" w:rsidP="00A00A4F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la liinile 5 – 7 Cap Y.</w:t>
            </w:r>
          </w:p>
        </w:tc>
      </w:tr>
      <w:tr w:rsidR="005D28A1" w14:paraId="65EA2387" w14:textId="77777777" w:rsidTr="00E4222D">
        <w:trPr>
          <w:cantSplit/>
          <w:trHeight w:val="59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B2859F" w14:textId="77777777" w:rsidR="005D28A1" w:rsidRDefault="005D28A1" w:rsidP="005D28A1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BCF516" w14:textId="77777777" w:rsidR="005D28A1" w:rsidRDefault="005D28A1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622+468</w:t>
            </w:r>
          </w:p>
          <w:p w14:paraId="71131C0A" w14:textId="77777777" w:rsidR="005D28A1" w:rsidRDefault="005D28A1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622+568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279DAD" w14:textId="77777777" w:rsidR="005D28A1" w:rsidRPr="00600D25" w:rsidRDefault="005D28A1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D8BB01" w14:textId="77777777" w:rsidR="005D28A1" w:rsidRDefault="005D28A1" w:rsidP="00A00A4F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Aleşd-</w:t>
            </w:r>
          </w:p>
          <w:p w14:paraId="248B084E" w14:textId="77777777" w:rsidR="005D28A1" w:rsidRDefault="005D28A1" w:rsidP="00A00A4F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Tileagd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CA643E" w14:textId="77777777" w:rsidR="005D28A1" w:rsidRDefault="005D28A1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745213" w14:textId="77777777" w:rsidR="005D28A1" w:rsidRDefault="005D28A1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7D7B8C" w14:textId="77777777" w:rsidR="005D28A1" w:rsidRDefault="005D28A1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F958C3" w14:textId="77777777" w:rsidR="005D28A1" w:rsidRDefault="005D28A1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CF25CE" w14:textId="77777777" w:rsidR="005D28A1" w:rsidRDefault="005D28A1" w:rsidP="00A00A4F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5D28A1" w14:paraId="2712CAF2" w14:textId="77777777" w:rsidTr="00E4222D">
        <w:trPr>
          <w:cantSplit/>
          <w:trHeight w:val="59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61EE1F" w14:textId="77777777" w:rsidR="005D28A1" w:rsidRDefault="005D28A1" w:rsidP="005D28A1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F913AB" w14:textId="77777777" w:rsidR="005D28A1" w:rsidRDefault="005D28A1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74835B" w14:textId="77777777" w:rsidR="005D28A1" w:rsidRDefault="005D28A1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DFF3AE" w14:textId="77777777" w:rsidR="005D28A1" w:rsidRDefault="005D28A1" w:rsidP="00A00A4F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Tileagd linia 1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9427D6" w14:textId="77777777" w:rsidR="005D28A1" w:rsidRDefault="005D28A1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C91D79" w14:textId="77777777" w:rsidR="005D28A1" w:rsidRDefault="005D28A1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20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7C97E6" w14:textId="77777777" w:rsidR="005D28A1" w:rsidRDefault="005D28A1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DC56F4" w14:textId="77777777" w:rsidR="005D28A1" w:rsidRDefault="005D28A1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00A6FC" w14:textId="77777777" w:rsidR="005D28A1" w:rsidRDefault="005D28A1" w:rsidP="00A00A4F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5D28A1" w14:paraId="4DD100DC" w14:textId="77777777" w:rsidTr="00E4222D">
        <w:trPr>
          <w:cantSplit/>
          <w:trHeight w:val="59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005EA3" w14:textId="77777777" w:rsidR="005D28A1" w:rsidRDefault="005D28A1" w:rsidP="005D28A1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3B59F3" w14:textId="77777777" w:rsidR="005D28A1" w:rsidRDefault="005D28A1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633+700</w:t>
            </w:r>
          </w:p>
          <w:p w14:paraId="73F684BC" w14:textId="77777777" w:rsidR="005D28A1" w:rsidRDefault="005D28A1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634+000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4F08BF" w14:textId="77777777" w:rsidR="005D28A1" w:rsidRDefault="005D28A1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0F6952" w14:textId="77777777" w:rsidR="005D28A1" w:rsidRDefault="005D28A1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Tileagd -</w:t>
            </w:r>
          </w:p>
          <w:p w14:paraId="5C4831C6" w14:textId="77777777" w:rsidR="005D28A1" w:rsidRDefault="005D28A1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Oșorhei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AA619A" w14:textId="77777777" w:rsidR="005D28A1" w:rsidRDefault="005D28A1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6F47A2" w14:textId="77777777" w:rsidR="005D28A1" w:rsidRDefault="005D28A1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1BE0E7" w14:textId="77777777" w:rsidR="005D28A1" w:rsidRDefault="005D28A1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8FC999" w14:textId="77777777" w:rsidR="005D28A1" w:rsidRDefault="005D28A1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35B797" w14:textId="77777777" w:rsidR="005D28A1" w:rsidRDefault="005D28A1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5D28A1" w14:paraId="0B9F496D" w14:textId="77777777" w:rsidTr="00E4222D">
        <w:trPr>
          <w:cantSplit/>
          <w:trHeight w:val="59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1ACC10" w14:textId="77777777" w:rsidR="005D28A1" w:rsidRDefault="005D28A1" w:rsidP="005D28A1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138158" w14:textId="77777777" w:rsidR="005D28A1" w:rsidRDefault="005D28A1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636+190</w:t>
            </w:r>
          </w:p>
          <w:p w14:paraId="6055C64A" w14:textId="77777777" w:rsidR="005D28A1" w:rsidRDefault="005D28A1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636+290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A4DCFF" w14:textId="77777777" w:rsidR="005D28A1" w:rsidRDefault="005D28A1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BF13DB" w14:textId="77777777" w:rsidR="005D28A1" w:rsidRDefault="005D28A1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Tileagd -</w:t>
            </w:r>
          </w:p>
          <w:p w14:paraId="2D697DA5" w14:textId="77777777" w:rsidR="005D28A1" w:rsidRDefault="005D28A1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Oșorhei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05E88D" w14:textId="77777777" w:rsidR="005D28A1" w:rsidRDefault="005D28A1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B7393F" w14:textId="77777777" w:rsidR="005D28A1" w:rsidRDefault="005D28A1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1BFF6E" w14:textId="77777777" w:rsidR="005D28A1" w:rsidRDefault="005D28A1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22D4C3" w14:textId="77777777" w:rsidR="005D28A1" w:rsidRDefault="005D28A1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49005B" w14:textId="77777777" w:rsidR="005D28A1" w:rsidRDefault="005D28A1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5D28A1" w14:paraId="0A0A4D6D" w14:textId="77777777" w:rsidTr="00E4222D">
        <w:trPr>
          <w:cantSplit/>
          <w:trHeight w:val="59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D08E12" w14:textId="77777777" w:rsidR="005D28A1" w:rsidRDefault="005D28A1" w:rsidP="005D28A1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E74EF3" w14:textId="77777777" w:rsidR="005D28A1" w:rsidRDefault="005D28A1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638+000</w:t>
            </w:r>
          </w:p>
          <w:p w14:paraId="0BCCAC1A" w14:textId="77777777" w:rsidR="005D28A1" w:rsidRDefault="005D28A1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638+100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F3239B" w14:textId="77777777" w:rsidR="005D28A1" w:rsidRDefault="005D28A1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A9DA10" w14:textId="77777777" w:rsidR="005D28A1" w:rsidRDefault="005D28A1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Tileagd -</w:t>
            </w:r>
          </w:p>
          <w:p w14:paraId="5E1F48BD" w14:textId="77777777" w:rsidR="005D28A1" w:rsidRDefault="005D28A1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Oșorhei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366BF3" w14:textId="77777777" w:rsidR="005D28A1" w:rsidRDefault="005D28A1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D83BB1" w14:textId="77777777" w:rsidR="005D28A1" w:rsidRDefault="005D28A1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76DD3A" w14:textId="77777777" w:rsidR="005D28A1" w:rsidRDefault="005D28A1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11D170" w14:textId="77777777" w:rsidR="005D28A1" w:rsidRDefault="005D28A1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9C8796" w14:textId="77777777" w:rsidR="005D28A1" w:rsidRDefault="005D28A1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5D28A1" w14:paraId="09A43F04" w14:textId="77777777" w:rsidTr="00E4222D">
        <w:trPr>
          <w:cantSplit/>
          <w:trHeight w:val="59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491076" w14:textId="77777777" w:rsidR="005D28A1" w:rsidRDefault="005D28A1" w:rsidP="005D28A1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094BBF" w14:textId="77777777" w:rsidR="005D28A1" w:rsidRDefault="005D28A1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AB9FCD" w14:textId="77777777" w:rsidR="005D28A1" w:rsidRDefault="005D28A1" w:rsidP="001A54D1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1E44E7" w14:textId="77777777" w:rsidR="005D28A1" w:rsidRDefault="005D28A1" w:rsidP="001A54D1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Oșorhei linia 3 directă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462C0F" w14:textId="77777777" w:rsidR="005D28A1" w:rsidRDefault="005D28A1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1502A1" w14:textId="77777777" w:rsidR="005D28A1" w:rsidRDefault="005D28A1" w:rsidP="001A54D1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12C9C3" w14:textId="77777777" w:rsidR="005D28A1" w:rsidRDefault="005D28A1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644+700</w:t>
            </w:r>
          </w:p>
          <w:p w14:paraId="2FD2E747" w14:textId="77777777" w:rsidR="005D28A1" w:rsidRDefault="005D28A1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645+050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FF536D" w14:textId="77777777" w:rsidR="005D28A1" w:rsidRDefault="005D28A1" w:rsidP="001A54D1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306520" w14:textId="77777777" w:rsidR="005D28A1" w:rsidRDefault="005D28A1" w:rsidP="001A54D1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5D28A1" w14:paraId="4F160B3F" w14:textId="77777777" w:rsidTr="00E4222D">
        <w:trPr>
          <w:cantSplit/>
          <w:trHeight w:val="59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122D61" w14:textId="77777777" w:rsidR="005D28A1" w:rsidRDefault="005D28A1" w:rsidP="005D28A1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63D388" w14:textId="77777777" w:rsidR="005D28A1" w:rsidRDefault="005D28A1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B6D476" w14:textId="77777777" w:rsidR="005D28A1" w:rsidRDefault="005D28A1" w:rsidP="001A54D1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01745B" w14:textId="77777777" w:rsidR="005D28A1" w:rsidRDefault="005D28A1" w:rsidP="001A54D1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Oșorhei - Oradea Est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D99774" w14:textId="77777777" w:rsidR="005D28A1" w:rsidRDefault="005D28A1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943985" w14:textId="77777777" w:rsidR="005D28A1" w:rsidRDefault="005D28A1" w:rsidP="001A54D1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6F913C" w14:textId="77777777" w:rsidR="005D28A1" w:rsidRDefault="005D28A1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647+700</w:t>
            </w:r>
          </w:p>
          <w:p w14:paraId="5623968B" w14:textId="77777777" w:rsidR="005D28A1" w:rsidRDefault="005D28A1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647+800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5333FB" w14:textId="77777777" w:rsidR="005D28A1" w:rsidRDefault="005D28A1" w:rsidP="001A54D1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FDE3B9" w14:textId="77777777" w:rsidR="005D28A1" w:rsidRDefault="005D28A1" w:rsidP="001A54D1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5D28A1" w14:paraId="41F98029" w14:textId="77777777" w:rsidTr="00E4222D">
        <w:trPr>
          <w:cantSplit/>
          <w:trHeight w:val="59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BA3DF7" w14:textId="77777777" w:rsidR="005D28A1" w:rsidRDefault="005D28A1" w:rsidP="005D28A1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E7EA8C" w14:textId="77777777" w:rsidR="005D28A1" w:rsidRDefault="005D28A1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1DD115" w14:textId="77777777" w:rsidR="005D28A1" w:rsidRDefault="005D28A1" w:rsidP="001A54D1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EACC66" w14:textId="77777777" w:rsidR="005D28A1" w:rsidRDefault="005D28A1" w:rsidP="001A54D1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Oradea Est linia 2 directă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B0409E" w14:textId="77777777" w:rsidR="005D28A1" w:rsidRDefault="005D28A1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ABC5E3" w14:textId="77777777" w:rsidR="005D28A1" w:rsidRDefault="005D28A1" w:rsidP="001A54D1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D38329" w14:textId="77777777" w:rsidR="005D28A1" w:rsidRDefault="005D28A1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649+550</w:t>
            </w:r>
          </w:p>
          <w:p w14:paraId="3B5B92BD" w14:textId="77777777" w:rsidR="005D28A1" w:rsidRDefault="005D28A1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649+650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192424" w14:textId="77777777" w:rsidR="005D28A1" w:rsidRDefault="005D28A1" w:rsidP="001A54D1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8C5DDC" w14:textId="77777777" w:rsidR="005D28A1" w:rsidRDefault="005D28A1" w:rsidP="001A54D1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5D28A1" w14:paraId="4213FD05" w14:textId="77777777" w:rsidTr="00E4222D">
        <w:trPr>
          <w:cantSplit/>
          <w:trHeight w:val="69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B68A6D" w14:textId="77777777" w:rsidR="005D28A1" w:rsidRDefault="005D28A1" w:rsidP="005D28A1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E92FCB" w14:textId="77777777" w:rsidR="005D28A1" w:rsidRDefault="005D28A1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652+000</w:t>
            </w:r>
          </w:p>
          <w:p w14:paraId="40DB616D" w14:textId="77777777" w:rsidR="005D28A1" w:rsidRDefault="005D28A1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653+000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3574E7" w14:textId="77777777" w:rsidR="005D28A1" w:rsidRDefault="005D28A1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D2A7C0" w14:textId="77777777" w:rsidR="005D28A1" w:rsidRDefault="005D28A1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Oradea Est - Oradea 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7A1E76" w14:textId="77777777" w:rsidR="005D28A1" w:rsidRDefault="005D28A1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EF40B3" w14:textId="77777777" w:rsidR="005D28A1" w:rsidRDefault="005D28A1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91F6D5" w14:textId="77777777" w:rsidR="005D28A1" w:rsidRDefault="005D28A1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651+950</w:t>
            </w:r>
          </w:p>
          <w:p w14:paraId="02B72120" w14:textId="77777777" w:rsidR="005D28A1" w:rsidRDefault="005D28A1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652+000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7E70A3" w14:textId="77777777" w:rsidR="005D28A1" w:rsidRPr="00600D25" w:rsidRDefault="005D28A1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B3F6E7" w14:textId="77777777" w:rsidR="005D28A1" w:rsidRDefault="005D28A1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5D28A1" w14:paraId="53F21503" w14:textId="77777777" w:rsidTr="00E4222D">
        <w:trPr>
          <w:cantSplit/>
          <w:trHeight w:val="82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DE8176" w14:textId="77777777" w:rsidR="005D28A1" w:rsidRDefault="005D28A1" w:rsidP="005D28A1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193AC5" w14:textId="77777777" w:rsidR="005D28A1" w:rsidRDefault="005D28A1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F08C88" w14:textId="77777777" w:rsidR="005D28A1" w:rsidRDefault="005D28A1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4C05A3" w14:textId="77777777" w:rsidR="005D28A1" w:rsidRDefault="005D28A1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Oradea</w:t>
            </w:r>
          </w:p>
          <w:p w14:paraId="5E811BF3" w14:textId="77777777" w:rsidR="005D28A1" w:rsidRDefault="005D28A1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1A1C1C" w14:textId="77777777" w:rsidR="005D28A1" w:rsidRDefault="005D28A1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20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B5280C" w14:textId="77777777" w:rsidR="005D28A1" w:rsidRDefault="005D28A1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CE584F" w14:textId="77777777" w:rsidR="005D28A1" w:rsidRDefault="005D28A1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1EA397" w14:textId="77777777" w:rsidR="005D28A1" w:rsidRDefault="005D28A1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76D057" w14:textId="77777777" w:rsidR="005D28A1" w:rsidRDefault="005D28A1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la liniile 3 A, 4 A, 7 A, 1 B, </w:t>
            </w:r>
          </w:p>
          <w:p w14:paraId="28237672" w14:textId="77777777" w:rsidR="005D28A1" w:rsidRDefault="005D28A1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2 B, 3 B,  Cap Y.</w:t>
            </w:r>
          </w:p>
          <w:p w14:paraId="7383A8E9" w14:textId="77777777" w:rsidR="005D28A1" w:rsidRDefault="005D28A1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1CF3E703" w14:textId="77777777" w:rsidR="005D28A1" w:rsidRDefault="005D28A1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Stație paralelogram.</w:t>
            </w:r>
          </w:p>
        </w:tc>
      </w:tr>
      <w:tr w:rsidR="005D28A1" w14:paraId="1CD728B8" w14:textId="77777777" w:rsidTr="00E4222D">
        <w:trPr>
          <w:cantSplit/>
          <w:trHeight w:val="82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1CF367" w14:textId="77777777" w:rsidR="005D28A1" w:rsidRDefault="005D28A1" w:rsidP="005D28A1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B26BB1" w14:textId="77777777" w:rsidR="005D28A1" w:rsidRDefault="005D28A1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DA44C2" w14:textId="77777777" w:rsidR="005D28A1" w:rsidRDefault="005D28A1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8CB00D" w14:textId="77777777" w:rsidR="005D28A1" w:rsidRDefault="005D28A1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Oradea</w:t>
            </w:r>
          </w:p>
          <w:p w14:paraId="1D4ABA04" w14:textId="77777777" w:rsidR="005D28A1" w:rsidRDefault="005D28A1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CEF661" w14:textId="77777777" w:rsidR="005D28A1" w:rsidRDefault="005D28A1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22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CED9A7" w14:textId="77777777" w:rsidR="005D28A1" w:rsidRDefault="005D28A1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80C386" w14:textId="77777777" w:rsidR="005D28A1" w:rsidRDefault="005D28A1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D995B8" w14:textId="77777777" w:rsidR="005D28A1" w:rsidRDefault="005D28A1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51637F" w14:textId="77777777" w:rsidR="005D28A1" w:rsidRDefault="005D28A1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la liniile 7 A, 1B - 3B, </w:t>
            </w:r>
          </w:p>
          <w:p w14:paraId="1F62ED0F" w14:textId="77777777" w:rsidR="005D28A1" w:rsidRDefault="005D28A1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Depou  Cap Y.</w:t>
            </w:r>
          </w:p>
          <w:p w14:paraId="312D1DE9" w14:textId="77777777" w:rsidR="005D28A1" w:rsidRDefault="005D28A1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2AE135BC" w14:textId="77777777" w:rsidR="005D28A1" w:rsidRDefault="005D28A1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Stație paralelogram.</w:t>
            </w:r>
          </w:p>
        </w:tc>
      </w:tr>
      <w:tr w:rsidR="005D28A1" w14:paraId="1065B045" w14:textId="77777777" w:rsidTr="00E4222D">
        <w:trPr>
          <w:cantSplit/>
          <w:trHeight w:val="26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41CFE6" w14:textId="77777777" w:rsidR="005D28A1" w:rsidRDefault="005D28A1" w:rsidP="005D28A1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D14EBF" w14:textId="77777777" w:rsidR="005D28A1" w:rsidRDefault="005D28A1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C6C4F6" w14:textId="77777777" w:rsidR="005D28A1" w:rsidRPr="00600D25" w:rsidRDefault="005D28A1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7EE777" w14:textId="77777777" w:rsidR="005D28A1" w:rsidRDefault="005D28A1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Oradea</w:t>
            </w:r>
          </w:p>
          <w:p w14:paraId="13826865" w14:textId="77777777" w:rsidR="005D28A1" w:rsidRDefault="005D28A1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EBABF5" w14:textId="77777777" w:rsidR="005D28A1" w:rsidRDefault="005D28A1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32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30917F" w14:textId="77777777" w:rsidR="005D28A1" w:rsidRDefault="005D28A1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4A9785" w14:textId="77777777" w:rsidR="005D28A1" w:rsidRDefault="005D28A1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A38FBF" w14:textId="77777777" w:rsidR="005D28A1" w:rsidRPr="00600D25" w:rsidRDefault="005D28A1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CE88B3" w14:textId="77777777" w:rsidR="005D28A1" w:rsidRDefault="005D28A1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la liniile 7A, 1B - 3B și </w:t>
            </w:r>
          </w:p>
          <w:p w14:paraId="515F0D99" w14:textId="77777777" w:rsidR="005D28A1" w:rsidRDefault="005D28A1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Depou Cap Y.</w:t>
            </w:r>
          </w:p>
          <w:p w14:paraId="469986DD" w14:textId="77777777" w:rsidR="005D28A1" w:rsidRDefault="005D28A1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0AD7B5CA" w14:textId="77777777" w:rsidR="005D28A1" w:rsidRDefault="005D28A1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Stație paralelogram.</w:t>
            </w:r>
          </w:p>
        </w:tc>
      </w:tr>
      <w:tr w:rsidR="005D28A1" w14:paraId="68EA71AF" w14:textId="77777777" w:rsidTr="00E4222D">
        <w:trPr>
          <w:cantSplit/>
          <w:trHeight w:val="26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280F26" w14:textId="77777777" w:rsidR="005D28A1" w:rsidRDefault="005D28A1" w:rsidP="005D28A1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D9F49B" w14:textId="77777777" w:rsidR="005D28A1" w:rsidRDefault="005D28A1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89A2F1" w14:textId="77777777" w:rsidR="005D28A1" w:rsidRPr="00600D25" w:rsidRDefault="005D28A1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3CE013" w14:textId="77777777" w:rsidR="005D28A1" w:rsidRDefault="005D28A1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Oradea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6D21BA" w14:textId="77777777" w:rsidR="005D28A1" w:rsidRDefault="005D28A1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38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B3BAD5" w14:textId="77777777" w:rsidR="005D28A1" w:rsidRDefault="005D28A1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134430" w14:textId="77777777" w:rsidR="005D28A1" w:rsidRDefault="005D28A1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2BB1DE" w14:textId="77777777" w:rsidR="005D28A1" w:rsidRPr="00600D25" w:rsidRDefault="005D28A1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534F9E" w14:textId="77777777" w:rsidR="005D28A1" w:rsidRDefault="005D28A1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la liniile 1 A, Cap Y.</w:t>
            </w:r>
          </w:p>
          <w:p w14:paraId="73221C30" w14:textId="77777777" w:rsidR="005D28A1" w:rsidRDefault="005D28A1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7EA05BB0" w14:textId="77777777" w:rsidR="005D28A1" w:rsidRDefault="005D28A1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Staţ</w:t>
            </w:r>
            <w:r>
              <w:rPr>
                <w:b/>
                <w:bCs/>
                <w:i/>
                <w:iCs/>
                <w:sz w:val="20"/>
                <w:szCs w:val="20"/>
                <w:lang w:val="en-US"/>
              </w:rPr>
              <w:t>ie paralelogram.</w:t>
            </w:r>
          </w:p>
        </w:tc>
      </w:tr>
      <w:tr w:rsidR="005D28A1" w14:paraId="0D432386" w14:textId="77777777" w:rsidTr="00E4222D">
        <w:trPr>
          <w:cantSplit/>
          <w:trHeight w:val="26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18456F" w14:textId="77777777" w:rsidR="005D28A1" w:rsidRDefault="005D28A1" w:rsidP="005D28A1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2C544C" w14:textId="77777777" w:rsidR="005D28A1" w:rsidRDefault="005D28A1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AA9817" w14:textId="77777777" w:rsidR="005D28A1" w:rsidRPr="00600D25" w:rsidRDefault="005D28A1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9971D6" w14:textId="77777777" w:rsidR="005D28A1" w:rsidRDefault="005D28A1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Oradea</w:t>
            </w:r>
          </w:p>
          <w:p w14:paraId="7AB10384" w14:textId="77777777" w:rsidR="005D28A1" w:rsidRDefault="005D28A1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E0EAEB" w14:textId="77777777" w:rsidR="005D28A1" w:rsidRDefault="005D28A1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30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A11EE7" w14:textId="77777777" w:rsidR="005D28A1" w:rsidRDefault="005D28A1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2B3C31" w14:textId="77777777" w:rsidR="005D28A1" w:rsidRDefault="005D28A1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B0E717" w14:textId="77777777" w:rsidR="005D28A1" w:rsidRPr="00600D25" w:rsidRDefault="005D28A1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9E152D" w14:textId="77777777" w:rsidR="005D28A1" w:rsidRDefault="005D28A1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la liniile 3 A, 4 A, Cap Y.</w:t>
            </w:r>
          </w:p>
          <w:p w14:paraId="079F458E" w14:textId="77777777" w:rsidR="005D28A1" w:rsidRDefault="005D28A1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043C02C6" w14:textId="77777777" w:rsidR="005D28A1" w:rsidRDefault="005D28A1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Staţ</w:t>
            </w:r>
            <w:r>
              <w:rPr>
                <w:b/>
                <w:bCs/>
                <w:i/>
                <w:iCs/>
                <w:sz w:val="20"/>
                <w:szCs w:val="20"/>
                <w:lang w:val="en-US"/>
              </w:rPr>
              <w:t>ie paralelogram.</w:t>
            </w:r>
          </w:p>
        </w:tc>
      </w:tr>
      <w:tr w:rsidR="005D28A1" w14:paraId="1D4A78E9" w14:textId="77777777" w:rsidTr="00E4222D">
        <w:trPr>
          <w:cantSplit/>
          <w:trHeight w:val="26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B68AFE" w14:textId="77777777" w:rsidR="005D28A1" w:rsidRDefault="005D28A1" w:rsidP="005D28A1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FF1EC4" w14:textId="77777777" w:rsidR="005D28A1" w:rsidRDefault="005D28A1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4C4602" w14:textId="77777777" w:rsidR="005D28A1" w:rsidRPr="00600D25" w:rsidRDefault="005D28A1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26777F" w14:textId="77777777" w:rsidR="005D28A1" w:rsidRDefault="005D28A1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Oradea</w:t>
            </w:r>
          </w:p>
          <w:p w14:paraId="45C30287" w14:textId="77777777" w:rsidR="005D28A1" w:rsidRDefault="005D28A1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44C224" w14:textId="77777777" w:rsidR="005D28A1" w:rsidRDefault="005D28A1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40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D8DBC3" w14:textId="77777777" w:rsidR="005D28A1" w:rsidRDefault="005D28A1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7384E8" w14:textId="77777777" w:rsidR="005D28A1" w:rsidRDefault="005D28A1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BE938A" w14:textId="77777777" w:rsidR="005D28A1" w:rsidRPr="00600D25" w:rsidRDefault="005D28A1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2F1E7B" w14:textId="77777777" w:rsidR="005D28A1" w:rsidRDefault="005D28A1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la liniile 3 A, 4 A și Depoul Oradea.</w:t>
            </w:r>
          </w:p>
          <w:p w14:paraId="11B10637" w14:textId="77777777" w:rsidR="005D28A1" w:rsidRDefault="005D28A1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4F4821EE" w14:textId="77777777" w:rsidR="005D28A1" w:rsidRDefault="005D28A1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Staţ</w:t>
            </w:r>
            <w:r>
              <w:rPr>
                <w:b/>
                <w:bCs/>
                <w:i/>
                <w:iCs/>
                <w:sz w:val="20"/>
                <w:szCs w:val="20"/>
                <w:lang w:val="en-US"/>
              </w:rPr>
              <w:t>ie paralelogram.</w:t>
            </w:r>
          </w:p>
        </w:tc>
      </w:tr>
      <w:tr w:rsidR="005D28A1" w14:paraId="435F8952" w14:textId="77777777" w:rsidTr="00E4222D">
        <w:trPr>
          <w:cantSplit/>
          <w:trHeight w:val="26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0D4721" w14:textId="77777777" w:rsidR="005D28A1" w:rsidRDefault="005D28A1" w:rsidP="005D28A1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6E9794" w14:textId="77777777" w:rsidR="005D28A1" w:rsidRDefault="005D28A1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B9D365" w14:textId="77777777" w:rsidR="005D28A1" w:rsidRPr="00600D25" w:rsidRDefault="005D28A1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EFA03C" w14:textId="77777777" w:rsidR="005D28A1" w:rsidRDefault="005D28A1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Episcopia Bihor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E2EFC4" w14:textId="77777777" w:rsidR="005D28A1" w:rsidRDefault="005D28A1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bretea Cap X</w:t>
            </w:r>
          </w:p>
          <w:p w14:paraId="41152777" w14:textId="77777777" w:rsidR="005D28A1" w:rsidRDefault="005D28A1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19, 21, 31, 27 / 29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97E468" w14:textId="77777777" w:rsidR="005D28A1" w:rsidRDefault="005D28A1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22645D" w14:textId="77777777" w:rsidR="005D28A1" w:rsidRDefault="005D28A1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7123EC" w14:textId="77777777" w:rsidR="005D28A1" w:rsidRPr="00600D25" w:rsidRDefault="005D28A1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7BC9EF" w14:textId="77777777" w:rsidR="005D28A1" w:rsidRDefault="005D28A1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15FEAE51" w14:textId="77777777" w:rsidR="005D28A1" w:rsidRDefault="005D28A1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</w:t>
            </w:r>
          </w:p>
          <w:p w14:paraId="667220C1" w14:textId="77777777" w:rsidR="005D28A1" w:rsidRDefault="005D28A1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la liniile 7 - 17, Cap X.</w:t>
            </w:r>
          </w:p>
        </w:tc>
      </w:tr>
      <w:tr w:rsidR="005D28A1" w14:paraId="2EA2595F" w14:textId="77777777" w:rsidTr="00E4222D">
        <w:trPr>
          <w:cantSplit/>
          <w:trHeight w:val="26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23D645" w14:textId="77777777" w:rsidR="005D28A1" w:rsidRDefault="005D28A1" w:rsidP="005D28A1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DFF9D8" w14:textId="77777777" w:rsidR="005D28A1" w:rsidRDefault="005D28A1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3+772</w:t>
            </w:r>
          </w:p>
          <w:p w14:paraId="3B80B912" w14:textId="77777777" w:rsidR="005D28A1" w:rsidRDefault="005D28A1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3+872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48CD11" w14:textId="77777777" w:rsidR="005D28A1" w:rsidRPr="00600D25" w:rsidRDefault="005D28A1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EFE3BD" w14:textId="77777777" w:rsidR="005D28A1" w:rsidRDefault="005D28A1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Episcopia Bihor - Frontieră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0085FB" w14:textId="77777777" w:rsidR="005D28A1" w:rsidRDefault="005D28A1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20AA20" w14:textId="77777777" w:rsidR="005D28A1" w:rsidRDefault="005D28A1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2B7374" w14:textId="77777777" w:rsidR="005D28A1" w:rsidRDefault="005D28A1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F8FD37" w14:textId="77777777" w:rsidR="005D28A1" w:rsidRPr="00600D25" w:rsidRDefault="005D28A1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16D2D0" w14:textId="77777777" w:rsidR="005D28A1" w:rsidRDefault="005D28A1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5D28A1" w14:paraId="2BD075A3" w14:textId="77777777" w:rsidTr="00E4222D">
        <w:trPr>
          <w:cantSplit/>
          <w:trHeight w:val="26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4B59E5" w14:textId="77777777" w:rsidR="005D28A1" w:rsidRDefault="005D28A1" w:rsidP="005D28A1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C46B80" w14:textId="77777777" w:rsidR="005D28A1" w:rsidRDefault="005D28A1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4+884</w:t>
            </w:r>
          </w:p>
          <w:p w14:paraId="485CE803" w14:textId="77777777" w:rsidR="005D28A1" w:rsidRDefault="005D28A1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4+984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3DA51D" w14:textId="77777777" w:rsidR="005D28A1" w:rsidRPr="00600D25" w:rsidRDefault="005D28A1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F42432" w14:textId="77777777" w:rsidR="005D28A1" w:rsidRDefault="005D28A1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Episcopia Bihor - Frontieră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1D8A20" w14:textId="77777777" w:rsidR="005D28A1" w:rsidRDefault="005D28A1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48C020" w14:textId="77777777" w:rsidR="005D28A1" w:rsidRDefault="005D28A1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FF3E93" w14:textId="77777777" w:rsidR="005D28A1" w:rsidRDefault="005D28A1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107B05" w14:textId="77777777" w:rsidR="005D28A1" w:rsidRPr="00600D25" w:rsidRDefault="005D28A1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4C6521" w14:textId="77777777" w:rsidR="005D28A1" w:rsidRDefault="005D28A1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</w:tbl>
    <w:p w14:paraId="773DAF1A" w14:textId="77777777" w:rsidR="005D28A1" w:rsidRPr="00836022" w:rsidRDefault="005D28A1" w:rsidP="0095691E">
      <w:pPr>
        <w:spacing w:before="40" w:line="192" w:lineRule="auto"/>
        <w:ind w:right="57"/>
        <w:rPr>
          <w:sz w:val="20"/>
          <w:lang w:val="en-US"/>
        </w:rPr>
      </w:pPr>
    </w:p>
    <w:p w14:paraId="28E3385A" w14:textId="77777777" w:rsidR="005D28A1" w:rsidRPr="0095691E" w:rsidRDefault="005D28A1" w:rsidP="0095691E"/>
    <w:p w14:paraId="79B80D5C" w14:textId="77777777" w:rsidR="005D28A1" w:rsidRDefault="005D28A1" w:rsidP="00956F37">
      <w:pPr>
        <w:pStyle w:val="Heading1"/>
        <w:spacing w:line="360" w:lineRule="auto"/>
      </w:pPr>
      <w:r>
        <w:t>LINIA 301 N</w:t>
      </w:r>
    </w:p>
    <w:p w14:paraId="24E5706B" w14:textId="77777777" w:rsidR="005D28A1" w:rsidRDefault="005D28A1" w:rsidP="004F46F4">
      <w:pPr>
        <w:pStyle w:val="Heading1"/>
        <w:spacing w:line="360" w:lineRule="auto"/>
        <w:rPr>
          <w:b w:val="0"/>
          <w:bCs w:val="0"/>
          <w:sz w:val="8"/>
        </w:rPr>
      </w:pPr>
      <w:r>
        <w:t>BUCUREŞTI NORD - CHITILA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70"/>
        <w:gridCol w:w="761"/>
        <w:gridCol w:w="2197"/>
        <w:gridCol w:w="870"/>
        <w:gridCol w:w="754"/>
        <w:gridCol w:w="870"/>
        <w:gridCol w:w="754"/>
        <w:gridCol w:w="2492"/>
      </w:tblGrid>
      <w:tr w:rsidR="005D28A1" w14:paraId="3A83E749" w14:textId="77777777">
        <w:trPr>
          <w:cantSplit/>
          <w:trHeight w:val="13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16853A" w14:textId="77777777" w:rsidR="005D28A1" w:rsidRDefault="005D28A1" w:rsidP="005D28A1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01B912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25A773" w14:textId="77777777" w:rsidR="005D28A1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95E4A7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4171E0DD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6, 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CC646A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350016" w14:textId="77777777" w:rsidR="005D28A1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513411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47557B" w14:textId="77777777" w:rsidR="005D28A1" w:rsidRPr="0022092F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A71957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D28A1" w14:paraId="1CDA2432" w14:textId="77777777">
        <w:trPr>
          <w:cantSplit/>
          <w:trHeight w:val="13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4CBCB3" w14:textId="77777777" w:rsidR="005D28A1" w:rsidRDefault="005D28A1" w:rsidP="005D28A1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F00F6C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8C6765" w14:textId="77777777" w:rsidR="005D28A1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675A46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7FFED4F7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8, 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3D0801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690D5E" w14:textId="77777777" w:rsidR="005D28A1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32A47D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DD4B57" w14:textId="77777777" w:rsidR="005D28A1" w:rsidRPr="0022092F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A0333C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D28A1" w14:paraId="0BFFAF53" w14:textId="77777777">
        <w:trPr>
          <w:cantSplit/>
          <w:trHeight w:val="13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AB49C2" w14:textId="77777777" w:rsidR="005D28A1" w:rsidRDefault="005D28A1" w:rsidP="005D28A1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399AA5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EE4AE4" w14:textId="77777777" w:rsidR="005D28A1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BBC0FA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6EE72C58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9D1552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47AD40" w14:textId="77777777" w:rsidR="005D28A1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CE4E82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A6BE66" w14:textId="77777777" w:rsidR="005D28A1" w:rsidRPr="0022092F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E31B7A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69A22203" w14:textId="77777777" w:rsidR="005D28A1" w:rsidRPr="00474FB0" w:rsidRDefault="005D28A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en-US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la liniile 11 şi </w:t>
            </w:r>
            <w:r>
              <w:rPr>
                <w:b/>
                <w:bCs/>
                <w:i/>
                <w:iCs/>
                <w:sz w:val="20"/>
                <w:lang w:val="en-US"/>
              </w:rPr>
              <w:t>12.</w:t>
            </w:r>
          </w:p>
        </w:tc>
      </w:tr>
      <w:tr w:rsidR="005D28A1" w14:paraId="1F4FA429" w14:textId="77777777">
        <w:trPr>
          <w:cantSplit/>
          <w:trHeight w:val="8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F5BBA5" w14:textId="77777777" w:rsidR="005D28A1" w:rsidRDefault="005D28A1" w:rsidP="005D28A1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2CA77E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228508" w14:textId="77777777" w:rsidR="005D28A1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567246" w14:textId="77777777" w:rsidR="005D28A1" w:rsidRDefault="005D28A1">
            <w:pPr>
              <w:spacing w:before="2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366AD6B3" w14:textId="77777777" w:rsidR="005D28A1" w:rsidRDefault="005D28A1">
            <w:pPr>
              <w:spacing w:before="2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5 grupa 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BB60C0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7B89C8" w14:textId="77777777" w:rsidR="005D28A1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6183F1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0F7690" w14:textId="77777777" w:rsidR="005D28A1" w:rsidRPr="0022092F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444D20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D28A1" w14:paraId="1D779F43" w14:textId="77777777">
        <w:trPr>
          <w:cantSplit/>
          <w:trHeight w:val="8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598313" w14:textId="77777777" w:rsidR="005D28A1" w:rsidRDefault="005D28A1" w:rsidP="005D28A1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0642FF" w14:textId="77777777" w:rsidR="005D28A1" w:rsidRDefault="005D28A1" w:rsidP="000E39C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451B55" w14:textId="77777777" w:rsidR="005D28A1" w:rsidRDefault="005D28A1" w:rsidP="000E39C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367EE4" w14:textId="77777777" w:rsidR="005D28A1" w:rsidRDefault="005D28A1" w:rsidP="000E39C8">
            <w:pPr>
              <w:spacing w:before="2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E4222D">
              <w:rPr>
                <w:b/>
                <w:bCs/>
                <w:sz w:val="20"/>
                <w:lang w:val="ro-RO"/>
              </w:rPr>
              <w:t>St. Bucureşti Nord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  <w:r w:rsidRPr="00E4222D">
              <w:rPr>
                <w:b/>
                <w:bCs/>
                <w:sz w:val="20"/>
                <w:lang w:val="ro-RO"/>
              </w:rPr>
              <w:t>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AEEA10" w14:textId="77777777" w:rsidR="005D28A1" w:rsidRPr="00E4222D" w:rsidRDefault="005D28A1" w:rsidP="000E39C8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E4222D">
              <w:rPr>
                <w:b/>
                <w:bCs/>
                <w:sz w:val="20"/>
                <w:lang w:val="ro-RO"/>
              </w:rPr>
              <w:t xml:space="preserve">între TDJ </w:t>
            </w:r>
          </w:p>
          <w:p w14:paraId="1D563D9C" w14:textId="77777777" w:rsidR="005D28A1" w:rsidRPr="00E4222D" w:rsidRDefault="005D28A1" w:rsidP="000E39C8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E4222D">
              <w:rPr>
                <w:b/>
                <w:bCs/>
                <w:sz w:val="20"/>
                <w:lang w:val="ro-RO"/>
              </w:rPr>
              <w:t xml:space="preserve">36 / 38 și </w:t>
            </w:r>
          </w:p>
          <w:p w14:paraId="10863C54" w14:textId="77777777" w:rsidR="005D28A1" w:rsidRPr="00E4222D" w:rsidRDefault="005D28A1" w:rsidP="000E39C8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E4222D">
              <w:rPr>
                <w:b/>
                <w:bCs/>
                <w:sz w:val="20"/>
                <w:lang w:val="ro-RO"/>
              </w:rPr>
              <w:t xml:space="preserve">TDJ </w:t>
            </w:r>
          </w:p>
          <w:p w14:paraId="08C50DE7" w14:textId="77777777" w:rsidR="005D28A1" w:rsidRDefault="005D28A1" w:rsidP="000E39C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E4222D">
              <w:rPr>
                <w:b/>
                <w:bCs/>
                <w:sz w:val="20"/>
                <w:lang w:val="ro-RO"/>
              </w:rPr>
              <w:t>46 / 49</w:t>
            </w:r>
            <w:r w:rsidRPr="00E4222D">
              <w:rPr>
                <w:b/>
                <w:bCs/>
                <w:sz w:val="20"/>
                <w:lang w:val="ro-RO"/>
              </w:rPr>
              <w:tab/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B310EB" w14:textId="77777777" w:rsidR="005D28A1" w:rsidRDefault="005D28A1" w:rsidP="000E39C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9CAB1D" w14:textId="77777777" w:rsidR="005D28A1" w:rsidRDefault="005D28A1" w:rsidP="000E39C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5D43AA" w14:textId="77777777" w:rsidR="005D28A1" w:rsidRPr="0022092F" w:rsidRDefault="005D28A1" w:rsidP="000E39C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F99936" w14:textId="77777777" w:rsidR="005D28A1" w:rsidRDefault="005D28A1" w:rsidP="000E39C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E4222D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D28A1" w14:paraId="0F2694DC" w14:textId="77777777">
        <w:trPr>
          <w:cantSplit/>
          <w:trHeight w:val="8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257D5F" w14:textId="77777777" w:rsidR="005D28A1" w:rsidRDefault="005D28A1" w:rsidP="005D28A1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47698B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A8F700" w14:textId="77777777" w:rsidR="005D28A1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189E5B" w14:textId="77777777" w:rsidR="005D28A1" w:rsidRDefault="005D28A1" w:rsidP="006F3FD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7FDD5B" w14:textId="77777777" w:rsidR="005D28A1" w:rsidRDefault="005D28A1" w:rsidP="006F3FD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între sch. 6A și 6B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5BACCB" w14:textId="77777777" w:rsidR="005D28A1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30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00E58D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732B17" w14:textId="77777777" w:rsidR="005D28A1" w:rsidRPr="0022092F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48D52B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D28A1" w14:paraId="75719F79" w14:textId="77777777">
        <w:trPr>
          <w:cantSplit/>
          <w:trHeight w:val="8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298547" w14:textId="77777777" w:rsidR="005D28A1" w:rsidRDefault="005D28A1" w:rsidP="005D28A1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EAC7F7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2+950</w:t>
            </w:r>
          </w:p>
          <w:p w14:paraId="77061A08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3+200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2193CD" w14:textId="77777777" w:rsidR="005D28A1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2FF2B7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Bucureşti Nord -</w:t>
            </w:r>
          </w:p>
          <w:p w14:paraId="417F4F1E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Chitila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0AF64F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980851" w14:textId="77777777" w:rsidR="005D28A1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840089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15844D" w14:textId="77777777" w:rsidR="005D28A1" w:rsidRPr="0022092F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81539D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D28A1" w14:paraId="1EE8F8F0" w14:textId="77777777">
        <w:trPr>
          <w:cantSplit/>
          <w:trHeight w:val="15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FFE550" w14:textId="77777777" w:rsidR="005D28A1" w:rsidRDefault="005D28A1" w:rsidP="005D28A1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0CE762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1572B7" w14:textId="77777777" w:rsidR="005D28A1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DEC7B3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Bucureşti Nord -</w:t>
            </w:r>
          </w:p>
          <w:p w14:paraId="4A9FE31C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H.M. Pajura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D89524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79DE7C76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2T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59BAC5" w14:textId="77777777" w:rsidR="005D28A1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5EF3CD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BBF050" w14:textId="77777777" w:rsidR="005D28A1" w:rsidRPr="0022092F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FF1C2E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</w:tbl>
    <w:p w14:paraId="6AA2DC10" w14:textId="77777777" w:rsidR="005D28A1" w:rsidRDefault="005D28A1">
      <w:pPr>
        <w:spacing w:before="40" w:after="40" w:line="192" w:lineRule="auto"/>
        <w:ind w:right="57"/>
        <w:rPr>
          <w:sz w:val="20"/>
          <w:lang w:val="ro-RO"/>
        </w:rPr>
      </w:pPr>
    </w:p>
    <w:p w14:paraId="23E4032A" w14:textId="77777777" w:rsidR="005D28A1" w:rsidRDefault="005D28A1" w:rsidP="007F72A5">
      <w:pPr>
        <w:pStyle w:val="Heading1"/>
        <w:spacing w:line="360" w:lineRule="auto"/>
      </w:pPr>
      <w:r>
        <w:t>LINIA 301 O</w:t>
      </w:r>
    </w:p>
    <w:p w14:paraId="7D5A1DAC" w14:textId="77777777" w:rsidR="005D28A1" w:rsidRDefault="005D28A1" w:rsidP="00906CE3">
      <w:pPr>
        <w:pStyle w:val="Heading1"/>
        <w:spacing w:line="360" w:lineRule="auto"/>
        <w:rPr>
          <w:b w:val="0"/>
          <w:bCs w:val="0"/>
          <w:sz w:val="8"/>
        </w:rPr>
      </w:pPr>
      <w:r>
        <w:t>BUCUREŞTI NORD GR. B - BUCUREŞTI TRIAJ POST 9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4"/>
        <w:gridCol w:w="870"/>
        <w:gridCol w:w="754"/>
        <w:gridCol w:w="870"/>
        <w:gridCol w:w="754"/>
        <w:gridCol w:w="2491"/>
      </w:tblGrid>
      <w:tr w:rsidR="005D28A1" w14:paraId="127DC10C" w14:textId="77777777">
        <w:trPr>
          <w:cantSplit/>
          <w:trHeight w:val="11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315144" w14:textId="77777777" w:rsidR="005D28A1" w:rsidRDefault="005D28A1" w:rsidP="005D28A1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0741E5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77BDC4" w14:textId="77777777" w:rsidR="005D28A1" w:rsidRPr="00F1029A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B7DE4C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Basarab</w:t>
            </w:r>
          </w:p>
          <w:p w14:paraId="0DD7D823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D, linia 7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8B77FB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8693AC" w14:textId="77777777" w:rsidR="005D28A1" w:rsidRPr="00F1029A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F1029A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DC363B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193BF1" w14:textId="77777777" w:rsidR="005D28A1" w:rsidRPr="00F1029A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1D6378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D28A1" w14:paraId="4ABBCE42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63A3A6" w14:textId="77777777" w:rsidR="005D28A1" w:rsidRDefault="005D28A1" w:rsidP="005D28A1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8A23A5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865306" w14:textId="77777777" w:rsidR="005D28A1" w:rsidRPr="00F1029A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2BDE2E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Basarab</w:t>
            </w:r>
          </w:p>
          <w:p w14:paraId="71F74BBF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21D1B4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76AED9" w14:textId="77777777" w:rsidR="005D28A1" w:rsidRPr="00F1029A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F1029A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1E871D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321391" w14:textId="77777777" w:rsidR="005D28A1" w:rsidRPr="00F1029A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2565B7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D28A1" w14:paraId="327CBADA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E49D55" w14:textId="77777777" w:rsidR="005D28A1" w:rsidRDefault="005D28A1" w:rsidP="005D28A1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749A2C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4B7116" w14:textId="77777777" w:rsidR="005D28A1" w:rsidRPr="00F1029A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3E306F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Basarab</w:t>
            </w:r>
          </w:p>
          <w:p w14:paraId="07D4EB31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4F7A9D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toată </w:t>
            </w:r>
          </w:p>
          <w:p w14:paraId="1A1F9B46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9495C9" w14:textId="77777777" w:rsidR="005D28A1" w:rsidRPr="00F1029A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431330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440A1A" w14:textId="77777777" w:rsidR="005D28A1" w:rsidRPr="00F1029A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447657" w14:textId="77777777" w:rsidR="005D28A1" w:rsidRDefault="005D28A1" w:rsidP="005A5BB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D28A1" w14:paraId="7713BA14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190F77" w14:textId="77777777" w:rsidR="005D28A1" w:rsidRDefault="005D28A1" w:rsidP="005D28A1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733301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78810E" w14:textId="77777777" w:rsidR="005D28A1" w:rsidRPr="00F1029A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FBF22A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Basarab</w:t>
            </w:r>
          </w:p>
          <w:p w14:paraId="31862DAB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5D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92CEFE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321B9FE5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D1E1D1" w14:textId="77777777" w:rsidR="005D28A1" w:rsidRPr="00F1029A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D0EFA8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86ECFB" w14:textId="77777777" w:rsidR="005D28A1" w:rsidRPr="00F1029A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3E10B4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D28A1" w14:paraId="4738695C" w14:textId="77777777">
        <w:trPr>
          <w:cantSplit/>
          <w:trHeight w:val="12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D698A9" w14:textId="77777777" w:rsidR="005D28A1" w:rsidRDefault="005D28A1" w:rsidP="005D28A1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AB6DED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A4F178" w14:textId="77777777" w:rsidR="005D28A1" w:rsidRPr="00F1029A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D0504D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Basarab</w:t>
            </w:r>
          </w:p>
          <w:p w14:paraId="38A56D4B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6D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5EAF7C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747F0EB2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63BD06" w14:textId="77777777" w:rsidR="005D28A1" w:rsidRPr="00F1029A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F1029A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575A7C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370F94" w14:textId="77777777" w:rsidR="005D28A1" w:rsidRPr="00F1029A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5D7403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D28A1" w14:paraId="00C6D7BE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2ED932" w14:textId="77777777" w:rsidR="005D28A1" w:rsidRDefault="005D28A1" w:rsidP="005D28A1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4F26C9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8FBBC5" w14:textId="77777777" w:rsidR="005D28A1" w:rsidRPr="00F1029A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234ABC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Basarab</w:t>
            </w:r>
          </w:p>
          <w:p w14:paraId="5EF6E3CA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10D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8D9FE3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143BA9B3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E9F086" w14:textId="77777777" w:rsidR="005D28A1" w:rsidRPr="00F1029A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F1029A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BD1CDE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0968D5" w14:textId="77777777" w:rsidR="005D28A1" w:rsidRPr="00F1029A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079AB5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D28A1" w14:paraId="3A786773" w14:textId="77777777">
        <w:trPr>
          <w:cantSplit/>
          <w:trHeight w:val="25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4F3A29" w14:textId="77777777" w:rsidR="005D28A1" w:rsidRDefault="005D28A1" w:rsidP="005D28A1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772231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679B4D" w14:textId="77777777" w:rsidR="005D28A1" w:rsidRPr="00F1029A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BDA938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Basarab</w:t>
            </w:r>
          </w:p>
          <w:p w14:paraId="5A11B7C9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D,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C49054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33E1DF73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sch.  32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461F35" w14:textId="77777777" w:rsidR="005D28A1" w:rsidRPr="00F1029A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F1029A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282BB0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20ED75" w14:textId="77777777" w:rsidR="005D28A1" w:rsidRPr="00F1029A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427845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4F0CD5F1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Acces la linia 11 D.</w:t>
            </w:r>
          </w:p>
        </w:tc>
      </w:tr>
      <w:tr w:rsidR="005D28A1" w14:paraId="32617E46" w14:textId="77777777">
        <w:trPr>
          <w:cantSplit/>
          <w:trHeight w:val="25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258C02" w14:textId="77777777" w:rsidR="005D28A1" w:rsidRDefault="005D28A1" w:rsidP="005D28A1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78EB6A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EC0E50" w14:textId="77777777" w:rsidR="005D28A1" w:rsidRPr="00F1029A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EDCD82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Basarab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F1C1C7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68A3C90E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sch. 90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650F26" w14:textId="77777777" w:rsidR="005D28A1" w:rsidRPr="00F1029A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0328AE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3C6910" w14:textId="77777777" w:rsidR="005D28A1" w:rsidRPr="00F1029A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975A16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1367DE94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2D28C6A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1A, 2A și 1D.</w:t>
            </w:r>
          </w:p>
        </w:tc>
      </w:tr>
      <w:tr w:rsidR="005D28A1" w14:paraId="52E617B7" w14:textId="77777777">
        <w:trPr>
          <w:cantSplit/>
          <w:trHeight w:val="25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360D02" w14:textId="77777777" w:rsidR="005D28A1" w:rsidRDefault="005D28A1" w:rsidP="005D28A1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9DEDCD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B8B6C6" w14:textId="77777777" w:rsidR="005D28A1" w:rsidRPr="00F1029A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48B9F3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Basarab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1267F5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porți-unea cuprin-</w:t>
            </w:r>
          </w:p>
          <w:p w14:paraId="252B0330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să între sch. 106 și TDJ </w:t>
            </w:r>
          </w:p>
          <w:p w14:paraId="7E261277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86 / 88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9F4AC1" w14:textId="77777777" w:rsidR="005D28A1" w:rsidRPr="00F1029A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039AC4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552412" w14:textId="77777777" w:rsidR="005D28A1" w:rsidRPr="00F1029A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55C2B3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521AFFC1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de la linia 2D la liniile 11D </w:t>
            </w:r>
          </w:p>
          <w:p w14:paraId="70D267D4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și 2 Centură st. București Basarab.</w:t>
            </w:r>
          </w:p>
        </w:tc>
      </w:tr>
    </w:tbl>
    <w:p w14:paraId="6028B04E" w14:textId="77777777" w:rsidR="005D28A1" w:rsidRDefault="005D28A1">
      <w:pPr>
        <w:spacing w:before="40" w:after="40" w:line="192" w:lineRule="auto"/>
        <w:ind w:right="57"/>
        <w:rPr>
          <w:sz w:val="20"/>
          <w:lang w:val="ro-RO"/>
        </w:rPr>
      </w:pPr>
    </w:p>
    <w:p w14:paraId="5E5E807E" w14:textId="77777777" w:rsidR="005D28A1" w:rsidRDefault="005D28A1" w:rsidP="003260D9">
      <w:pPr>
        <w:pStyle w:val="Heading1"/>
        <w:spacing w:line="360" w:lineRule="auto"/>
      </w:pPr>
      <w:r>
        <w:t>LINIA 301 P</w:t>
      </w:r>
    </w:p>
    <w:p w14:paraId="6A743CE2" w14:textId="77777777" w:rsidR="005D28A1" w:rsidRDefault="005D28A1" w:rsidP="0037613D">
      <w:pPr>
        <w:pStyle w:val="Heading1"/>
        <w:spacing w:line="360" w:lineRule="auto"/>
        <w:rPr>
          <w:b w:val="0"/>
          <w:bCs w:val="0"/>
          <w:sz w:val="8"/>
        </w:rPr>
      </w:pPr>
      <w:r>
        <w:t xml:space="preserve">BUCUREŞTI NORD - BUCUREŞTI GRIVIŢA - BUCUREŞTI BĂNEASA 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70"/>
        <w:gridCol w:w="754"/>
        <w:gridCol w:w="2204"/>
        <w:gridCol w:w="870"/>
        <w:gridCol w:w="754"/>
        <w:gridCol w:w="870"/>
        <w:gridCol w:w="754"/>
        <w:gridCol w:w="2492"/>
      </w:tblGrid>
      <w:tr w:rsidR="005D28A1" w14:paraId="781C9D2C" w14:textId="77777777">
        <w:trPr>
          <w:cantSplit/>
          <w:trHeight w:val="1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50A583" w14:textId="77777777" w:rsidR="005D28A1" w:rsidRDefault="005D28A1" w:rsidP="005D28A1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EA4C4A" w14:textId="77777777" w:rsidR="005D28A1" w:rsidRDefault="005D28A1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7D611C" w14:textId="77777777" w:rsidR="005D28A1" w:rsidRPr="001B37B8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037226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773EE2C2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6, 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8E2D34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toată linia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690020" w14:textId="77777777" w:rsidR="005D28A1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36BC77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E91034" w14:textId="77777777" w:rsidR="005D28A1" w:rsidRPr="001B37B8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1F4EBE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D28A1" w14:paraId="7253C38B" w14:textId="77777777">
        <w:trPr>
          <w:cantSplit/>
          <w:trHeight w:val="1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C68C21" w14:textId="77777777" w:rsidR="005D28A1" w:rsidRDefault="005D28A1" w:rsidP="005D28A1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FAC499" w14:textId="77777777" w:rsidR="005D28A1" w:rsidRDefault="005D28A1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55101B" w14:textId="77777777" w:rsidR="005D28A1" w:rsidRPr="001B37B8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578C36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55AADA7E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8, 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8CFCAD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toată linia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C637B7" w14:textId="77777777" w:rsidR="005D28A1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542A2C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E2806D" w14:textId="77777777" w:rsidR="005D28A1" w:rsidRPr="001B37B8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65900B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D28A1" w14:paraId="0AD60722" w14:textId="77777777">
        <w:trPr>
          <w:cantSplit/>
          <w:trHeight w:val="1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81ABA0" w14:textId="77777777" w:rsidR="005D28A1" w:rsidRDefault="005D28A1" w:rsidP="005D28A1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A1E3FB" w14:textId="77777777" w:rsidR="005D28A1" w:rsidRDefault="005D28A1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B3D944" w14:textId="77777777" w:rsidR="005D28A1" w:rsidRPr="001B37B8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A2F1AD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1E49E0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04C98E" w14:textId="77777777" w:rsidR="005D28A1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B50263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2961DD" w14:textId="77777777" w:rsidR="005D28A1" w:rsidRPr="001B37B8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9C2337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78FFDD34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11 şi 12.</w:t>
            </w:r>
          </w:p>
        </w:tc>
      </w:tr>
      <w:tr w:rsidR="005D28A1" w:rsidRPr="00A8307A" w14:paraId="53976F00" w14:textId="77777777">
        <w:trPr>
          <w:cantSplit/>
          <w:trHeight w:val="1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DC64EA" w14:textId="77777777" w:rsidR="005D28A1" w:rsidRPr="00A75A00" w:rsidRDefault="005D28A1" w:rsidP="005D28A1">
            <w:pPr>
              <w:numPr>
                <w:ilvl w:val="0"/>
                <w:numId w:val="16"/>
              </w:numPr>
              <w:spacing w:before="120" w:after="12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183C60" w14:textId="77777777" w:rsidR="005D28A1" w:rsidRPr="00A8307A" w:rsidRDefault="005D28A1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D100C6" w14:textId="77777777" w:rsidR="005D28A1" w:rsidRPr="00A8307A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1773DC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Fir III București Nord - </w:t>
            </w:r>
          </w:p>
          <w:p w14:paraId="7CC4A725" w14:textId="77777777" w:rsidR="005D28A1" w:rsidRPr="00A8307A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Grivița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4D29C2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între semnal X3G și Y3G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47BFEE" w14:textId="77777777" w:rsidR="005D28A1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9B001A" w14:textId="77777777" w:rsidR="005D28A1" w:rsidRPr="00A8307A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5FBBFD" w14:textId="77777777" w:rsidR="005D28A1" w:rsidRPr="00A8307A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BBAAE1" w14:textId="77777777" w:rsidR="005D28A1" w:rsidRPr="00A8307A" w:rsidRDefault="005D28A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D28A1" w14:paraId="37E82935" w14:textId="77777777">
        <w:trPr>
          <w:cantSplit/>
          <w:trHeight w:val="1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8A372D" w14:textId="77777777" w:rsidR="005D28A1" w:rsidRDefault="005D28A1" w:rsidP="005D28A1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73B3EF" w14:textId="77777777" w:rsidR="005D28A1" w:rsidRDefault="005D28A1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CA9198" w14:textId="77777777" w:rsidR="005D28A1" w:rsidRPr="001B37B8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404FC8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Bucureşti Nord -</w:t>
            </w:r>
          </w:p>
          <w:p w14:paraId="4D418425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Bucureşti Griviţa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776D22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1G, 6G și linia cuprin-să între sch. </w:t>
            </w:r>
          </w:p>
          <w:p w14:paraId="31A2AE8F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1G - 6G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0F6B6E" w14:textId="77777777" w:rsidR="005D28A1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993FBD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2F1B43" w14:textId="77777777" w:rsidR="005D28A1" w:rsidRPr="001B37B8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35BEDE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D28A1" w14:paraId="26DDB2F7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81B8EF" w14:textId="77777777" w:rsidR="005D28A1" w:rsidRDefault="005D28A1" w:rsidP="005D28A1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A08B21" w14:textId="77777777" w:rsidR="005D28A1" w:rsidRDefault="005D28A1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0656D2" w14:textId="77777777" w:rsidR="005D28A1" w:rsidRPr="001B37B8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3D6412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7534DFB3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76DC14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52E59D18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12 G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C8738A" w14:textId="77777777" w:rsidR="005D28A1" w:rsidRPr="001B37B8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055C76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B8E0DA" w14:textId="77777777" w:rsidR="005D28A1" w:rsidRPr="001B37B8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96D7B3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4AT - 7AT.</w:t>
            </w:r>
          </w:p>
        </w:tc>
      </w:tr>
      <w:tr w:rsidR="005D28A1" w14:paraId="4874B92C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276568" w14:textId="77777777" w:rsidR="005D28A1" w:rsidRDefault="005D28A1" w:rsidP="005D28A1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69F8AF" w14:textId="77777777" w:rsidR="005D28A1" w:rsidRDefault="005D28A1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762A5D" w14:textId="77777777" w:rsidR="005D28A1" w:rsidRPr="001B37B8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4414FE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06E61AA3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9881D5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29B99F13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 AT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185572" w14:textId="77777777" w:rsidR="005D28A1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92E370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2BFE2D" w14:textId="77777777" w:rsidR="005D28A1" w:rsidRPr="001B37B8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C2F0EB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6AA148DA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1AT - 6AT.</w:t>
            </w:r>
          </w:p>
        </w:tc>
      </w:tr>
      <w:tr w:rsidR="005D28A1" w14:paraId="5153103B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F0AEFE" w14:textId="77777777" w:rsidR="005D28A1" w:rsidRDefault="005D28A1" w:rsidP="005D28A1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76103A" w14:textId="77777777" w:rsidR="005D28A1" w:rsidRDefault="005D28A1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5965A1" w14:textId="77777777" w:rsidR="005D28A1" w:rsidRPr="001B37B8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9C7BF8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564CD8EC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2AAAED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TDJ</w:t>
            </w:r>
          </w:p>
          <w:p w14:paraId="48EC3418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 AT / 18 AT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974913" w14:textId="77777777" w:rsidR="005D28A1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DB14E6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BDA1D5" w14:textId="77777777" w:rsidR="005D28A1" w:rsidRPr="001B37B8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F63FE6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7FFE1405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1AT - 3AT, Cap Y.</w:t>
            </w:r>
          </w:p>
        </w:tc>
      </w:tr>
      <w:tr w:rsidR="005D28A1" w14:paraId="45E7D8DC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A2908E" w14:textId="77777777" w:rsidR="005D28A1" w:rsidRDefault="005D28A1" w:rsidP="005D28A1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9091B8" w14:textId="77777777" w:rsidR="005D28A1" w:rsidRDefault="005D28A1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331CAE" w14:textId="77777777" w:rsidR="005D28A1" w:rsidRPr="001B37B8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E01B13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217B75E8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66FC22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41E35654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 D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73B446" w14:textId="77777777" w:rsidR="005D28A1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D7C083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014EAF" w14:textId="77777777" w:rsidR="005D28A1" w:rsidRPr="001B37B8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347B66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2F6EBA25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1D - 5D, Cap X.</w:t>
            </w:r>
          </w:p>
        </w:tc>
      </w:tr>
      <w:tr w:rsidR="005D28A1" w14:paraId="62199711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774B55" w14:textId="77777777" w:rsidR="005D28A1" w:rsidRDefault="005D28A1" w:rsidP="005D28A1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91ECCB" w14:textId="77777777" w:rsidR="005D28A1" w:rsidRDefault="005D28A1" w:rsidP="000E215C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361DAE" w14:textId="77777777" w:rsidR="005D28A1" w:rsidRPr="001B37B8" w:rsidRDefault="005D28A1" w:rsidP="000E21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1D98D1" w14:textId="77777777" w:rsidR="005D28A1" w:rsidRDefault="005D28A1" w:rsidP="000E21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777C6662" w14:textId="77777777" w:rsidR="005D28A1" w:rsidRDefault="005D28A1" w:rsidP="000E21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70C358" w14:textId="77777777" w:rsidR="005D28A1" w:rsidRDefault="005D28A1" w:rsidP="000E21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53031003" w14:textId="77777777" w:rsidR="005D28A1" w:rsidRDefault="005D28A1" w:rsidP="000E21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 D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8A2579" w14:textId="77777777" w:rsidR="005D28A1" w:rsidRDefault="005D28A1" w:rsidP="000E21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CC5964" w14:textId="77777777" w:rsidR="005D28A1" w:rsidRDefault="005D28A1" w:rsidP="000E21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8E2147" w14:textId="77777777" w:rsidR="005D28A1" w:rsidRPr="001B37B8" w:rsidRDefault="005D28A1" w:rsidP="000E21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9F735D" w14:textId="77777777" w:rsidR="005D28A1" w:rsidRDefault="005D28A1" w:rsidP="000E21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D28A1" w14:paraId="31CEE29F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C550AE" w14:textId="77777777" w:rsidR="005D28A1" w:rsidRDefault="005D28A1" w:rsidP="005D28A1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B4CD18" w14:textId="77777777" w:rsidR="005D28A1" w:rsidRDefault="005D28A1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2D002B" w14:textId="77777777" w:rsidR="005D28A1" w:rsidRPr="001B37B8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6C1B0F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3456D316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ECB528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</w:t>
            </w:r>
          </w:p>
          <w:p w14:paraId="70EE81EA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TDJ 2D/3F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FAEBAB" w14:textId="77777777" w:rsidR="005D28A1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2FBAB1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19DB49" w14:textId="77777777" w:rsidR="005D28A1" w:rsidRPr="001B37B8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FE6832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6FF0167C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89B8875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1D Cap Y, 1F-6F Cap X și intrare Depou.</w:t>
            </w:r>
          </w:p>
        </w:tc>
      </w:tr>
      <w:tr w:rsidR="005D28A1" w14:paraId="69506EBA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D8B9BD" w14:textId="77777777" w:rsidR="005D28A1" w:rsidRDefault="005D28A1" w:rsidP="005D28A1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5A688A" w14:textId="77777777" w:rsidR="005D28A1" w:rsidRDefault="005D28A1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697103" w14:textId="77777777" w:rsidR="005D28A1" w:rsidRPr="001B37B8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217C19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57A2963C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6A5CC2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TDJ </w:t>
            </w:r>
          </w:p>
          <w:p w14:paraId="72753399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10 D/ </w:t>
            </w:r>
          </w:p>
          <w:p w14:paraId="15496C78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 F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D3030C" w14:textId="77777777" w:rsidR="005D28A1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28B9D5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6DC504" w14:textId="77777777" w:rsidR="005D28A1" w:rsidRPr="001B37B8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2C23D7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0967AC7A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1D - 6D, Cap Y.</w:t>
            </w:r>
          </w:p>
        </w:tc>
      </w:tr>
      <w:tr w:rsidR="005D28A1" w14:paraId="3D286145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B4CE6E" w14:textId="77777777" w:rsidR="005D28A1" w:rsidRDefault="005D28A1" w:rsidP="005D28A1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602B47" w14:textId="77777777" w:rsidR="005D28A1" w:rsidRDefault="005D28A1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690A0E" w14:textId="77777777" w:rsidR="005D28A1" w:rsidRPr="001B37B8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B36498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75270D2F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31B6DD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6C41209D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12 D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8D0945" w14:textId="77777777" w:rsidR="005D28A1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A954A3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20D060" w14:textId="77777777" w:rsidR="005D28A1" w:rsidRPr="001B37B8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E6C094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2D76AF1B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1D - 5D, Cap Y.</w:t>
            </w:r>
          </w:p>
        </w:tc>
      </w:tr>
      <w:tr w:rsidR="005D28A1" w14:paraId="050F2C17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287253" w14:textId="77777777" w:rsidR="005D28A1" w:rsidRDefault="005D28A1" w:rsidP="005D28A1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B6C753" w14:textId="77777777" w:rsidR="005D28A1" w:rsidRDefault="005D28A1" w:rsidP="000E215C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098794" w14:textId="77777777" w:rsidR="005D28A1" w:rsidRPr="001B37B8" w:rsidRDefault="005D28A1" w:rsidP="000E21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A31D18" w14:textId="77777777" w:rsidR="005D28A1" w:rsidRDefault="005D28A1" w:rsidP="000E21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1EA003E1" w14:textId="77777777" w:rsidR="005D28A1" w:rsidRDefault="005D28A1" w:rsidP="000E21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C18043" w14:textId="77777777" w:rsidR="005D28A1" w:rsidRDefault="005D28A1" w:rsidP="000E21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49628D04" w14:textId="77777777" w:rsidR="005D28A1" w:rsidRDefault="005D28A1" w:rsidP="000E21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13 D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C8A3E6" w14:textId="77777777" w:rsidR="005D28A1" w:rsidRDefault="005D28A1" w:rsidP="000E21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449968" w14:textId="77777777" w:rsidR="005D28A1" w:rsidRDefault="005D28A1" w:rsidP="000E21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BDDF01" w14:textId="77777777" w:rsidR="005D28A1" w:rsidRPr="001B37B8" w:rsidRDefault="005D28A1" w:rsidP="000E21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211A5C" w14:textId="77777777" w:rsidR="005D28A1" w:rsidRDefault="005D28A1" w:rsidP="000E21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75FCF9FC" w14:textId="77777777" w:rsidR="005D28A1" w:rsidRDefault="005D28A1" w:rsidP="000E21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8D, 9D, 10D.</w:t>
            </w:r>
          </w:p>
        </w:tc>
      </w:tr>
      <w:tr w:rsidR="005D28A1" w14:paraId="039C5CDC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1B256E" w14:textId="77777777" w:rsidR="005D28A1" w:rsidRDefault="005D28A1" w:rsidP="005D28A1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77B3D8" w14:textId="77777777" w:rsidR="005D28A1" w:rsidRDefault="005D28A1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3B38DD" w14:textId="77777777" w:rsidR="005D28A1" w:rsidRPr="001B37B8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01567F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4E60024E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453EB5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TDJ</w:t>
            </w:r>
          </w:p>
          <w:p w14:paraId="7F837B52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8D / 9F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1EE342" w14:textId="77777777" w:rsidR="005D28A1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015F87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BA7DF6" w14:textId="77777777" w:rsidR="005D28A1" w:rsidRPr="001B37B8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7EF786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1FEA8927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ieșiri la liniile 1D - 4D, Cap Y.</w:t>
            </w:r>
          </w:p>
        </w:tc>
      </w:tr>
      <w:tr w:rsidR="005D28A1" w14:paraId="285EC4B2" w14:textId="77777777">
        <w:trPr>
          <w:cantSplit/>
          <w:trHeight w:val="69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A32689" w14:textId="77777777" w:rsidR="005D28A1" w:rsidRDefault="005D28A1" w:rsidP="005D28A1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0A1B9B" w14:textId="77777777" w:rsidR="005D28A1" w:rsidRDefault="005D28A1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D1C7DF" w14:textId="77777777" w:rsidR="005D28A1" w:rsidRPr="001B37B8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EDA98E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4E8E6382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D, linia 1D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8C5189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20D068" w14:textId="77777777" w:rsidR="005D28A1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E8053E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1DDEE2" w14:textId="77777777" w:rsidR="005D28A1" w:rsidRPr="001B37B8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FC6942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D28A1" w14:paraId="77D808E0" w14:textId="77777777">
        <w:trPr>
          <w:cantSplit/>
          <w:trHeight w:val="84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ACB197" w14:textId="77777777" w:rsidR="005D28A1" w:rsidRDefault="005D28A1" w:rsidP="005D28A1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25BEEE" w14:textId="77777777" w:rsidR="005D28A1" w:rsidRDefault="005D28A1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1A7877" w14:textId="77777777" w:rsidR="005D28A1" w:rsidRPr="001B37B8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8C5C6C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6AC28A5A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F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4286EC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473ED89C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 F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08C072" w14:textId="77777777" w:rsidR="005D28A1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CBC535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595C65" w14:textId="77777777" w:rsidR="005D28A1" w:rsidRPr="001B37B8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3A55DF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72FD3B47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 1D - 5D și 1F - 5F.</w:t>
            </w:r>
          </w:p>
        </w:tc>
      </w:tr>
      <w:tr w:rsidR="005D28A1" w14:paraId="42BD9C47" w14:textId="77777777">
        <w:trPr>
          <w:cantSplit/>
          <w:trHeight w:val="84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D983C5" w14:textId="77777777" w:rsidR="005D28A1" w:rsidRDefault="005D28A1" w:rsidP="005D28A1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A0E2EC" w14:textId="77777777" w:rsidR="005D28A1" w:rsidRDefault="005D28A1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2E6714" w14:textId="77777777" w:rsidR="005D28A1" w:rsidRPr="001B37B8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35411C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7C0F96A6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F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136971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6CC12017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 F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F8FEED" w14:textId="77777777" w:rsidR="005D28A1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58AB95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BB32AC" w14:textId="77777777" w:rsidR="005D28A1" w:rsidRPr="001B37B8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93A528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5533E3F9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1F - 2F Cap Y.</w:t>
            </w:r>
          </w:p>
        </w:tc>
      </w:tr>
      <w:tr w:rsidR="005D28A1" w14:paraId="5F906244" w14:textId="77777777">
        <w:trPr>
          <w:cantSplit/>
          <w:trHeight w:val="103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211AF1" w14:textId="77777777" w:rsidR="005D28A1" w:rsidRDefault="005D28A1" w:rsidP="005D28A1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1396DF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8FC4A6" w14:textId="77777777" w:rsidR="005D28A1" w:rsidRPr="001B37B8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77F3C4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40CF6990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119E77" w14:textId="77777777" w:rsidR="005D28A1" w:rsidRDefault="005D28A1">
            <w:pPr>
              <w:spacing w:before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peste</w:t>
            </w:r>
          </w:p>
          <w:p w14:paraId="6EF91D4F" w14:textId="77777777" w:rsidR="005D28A1" w:rsidRDefault="005D28A1">
            <w:pPr>
              <w:spacing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sch. </w:t>
            </w:r>
          </w:p>
          <w:p w14:paraId="65E6570F" w14:textId="77777777" w:rsidR="005D28A1" w:rsidRDefault="005D28A1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20E bis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A6C1ED" w14:textId="77777777" w:rsidR="005D28A1" w:rsidRPr="001B37B8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B37B8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6A7505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180514" w14:textId="77777777" w:rsidR="005D28A1" w:rsidRPr="001B37B8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8795F4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D28A1" w14:paraId="1EC63303" w14:textId="77777777">
        <w:trPr>
          <w:cantSplit/>
          <w:trHeight w:val="96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16C67C" w14:textId="77777777" w:rsidR="005D28A1" w:rsidRDefault="005D28A1" w:rsidP="005D28A1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C95F96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64BD7B" w14:textId="77777777" w:rsidR="005D28A1" w:rsidRPr="001B37B8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C5F62B" w14:textId="77777777" w:rsidR="005D28A1" w:rsidRDefault="005D28A1">
            <w:pPr>
              <w:pStyle w:val="Heading3"/>
              <w:spacing w:line="360" w:lineRule="auto"/>
              <w:rPr>
                <w:rFonts w:ascii="Times New Roman" w:hAnsi="Times New Roman"/>
                <w:sz w:val="20"/>
                <w:lang w:val="ro-RO"/>
              </w:rPr>
            </w:pPr>
            <w:r>
              <w:rPr>
                <w:rFonts w:ascii="Times New Roman" w:hAnsi="Times New Roman"/>
                <w:sz w:val="20"/>
                <w:lang w:val="ro-RO"/>
              </w:rPr>
              <w:t>St. Bucureşti Griviţa</w:t>
            </w:r>
          </w:p>
          <w:p w14:paraId="7981AB55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Grupa E, </w:t>
            </w:r>
          </w:p>
          <w:p w14:paraId="7E96C24D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1E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A90FDC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08D26FEC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1C7419" w14:textId="77777777" w:rsidR="005D28A1" w:rsidRPr="001B37B8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9EA1DF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B4CA17" w14:textId="77777777" w:rsidR="005D28A1" w:rsidRPr="001B37B8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B9CBA5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D28A1" w14:paraId="3848D4A1" w14:textId="77777777">
        <w:trPr>
          <w:cantSplit/>
          <w:trHeight w:val="8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9FCB2A" w14:textId="77777777" w:rsidR="005D28A1" w:rsidRDefault="005D28A1" w:rsidP="005D28A1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41D243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2C438A" w14:textId="77777777" w:rsidR="005D28A1" w:rsidRPr="001B37B8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27A787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2252A7D5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liniile 2F şi 3F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FD5C49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2DCA486B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48F9ED" w14:textId="77777777" w:rsidR="005D28A1" w:rsidRPr="001B37B8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B37B8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A8D6C2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43AC43" w14:textId="77777777" w:rsidR="005D28A1" w:rsidRPr="001B37B8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3473BC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D28A1" w14:paraId="5F4A3112" w14:textId="77777777">
        <w:trPr>
          <w:cantSplit/>
          <w:trHeight w:val="8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11FC74" w14:textId="77777777" w:rsidR="005D28A1" w:rsidRDefault="005D28A1" w:rsidP="005D28A1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0ED16C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84E98F" w14:textId="77777777" w:rsidR="005D28A1" w:rsidRPr="001B37B8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00FE2B" w14:textId="77777777" w:rsidR="005D28A1" w:rsidRDefault="005D28A1" w:rsidP="003020F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0823B50E" w14:textId="77777777" w:rsidR="005D28A1" w:rsidRDefault="005D28A1" w:rsidP="003020F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4F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E59042" w14:textId="77777777" w:rsidR="005D28A1" w:rsidRDefault="005D28A1" w:rsidP="003020F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6DDC1A53" w14:textId="77777777" w:rsidR="005D28A1" w:rsidRDefault="005D28A1" w:rsidP="003020F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EAE700" w14:textId="77777777" w:rsidR="005D28A1" w:rsidRPr="001B37B8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ACC6C9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52FA6A" w14:textId="77777777" w:rsidR="005D28A1" w:rsidRPr="001B37B8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5D95D7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D28A1" w14:paraId="193907C1" w14:textId="77777777">
        <w:trPr>
          <w:cantSplit/>
          <w:trHeight w:val="8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4962D2" w14:textId="77777777" w:rsidR="005D28A1" w:rsidRDefault="005D28A1" w:rsidP="005D28A1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60DF9D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6F7542" w14:textId="77777777" w:rsidR="005D28A1" w:rsidRPr="001B37B8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F23C0C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12F64E63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5F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29DE05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7737262D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C08DAD" w14:textId="77777777" w:rsidR="005D28A1" w:rsidRPr="001B37B8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B37B8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07ED1C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1FF4AF" w14:textId="77777777" w:rsidR="005D28A1" w:rsidRPr="001B37B8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FAA92D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D28A1" w14:paraId="31858CE6" w14:textId="77777777">
        <w:trPr>
          <w:cantSplit/>
          <w:trHeight w:val="8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EB39E0" w14:textId="77777777" w:rsidR="005D28A1" w:rsidRDefault="005D28A1" w:rsidP="005D28A1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181A25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AFDA21" w14:textId="77777777" w:rsidR="005D28A1" w:rsidRPr="001B37B8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4FF1EB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38007440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6F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7897B7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21610081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5D111C" w14:textId="77777777" w:rsidR="005D28A1" w:rsidRPr="001B37B8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661426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1FB965" w14:textId="77777777" w:rsidR="005D28A1" w:rsidRPr="001B37B8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180506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D28A1" w14:paraId="301E4337" w14:textId="77777777">
        <w:trPr>
          <w:cantSplit/>
          <w:trHeight w:val="104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7B2599" w14:textId="77777777" w:rsidR="005D28A1" w:rsidRDefault="005D28A1" w:rsidP="005D28A1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5E5AD0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CEBDB2" w14:textId="77777777" w:rsidR="005D28A1" w:rsidRPr="001B37B8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50314C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7180366E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H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B503AF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615B35CD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sch.  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2BE287" w14:textId="77777777" w:rsidR="005D28A1" w:rsidRPr="001B37B8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B37B8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9DFB7B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C57E7E" w14:textId="77777777" w:rsidR="005D28A1" w:rsidRPr="001B37B8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928C54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</w:tbl>
    <w:p w14:paraId="14056083" w14:textId="77777777" w:rsidR="005D28A1" w:rsidRDefault="005D28A1">
      <w:pPr>
        <w:spacing w:before="40" w:after="40" w:line="192" w:lineRule="auto"/>
        <w:ind w:right="57"/>
        <w:rPr>
          <w:sz w:val="20"/>
          <w:lang w:val="ro-RO"/>
        </w:rPr>
      </w:pPr>
    </w:p>
    <w:p w14:paraId="6A136A77" w14:textId="77777777" w:rsidR="005D28A1" w:rsidRDefault="005D28A1" w:rsidP="00DE67EC">
      <w:pPr>
        <w:spacing w:before="40" w:after="40" w:line="360" w:lineRule="auto"/>
        <w:ind w:left="57" w:right="57"/>
        <w:jc w:val="center"/>
        <w:rPr>
          <w:b/>
          <w:bCs/>
          <w:spacing w:val="40"/>
          <w:lang w:val="ro-RO"/>
        </w:rPr>
      </w:pPr>
      <w:r>
        <w:rPr>
          <w:b/>
          <w:bCs/>
          <w:spacing w:val="40"/>
          <w:lang w:val="ro-RO"/>
        </w:rPr>
        <w:t>LINIA 304</w:t>
      </w:r>
    </w:p>
    <w:p w14:paraId="05E83C76" w14:textId="77777777" w:rsidR="005D28A1" w:rsidRDefault="005D28A1" w:rsidP="00D03CA4">
      <w:pPr>
        <w:pStyle w:val="Heading1"/>
        <w:spacing w:before="40" w:after="40" w:line="360" w:lineRule="auto"/>
        <w:ind w:left="57" w:right="57"/>
        <w:rPr>
          <w:b w:val="0"/>
          <w:bCs w:val="0"/>
          <w:sz w:val="8"/>
        </w:rPr>
      </w:pPr>
      <w:r>
        <w:t>COMPLEX PLOIEŞTI TRIAJ</w:t>
      </w:r>
      <w:r>
        <w:rPr>
          <w:sz w:val="20"/>
        </w:rPr>
        <w:t xml:space="preserve"> 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70"/>
        <w:gridCol w:w="754"/>
        <w:gridCol w:w="2204"/>
        <w:gridCol w:w="870"/>
        <w:gridCol w:w="754"/>
        <w:gridCol w:w="870"/>
        <w:gridCol w:w="754"/>
        <w:gridCol w:w="2493"/>
      </w:tblGrid>
      <w:tr w:rsidR="005D28A1" w14:paraId="2803490A" w14:textId="77777777">
        <w:trPr>
          <w:cantSplit/>
          <w:trHeight w:val="762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643D8E" w14:textId="77777777" w:rsidR="005D28A1" w:rsidRDefault="005D28A1" w:rsidP="005D28A1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9A3D63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31DFC6" w14:textId="77777777" w:rsidR="005D28A1" w:rsidRPr="00594E5B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627C7B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Ploieşti Triaj</w:t>
            </w:r>
          </w:p>
          <w:p w14:paraId="424E5473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Grupa A, </w:t>
            </w:r>
          </w:p>
          <w:p w14:paraId="520A8A7B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10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6F6E31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între sch. </w:t>
            </w:r>
          </w:p>
          <w:p w14:paraId="42E34204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83 A </w:t>
            </w:r>
          </w:p>
          <w:p w14:paraId="236862CE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şi </w:t>
            </w:r>
          </w:p>
          <w:p w14:paraId="76A33A05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108 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F5D311" w14:textId="77777777" w:rsidR="005D28A1" w:rsidRPr="00594E5B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594E5B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AF19C0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7BCE37" w14:textId="77777777" w:rsidR="005D28A1" w:rsidRPr="00594E5B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A2EA4B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D28A1" w14:paraId="30B0C043" w14:textId="77777777">
        <w:trPr>
          <w:cantSplit/>
          <w:trHeight w:val="762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15DFF9" w14:textId="77777777" w:rsidR="005D28A1" w:rsidRDefault="005D28A1" w:rsidP="005D28A1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3E170A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06D4B0" w14:textId="77777777" w:rsidR="005D28A1" w:rsidRPr="00594E5B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1A6004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Ploieşti Triaj</w:t>
            </w:r>
          </w:p>
          <w:p w14:paraId="57E271DD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Grupa A, </w:t>
            </w:r>
          </w:p>
          <w:p w14:paraId="25370128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341527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toată linia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1C46CB" w14:textId="77777777" w:rsidR="005D28A1" w:rsidRPr="00594E5B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D4BA7B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02C743" w14:textId="77777777" w:rsidR="005D28A1" w:rsidRPr="00594E5B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A35996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D28A1" w14:paraId="0B61E0D1" w14:textId="77777777">
        <w:trPr>
          <w:cantSplit/>
          <w:trHeight w:val="283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CC8BFB" w14:textId="77777777" w:rsidR="005D28A1" w:rsidRDefault="005D28A1" w:rsidP="005D28A1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22D428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31D04E" w14:textId="77777777" w:rsidR="005D28A1" w:rsidRPr="00594E5B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112F02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Ploieşti Triaj</w:t>
            </w:r>
          </w:p>
          <w:p w14:paraId="64451E11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Grupa A, </w:t>
            </w:r>
          </w:p>
          <w:p w14:paraId="4A9F50CF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liniile 2  - 5 </w:t>
            </w:r>
          </w:p>
          <w:p w14:paraId="5CEBFED9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şi 7 şi 8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9CA904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toată linia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0CE4A7" w14:textId="77777777" w:rsidR="005D28A1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ACD195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F0FEB9" w14:textId="77777777" w:rsidR="005D28A1" w:rsidRPr="00594E5B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68BE85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D28A1" w14:paraId="63A9FAAF" w14:textId="77777777">
        <w:trPr>
          <w:cantSplit/>
          <w:trHeight w:val="283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FA6600" w14:textId="77777777" w:rsidR="005D28A1" w:rsidRDefault="005D28A1" w:rsidP="005D28A1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27F10E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5784DE" w14:textId="77777777" w:rsidR="005D28A1" w:rsidRPr="00594E5B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91303C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Ploieşti Triaj</w:t>
            </w:r>
          </w:p>
          <w:p w14:paraId="6CF443BD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Grupa A, Cap X + </w:t>
            </w:r>
          </w:p>
          <w:p w14:paraId="71D7909C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D3A0B0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zona apa-ratelor de cale Cap X </w:t>
            </w:r>
          </w:p>
          <w:p w14:paraId="52C86F0E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+ Cap Y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59544F" w14:textId="77777777" w:rsidR="005D28A1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044DF0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2ED81C" w14:textId="77777777" w:rsidR="005D28A1" w:rsidRPr="00594E5B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25A7F9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D28A1" w14:paraId="2DB31B79" w14:textId="77777777">
        <w:trPr>
          <w:cantSplit/>
          <w:trHeight w:val="283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02F5E7" w14:textId="77777777" w:rsidR="005D28A1" w:rsidRDefault="005D28A1" w:rsidP="005D28A1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A048BB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12EF0C" w14:textId="77777777" w:rsidR="005D28A1" w:rsidRPr="00594E5B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697348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Ploieşti Triaj</w:t>
            </w:r>
          </w:p>
          <w:p w14:paraId="4C78556A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B,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71AF8E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liniile 1, 3, 4, 5, 6 și sch. 101, 15, 21, 25, 37/41, 23, 29, 31, 43, 63, 67, 73, 53, 75, 85, 87, 51, 65, 83, 69, 89 </w:t>
            </w:r>
          </w:p>
          <w:p w14:paraId="0768B195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și 55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71502F" w14:textId="77777777" w:rsidR="005D28A1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1DF79C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B10207" w14:textId="77777777" w:rsidR="005D28A1" w:rsidRPr="00594E5B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A77EAA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D28A1" w14:paraId="76BA1DEE" w14:textId="77777777">
        <w:trPr>
          <w:cantSplit/>
          <w:trHeight w:val="283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31B105" w14:textId="77777777" w:rsidR="005D28A1" w:rsidRDefault="005D28A1" w:rsidP="005D28A1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60F245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3B18A8" w14:textId="77777777" w:rsidR="005D28A1" w:rsidRPr="00594E5B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2DCBD4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Ploieşti Triaj</w:t>
            </w:r>
          </w:p>
          <w:p w14:paraId="03F18C50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Grupa D, Cap X + </w:t>
            </w:r>
          </w:p>
          <w:p w14:paraId="64A09C1F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9240E9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zona apa-ratelor de cale Cap X </w:t>
            </w:r>
          </w:p>
          <w:p w14:paraId="05D0D07D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+ Cap Y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DAF479" w14:textId="77777777" w:rsidR="005D28A1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E1999D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CED37B" w14:textId="77777777" w:rsidR="005D28A1" w:rsidRPr="00594E5B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93FF69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</w:tbl>
    <w:p w14:paraId="5D1B3BE7" w14:textId="77777777" w:rsidR="005D28A1" w:rsidRDefault="005D28A1">
      <w:pPr>
        <w:spacing w:before="40" w:after="40" w:line="192" w:lineRule="auto"/>
        <w:ind w:right="57"/>
        <w:rPr>
          <w:sz w:val="20"/>
          <w:lang w:val="en-US"/>
        </w:rPr>
      </w:pPr>
    </w:p>
    <w:p w14:paraId="57B43FB3" w14:textId="77777777" w:rsidR="005D28A1" w:rsidRDefault="005D28A1" w:rsidP="00343A98">
      <w:pPr>
        <w:pStyle w:val="Heading1"/>
        <w:spacing w:line="360" w:lineRule="auto"/>
      </w:pPr>
      <w:r>
        <w:t>LINIA 314 A</w:t>
      </w:r>
    </w:p>
    <w:p w14:paraId="38FC8AC6" w14:textId="77777777" w:rsidR="005D28A1" w:rsidRDefault="005D28A1" w:rsidP="007802E0">
      <w:pPr>
        <w:pStyle w:val="Heading1"/>
        <w:spacing w:line="360" w:lineRule="auto"/>
        <w:rPr>
          <w:b w:val="0"/>
          <w:bCs w:val="0"/>
          <w:sz w:val="8"/>
        </w:rPr>
      </w:pPr>
      <w:r>
        <w:t>DÂRSTE - BRAŞOV TRIAJ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70"/>
        <w:gridCol w:w="755"/>
        <w:gridCol w:w="2204"/>
        <w:gridCol w:w="870"/>
        <w:gridCol w:w="755"/>
        <w:gridCol w:w="870"/>
        <w:gridCol w:w="755"/>
        <w:gridCol w:w="2490"/>
      </w:tblGrid>
      <w:tr w:rsidR="005D28A1" w14:paraId="0B303CB6" w14:textId="77777777">
        <w:trPr>
          <w:cantSplit/>
          <w:trHeight w:val="705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64921D" w14:textId="77777777" w:rsidR="005D28A1" w:rsidRDefault="005D28A1" w:rsidP="005D28A1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46479C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362D25" w14:textId="77777777" w:rsidR="005D28A1" w:rsidRPr="00014089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6EDFD9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Dârste</w:t>
            </w:r>
          </w:p>
          <w:p w14:paraId="048E67E5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346A6C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E38DDA" w14:textId="77777777" w:rsidR="005D28A1" w:rsidRPr="00014089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C584CA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163+500</w:t>
            </w:r>
          </w:p>
          <w:p w14:paraId="738413BE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164+200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F6627A" w14:textId="77777777" w:rsidR="005D28A1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2C9EF1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61DA3500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5D28A1" w14:paraId="5C277C62" w14:textId="77777777">
        <w:trPr>
          <w:cantSplit/>
          <w:trHeight w:val="705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95D853" w14:textId="77777777" w:rsidR="005D28A1" w:rsidRDefault="005D28A1" w:rsidP="005D28A1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98C990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163+360</w:t>
            </w:r>
          </w:p>
          <w:p w14:paraId="677951E2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164+500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472A43" w14:textId="77777777" w:rsidR="005D28A1" w:rsidRPr="00014089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2D1A0B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Dârste</w:t>
            </w:r>
          </w:p>
          <w:p w14:paraId="424CD955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3A7AB5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8229A6" w14:textId="77777777" w:rsidR="005D28A1" w:rsidRPr="00014089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84B279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BFBED2" w14:textId="77777777" w:rsidR="005D28A1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086995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0CC77D88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5D28A1" w14:paraId="292F8908" w14:textId="77777777">
        <w:trPr>
          <w:cantSplit/>
          <w:trHeight w:val="705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DB9B5B" w14:textId="77777777" w:rsidR="005D28A1" w:rsidRDefault="005D28A1" w:rsidP="005D28A1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E3F782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9AFD09" w14:textId="77777777" w:rsidR="005D28A1" w:rsidRPr="00014089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EA0EB3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Dârste -</w:t>
            </w:r>
          </w:p>
          <w:p w14:paraId="6642A6FE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Braşov Triaj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0D406E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6D93DA" w14:textId="77777777" w:rsidR="005D28A1" w:rsidRPr="00014089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CDEE82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168+500</w:t>
            </w:r>
          </w:p>
          <w:p w14:paraId="7243C2AC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169+209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902B55" w14:textId="77777777" w:rsidR="005D28A1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DB369E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41CB23F7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5D28A1" w14:paraId="018142BF" w14:textId="77777777">
        <w:trPr>
          <w:cantSplit/>
          <w:trHeight w:val="521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A8CAA1" w14:textId="77777777" w:rsidR="005D28A1" w:rsidRDefault="005D28A1" w:rsidP="005D28A1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724A59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9AF33A" w14:textId="77777777" w:rsidR="005D28A1" w:rsidRPr="00014089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71C911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Braşov Triaj</w:t>
            </w:r>
          </w:p>
          <w:p w14:paraId="6F3B7893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A, liniile 1 - 5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8D92B7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42654C" w14:textId="77777777" w:rsidR="005D28A1" w:rsidRPr="00014089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350740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63F8CB" w14:textId="77777777" w:rsidR="005D28A1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4C55B7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5D28A1" w14:paraId="391DEA79" w14:textId="77777777">
        <w:trPr>
          <w:cantSplit/>
          <w:trHeight w:val="705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EA5734" w14:textId="77777777" w:rsidR="005D28A1" w:rsidRDefault="005D28A1" w:rsidP="005D28A1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203A1C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622FC5" w14:textId="77777777" w:rsidR="005D28A1" w:rsidRPr="00014089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CF6C1D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Braşov Triaj</w:t>
            </w:r>
          </w:p>
          <w:p w14:paraId="17735C52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A, liniile 6, 9 și 10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A969B7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496699" w14:textId="77777777" w:rsidR="005D28A1" w:rsidRPr="00014089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F1E29B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8F4B24" w14:textId="77777777" w:rsidR="005D28A1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42A76E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5D28A1" w14:paraId="5EC81AD5" w14:textId="77777777">
        <w:trPr>
          <w:cantSplit/>
          <w:trHeight w:val="705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B8F0AF" w14:textId="77777777" w:rsidR="005D28A1" w:rsidRDefault="005D28A1" w:rsidP="005D28A1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F6436B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850B2E" w14:textId="77777777" w:rsidR="005D28A1" w:rsidRPr="00014089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0ABD19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Braşov Triaj</w:t>
            </w:r>
          </w:p>
          <w:p w14:paraId="18055CAC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A, linia 11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C0FE3D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între sch. </w:t>
            </w:r>
          </w:p>
          <w:p w14:paraId="26E63624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19 și 73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B7BD98" w14:textId="77777777" w:rsidR="005D28A1" w:rsidRPr="00014089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F16B19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A69A17" w14:textId="77777777" w:rsidR="005D28A1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722F82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la liniile 1 - 4 Grupa A </w:t>
            </w:r>
          </w:p>
          <w:p w14:paraId="60956F2F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Cap X.</w:t>
            </w:r>
          </w:p>
          <w:p w14:paraId="5FD7398F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5D28A1" w14:paraId="6940D008" w14:textId="77777777">
        <w:trPr>
          <w:cantSplit/>
          <w:trHeight w:val="705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BA4F32" w14:textId="77777777" w:rsidR="005D28A1" w:rsidRDefault="005D28A1" w:rsidP="005D28A1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7D07A2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9A9CDA" w14:textId="77777777" w:rsidR="005D28A1" w:rsidRPr="00014089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805094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Braşov Triaj</w:t>
            </w:r>
          </w:p>
          <w:p w14:paraId="7DA0217E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Gr. D, liniile </w:t>
            </w:r>
          </w:p>
          <w:p w14:paraId="0331D5EA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01 și 1 - 6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E81E4B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DEE423" w14:textId="77777777" w:rsidR="005D28A1" w:rsidRPr="00014089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E2E8BC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073BDC" w14:textId="77777777" w:rsidR="005D28A1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9005F2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5D28A1" w14:paraId="2D03AAB0" w14:textId="77777777">
        <w:trPr>
          <w:cantSplit/>
          <w:trHeight w:val="523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79B44F" w14:textId="77777777" w:rsidR="005D28A1" w:rsidRDefault="005D28A1" w:rsidP="005D28A1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072459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0A48AB" w14:textId="77777777" w:rsidR="005D28A1" w:rsidRPr="00014089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9295E5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Braşov Triaj</w:t>
            </w:r>
          </w:p>
          <w:p w14:paraId="668D60DC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Gr. D, liniile </w:t>
            </w:r>
          </w:p>
          <w:p w14:paraId="58C9BCA0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 , 8, 9 şi 11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5624C2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CD1020" w14:textId="77777777" w:rsidR="005D28A1" w:rsidRPr="00014089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014089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F079D0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7DE066" w14:textId="77777777" w:rsidR="005D28A1" w:rsidRPr="00014089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169FF8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D28A1" w14:paraId="1D3295F4" w14:textId="77777777">
        <w:trPr>
          <w:cantSplit/>
          <w:trHeight w:val="143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B7E142" w14:textId="77777777" w:rsidR="005D28A1" w:rsidRDefault="005D28A1" w:rsidP="005D28A1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4940BF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45B9D3" w14:textId="77777777" w:rsidR="005D28A1" w:rsidRPr="00014089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F6C235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Braşov Triaj</w:t>
            </w:r>
          </w:p>
          <w:p w14:paraId="188558BA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B, liniile 1 – 26</w:t>
            </w:r>
          </w:p>
          <w:p w14:paraId="4EA99982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(cu excepţia liniilor </w:t>
            </w:r>
          </w:p>
          <w:p w14:paraId="5B72E412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3,  4,  20  şi  21 închise)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A46A31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8AC9F7" w14:textId="77777777" w:rsidR="005D28A1" w:rsidRPr="00014089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014089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7305B7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AEF00E" w14:textId="77777777" w:rsidR="005D28A1" w:rsidRPr="00014089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3C3A3B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Semnalizată ca limitare de viteză. </w:t>
            </w:r>
          </w:p>
          <w:p w14:paraId="2892A78D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5D28A1" w14:paraId="18B622BC" w14:textId="77777777">
        <w:trPr>
          <w:cantSplit/>
          <w:trHeight w:val="1054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AF814A" w14:textId="77777777" w:rsidR="005D28A1" w:rsidRDefault="005D28A1" w:rsidP="005D28A1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FFD0F2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FF9E51" w14:textId="77777777" w:rsidR="005D28A1" w:rsidRPr="00014089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69716E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Braşov Triaj </w:t>
            </w:r>
          </w:p>
          <w:p w14:paraId="383140EF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circulaţie locomotive </w:t>
            </w:r>
          </w:p>
          <w:p w14:paraId="5494DE99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 xml:space="preserve">(între gr. B şi D), legătura între  </w:t>
            </w:r>
          </w:p>
          <w:p w14:paraId="6E2C8240" w14:textId="77777777" w:rsidR="005D28A1" w:rsidRPr="009A132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>sch. nr. 2 şi 41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8DB5F4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8A3047" w14:textId="77777777" w:rsidR="005D28A1" w:rsidRPr="00014089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6AD715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C9F874" w14:textId="77777777" w:rsidR="005D28A1" w:rsidRPr="00014089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4D39FA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D28A1" w14:paraId="1D697B9A" w14:textId="77777777">
        <w:trPr>
          <w:cantSplit/>
          <w:trHeight w:val="1054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5F43E4" w14:textId="77777777" w:rsidR="005D28A1" w:rsidRDefault="005D28A1" w:rsidP="005D28A1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BC4124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1BEE94" w14:textId="77777777" w:rsidR="005D28A1" w:rsidRPr="00014089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9C57D6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Braşov Triaj </w:t>
            </w:r>
          </w:p>
          <w:p w14:paraId="66E2B629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Cap X, linia circulaţie locomotive </w:t>
            </w:r>
          </w:p>
          <w:p w14:paraId="227321D5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 xml:space="preserve">(între gr. A şi D), legătura între  </w:t>
            </w:r>
          </w:p>
          <w:p w14:paraId="35E5A12D" w14:textId="77777777" w:rsidR="005D28A1" w:rsidRPr="009A132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>sch. nr. 21 şi 75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65090C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18F90F" w14:textId="77777777" w:rsidR="005D28A1" w:rsidRPr="00014089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179D46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F964B0" w14:textId="77777777" w:rsidR="005D28A1" w:rsidRPr="00014089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98A11B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D28A1" w14:paraId="441BF3A3" w14:textId="77777777">
        <w:trPr>
          <w:cantSplit/>
          <w:trHeight w:val="143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B780E9" w14:textId="77777777" w:rsidR="005D28A1" w:rsidRDefault="005D28A1" w:rsidP="005D28A1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D94CCE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642C84" w14:textId="77777777" w:rsidR="005D28A1" w:rsidRPr="00014089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0C87D6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Braşov Triaj </w:t>
            </w:r>
          </w:p>
          <w:p w14:paraId="38C40C50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Cap X, linia circulaţie locomotive </w:t>
            </w:r>
          </w:p>
          <w:p w14:paraId="54191E4C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 xml:space="preserve">(între gr. D şi E), legătura între  </w:t>
            </w:r>
          </w:p>
          <w:p w14:paraId="62AC1D27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 xml:space="preserve">sch. nr. 51 şi </w:t>
            </w:r>
          </w:p>
          <w:p w14:paraId="7FE74F4F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en-US"/>
              </w:rPr>
              <w:t>T.D.J. 5C / 7C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DA8A59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FA73E4" w14:textId="77777777" w:rsidR="005D28A1" w:rsidRPr="00014089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3CB976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A3B039" w14:textId="77777777" w:rsidR="005D28A1" w:rsidRPr="00014089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AC31B4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Semnalizată ca limitare de viteză. </w:t>
            </w:r>
          </w:p>
          <w:p w14:paraId="1AFBACAC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5D28A1" w14:paraId="36CE1907" w14:textId="77777777">
        <w:trPr>
          <w:cantSplit/>
          <w:trHeight w:val="1931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5E940B" w14:textId="77777777" w:rsidR="005D28A1" w:rsidRDefault="005D28A1" w:rsidP="005D28A1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627669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658344" w14:textId="77777777" w:rsidR="005D28A1" w:rsidRPr="00014089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69C1D5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Braşov Triaj</w:t>
            </w:r>
          </w:p>
          <w:p w14:paraId="2F3E0B6E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(între grupele E - B)</w:t>
            </w:r>
          </w:p>
          <w:p w14:paraId="7A4948F5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circulaţia locomotivelor (18B)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80E293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de la sch. 66 </w:t>
            </w:r>
          </w:p>
          <w:p w14:paraId="3381201B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la </w:t>
            </w:r>
          </w:p>
          <w:p w14:paraId="7BB98B90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pod metalic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2C18C3" w14:textId="77777777" w:rsidR="005D28A1" w:rsidRPr="00014089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014089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BEB7A5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9827BC" w14:textId="77777777" w:rsidR="005D28A1" w:rsidRPr="00014089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391543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Semnalizată ca limitare de viteză. </w:t>
            </w:r>
          </w:p>
          <w:p w14:paraId="7DF18D7E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</w:tbl>
    <w:p w14:paraId="1BA2FDEF" w14:textId="77777777" w:rsidR="005D28A1" w:rsidRPr="00074F42" w:rsidRDefault="005D28A1">
      <w:pPr>
        <w:spacing w:before="40" w:after="40" w:line="192" w:lineRule="auto"/>
        <w:ind w:right="57"/>
      </w:pPr>
    </w:p>
    <w:p w14:paraId="088BD508" w14:textId="77777777" w:rsidR="005D28A1" w:rsidRDefault="005D28A1" w:rsidP="00056376">
      <w:pPr>
        <w:pStyle w:val="Heading1"/>
        <w:spacing w:line="360" w:lineRule="auto"/>
      </w:pPr>
      <w:r>
        <w:t>LINIA 314 B</w:t>
      </w:r>
    </w:p>
    <w:p w14:paraId="77783A57" w14:textId="77777777" w:rsidR="005D28A1" w:rsidRDefault="005D28A1" w:rsidP="007B63D2">
      <w:pPr>
        <w:pStyle w:val="Heading1"/>
        <w:spacing w:line="360" w:lineRule="auto"/>
        <w:rPr>
          <w:b w:val="0"/>
          <w:bCs w:val="0"/>
          <w:sz w:val="8"/>
        </w:rPr>
      </w:pPr>
      <w:r>
        <w:t>BRAŞOV TRIAJ - BRAŞOV GR. TRANZIT</w:t>
      </w:r>
      <w:r>
        <w:rPr>
          <w:sz w:val="20"/>
        </w:rPr>
        <w:t xml:space="preserve"> 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70"/>
        <w:gridCol w:w="755"/>
        <w:gridCol w:w="2204"/>
        <w:gridCol w:w="870"/>
        <w:gridCol w:w="755"/>
        <w:gridCol w:w="870"/>
        <w:gridCol w:w="755"/>
        <w:gridCol w:w="2490"/>
      </w:tblGrid>
      <w:tr w:rsidR="005D28A1" w14:paraId="06F5E861" w14:textId="77777777">
        <w:trPr>
          <w:cantSplit/>
          <w:trHeight w:val="137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6322C6" w14:textId="77777777" w:rsidR="005D28A1" w:rsidRDefault="005D28A1" w:rsidP="003D01C4">
            <w:pPr>
              <w:numPr>
                <w:ilvl w:val="0"/>
                <w:numId w:val="1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39F9D8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32AD3B" w14:textId="77777777" w:rsidR="005D28A1" w:rsidRPr="00080A50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2CA180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Braşov</w:t>
            </w:r>
          </w:p>
          <w:p w14:paraId="7D3C8902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6105F1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232DBDE7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79 / 85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DB081B" w14:textId="77777777" w:rsidR="005D28A1" w:rsidRPr="00080A50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D2CEB2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50692A" w14:textId="77777777" w:rsidR="005D28A1" w:rsidRPr="00080A50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DF5CAE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0DF352AF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AB7C463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linia 8B, Cap X.</w:t>
            </w:r>
          </w:p>
        </w:tc>
      </w:tr>
      <w:tr w:rsidR="005D28A1" w14:paraId="0481C982" w14:textId="77777777">
        <w:trPr>
          <w:cantSplit/>
          <w:trHeight w:val="137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E07F9F" w14:textId="77777777" w:rsidR="005D28A1" w:rsidRDefault="005D28A1" w:rsidP="003D01C4">
            <w:pPr>
              <w:numPr>
                <w:ilvl w:val="0"/>
                <w:numId w:val="1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8CBAF3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ECBAFE" w14:textId="77777777" w:rsidR="005D28A1" w:rsidRPr="00080A50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CE7D64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Braşov</w:t>
            </w:r>
          </w:p>
          <w:p w14:paraId="46AD1402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8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E570C9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1524BA9F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1812F2" w14:textId="77777777" w:rsidR="005D28A1" w:rsidRPr="00080A50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9B95B2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CAA7F3" w14:textId="77777777" w:rsidR="005D28A1" w:rsidRPr="00080A50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9A10C2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D28A1" w14:paraId="184D0A86" w14:textId="77777777">
        <w:trPr>
          <w:cantSplit/>
          <w:trHeight w:val="137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1C2A6A" w14:textId="77777777" w:rsidR="005D28A1" w:rsidRDefault="005D28A1" w:rsidP="003D01C4">
            <w:pPr>
              <w:numPr>
                <w:ilvl w:val="0"/>
                <w:numId w:val="1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93E21A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55BEC2" w14:textId="77777777" w:rsidR="005D28A1" w:rsidRPr="00080A50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841BF9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Braşov</w:t>
            </w:r>
          </w:p>
          <w:p w14:paraId="30321745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B3768E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5BD7D9CF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54 / 40</w:t>
            </w:r>
          </w:p>
          <w:p w14:paraId="02CBCB32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și</w:t>
            </w:r>
          </w:p>
          <w:p w14:paraId="5F3EED57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54 / 46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241AF2" w14:textId="77777777" w:rsidR="005D28A1" w:rsidRPr="00080A50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2A7574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E8BE2D" w14:textId="77777777" w:rsidR="005D28A1" w:rsidRPr="00080A50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D4B8CA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79C1DB32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D0307C0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linia 8B, Cap Y.</w:t>
            </w:r>
          </w:p>
        </w:tc>
      </w:tr>
      <w:tr w:rsidR="005D28A1" w14:paraId="6EB0CC62" w14:textId="77777777">
        <w:trPr>
          <w:cantSplit/>
          <w:trHeight w:val="89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996BE1" w14:textId="77777777" w:rsidR="005D28A1" w:rsidRDefault="005D28A1" w:rsidP="003D01C4">
            <w:pPr>
              <w:numPr>
                <w:ilvl w:val="0"/>
                <w:numId w:val="1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CC6F3B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D3F1C4" w14:textId="77777777" w:rsidR="005D28A1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EEC30C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Braşov Triaj</w:t>
            </w:r>
          </w:p>
          <w:p w14:paraId="46BD6AD7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A, liniile 1 - 5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B89EE2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B429B5" w14:textId="77777777" w:rsidR="005D28A1" w:rsidRPr="00080A50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B0C3EB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58ECEE" w14:textId="77777777" w:rsidR="005D28A1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864924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D28A1" w14:paraId="41BCF435" w14:textId="77777777">
        <w:trPr>
          <w:cantSplit/>
          <w:trHeight w:val="89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9DB16F" w14:textId="77777777" w:rsidR="005D28A1" w:rsidRDefault="005D28A1" w:rsidP="003D01C4">
            <w:pPr>
              <w:numPr>
                <w:ilvl w:val="0"/>
                <w:numId w:val="1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AC9D1B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13EDFA" w14:textId="77777777" w:rsidR="005D28A1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9D4923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Braşov Triaj</w:t>
            </w:r>
          </w:p>
          <w:p w14:paraId="740BC231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A, liniile 6, 9 și 10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25C306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B75BF9" w14:textId="77777777" w:rsidR="005D28A1" w:rsidRPr="00080A50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505265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75F608" w14:textId="77777777" w:rsidR="005D28A1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6C8F29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D28A1" w14:paraId="232B4A75" w14:textId="77777777">
        <w:trPr>
          <w:cantSplit/>
          <w:trHeight w:val="89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F166B4" w14:textId="77777777" w:rsidR="005D28A1" w:rsidRDefault="005D28A1" w:rsidP="003D01C4">
            <w:pPr>
              <w:numPr>
                <w:ilvl w:val="0"/>
                <w:numId w:val="1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FDCBE0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832AF7" w14:textId="77777777" w:rsidR="005D28A1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14105B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Braşov Triaj</w:t>
            </w:r>
          </w:p>
          <w:p w14:paraId="59C46FF6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A, linia 11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0828B3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între sch. </w:t>
            </w:r>
          </w:p>
          <w:p w14:paraId="340E504B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19 și 73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2B0AFD" w14:textId="77777777" w:rsidR="005D28A1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51592A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D65E27" w14:textId="77777777" w:rsidR="005D28A1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E6B2FE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1-4  Grupa A, Cap X.</w:t>
            </w:r>
          </w:p>
          <w:p w14:paraId="4C6D9649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D28A1" w14:paraId="23C6EBF7" w14:textId="77777777">
        <w:trPr>
          <w:cantSplit/>
          <w:trHeight w:val="89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D43F79" w14:textId="77777777" w:rsidR="005D28A1" w:rsidRDefault="005D28A1" w:rsidP="003D01C4">
            <w:pPr>
              <w:numPr>
                <w:ilvl w:val="0"/>
                <w:numId w:val="1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93DE0C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BA4B14" w14:textId="77777777" w:rsidR="005D28A1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DEF423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Braşov Triaj </w:t>
            </w:r>
          </w:p>
          <w:p w14:paraId="2B48D38F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Cap X, linia circulaţie locomotive </w:t>
            </w:r>
          </w:p>
          <w:p w14:paraId="23E8DD8F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 xml:space="preserve">(între gr. D şi E), legătura între  sch. nr. 51 şi </w:t>
            </w:r>
          </w:p>
          <w:p w14:paraId="37886ACD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en-US"/>
              </w:rPr>
              <w:t>T.D.J. 5C / 7C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7608A0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35A6E8" w14:textId="77777777" w:rsidR="005D28A1" w:rsidRPr="00080A50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5108BE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C94188" w14:textId="77777777" w:rsidR="005D28A1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E3D672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Semnalizată ca limitare de viteză. </w:t>
            </w:r>
          </w:p>
          <w:p w14:paraId="7CA6BDA9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5D28A1" w14:paraId="3DDBB6A8" w14:textId="77777777">
        <w:trPr>
          <w:cantSplit/>
          <w:trHeight w:val="178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57280B" w14:textId="77777777" w:rsidR="005D28A1" w:rsidRDefault="005D28A1" w:rsidP="003D01C4">
            <w:pPr>
              <w:numPr>
                <w:ilvl w:val="0"/>
                <w:numId w:val="1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A7E226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9B8F76" w14:textId="77777777" w:rsidR="005D28A1" w:rsidRPr="00080A50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DBA2E4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Braşov Triaj</w:t>
            </w:r>
          </w:p>
          <w:p w14:paraId="6504FCF0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68638C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3EBFBBF7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ro-RO"/>
              </w:rPr>
              <w:t>25, 4</w:t>
            </w:r>
            <w:r>
              <w:rPr>
                <w:b/>
                <w:bCs/>
                <w:sz w:val="20"/>
                <w:lang w:val="en-US"/>
              </w:rPr>
              <w:t xml:space="preserve">1 </w:t>
            </w:r>
          </w:p>
          <w:p w14:paraId="5C9ABEDB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 xml:space="preserve">şi </w:t>
            </w:r>
          </w:p>
          <w:p w14:paraId="3798C661" w14:textId="77777777" w:rsidR="005D28A1" w:rsidRPr="005148A2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>T.D.J. 37 / 39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FF4383" w14:textId="77777777" w:rsidR="005D28A1" w:rsidRPr="00080A50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080A50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CDF559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4A1B71" w14:textId="77777777" w:rsidR="005D28A1" w:rsidRPr="00080A50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0B9C2A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Semnalizată ca limitare de viteză. </w:t>
            </w:r>
          </w:p>
          <w:p w14:paraId="0F72B022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5D28A1" w14:paraId="44E57D53" w14:textId="77777777">
        <w:trPr>
          <w:cantSplit/>
          <w:trHeight w:val="743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FB2E9D" w14:textId="77777777" w:rsidR="005D28A1" w:rsidRDefault="005D28A1" w:rsidP="003D01C4">
            <w:pPr>
              <w:numPr>
                <w:ilvl w:val="0"/>
                <w:numId w:val="1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37FFDF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5FE8C1" w14:textId="77777777" w:rsidR="005D28A1" w:rsidRPr="00080A50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70E652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Braşov Triaj</w:t>
            </w:r>
          </w:p>
          <w:p w14:paraId="7A407FB9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Gr. D liniile 01 și </w:t>
            </w:r>
          </w:p>
          <w:p w14:paraId="1770D54B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1 - 6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B3661A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2360D4B4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CCCE63" w14:textId="77777777" w:rsidR="005D28A1" w:rsidRPr="00080A50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16935D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204A1A" w14:textId="77777777" w:rsidR="005D28A1" w:rsidRPr="00080A50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C78FD4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D28A1" w14:paraId="6FFB66BA" w14:textId="77777777">
        <w:trPr>
          <w:cantSplit/>
          <w:trHeight w:val="718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05B3AB" w14:textId="77777777" w:rsidR="005D28A1" w:rsidRDefault="005D28A1" w:rsidP="003D01C4">
            <w:pPr>
              <w:numPr>
                <w:ilvl w:val="0"/>
                <w:numId w:val="1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CA6AC7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6F5551" w14:textId="77777777" w:rsidR="005D28A1" w:rsidRPr="00080A50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28FC89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Braşov Triaj</w:t>
            </w:r>
          </w:p>
          <w:p w14:paraId="7D6CF433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Gr. D, liniile </w:t>
            </w:r>
          </w:p>
          <w:p w14:paraId="57E13FF6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7, 8, 9 şi 11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5FAEE2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C5113C" w14:textId="77777777" w:rsidR="005D28A1" w:rsidRPr="00080A50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080A50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32EB76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7FDE56" w14:textId="77777777" w:rsidR="005D28A1" w:rsidRPr="00080A50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818C97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D28A1" w14:paraId="3EEC8CC6" w14:textId="77777777">
        <w:trPr>
          <w:cantSplit/>
          <w:trHeight w:val="1063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A0E0AA" w14:textId="77777777" w:rsidR="005D28A1" w:rsidRDefault="005D28A1" w:rsidP="003D01C4">
            <w:pPr>
              <w:numPr>
                <w:ilvl w:val="0"/>
                <w:numId w:val="1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D78D3C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520877" w14:textId="77777777" w:rsidR="005D28A1" w:rsidRPr="00080A50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1BBCFC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Braşov Triaj</w:t>
            </w:r>
          </w:p>
          <w:p w14:paraId="412DDDD9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(între grupele E - B)</w:t>
            </w:r>
          </w:p>
          <w:p w14:paraId="17A4A08E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circulaţia locomotivelor (18B)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B02F72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de la sch. 66 </w:t>
            </w:r>
          </w:p>
          <w:p w14:paraId="7F18E34E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la </w:t>
            </w:r>
          </w:p>
          <w:p w14:paraId="78D51EB2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pod metalic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077A24" w14:textId="77777777" w:rsidR="005D28A1" w:rsidRPr="00080A50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080A50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E58B12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152322" w14:textId="77777777" w:rsidR="005D28A1" w:rsidRPr="00080A50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F190EB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Semnalizată ca limitare de viteză. </w:t>
            </w:r>
          </w:p>
          <w:p w14:paraId="5851385F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5D28A1" w14:paraId="7BD9099A" w14:textId="77777777">
        <w:trPr>
          <w:cantSplit/>
          <w:trHeight w:val="1063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E14FDD" w14:textId="77777777" w:rsidR="005D28A1" w:rsidRDefault="005D28A1" w:rsidP="003D01C4">
            <w:pPr>
              <w:numPr>
                <w:ilvl w:val="0"/>
                <w:numId w:val="1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C19326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36E5AF" w14:textId="77777777" w:rsidR="005D28A1" w:rsidRPr="00080A50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162BFD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Braşov Triaj</w:t>
            </w:r>
          </w:p>
          <w:p w14:paraId="6CA25256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circulaţie locomotive </w:t>
            </w:r>
          </w:p>
          <w:p w14:paraId="2A3DADBF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(între Gr. B și D) legătura între </w:t>
            </w:r>
          </w:p>
          <w:p w14:paraId="1B3F3FA5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nr. 2 și 41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796CD0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505988" w14:textId="77777777" w:rsidR="005D28A1" w:rsidRPr="00080A50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080A50">
              <w:rPr>
                <w:b/>
                <w:bCs/>
                <w:sz w:val="36"/>
                <w:szCs w:val="36"/>
                <w:lang w:val="ro-RO"/>
              </w:rPr>
              <w:t>1</w:t>
            </w: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877473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8B228A" w14:textId="77777777" w:rsidR="005D28A1" w:rsidRPr="00080A50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B8DBE8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D28A1" w14:paraId="529693A5" w14:textId="77777777">
        <w:trPr>
          <w:cantSplit/>
          <w:trHeight w:val="1063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524D3C" w14:textId="77777777" w:rsidR="005D28A1" w:rsidRDefault="005D28A1" w:rsidP="003D01C4">
            <w:pPr>
              <w:numPr>
                <w:ilvl w:val="0"/>
                <w:numId w:val="1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69CD0B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EBD517" w14:textId="77777777" w:rsidR="005D28A1" w:rsidRPr="00080A50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5AD91A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Braşov Triaj</w:t>
            </w:r>
          </w:p>
          <w:p w14:paraId="7F47AB82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Cap X, linia circulaţie locomotive </w:t>
            </w:r>
          </w:p>
          <w:p w14:paraId="7B8B9E2C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(între Gr. A și D) legătura între </w:t>
            </w:r>
          </w:p>
          <w:p w14:paraId="363FF93E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nr. 21 și 75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4991B8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6823A6" w14:textId="77777777" w:rsidR="005D28A1" w:rsidRPr="00080A50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080A50">
              <w:rPr>
                <w:b/>
                <w:bCs/>
                <w:sz w:val="36"/>
                <w:szCs w:val="36"/>
                <w:lang w:val="ro-RO"/>
              </w:rPr>
              <w:t>1</w:t>
            </w: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2C6F0C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ACEDBC" w14:textId="77777777" w:rsidR="005D28A1" w:rsidRPr="00080A50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291EFC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</w:tbl>
    <w:p w14:paraId="75AB0292" w14:textId="77777777" w:rsidR="005D28A1" w:rsidRDefault="005D28A1">
      <w:pPr>
        <w:spacing w:before="40" w:after="40" w:line="192" w:lineRule="auto"/>
        <w:ind w:right="57"/>
        <w:rPr>
          <w:sz w:val="20"/>
          <w:lang w:val="ro-RO"/>
        </w:rPr>
      </w:pPr>
    </w:p>
    <w:p w14:paraId="5CD32A1B" w14:textId="77777777" w:rsidR="005D28A1" w:rsidRDefault="005D28A1" w:rsidP="00B31BA0">
      <w:pPr>
        <w:pStyle w:val="Heading1"/>
        <w:spacing w:line="360" w:lineRule="auto"/>
      </w:pPr>
      <w:r>
        <w:t>LINIA 314 E</w:t>
      </w:r>
    </w:p>
    <w:p w14:paraId="2C033476" w14:textId="77777777" w:rsidR="005D28A1" w:rsidRDefault="005D28A1" w:rsidP="008B74FC">
      <w:pPr>
        <w:pStyle w:val="Heading1"/>
        <w:spacing w:line="360" w:lineRule="auto"/>
        <w:rPr>
          <w:b w:val="0"/>
          <w:bCs w:val="0"/>
          <w:sz w:val="8"/>
        </w:rPr>
      </w:pPr>
      <w:r>
        <w:rPr>
          <w:caps/>
        </w:rPr>
        <w:t>BRAŞOV CĂLĂTORI  - DEPOU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70"/>
        <w:gridCol w:w="755"/>
        <w:gridCol w:w="2204"/>
        <w:gridCol w:w="870"/>
        <w:gridCol w:w="755"/>
        <w:gridCol w:w="870"/>
        <w:gridCol w:w="755"/>
        <w:gridCol w:w="2490"/>
      </w:tblGrid>
      <w:tr w:rsidR="005D28A1" w14:paraId="7C12F005" w14:textId="77777777">
        <w:trPr>
          <w:cantSplit/>
          <w:trHeight w:val="2229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0066DD" w14:textId="77777777" w:rsidR="005D28A1" w:rsidRDefault="005D28A1" w:rsidP="005D28A1">
            <w:pPr>
              <w:numPr>
                <w:ilvl w:val="0"/>
                <w:numId w:val="4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76F784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024484" w14:textId="77777777" w:rsidR="005D28A1" w:rsidRPr="00FA0030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0B5352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Braşov Călători</w:t>
            </w:r>
          </w:p>
          <w:p w14:paraId="628842AF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Tehnică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7321DF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7BE729DF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5C5F0A">
              <w:rPr>
                <w:b/>
                <w:bCs/>
                <w:sz w:val="19"/>
                <w:szCs w:val="19"/>
                <w:lang w:val="ro-RO"/>
              </w:rPr>
              <w:t>3T, 9T, 11T,</w:t>
            </w:r>
            <w:r>
              <w:rPr>
                <w:b/>
                <w:bCs/>
                <w:sz w:val="19"/>
                <w:szCs w:val="19"/>
                <w:lang w:val="ro-RO"/>
              </w:rPr>
              <w:t>1</w:t>
            </w:r>
            <w:r w:rsidRPr="005C5F0A">
              <w:rPr>
                <w:b/>
                <w:bCs/>
                <w:sz w:val="19"/>
                <w:szCs w:val="19"/>
                <w:lang w:val="ro-RO"/>
              </w:rPr>
              <w:t xml:space="preserve">3T </w:t>
            </w:r>
            <w:r>
              <w:rPr>
                <w:b/>
                <w:bCs/>
                <w:sz w:val="19"/>
                <w:szCs w:val="19"/>
                <w:lang w:val="ro-RO"/>
              </w:rPr>
              <w:t>1</w:t>
            </w:r>
            <w:r w:rsidRPr="005C5F0A">
              <w:rPr>
                <w:b/>
                <w:bCs/>
                <w:sz w:val="19"/>
                <w:szCs w:val="19"/>
                <w:lang w:val="ro-RO"/>
              </w:rPr>
              <w:t>7T,19T23T</w:t>
            </w:r>
            <w:r>
              <w:rPr>
                <w:b/>
                <w:bCs/>
                <w:sz w:val="19"/>
                <w:szCs w:val="19"/>
                <w:lang w:val="ro-RO"/>
              </w:rPr>
              <w:t>,25T2</w:t>
            </w:r>
            <w:r w:rsidRPr="005C5F0A">
              <w:rPr>
                <w:b/>
                <w:bCs/>
                <w:sz w:val="19"/>
                <w:szCs w:val="19"/>
                <w:lang w:val="ro-RO"/>
              </w:rPr>
              <w:t>7T,</w:t>
            </w:r>
            <w:r>
              <w:rPr>
                <w:b/>
                <w:bCs/>
                <w:sz w:val="19"/>
                <w:szCs w:val="19"/>
                <w:lang w:val="ro-RO"/>
              </w:rPr>
              <w:t>3</w:t>
            </w:r>
            <w:r w:rsidRPr="005C5F0A">
              <w:rPr>
                <w:b/>
                <w:bCs/>
                <w:sz w:val="19"/>
                <w:szCs w:val="19"/>
                <w:lang w:val="ro-RO"/>
              </w:rPr>
              <w:t>5T</w:t>
            </w:r>
            <w:r>
              <w:rPr>
                <w:b/>
                <w:bCs/>
                <w:sz w:val="19"/>
                <w:szCs w:val="19"/>
                <w:lang w:val="ro-RO"/>
              </w:rPr>
              <w:t>37T,3</w:t>
            </w:r>
            <w:r w:rsidRPr="005C5F0A">
              <w:rPr>
                <w:b/>
                <w:bCs/>
                <w:sz w:val="19"/>
                <w:szCs w:val="19"/>
                <w:lang w:val="ro-RO"/>
              </w:rPr>
              <w:t>9T</w:t>
            </w:r>
            <w:r>
              <w:rPr>
                <w:b/>
                <w:bCs/>
                <w:sz w:val="19"/>
                <w:szCs w:val="19"/>
                <w:lang w:val="ro-RO"/>
              </w:rPr>
              <w:t>41T,4</w:t>
            </w:r>
            <w:r w:rsidRPr="005C5F0A">
              <w:rPr>
                <w:b/>
                <w:bCs/>
                <w:sz w:val="19"/>
                <w:szCs w:val="19"/>
                <w:lang w:val="ro-RO"/>
              </w:rPr>
              <w:t>3T45T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3E4340" w14:textId="77777777" w:rsidR="005D28A1" w:rsidRPr="00FA0030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A6D62C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7353CA" w14:textId="77777777" w:rsidR="005D28A1" w:rsidRPr="00FA0030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62453F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78076C0F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la liniile 2 - 12 </w:t>
            </w:r>
          </w:p>
          <w:p w14:paraId="4FC96420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Grupa Tehnică.</w:t>
            </w:r>
          </w:p>
        </w:tc>
      </w:tr>
      <w:tr w:rsidR="005D28A1" w14:paraId="4DF9DA7B" w14:textId="77777777">
        <w:trPr>
          <w:cantSplit/>
          <w:trHeight w:val="2229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8EEC32" w14:textId="77777777" w:rsidR="005D28A1" w:rsidRDefault="005D28A1" w:rsidP="005D28A1">
            <w:pPr>
              <w:numPr>
                <w:ilvl w:val="0"/>
                <w:numId w:val="4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082815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F69974" w14:textId="77777777" w:rsidR="005D28A1" w:rsidRPr="00FA0030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69B94D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Braşov Triaj</w:t>
            </w:r>
          </w:p>
          <w:p w14:paraId="3BF6A7B9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(între grupele E-B)</w:t>
            </w:r>
          </w:p>
          <w:p w14:paraId="008D3B81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circulaţia locomotivelor (18B)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30686E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de la sch. 66 </w:t>
            </w:r>
          </w:p>
          <w:p w14:paraId="6D231003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la </w:t>
            </w:r>
          </w:p>
          <w:p w14:paraId="752A3667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pod metalic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75FC3C" w14:textId="77777777" w:rsidR="005D28A1" w:rsidRPr="00FA0030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FA0030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5A7C84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678B06" w14:textId="77777777" w:rsidR="005D28A1" w:rsidRPr="00FA0030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4D526C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Semnalizată ca limitare de viteză. </w:t>
            </w:r>
          </w:p>
          <w:p w14:paraId="7A5FF2FD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5D28A1" w14:paraId="2E6EE9FC" w14:textId="77777777">
        <w:trPr>
          <w:cantSplit/>
          <w:trHeight w:val="1659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3F8338" w14:textId="77777777" w:rsidR="005D28A1" w:rsidRDefault="005D28A1" w:rsidP="005D28A1">
            <w:pPr>
              <w:numPr>
                <w:ilvl w:val="0"/>
                <w:numId w:val="4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99A959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02A967" w14:textId="77777777" w:rsidR="005D28A1" w:rsidRPr="00FA0030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29A7D0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Braşov Triaj</w:t>
            </w:r>
          </w:p>
          <w:p w14:paraId="1817B6C6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Depou</w:t>
            </w:r>
          </w:p>
          <w:p w14:paraId="60CB8618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18 A</w:t>
            </w:r>
          </w:p>
          <w:p w14:paraId="7AE44173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AFC6D9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între sch. 13 </w:t>
            </w:r>
          </w:p>
          <w:p w14:paraId="6F6C463A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şi </w:t>
            </w:r>
          </w:p>
          <w:p w14:paraId="27CEFF48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sch. </w:t>
            </w:r>
          </w:p>
          <w:p w14:paraId="4B242953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57 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522986" w14:textId="77777777" w:rsidR="005D28A1" w:rsidRPr="00FA0030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0FC162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7AC64A" w14:textId="77777777" w:rsidR="005D28A1" w:rsidRPr="00FA0030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15B7C3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14377422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</w:tbl>
    <w:p w14:paraId="701333C6" w14:textId="77777777" w:rsidR="005D28A1" w:rsidRDefault="005D28A1">
      <w:pPr>
        <w:spacing w:before="40" w:after="40" w:line="192" w:lineRule="auto"/>
        <w:ind w:right="57"/>
        <w:rPr>
          <w:sz w:val="20"/>
          <w:lang w:val="ro-RO"/>
        </w:rPr>
      </w:pPr>
    </w:p>
    <w:p w14:paraId="1653F057" w14:textId="77777777" w:rsidR="005D28A1" w:rsidRDefault="005D28A1" w:rsidP="00FF39DE">
      <w:pPr>
        <w:pStyle w:val="Heading1"/>
        <w:spacing w:line="360" w:lineRule="auto"/>
      </w:pPr>
      <w:r>
        <w:t>LINIA 314 F</w:t>
      </w:r>
    </w:p>
    <w:p w14:paraId="2D37F1F4" w14:textId="77777777" w:rsidR="005D28A1" w:rsidRDefault="005D28A1" w:rsidP="00705B38">
      <w:pPr>
        <w:pStyle w:val="Heading1"/>
        <w:spacing w:line="360" w:lineRule="auto"/>
        <w:rPr>
          <w:b w:val="0"/>
          <w:bCs w:val="0"/>
          <w:sz w:val="8"/>
        </w:rPr>
      </w:pPr>
      <w:r>
        <w:rPr>
          <w:caps/>
        </w:rPr>
        <w:t>BraŞov Triaj - HĂrman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70"/>
        <w:gridCol w:w="755"/>
        <w:gridCol w:w="2204"/>
        <w:gridCol w:w="870"/>
        <w:gridCol w:w="755"/>
        <w:gridCol w:w="870"/>
        <w:gridCol w:w="755"/>
        <w:gridCol w:w="2490"/>
      </w:tblGrid>
      <w:tr w:rsidR="005D28A1" w14:paraId="0FEEDCF0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49E7E5" w14:textId="77777777" w:rsidR="005D28A1" w:rsidRDefault="005D28A1" w:rsidP="005D28A1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521641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2CA231" w14:textId="77777777" w:rsidR="005D28A1" w:rsidRPr="000535D4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56FEE7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Braşov Triaj</w:t>
            </w:r>
          </w:p>
          <w:p w14:paraId="277DBA3D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Gr. D, liniile </w:t>
            </w:r>
          </w:p>
          <w:p w14:paraId="1D5E733B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01 și 1 - 6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775355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C4C6DC" w14:textId="77777777" w:rsidR="005D28A1" w:rsidRPr="000535D4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0DBDBE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34D101" w14:textId="77777777" w:rsidR="005D28A1" w:rsidRPr="000535D4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42E8EE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D28A1" w14:paraId="0B47B1B1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9E9AEF" w14:textId="77777777" w:rsidR="005D28A1" w:rsidRDefault="005D28A1" w:rsidP="005D28A1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AAA20F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17EE1F" w14:textId="77777777" w:rsidR="005D28A1" w:rsidRPr="000535D4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16D87A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Braşov Triaj</w:t>
            </w:r>
          </w:p>
          <w:p w14:paraId="2D7BA985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Gr. D, liniile </w:t>
            </w:r>
          </w:p>
          <w:p w14:paraId="7C232E0D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 , 8, 9 şi 11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AAA7A6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EE801E" w14:textId="77777777" w:rsidR="005D28A1" w:rsidRPr="000535D4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0535D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B5DFA1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51106F" w14:textId="77777777" w:rsidR="005D28A1" w:rsidRPr="000535D4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F0505C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D28A1" w14:paraId="352B591F" w14:textId="77777777">
        <w:trPr>
          <w:cantSplit/>
          <w:trHeight w:val="119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7885BA" w14:textId="77777777" w:rsidR="005D28A1" w:rsidRDefault="005D28A1" w:rsidP="005D28A1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AF13C7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967FA7" w14:textId="77777777" w:rsidR="005D28A1" w:rsidRPr="000535D4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ABF2A5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Braşov Triaj</w:t>
            </w:r>
          </w:p>
          <w:p w14:paraId="6088A0FF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(între grupele E - B)</w:t>
            </w:r>
          </w:p>
          <w:p w14:paraId="7495369E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circulaţia locomotivelor ( 18 B 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5D3F64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de la sch. 66 </w:t>
            </w:r>
          </w:p>
          <w:p w14:paraId="635599B2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la </w:t>
            </w:r>
          </w:p>
          <w:p w14:paraId="65F62E9C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pod metalic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66F48F" w14:textId="77777777" w:rsidR="005D28A1" w:rsidRPr="000535D4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0535D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C0DC46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CF70D4" w14:textId="77777777" w:rsidR="005D28A1" w:rsidRPr="000535D4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28312F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Semnalizată ca limitare de viteză. </w:t>
            </w:r>
          </w:p>
          <w:p w14:paraId="0EF3AC72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5D28A1" w14:paraId="12BDE7FD" w14:textId="77777777">
        <w:trPr>
          <w:cantSplit/>
          <w:trHeight w:val="119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06CD95" w14:textId="77777777" w:rsidR="005D28A1" w:rsidRDefault="005D28A1" w:rsidP="005D28A1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09A65F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404ACD" w14:textId="77777777" w:rsidR="005D28A1" w:rsidRPr="000535D4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826E77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Braşov Triaj</w:t>
            </w:r>
          </w:p>
          <w:p w14:paraId="6FD4BCD2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circulaţie locomotive</w:t>
            </w:r>
          </w:p>
          <w:p w14:paraId="4F5CAC37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(între grupele B și D) </w:t>
            </w:r>
          </w:p>
          <w:p w14:paraId="3147916C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legătura între </w:t>
            </w:r>
          </w:p>
          <w:p w14:paraId="21A2B51A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nr.  2 și 41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0A6A41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9B2836" w14:textId="77777777" w:rsidR="005D28A1" w:rsidRPr="000535D4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0535D4">
              <w:rPr>
                <w:b/>
                <w:bCs/>
                <w:sz w:val="36"/>
                <w:szCs w:val="36"/>
                <w:lang w:val="ro-RO"/>
              </w:rPr>
              <w:t>1</w:t>
            </w: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628F55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21A97D" w14:textId="77777777" w:rsidR="005D28A1" w:rsidRPr="000535D4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6FF2AE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D28A1" w14:paraId="3779CDAF" w14:textId="77777777">
        <w:trPr>
          <w:cantSplit/>
          <w:trHeight w:val="119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79822B" w14:textId="77777777" w:rsidR="005D28A1" w:rsidRDefault="005D28A1" w:rsidP="005D28A1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837A5F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FA64AE" w14:textId="77777777" w:rsidR="005D28A1" w:rsidRPr="000535D4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F53CB4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Braşov Triaj</w:t>
            </w:r>
          </w:p>
          <w:p w14:paraId="0326A8E6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X, linia circulaţie locomotive</w:t>
            </w:r>
          </w:p>
          <w:p w14:paraId="7D2A3B6B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(între grupele A și D) </w:t>
            </w:r>
          </w:p>
          <w:p w14:paraId="58367D18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legătura între </w:t>
            </w:r>
          </w:p>
          <w:p w14:paraId="3D69F0FD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nr.  21 și 75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4EE9A3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65CFE3" w14:textId="77777777" w:rsidR="005D28A1" w:rsidRPr="000535D4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0535D4">
              <w:rPr>
                <w:b/>
                <w:bCs/>
                <w:sz w:val="36"/>
                <w:szCs w:val="36"/>
                <w:lang w:val="ro-RO"/>
              </w:rPr>
              <w:t>1</w:t>
            </w: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E4D763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27B2FA" w14:textId="77777777" w:rsidR="005D28A1" w:rsidRPr="000535D4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0A12A2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</w:tbl>
    <w:p w14:paraId="56D47D94" w14:textId="77777777" w:rsidR="005D28A1" w:rsidRDefault="005D28A1">
      <w:pPr>
        <w:spacing w:before="40" w:after="40" w:line="192" w:lineRule="auto"/>
        <w:ind w:right="57"/>
        <w:rPr>
          <w:sz w:val="20"/>
          <w:lang w:val="ro-RO"/>
        </w:rPr>
      </w:pPr>
    </w:p>
    <w:p w14:paraId="2C508E9A" w14:textId="77777777" w:rsidR="005D28A1" w:rsidRDefault="005D28A1" w:rsidP="00E81B3B">
      <w:pPr>
        <w:pStyle w:val="Heading1"/>
        <w:spacing w:line="360" w:lineRule="auto"/>
      </w:pPr>
      <w:r>
        <w:t>LINIA 314 G</w:t>
      </w:r>
    </w:p>
    <w:p w14:paraId="297B83DC" w14:textId="77777777" w:rsidR="005D28A1" w:rsidRDefault="005D28A1" w:rsidP="00C61BD8">
      <w:pPr>
        <w:pStyle w:val="Heading1"/>
        <w:spacing w:line="360" w:lineRule="auto"/>
        <w:rPr>
          <w:b w:val="0"/>
          <w:bCs w:val="0"/>
          <w:sz w:val="8"/>
        </w:rPr>
      </w:pPr>
      <w:r>
        <w:t>BRAŞOV TRIAJ GR. D - RAMIFICAŢIE HĂRMAN</w:t>
      </w:r>
      <w:r>
        <w:rPr>
          <w:sz w:val="20"/>
        </w:rPr>
        <w:t xml:space="preserve"> 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70"/>
        <w:gridCol w:w="755"/>
        <w:gridCol w:w="2204"/>
        <w:gridCol w:w="870"/>
        <w:gridCol w:w="755"/>
        <w:gridCol w:w="870"/>
        <w:gridCol w:w="755"/>
        <w:gridCol w:w="2490"/>
      </w:tblGrid>
      <w:tr w:rsidR="005D28A1" w14:paraId="4D89EE70" w14:textId="77777777">
        <w:trPr>
          <w:cantSplit/>
          <w:trHeight w:val="575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7E6791" w14:textId="77777777" w:rsidR="005D28A1" w:rsidRDefault="005D28A1" w:rsidP="005D28A1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57D495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8326BB" w14:textId="77777777" w:rsidR="005D28A1" w:rsidRPr="00DF53C6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71B32A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Braşov Triaj</w:t>
            </w:r>
          </w:p>
          <w:p w14:paraId="60F34D4A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Gr. D, liniile </w:t>
            </w:r>
          </w:p>
          <w:p w14:paraId="70E8F39C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01 și 1 - 6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D69ECF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toată linia 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973DD8" w14:textId="77777777" w:rsidR="005D28A1" w:rsidRPr="00DF53C6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2C6EB9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A06E39" w14:textId="77777777" w:rsidR="005D28A1" w:rsidRPr="00DF53C6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B15155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D28A1" w14:paraId="5392AE86" w14:textId="77777777">
        <w:trPr>
          <w:cantSplit/>
          <w:trHeight w:val="265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8D203F" w14:textId="77777777" w:rsidR="005D28A1" w:rsidRDefault="005D28A1" w:rsidP="005D28A1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1AD765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C6149C" w14:textId="77777777" w:rsidR="005D28A1" w:rsidRPr="00DF53C6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117320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Braşov Triaj</w:t>
            </w:r>
          </w:p>
          <w:p w14:paraId="6E7A4CEB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Gr. D, liniile </w:t>
            </w:r>
          </w:p>
          <w:p w14:paraId="64E5B959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 , 8, 9  şi 11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046D69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E64C6E" w14:textId="77777777" w:rsidR="005D28A1" w:rsidRPr="00DF53C6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DF53C6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0EF866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5C0BC3" w14:textId="77777777" w:rsidR="005D28A1" w:rsidRPr="00DF53C6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3C2636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D28A1" w14:paraId="4895B4BD" w14:textId="77777777">
        <w:trPr>
          <w:cantSplit/>
          <w:trHeight w:val="84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3E1A67" w14:textId="77777777" w:rsidR="005D28A1" w:rsidRDefault="005D28A1" w:rsidP="005D28A1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87C573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AE930F" w14:textId="77777777" w:rsidR="005D28A1" w:rsidRPr="00DF53C6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4C8ED3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Braşov Triaj</w:t>
            </w:r>
          </w:p>
          <w:p w14:paraId="6D100F8A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C, liniile 1 - 9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3107A3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FEBE46" w14:textId="77777777" w:rsidR="005D28A1" w:rsidRPr="00DF53C6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DF53C6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D656E7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D09CBB" w14:textId="77777777" w:rsidR="005D28A1" w:rsidRPr="00DF53C6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199057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Semnalizată ca limitare de viteză. </w:t>
            </w:r>
          </w:p>
          <w:p w14:paraId="08C354B7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5D28A1" w14:paraId="7C484038" w14:textId="77777777">
        <w:trPr>
          <w:cantSplit/>
          <w:trHeight w:val="509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43A2B5" w14:textId="77777777" w:rsidR="005D28A1" w:rsidRDefault="005D28A1" w:rsidP="005D28A1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C5D0BE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E604CE" w14:textId="77777777" w:rsidR="005D28A1" w:rsidRPr="00DF53C6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532F5F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Braşov Triaj</w:t>
            </w:r>
          </w:p>
          <w:p w14:paraId="734D35DC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E, liniile 1 - 6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183DC4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068A5A" w14:textId="77777777" w:rsidR="005D28A1" w:rsidRPr="00DF53C6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DF53C6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F68C2A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6C0F8F" w14:textId="77777777" w:rsidR="005D28A1" w:rsidRPr="00DF53C6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9DB4CB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Semnalizată ca limitare de viteză. </w:t>
            </w:r>
          </w:p>
          <w:p w14:paraId="282DB367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5D28A1" w14:paraId="1C39C630" w14:textId="77777777">
        <w:trPr>
          <w:cantSplit/>
          <w:trHeight w:val="1152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D4A152" w14:textId="77777777" w:rsidR="005D28A1" w:rsidRDefault="005D28A1" w:rsidP="005D28A1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3DC618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E55193" w14:textId="77777777" w:rsidR="005D28A1" w:rsidRPr="00DF53C6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77397C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Braşov Triaj </w:t>
            </w:r>
          </w:p>
          <w:p w14:paraId="3EE53605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circulaţie locomotive </w:t>
            </w:r>
          </w:p>
          <w:p w14:paraId="7A562DE9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 xml:space="preserve">(între gr. B şi D), legătura între  </w:t>
            </w:r>
          </w:p>
          <w:p w14:paraId="572C4A84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en-US"/>
              </w:rPr>
              <w:t>sch. 2 şi 41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3381FE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0ED786" w14:textId="77777777" w:rsidR="005D28A1" w:rsidRPr="00DF53C6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6EF8E2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4EE1B3" w14:textId="77777777" w:rsidR="005D28A1" w:rsidRPr="00DF53C6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356392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D28A1" w14:paraId="3BBC1E12" w14:textId="77777777">
        <w:trPr>
          <w:cantSplit/>
          <w:trHeight w:val="1152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74D383" w14:textId="77777777" w:rsidR="005D28A1" w:rsidRDefault="005D28A1" w:rsidP="005D28A1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E32BA4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0E37DF" w14:textId="77777777" w:rsidR="005D28A1" w:rsidRPr="00DF53C6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826B9C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Braşov Triaj </w:t>
            </w:r>
          </w:p>
          <w:p w14:paraId="7367146A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Cap X, linia circulaţie locomotive </w:t>
            </w:r>
          </w:p>
          <w:p w14:paraId="5487110E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 xml:space="preserve">(între gr. A şi D), legătura între  </w:t>
            </w:r>
          </w:p>
          <w:p w14:paraId="5CA62B50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en-US"/>
              </w:rPr>
              <w:t>sch. 21 şi 75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D8851C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777657" w14:textId="77777777" w:rsidR="005D28A1" w:rsidRPr="00DF53C6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03A220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6F7A25" w14:textId="77777777" w:rsidR="005D28A1" w:rsidRPr="00DF53C6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ADB315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</w:tbl>
    <w:p w14:paraId="3ADA72AE" w14:textId="77777777" w:rsidR="005D28A1" w:rsidRDefault="005D28A1">
      <w:pPr>
        <w:spacing w:before="40" w:after="40" w:line="192" w:lineRule="auto"/>
        <w:ind w:right="57"/>
        <w:rPr>
          <w:sz w:val="20"/>
          <w:lang w:val="ro-RO"/>
        </w:rPr>
      </w:pPr>
    </w:p>
    <w:p w14:paraId="5629C9B8" w14:textId="77777777" w:rsidR="005D28A1" w:rsidRDefault="005D28A1" w:rsidP="003A5387">
      <w:pPr>
        <w:pStyle w:val="Heading1"/>
        <w:spacing w:line="360" w:lineRule="auto"/>
      </w:pPr>
      <w:r>
        <w:t>LINIA 316</w:t>
      </w:r>
    </w:p>
    <w:p w14:paraId="1C2C6DB7" w14:textId="77777777" w:rsidR="005D28A1" w:rsidRDefault="005D28A1" w:rsidP="00BD47F2">
      <w:pPr>
        <w:pStyle w:val="Heading1"/>
        <w:spacing w:line="360" w:lineRule="auto"/>
        <w:rPr>
          <w:b w:val="0"/>
          <w:bCs w:val="0"/>
          <w:sz w:val="8"/>
        </w:rPr>
      </w:pPr>
      <w:r>
        <w:t>BRAŞOV - DEDA - RĂZBOIENI</w:t>
      </w:r>
      <w:r>
        <w:rPr>
          <w:sz w:val="20"/>
        </w:rPr>
        <w:t xml:space="preserve"> 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4"/>
        <w:gridCol w:w="870"/>
        <w:gridCol w:w="754"/>
        <w:gridCol w:w="870"/>
        <w:gridCol w:w="754"/>
        <w:gridCol w:w="2491"/>
      </w:tblGrid>
      <w:tr w:rsidR="005D28A1" w14:paraId="2E6E1C30" w14:textId="77777777">
        <w:trPr>
          <w:cantSplit/>
          <w:trHeight w:val="142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79BF19" w14:textId="77777777" w:rsidR="005D28A1" w:rsidRDefault="005D28A1" w:rsidP="005D28A1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A51613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4C9145" w14:textId="77777777" w:rsidR="005D28A1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6DF104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Braşov Călători </w:t>
            </w:r>
          </w:p>
          <w:p w14:paraId="4CC3DDF9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278A27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77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EBB4D6" w14:textId="77777777" w:rsidR="005D28A1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855832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9569EF" w14:textId="77777777" w:rsidR="005D28A1" w:rsidRPr="00F6236C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0D9B4B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230B38D5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008FF9C8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la linia 3 Cap X, staţia Braşov Călători. </w:t>
            </w:r>
          </w:p>
        </w:tc>
      </w:tr>
      <w:tr w:rsidR="005D28A1" w14:paraId="2F789F53" w14:textId="77777777">
        <w:trPr>
          <w:cantSplit/>
          <w:trHeight w:val="98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3C2F8F" w14:textId="77777777" w:rsidR="005D28A1" w:rsidRDefault="005D28A1" w:rsidP="005D28A1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F9694A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490011" w14:textId="77777777" w:rsidR="005D28A1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947142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Braşov Călători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C9A5BA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BC</w:t>
            </w:r>
          </w:p>
          <w:p w14:paraId="7DE7A59C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T.D.J.</w:t>
            </w:r>
          </w:p>
          <w:p w14:paraId="3AC95818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53 / 57,</w:t>
            </w:r>
          </w:p>
          <w:p w14:paraId="59456576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55 / 59,</w:t>
            </w:r>
          </w:p>
          <w:p w14:paraId="56524A6A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65 / 67</w:t>
            </w:r>
          </w:p>
          <w:p w14:paraId="2DFDA996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 69 și T.D.J.</w:t>
            </w:r>
          </w:p>
          <w:p w14:paraId="775FBA9A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47 / 51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86A15B" w14:textId="77777777" w:rsidR="005D28A1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E8D9D3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F97593" w14:textId="77777777" w:rsidR="005D28A1" w:rsidRPr="00F6236C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208768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0BF7760E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3 - 8 Cap X.</w:t>
            </w:r>
          </w:p>
        </w:tc>
      </w:tr>
      <w:tr w:rsidR="005D28A1" w14:paraId="4515BB9E" w14:textId="77777777">
        <w:trPr>
          <w:cantSplit/>
          <w:trHeight w:val="98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84FB62" w14:textId="77777777" w:rsidR="005D28A1" w:rsidRDefault="005D28A1" w:rsidP="005D28A1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ACBC57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C211FF" w14:textId="77777777" w:rsidR="005D28A1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394CEA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Braşov</w:t>
            </w:r>
          </w:p>
          <w:p w14:paraId="7F48686C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DAF903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468FB2A5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83 / 87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C53385" w14:textId="77777777" w:rsidR="005D28A1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56250B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D80BE2" w14:textId="77777777" w:rsidR="005D28A1" w:rsidRPr="00F6236C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4CC4BA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4F23F56D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18B38FB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linia 8B.</w:t>
            </w:r>
          </w:p>
        </w:tc>
      </w:tr>
      <w:tr w:rsidR="005D28A1" w14:paraId="5316E7D8" w14:textId="77777777">
        <w:trPr>
          <w:cantSplit/>
          <w:trHeight w:val="98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CB6C58" w14:textId="77777777" w:rsidR="005D28A1" w:rsidRDefault="005D28A1" w:rsidP="005D28A1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0864E8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13D25A" w14:textId="77777777" w:rsidR="005D28A1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7997C5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Sfântu Gheorghe</w:t>
            </w:r>
          </w:p>
          <w:p w14:paraId="2FC02893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7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E1583B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02BE8D" w14:textId="77777777" w:rsidR="005D28A1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550F72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3E7BA8" w14:textId="77777777" w:rsidR="005D28A1" w:rsidRPr="00F6236C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1A9D71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D28A1" w14:paraId="68EA2634" w14:textId="77777777">
        <w:trPr>
          <w:cantSplit/>
          <w:trHeight w:val="98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C9239C" w14:textId="77777777" w:rsidR="005D28A1" w:rsidRDefault="005D28A1" w:rsidP="005D28A1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67DEDB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DD4077" w14:textId="77777777" w:rsidR="005D28A1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FEE4F4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Sfântu Gheorghe</w:t>
            </w:r>
          </w:p>
          <w:p w14:paraId="75A248AB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8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CAB4C4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85ABBB" w14:textId="77777777" w:rsidR="005D28A1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19E765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CEEBF3" w14:textId="77777777" w:rsidR="005D28A1" w:rsidRPr="00F6236C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3EB674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D28A1" w14:paraId="254F07A8" w14:textId="77777777">
        <w:trPr>
          <w:cantSplit/>
          <w:trHeight w:val="98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C87D37" w14:textId="77777777" w:rsidR="005D28A1" w:rsidRDefault="005D28A1" w:rsidP="005D28A1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78AF81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36+000</w:t>
            </w:r>
          </w:p>
          <w:p w14:paraId="7FF1998A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36+050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9C2D61" w14:textId="77777777" w:rsidR="005D28A1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85D1F4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Sfântu Gheorghe -</w:t>
            </w:r>
          </w:p>
          <w:p w14:paraId="64D4773F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Bodoc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EFA499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8A4CF6" w14:textId="77777777" w:rsidR="005D28A1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B748DD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733BC7" w14:textId="77777777" w:rsidR="005D28A1" w:rsidRPr="00F6236C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C8ED93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D28A1" w14:paraId="6C5CC485" w14:textId="77777777">
        <w:trPr>
          <w:cantSplit/>
          <w:trHeight w:val="98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E5770B" w14:textId="77777777" w:rsidR="005D28A1" w:rsidRDefault="005D28A1" w:rsidP="005D28A1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14D7FB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AEA31B" w14:textId="77777777" w:rsidR="005D28A1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B42471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Malnaș Băi linia 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E6D086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DA9DD6" w14:textId="77777777" w:rsidR="005D28A1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E60FEE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FDFA99" w14:textId="77777777" w:rsidR="005D28A1" w:rsidRPr="00F6236C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8390F4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D28A1" w14:paraId="1BDE517F" w14:textId="77777777">
        <w:trPr>
          <w:cantSplit/>
          <w:trHeight w:val="27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EC0107" w14:textId="77777777" w:rsidR="005D28A1" w:rsidRDefault="005D28A1" w:rsidP="005D28A1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F033CD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78+250</w:t>
            </w:r>
          </w:p>
          <w:p w14:paraId="16FFF32D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78+550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20C58F" w14:textId="77777777" w:rsidR="005D28A1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47F257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Tușnad Sat –</w:t>
            </w:r>
          </w:p>
          <w:p w14:paraId="6B28C2F4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Sânsimion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CBF232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171CD7" w14:textId="77777777" w:rsidR="005D28A1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BA322F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23F2E4" w14:textId="77777777" w:rsidR="005D28A1" w:rsidRPr="00F6236C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29E90D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5D28A1" w14:paraId="3149C362" w14:textId="77777777">
        <w:trPr>
          <w:cantSplit/>
          <w:trHeight w:val="27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E92A56" w14:textId="77777777" w:rsidR="005D28A1" w:rsidRDefault="005D28A1" w:rsidP="005D28A1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09FDBC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83+925</w:t>
            </w:r>
          </w:p>
          <w:p w14:paraId="0057DCA2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83+975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B7E355" w14:textId="77777777" w:rsidR="005D28A1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98FB5D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Sânsimion – </w:t>
            </w:r>
          </w:p>
          <w:p w14:paraId="19EFEB97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Sâncrăieni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2DBA4D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50E987" w14:textId="77777777" w:rsidR="005D28A1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1B9373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F4471E" w14:textId="77777777" w:rsidR="005D28A1" w:rsidRPr="00F6236C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59276A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D28A1" w14:paraId="2FE70BE1" w14:textId="77777777">
        <w:trPr>
          <w:cantSplit/>
          <w:trHeight w:val="29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D95114" w14:textId="77777777" w:rsidR="005D28A1" w:rsidRDefault="005D28A1" w:rsidP="005D28A1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08723D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135F4F" w14:textId="77777777" w:rsidR="005D28A1" w:rsidRPr="00F6236C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3C28AC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Miercurea Ciuc</w:t>
            </w:r>
          </w:p>
          <w:p w14:paraId="50F1398E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39EC14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229FE5" w14:textId="77777777" w:rsidR="005D28A1" w:rsidRPr="00514DA4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514DA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5CEBDB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D11E54" w14:textId="77777777" w:rsidR="005D28A1" w:rsidRPr="00F6236C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855A53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D28A1" w14:paraId="7495F093" w14:textId="77777777">
        <w:trPr>
          <w:cantSplit/>
          <w:trHeight w:val="29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BF759A" w14:textId="77777777" w:rsidR="005D28A1" w:rsidRDefault="005D28A1" w:rsidP="005D28A1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0F7DFF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616C6F" w14:textId="77777777" w:rsidR="005D28A1" w:rsidRPr="00F6236C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89E57E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Siculeni grupa D, linia 3D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3606B1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între </w:t>
            </w:r>
          </w:p>
          <w:p w14:paraId="0EAB67C8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vârf sch.17</w:t>
            </w:r>
          </w:p>
          <w:p w14:paraId="60B90EF7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și</w:t>
            </w:r>
          </w:p>
          <w:p w14:paraId="367FF31F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vârf </w:t>
            </w:r>
          </w:p>
          <w:p w14:paraId="659EBA7C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 72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65192A" w14:textId="77777777" w:rsidR="005D28A1" w:rsidRPr="00514DA4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20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832C3C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44DAAD" w14:textId="77777777" w:rsidR="005D28A1" w:rsidRPr="00F6236C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8619BB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D28A1" w14:paraId="77D9213A" w14:textId="77777777">
        <w:trPr>
          <w:cantSplit/>
          <w:trHeight w:val="225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3B28D8" w14:textId="77777777" w:rsidR="005D28A1" w:rsidRDefault="005D28A1" w:rsidP="005D28A1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9AC09B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DBE7DB" w14:textId="77777777" w:rsidR="005D28A1" w:rsidRPr="00F6236C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5A859E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Siculeni</w:t>
            </w:r>
          </w:p>
          <w:p w14:paraId="40C4B5B2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Grupele B şi D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7B4973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273EC0">
              <w:rPr>
                <w:b/>
                <w:bCs/>
                <w:sz w:val="18"/>
                <w:szCs w:val="18"/>
                <w:lang w:val="ro-RO"/>
              </w:rPr>
              <w:t xml:space="preserve">Începând </w:t>
            </w:r>
            <w:r>
              <w:rPr>
                <w:b/>
                <w:bCs/>
                <w:sz w:val="20"/>
                <w:lang w:val="ro-RO"/>
              </w:rPr>
              <w:t xml:space="preserve"> de la călcâi sch. 40 </w:t>
            </w:r>
          </w:p>
          <w:p w14:paraId="75BDAE2B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şi călcâi sch. 44 și peste toate ap. de cale Cap </w:t>
            </w:r>
            <w:r w:rsidRPr="00273EC0">
              <w:rPr>
                <w:b/>
                <w:bCs/>
                <w:sz w:val="18"/>
                <w:szCs w:val="18"/>
                <w:lang w:val="ro-RO"/>
              </w:rPr>
              <w:t>Y, grup</w:t>
            </w:r>
            <w:r>
              <w:rPr>
                <w:b/>
                <w:bCs/>
                <w:sz w:val="18"/>
                <w:szCs w:val="18"/>
                <w:lang w:val="ro-RO"/>
              </w:rPr>
              <w:t>ele</w:t>
            </w:r>
          </w:p>
          <w:p w14:paraId="08CFAF52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273EC0">
              <w:rPr>
                <w:b/>
                <w:bCs/>
                <w:sz w:val="18"/>
                <w:szCs w:val="18"/>
                <w:lang w:val="ro-RO"/>
              </w:rPr>
              <w:t>B și D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858E78" w14:textId="77777777" w:rsidR="005D28A1" w:rsidRPr="00514DA4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514DA4">
              <w:rPr>
                <w:b/>
                <w:bCs/>
                <w:sz w:val="36"/>
                <w:szCs w:val="36"/>
                <w:lang w:val="ro-RO"/>
              </w:rPr>
              <w:t>1</w:t>
            </w:r>
            <w:r>
              <w:rPr>
                <w:b/>
                <w:bCs/>
                <w:sz w:val="36"/>
                <w:szCs w:val="36"/>
                <w:lang w:val="ro-RO"/>
              </w:rPr>
              <w:t>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B7557A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5718E4" w14:textId="77777777" w:rsidR="005D28A1" w:rsidRPr="00F6236C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62A824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peste toate aparatele de cale din cap Y şi liniile de legătură, 1D - 4D şi liniile 5B - 11B.</w:t>
            </w:r>
          </w:p>
        </w:tc>
      </w:tr>
      <w:tr w:rsidR="005D28A1" w14:paraId="3AFC6ED8" w14:textId="77777777">
        <w:trPr>
          <w:cantSplit/>
          <w:trHeight w:val="225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DC9818" w14:textId="77777777" w:rsidR="005D28A1" w:rsidRDefault="005D28A1" w:rsidP="005D28A1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C3AB75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105+100</w:t>
            </w:r>
          </w:p>
          <w:p w14:paraId="69958011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105+200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5F00D7" w14:textId="77777777" w:rsidR="005D28A1" w:rsidRPr="00F6236C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B00AD5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Siculeni -</w:t>
            </w:r>
          </w:p>
          <w:p w14:paraId="369C2EDF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Mădăraş Ciuc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BF0246" w14:textId="77777777" w:rsidR="005D28A1" w:rsidRPr="00273EC0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18"/>
                <w:szCs w:val="18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C6F911" w14:textId="77777777" w:rsidR="005D28A1" w:rsidRPr="00514DA4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4DDF83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84725E" w14:textId="77777777" w:rsidR="005D28A1" w:rsidRPr="00F6236C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244874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5D28A1" w14:paraId="0DA9F975" w14:textId="77777777">
        <w:trPr>
          <w:cantSplit/>
          <w:trHeight w:val="27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35331B" w14:textId="77777777" w:rsidR="005D28A1" w:rsidRDefault="005D28A1" w:rsidP="005D28A1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F65617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51B4E8" w14:textId="77777777" w:rsidR="005D28A1" w:rsidRPr="00F6236C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95F3BD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Mădăraş Ciuc</w:t>
            </w:r>
          </w:p>
          <w:p w14:paraId="05B449C5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7EAF34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145746" w14:textId="77777777" w:rsidR="005D28A1" w:rsidRPr="00514DA4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514DA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64FC28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2A81AB" w14:textId="77777777" w:rsidR="005D28A1" w:rsidRPr="00F6236C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BD4FC5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D28A1" w14:paraId="32705AA8" w14:textId="77777777">
        <w:trPr>
          <w:cantSplit/>
          <w:trHeight w:val="5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D3BC85" w14:textId="77777777" w:rsidR="005D28A1" w:rsidRDefault="005D28A1" w:rsidP="005D28A1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F40AF0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54841C" w14:textId="77777777" w:rsidR="005D28A1" w:rsidRPr="00F6236C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5D07CD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Izvoru Oltului</w:t>
            </w:r>
          </w:p>
          <w:p w14:paraId="27013750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B3CADB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7A28BF" w14:textId="77777777" w:rsidR="005D28A1" w:rsidRPr="00514DA4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7A0485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0C5A0D" w14:textId="77777777" w:rsidR="005D28A1" w:rsidRPr="00F6236C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E7889B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D28A1" w14:paraId="6ABC7A06" w14:textId="77777777">
        <w:trPr>
          <w:cantSplit/>
          <w:trHeight w:val="18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52A94A" w14:textId="77777777" w:rsidR="005D28A1" w:rsidRDefault="005D28A1" w:rsidP="005D28A1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352F95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6F4DB6" w14:textId="77777777" w:rsidR="005D28A1" w:rsidRPr="00F6236C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04E5C8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Izvoru Oltului</w:t>
            </w:r>
          </w:p>
          <w:p w14:paraId="47EFF901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3082EA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1B25E5" w14:textId="77777777" w:rsidR="005D28A1" w:rsidRPr="00514DA4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89A8B1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197AB8" w14:textId="77777777" w:rsidR="005D28A1" w:rsidRPr="00F6236C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85DEAD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D28A1" w14:paraId="62BD1A14" w14:textId="77777777">
        <w:trPr>
          <w:cantSplit/>
          <w:trHeight w:val="27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A21697" w14:textId="77777777" w:rsidR="005D28A1" w:rsidRDefault="005D28A1" w:rsidP="005D28A1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497399" w14:textId="77777777" w:rsidR="005D28A1" w:rsidRDefault="005D28A1" w:rsidP="002C0CC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128+300</w:t>
            </w:r>
          </w:p>
          <w:p w14:paraId="40E49F21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130+900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B99A38" w14:textId="77777777" w:rsidR="005D28A1" w:rsidRPr="00F6236C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5E1907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Izvoru Oltului  -</w:t>
            </w:r>
          </w:p>
          <w:p w14:paraId="58F314B5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Izvoru Mureșului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6E44A4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4BF5BC" w14:textId="77777777" w:rsidR="005D28A1" w:rsidRPr="00514DA4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1F02F0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C0AE22" w14:textId="77777777" w:rsidR="005D28A1" w:rsidRPr="00F6236C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E510AB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D28A1" w14:paraId="20B58C0B" w14:textId="77777777">
        <w:trPr>
          <w:cantSplit/>
          <w:trHeight w:val="27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9E66AF" w14:textId="77777777" w:rsidR="005D28A1" w:rsidRDefault="005D28A1" w:rsidP="005D28A1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D5ECE3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EDABD6" w14:textId="77777777" w:rsidR="005D28A1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E615BF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Izvoru Mureşului</w:t>
            </w:r>
          </w:p>
          <w:p w14:paraId="4CDD1488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697E92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2986B9" w14:textId="77777777" w:rsidR="005D28A1" w:rsidRPr="00514DA4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20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223F52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E41E02" w14:textId="77777777" w:rsidR="005D28A1" w:rsidRPr="00F6236C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5FF7E2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D28A1" w14:paraId="0F40AD4B" w14:textId="77777777">
        <w:trPr>
          <w:cantSplit/>
          <w:trHeight w:val="22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CA4E0C" w14:textId="77777777" w:rsidR="005D28A1" w:rsidRDefault="005D28A1" w:rsidP="005D28A1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210A36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918A2A" w14:textId="77777777" w:rsidR="005D28A1" w:rsidRPr="00F6236C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6E5136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Izvoru Mureşului</w:t>
            </w:r>
          </w:p>
          <w:p w14:paraId="5E2E6A71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B66B8F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49261D" w14:textId="77777777" w:rsidR="005D28A1" w:rsidRPr="00514DA4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480638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236A75" w14:textId="77777777" w:rsidR="005D28A1" w:rsidRPr="00F6236C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B7FBB8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D28A1" w14:paraId="32031668" w14:textId="77777777">
        <w:trPr>
          <w:cantSplit/>
          <w:trHeight w:val="22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44DBDB" w14:textId="77777777" w:rsidR="005D28A1" w:rsidRDefault="005D28A1" w:rsidP="005D28A1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B33095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131+311</w:t>
            </w:r>
          </w:p>
          <w:p w14:paraId="285B9DAC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141+440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BC8548" w14:textId="77777777" w:rsidR="005D28A1" w:rsidRPr="00F6236C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520508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830247">
              <w:rPr>
                <w:b/>
                <w:bCs/>
                <w:sz w:val="19"/>
                <w:szCs w:val="19"/>
                <w:lang w:val="ro-RO"/>
              </w:rPr>
              <w:t xml:space="preserve">Ax st. Izvoru Mureşului- </w:t>
            </w:r>
            <w:r w:rsidRPr="00FD4385">
              <w:rPr>
                <w:b/>
                <w:bCs/>
                <w:sz w:val="20"/>
                <w:szCs w:val="20"/>
                <w:lang w:val="ro-RO"/>
              </w:rPr>
              <w:t>Ax st. Voșlobeni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97D0A1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2BB0B1" w14:textId="77777777" w:rsidR="005D28A1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26480C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A6D4B7" w14:textId="77777777" w:rsidR="005D28A1" w:rsidRPr="00F6236C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3B60F2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D28A1" w14:paraId="00F0D6BB" w14:textId="77777777">
        <w:trPr>
          <w:cantSplit/>
          <w:trHeight w:val="22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7F5C3D" w14:textId="77777777" w:rsidR="005D28A1" w:rsidRDefault="005D28A1" w:rsidP="005D28A1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025C70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146+300</w:t>
            </w:r>
          </w:p>
          <w:p w14:paraId="15A10B15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146+600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32E8AA" w14:textId="77777777" w:rsidR="005D28A1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1498E6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szCs w:val="20"/>
                <w:lang w:val="ro-RO"/>
              </w:rPr>
            </w:pPr>
            <w:r w:rsidRPr="00FD4385">
              <w:rPr>
                <w:b/>
                <w:bCs/>
                <w:sz w:val="20"/>
                <w:szCs w:val="20"/>
                <w:lang w:val="ro-RO"/>
              </w:rPr>
              <w:t>Voșlobeni</w:t>
            </w:r>
            <w:r>
              <w:rPr>
                <w:b/>
                <w:bCs/>
                <w:sz w:val="20"/>
                <w:szCs w:val="20"/>
                <w:lang w:val="ro-RO"/>
              </w:rPr>
              <w:t xml:space="preserve"> -</w:t>
            </w:r>
          </w:p>
          <w:p w14:paraId="4B3A92E9" w14:textId="77777777" w:rsidR="005D28A1" w:rsidRPr="00830247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19"/>
                <w:szCs w:val="19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Gheorgheni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22C8F1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83864A" w14:textId="77777777" w:rsidR="005D28A1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C39C53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50F505" w14:textId="77777777" w:rsidR="005D28A1" w:rsidRPr="00F6236C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D484A0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D28A1" w14:paraId="00EBA045" w14:textId="77777777">
        <w:trPr>
          <w:cantSplit/>
          <w:trHeight w:val="22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6A66ED" w14:textId="77777777" w:rsidR="005D28A1" w:rsidRDefault="005D28A1" w:rsidP="005D28A1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FB6545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68DEDE" w14:textId="77777777" w:rsidR="005D28A1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3AE83B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Gheorgheni</w:t>
            </w:r>
          </w:p>
          <w:p w14:paraId="05EBE366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7F69DE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0D41C1" w14:textId="77777777" w:rsidR="005D28A1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A06B0B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376E58" w14:textId="77777777" w:rsidR="005D28A1" w:rsidRPr="00F6236C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910EA5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D28A1" w14:paraId="25D2CC67" w14:textId="77777777">
        <w:trPr>
          <w:cantSplit/>
          <w:trHeight w:val="22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701FC0" w14:textId="77777777" w:rsidR="005D28A1" w:rsidRDefault="005D28A1" w:rsidP="005D28A1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7EFACA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680E39" w14:textId="77777777" w:rsidR="005D28A1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F65754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Gheorgheni</w:t>
            </w:r>
          </w:p>
          <w:p w14:paraId="73811B50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01B82F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03C11C" w14:textId="77777777" w:rsidR="005D28A1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142770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39CC7A" w14:textId="77777777" w:rsidR="005D28A1" w:rsidRPr="00F6236C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664787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D28A1" w14:paraId="43F7A86A" w14:textId="77777777">
        <w:trPr>
          <w:cantSplit/>
          <w:trHeight w:val="54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F85466" w14:textId="77777777" w:rsidR="005D28A1" w:rsidRDefault="005D28A1" w:rsidP="005D28A1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CAA3C0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F8B64C" w14:textId="77777777" w:rsidR="005D28A1" w:rsidRPr="00F6236C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764844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Lăzarea</w:t>
            </w:r>
          </w:p>
          <w:p w14:paraId="43BF3D8F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A95D29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67A8EF" w14:textId="77777777" w:rsidR="005D28A1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C8DE20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FE2A7F" w14:textId="77777777" w:rsidR="005D28A1" w:rsidRPr="00F6236C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B11ECE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D28A1" w14:paraId="1E495799" w14:textId="77777777">
        <w:trPr>
          <w:cantSplit/>
          <w:trHeight w:val="5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04D3B6" w14:textId="77777777" w:rsidR="005D28A1" w:rsidRDefault="005D28A1" w:rsidP="005D28A1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3AA17E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523757" w14:textId="77777777" w:rsidR="005D28A1" w:rsidRPr="00F6236C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21D2E9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Ditrău</w:t>
            </w:r>
          </w:p>
          <w:p w14:paraId="2CA4E101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58AB38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AD72FE" w14:textId="77777777" w:rsidR="005D28A1" w:rsidRPr="00514DA4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21201D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D9C7F6" w14:textId="77777777" w:rsidR="005D28A1" w:rsidRPr="00F6236C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D8FC07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D28A1" w14:paraId="51A8F935" w14:textId="77777777">
        <w:trPr>
          <w:cantSplit/>
          <w:trHeight w:val="39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B24981" w14:textId="77777777" w:rsidR="005D28A1" w:rsidRDefault="005D28A1" w:rsidP="005D28A1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BAD5E9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AD0710" w14:textId="77777777" w:rsidR="005D28A1" w:rsidRPr="00F6236C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F4CC39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Subcetate Mureș</w:t>
            </w:r>
          </w:p>
          <w:p w14:paraId="144B97A1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04A4B3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2F3D1E" w14:textId="77777777" w:rsidR="005D28A1" w:rsidRPr="00514DA4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489CCA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B3B2A6" w14:textId="77777777" w:rsidR="005D28A1" w:rsidRPr="00F6236C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D945CD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6D57857D" w14:textId="77777777" w:rsidR="005D28A1" w:rsidRPr="000D7AA7" w:rsidRDefault="005D28A1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*</w:t>
            </w:r>
            <w:r w:rsidRPr="000D7AA7">
              <w:rPr>
                <w:b/>
                <w:bCs/>
                <w:iCs/>
                <w:sz w:val="20"/>
                <w:lang w:val="ro-RO"/>
              </w:rPr>
              <w:t>Se interzice circulația t</w:t>
            </w:r>
            <w:r>
              <w:rPr>
                <w:b/>
                <w:bCs/>
                <w:iCs/>
                <w:sz w:val="20"/>
                <w:lang w:val="ro-RO"/>
              </w:rPr>
              <w:t>r</w:t>
            </w:r>
            <w:r w:rsidRPr="000D7AA7">
              <w:rPr>
                <w:b/>
                <w:bCs/>
                <w:iCs/>
                <w:sz w:val="20"/>
                <w:lang w:val="ro-RO"/>
              </w:rPr>
              <w:t>enurilor de marfă.</w:t>
            </w:r>
          </w:p>
        </w:tc>
      </w:tr>
      <w:tr w:rsidR="005D28A1" w14:paraId="270F77DF" w14:textId="77777777">
        <w:trPr>
          <w:cantSplit/>
          <w:trHeight w:val="43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6D3633" w14:textId="77777777" w:rsidR="005D28A1" w:rsidRDefault="005D28A1" w:rsidP="005D28A1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C53B77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86FE26" w14:textId="77777777" w:rsidR="005D28A1" w:rsidRPr="00F6236C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D0E14E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Topliţa</w:t>
            </w:r>
          </w:p>
          <w:p w14:paraId="4C603D95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276B93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56B634" w14:textId="77777777" w:rsidR="005D28A1" w:rsidRPr="00514DA4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</w:t>
            </w:r>
            <w:r w:rsidRPr="00514DA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98AD87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45D635" w14:textId="77777777" w:rsidR="005D28A1" w:rsidRPr="00F6236C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3771A4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D28A1" w14:paraId="3E1F7907" w14:textId="77777777">
        <w:trPr>
          <w:cantSplit/>
          <w:trHeight w:val="43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7670F1" w14:textId="77777777" w:rsidR="005D28A1" w:rsidRDefault="005D28A1" w:rsidP="005D28A1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D7999B" w14:textId="77777777" w:rsidR="005D28A1" w:rsidRDefault="005D28A1" w:rsidP="00AE2CA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2C90CC" w14:textId="77777777" w:rsidR="005D28A1" w:rsidRPr="00F6236C" w:rsidRDefault="005D28A1" w:rsidP="00AE2CA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BBB281" w14:textId="77777777" w:rsidR="005D28A1" w:rsidRDefault="005D28A1" w:rsidP="00AE2CA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Topliţa</w:t>
            </w:r>
          </w:p>
          <w:p w14:paraId="26BBFB3F" w14:textId="77777777" w:rsidR="005D28A1" w:rsidRDefault="005D28A1" w:rsidP="00AE2CA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A26772" w14:textId="77777777" w:rsidR="005D28A1" w:rsidRDefault="005D28A1" w:rsidP="00AE2CA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6745CC" w14:textId="77777777" w:rsidR="005D28A1" w:rsidRDefault="005D28A1" w:rsidP="00AE2CA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</w:t>
            </w:r>
            <w:r w:rsidRPr="00514DA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ED8497" w14:textId="77777777" w:rsidR="005D28A1" w:rsidRDefault="005D28A1" w:rsidP="00AE2CA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047AC3" w14:textId="77777777" w:rsidR="005D28A1" w:rsidRPr="00F6236C" w:rsidRDefault="005D28A1" w:rsidP="00AE2CA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E63F85" w14:textId="77777777" w:rsidR="005D28A1" w:rsidRDefault="005D28A1" w:rsidP="00AE2CA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D28A1" w14:paraId="09B6075D" w14:textId="77777777">
        <w:trPr>
          <w:cantSplit/>
          <w:trHeight w:val="43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72E5B9" w14:textId="77777777" w:rsidR="005D28A1" w:rsidRDefault="005D28A1" w:rsidP="005D28A1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E3BE6D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183+950</w:t>
            </w:r>
          </w:p>
          <w:p w14:paraId="1E0D3BBC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193+435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B9507E" w14:textId="77777777" w:rsidR="005D28A1" w:rsidRPr="00F6236C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51F0A0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Toplița, linia 3 directă -  Ax st Stânceni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8917E6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668A14" w14:textId="77777777" w:rsidR="005D28A1" w:rsidRPr="00514DA4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CBEB98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1A0741" w14:textId="77777777" w:rsidR="005D28A1" w:rsidRPr="00F6236C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9504B5" w14:textId="77777777" w:rsidR="005D28A1" w:rsidRPr="007F77BB" w:rsidRDefault="005D28A1" w:rsidP="007F77B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19"/>
                <w:szCs w:val="19"/>
                <w:lang w:val="ro-RO"/>
              </w:rPr>
            </w:pPr>
            <w:r w:rsidRPr="007F77BB">
              <w:rPr>
                <w:b/>
                <w:bCs/>
                <w:i/>
                <w:iCs/>
                <w:sz w:val="19"/>
                <w:szCs w:val="19"/>
                <w:lang w:val="ro-RO"/>
              </w:rPr>
              <w:t xml:space="preserve">Semnalizatăpe teren numai în capătul X. </w:t>
            </w:r>
          </w:p>
          <w:p w14:paraId="6AE26127" w14:textId="77777777" w:rsidR="005D28A1" w:rsidRDefault="005D28A1" w:rsidP="007F77B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7F77BB">
              <w:rPr>
                <w:b/>
                <w:bCs/>
                <w:i/>
                <w:iCs/>
                <w:sz w:val="19"/>
                <w:szCs w:val="19"/>
                <w:lang w:val="ro-RO"/>
              </w:rPr>
              <w:t xml:space="preserve">Fără inductori. Linia 3 stația Toplița protecție lucrări și muncitori liniile 1 și 2 </w:t>
            </w:r>
          </w:p>
        </w:tc>
      </w:tr>
      <w:tr w:rsidR="005D28A1" w14:paraId="7F9ECA15" w14:textId="77777777">
        <w:trPr>
          <w:cantSplit/>
          <w:trHeight w:val="5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45275F" w14:textId="77777777" w:rsidR="005D28A1" w:rsidRDefault="005D28A1" w:rsidP="005D28A1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041DE9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FC4889" w14:textId="77777777" w:rsidR="005D28A1" w:rsidRPr="00F6236C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77A841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Aluniş Mureş</w:t>
            </w:r>
          </w:p>
          <w:p w14:paraId="557EA273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2AF1A3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6884EE94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C1810D" w14:textId="77777777" w:rsidR="005D28A1" w:rsidRPr="00514DA4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</w:t>
            </w:r>
            <w:r w:rsidRPr="00514DA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80AF07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C7A18C" w14:textId="77777777" w:rsidR="005D28A1" w:rsidRPr="00F6236C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8D3107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D28A1" w14:paraId="5E334F93" w14:textId="77777777">
        <w:trPr>
          <w:cantSplit/>
          <w:trHeight w:val="5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BB813E" w14:textId="77777777" w:rsidR="005D28A1" w:rsidRDefault="005D28A1" w:rsidP="005D28A1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59D381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245+050</w:t>
            </w:r>
          </w:p>
          <w:p w14:paraId="0613ED9C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245+100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8F22F5" w14:textId="77777777" w:rsidR="005D28A1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20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3CEE11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Aluniş Mureş -</w:t>
            </w:r>
          </w:p>
          <w:p w14:paraId="7F85CC93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Reghin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0631C4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B00A8A" w14:textId="77777777" w:rsidR="005D28A1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911DE9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353BF4" w14:textId="77777777" w:rsidR="005D28A1" w:rsidRPr="00F6236C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49BDFC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Semnalizată ca limitare de viteză. Cu inductori de </w:t>
            </w:r>
          </w:p>
          <w:p w14:paraId="560A24D1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2000 Hz. Valabilă doar pentru trenurile tip automotor</w:t>
            </w:r>
          </w:p>
        </w:tc>
      </w:tr>
      <w:tr w:rsidR="005D28A1" w14:paraId="013C80CA" w14:textId="77777777">
        <w:trPr>
          <w:cantSplit/>
          <w:trHeight w:val="29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809896" w14:textId="77777777" w:rsidR="005D28A1" w:rsidRDefault="005D28A1" w:rsidP="005D28A1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6A98B1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70B537" w14:textId="77777777" w:rsidR="005D28A1" w:rsidRPr="00F6236C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E4BCA5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Reghin</w:t>
            </w:r>
          </w:p>
          <w:p w14:paraId="7D25F296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D84CDE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09BB8A" w14:textId="77777777" w:rsidR="005D28A1" w:rsidRPr="00514DA4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6C5D45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430C7E" w14:textId="77777777" w:rsidR="005D28A1" w:rsidRPr="00F6236C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42EAF4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D28A1" w14:paraId="41D966F4" w14:textId="77777777">
        <w:trPr>
          <w:cantSplit/>
          <w:trHeight w:val="12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257976" w14:textId="77777777" w:rsidR="005D28A1" w:rsidRDefault="005D28A1" w:rsidP="005D28A1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B1608F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D2383D" w14:textId="77777777" w:rsidR="005D28A1" w:rsidRPr="00F6236C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C435C7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Reghin</w:t>
            </w:r>
          </w:p>
          <w:p w14:paraId="29500749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3435E3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043269" w14:textId="77777777" w:rsidR="005D28A1" w:rsidRPr="00514DA4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514DA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0EC42F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88F0F9" w14:textId="77777777" w:rsidR="005D28A1" w:rsidRPr="00F6236C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917F9D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D28A1" w14:paraId="7F93DE8E" w14:textId="77777777">
        <w:trPr>
          <w:cantSplit/>
          <w:trHeight w:val="13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4F6BF7" w14:textId="77777777" w:rsidR="005D28A1" w:rsidRDefault="005D28A1" w:rsidP="005D28A1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EDCDF5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02E0B5" w14:textId="77777777" w:rsidR="005D28A1" w:rsidRPr="00F6236C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735C24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Reghin</w:t>
            </w:r>
          </w:p>
          <w:p w14:paraId="68A2A97E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6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4D2D80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D76278" w14:textId="77777777" w:rsidR="005D28A1" w:rsidRPr="00514DA4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514DA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E93657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D6698B" w14:textId="77777777" w:rsidR="005D28A1" w:rsidRPr="00F6236C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9BE458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Nesemnalizată  pe teren. </w:t>
            </w:r>
          </w:p>
        </w:tc>
      </w:tr>
      <w:tr w:rsidR="005D28A1" w14:paraId="19EB82DE" w14:textId="77777777">
        <w:trPr>
          <w:cantSplit/>
          <w:trHeight w:val="29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CDDE93" w14:textId="77777777" w:rsidR="005D28A1" w:rsidRDefault="005D28A1" w:rsidP="005D28A1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E0AA50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F26AAB" w14:textId="77777777" w:rsidR="005D28A1" w:rsidRPr="00F6236C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F31764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Dumbrăvioara</w:t>
            </w:r>
          </w:p>
          <w:p w14:paraId="35D505B6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48DB4D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11FE0D" w14:textId="77777777" w:rsidR="005D28A1" w:rsidRPr="00514DA4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</w:t>
            </w:r>
            <w:r w:rsidRPr="00514DA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4C13D7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A1CDCA" w14:textId="77777777" w:rsidR="005D28A1" w:rsidRPr="00F6236C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607815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 pe teren.</w:t>
            </w:r>
          </w:p>
        </w:tc>
      </w:tr>
      <w:tr w:rsidR="005D28A1" w14:paraId="49845C47" w14:textId="77777777">
        <w:trPr>
          <w:cantSplit/>
          <w:trHeight w:val="5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082BD4" w14:textId="77777777" w:rsidR="005D28A1" w:rsidRDefault="005D28A1" w:rsidP="005D28A1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86522A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0AC955" w14:textId="77777777" w:rsidR="005D28A1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DAA4EF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Târgu Mureş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F6439B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3F8C88E5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27 și 29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6C8F23" w14:textId="77777777" w:rsidR="005D28A1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BBF24E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4B63D6" w14:textId="77777777" w:rsidR="005D28A1" w:rsidRPr="00F6236C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421036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linia 9.</w:t>
            </w:r>
          </w:p>
          <w:p w14:paraId="1174D10B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D28A1" w14:paraId="4B4ED052" w14:textId="77777777">
        <w:trPr>
          <w:cantSplit/>
          <w:trHeight w:val="5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D4DBFE" w14:textId="77777777" w:rsidR="005D28A1" w:rsidRDefault="005D28A1" w:rsidP="005D28A1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089511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4B4EF9" w14:textId="77777777" w:rsidR="005D28A1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2156DD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Târgu Mureş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0E33CC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47E61F4E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23 şi 25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4BD976" w14:textId="77777777" w:rsidR="005D28A1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E273D0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81B447" w14:textId="77777777" w:rsidR="005D28A1" w:rsidRPr="00F6236C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EDC6BB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6 şi 7.</w:t>
            </w:r>
          </w:p>
          <w:p w14:paraId="12EDE3F4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D28A1" w14:paraId="25732865" w14:textId="77777777">
        <w:trPr>
          <w:cantSplit/>
          <w:trHeight w:val="27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9ABAF9" w14:textId="77777777" w:rsidR="005D28A1" w:rsidRDefault="005D28A1" w:rsidP="005D28A1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03AC7D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FCFC92" w14:textId="77777777" w:rsidR="005D28A1" w:rsidRPr="00F6236C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72399D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Târgu Mureş</w:t>
            </w:r>
          </w:p>
          <w:p w14:paraId="3C192E4D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1219E3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</w:t>
            </w:r>
          </w:p>
          <w:p w14:paraId="2A77F21B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20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8FCB13" w14:textId="77777777" w:rsidR="005D28A1" w:rsidRPr="00514DA4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6E8CDD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1EE8E1" w14:textId="77777777" w:rsidR="005D28A1" w:rsidRPr="00F6236C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D8DD7A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6BB54DB6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linia 7 .</w:t>
            </w:r>
          </w:p>
        </w:tc>
      </w:tr>
      <w:tr w:rsidR="005D28A1" w14:paraId="58C306DC" w14:textId="77777777">
        <w:trPr>
          <w:cantSplit/>
          <w:trHeight w:val="143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E1661C" w14:textId="77777777" w:rsidR="005D28A1" w:rsidRDefault="005D28A1" w:rsidP="005D28A1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171B95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8A140C" w14:textId="77777777" w:rsidR="005D28A1" w:rsidRPr="00F6236C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2FDFEE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Târgu Mureş Sud</w:t>
            </w:r>
          </w:p>
          <w:p w14:paraId="03AEA9EC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B96AF8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toate apara-tele </w:t>
            </w:r>
          </w:p>
          <w:p w14:paraId="0A499AB1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de cale 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C02FAC" w14:textId="77777777" w:rsidR="005D28A1" w:rsidRPr="00514DA4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514DA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F1BC3E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CF5970" w14:textId="77777777" w:rsidR="005D28A1" w:rsidRPr="00F6236C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A6D907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6FE0DC59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072375F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2 - 12.</w:t>
            </w:r>
          </w:p>
        </w:tc>
      </w:tr>
      <w:tr w:rsidR="005D28A1" w14:paraId="6F6B661F" w14:textId="77777777">
        <w:trPr>
          <w:cantSplit/>
          <w:trHeight w:val="196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EB0D79" w14:textId="77777777" w:rsidR="005D28A1" w:rsidRDefault="005D28A1" w:rsidP="005D28A1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70B5D8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FD05F9" w14:textId="77777777" w:rsidR="005D28A1" w:rsidRPr="00F6236C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DAE784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Târgu  Mureş Sud</w:t>
            </w:r>
          </w:p>
          <w:p w14:paraId="57F0866C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61C469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toate apara-tele de cale </w:t>
            </w:r>
          </w:p>
          <w:p w14:paraId="5EB8CE8D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D8F254" w14:textId="77777777" w:rsidR="005D28A1" w:rsidRPr="00514DA4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D56B11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792A0B" w14:textId="77777777" w:rsidR="005D28A1" w:rsidRPr="00F6236C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4EAAAF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24F6C861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A71EBAF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2 - 12.</w:t>
            </w:r>
          </w:p>
        </w:tc>
      </w:tr>
      <w:tr w:rsidR="005D28A1" w14:paraId="05F37571" w14:textId="77777777" w:rsidTr="002A7DAE">
        <w:trPr>
          <w:cantSplit/>
          <w:trHeight w:val="93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39B365" w14:textId="77777777" w:rsidR="005D28A1" w:rsidRDefault="005D28A1" w:rsidP="005D28A1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A3CE2E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433+660</w:t>
            </w:r>
          </w:p>
          <w:p w14:paraId="1D29A629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433+750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D838A7" w14:textId="77777777" w:rsidR="005D28A1" w:rsidRPr="00F6236C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023CA1" w14:textId="77777777" w:rsidR="005D28A1" w:rsidRDefault="005D28A1" w:rsidP="002A7DA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Războieni linia 4 directă Cap X semnal M8 – vârf sch. 14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DCBDC9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69A4EE" w14:textId="77777777" w:rsidR="005D28A1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E9214B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AF0420" w14:textId="77777777" w:rsidR="005D28A1" w:rsidRPr="00F6236C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3E1D36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D28A1" w14:paraId="5091C810" w14:textId="77777777">
        <w:trPr>
          <w:cantSplit/>
          <w:trHeight w:val="37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ED14D7" w14:textId="77777777" w:rsidR="005D28A1" w:rsidRDefault="005D28A1" w:rsidP="005D28A1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455D11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100A4D" w14:textId="77777777" w:rsidR="005D28A1" w:rsidRPr="00F6236C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67FD7F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Războieni</w:t>
            </w:r>
          </w:p>
          <w:p w14:paraId="2B74BC97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73C353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4C191228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26 şi 32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DA5B8C" w14:textId="77777777" w:rsidR="005D28A1" w:rsidRPr="00514DA4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514DA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F713F3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C5487E" w14:textId="77777777" w:rsidR="005D28A1" w:rsidRPr="00F6236C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7ABCF3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1EAF9271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7 și  8.</w:t>
            </w:r>
          </w:p>
        </w:tc>
      </w:tr>
    </w:tbl>
    <w:p w14:paraId="03B4E931" w14:textId="77777777" w:rsidR="005D28A1" w:rsidRDefault="005D28A1">
      <w:pPr>
        <w:spacing w:before="40" w:after="40" w:line="192" w:lineRule="auto"/>
        <w:ind w:right="57"/>
        <w:rPr>
          <w:sz w:val="20"/>
          <w:lang w:val="ro-RO"/>
        </w:rPr>
      </w:pPr>
    </w:p>
    <w:p w14:paraId="07771449" w14:textId="77777777" w:rsidR="005D28A1" w:rsidRDefault="005D28A1" w:rsidP="00005D2F">
      <w:pPr>
        <w:pStyle w:val="Heading1"/>
        <w:spacing w:line="360" w:lineRule="auto"/>
      </w:pPr>
      <w:r>
        <w:t>LINIA 317</w:t>
      </w:r>
    </w:p>
    <w:p w14:paraId="7E51E24C" w14:textId="77777777" w:rsidR="005D28A1" w:rsidRDefault="005D28A1" w:rsidP="003B7857">
      <w:pPr>
        <w:pStyle w:val="Heading1"/>
        <w:spacing w:line="360" w:lineRule="auto"/>
        <w:rPr>
          <w:b w:val="0"/>
          <w:bCs w:val="0"/>
          <w:sz w:val="8"/>
        </w:rPr>
      </w:pPr>
      <w:r>
        <w:t>HĂRMAN - ÎNTORSURA BUZĂULUI</w:t>
      </w:r>
      <w:r>
        <w:rPr>
          <w:sz w:val="20"/>
        </w:rPr>
        <w:t xml:space="preserve"> 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70"/>
        <w:gridCol w:w="755"/>
        <w:gridCol w:w="2202"/>
        <w:gridCol w:w="870"/>
        <w:gridCol w:w="755"/>
        <w:gridCol w:w="870"/>
        <w:gridCol w:w="755"/>
        <w:gridCol w:w="2491"/>
      </w:tblGrid>
      <w:tr w:rsidR="005D28A1" w14:paraId="7E4BA0BA" w14:textId="77777777">
        <w:trPr>
          <w:cantSplit/>
          <w:trHeight w:val="124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637D24" w14:textId="77777777" w:rsidR="005D28A1" w:rsidRDefault="005D28A1" w:rsidP="005D28A1">
            <w:pPr>
              <w:numPr>
                <w:ilvl w:val="0"/>
                <w:numId w:val="37"/>
              </w:numPr>
              <w:spacing w:before="40" w:after="40" w:line="360" w:lineRule="auto"/>
              <w:ind w:left="170" w:right="5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C4878C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90EBE9" w14:textId="77777777" w:rsidR="005D28A1" w:rsidRPr="007237A1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B732A0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Întorsura Buzăului</w:t>
            </w:r>
          </w:p>
          <w:p w14:paraId="6C1DC3AB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E86305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36+400</w:t>
            </w:r>
          </w:p>
          <w:p w14:paraId="0A2B96F4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36+650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4AC3D7" w14:textId="77777777" w:rsidR="005D28A1" w:rsidRPr="007237A1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47E798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8C9FEA" w14:textId="77777777" w:rsidR="005D28A1" w:rsidRPr="007237A1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DFAAD9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01AA34AE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Linie deschisă doar din </w:t>
            </w:r>
          </w:p>
          <w:p w14:paraId="79B3B59F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Cap X până în axul stației.</w:t>
            </w:r>
          </w:p>
        </w:tc>
      </w:tr>
    </w:tbl>
    <w:p w14:paraId="3661F0A3" w14:textId="77777777" w:rsidR="005D28A1" w:rsidRDefault="005D28A1">
      <w:pPr>
        <w:spacing w:before="40" w:after="40" w:line="192" w:lineRule="auto"/>
        <w:ind w:right="57"/>
        <w:rPr>
          <w:sz w:val="20"/>
          <w:lang w:val="ro-RO"/>
        </w:rPr>
      </w:pPr>
    </w:p>
    <w:p w14:paraId="1E0570BB" w14:textId="77777777" w:rsidR="005D28A1" w:rsidRDefault="005D28A1" w:rsidP="00967407">
      <w:pPr>
        <w:pStyle w:val="Heading1"/>
        <w:spacing w:line="360" w:lineRule="auto"/>
      </w:pPr>
      <w:r>
        <w:lastRenderedPageBreak/>
        <w:t>LINIA 318</w:t>
      </w:r>
    </w:p>
    <w:p w14:paraId="51C276D2" w14:textId="77777777" w:rsidR="005D28A1" w:rsidRDefault="005D28A1" w:rsidP="00822D3D">
      <w:pPr>
        <w:pStyle w:val="Heading1"/>
        <w:spacing w:line="360" w:lineRule="auto"/>
        <w:rPr>
          <w:b w:val="0"/>
          <w:bCs w:val="0"/>
          <w:sz w:val="8"/>
        </w:rPr>
      </w:pPr>
      <w:r>
        <w:t>SFÂNTU GHEORGHE - BREŢCU</w:t>
      </w:r>
      <w:r>
        <w:rPr>
          <w:sz w:val="20"/>
        </w:rPr>
        <w:t xml:space="preserve"> 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70"/>
        <w:gridCol w:w="754"/>
        <w:gridCol w:w="2204"/>
        <w:gridCol w:w="870"/>
        <w:gridCol w:w="754"/>
        <w:gridCol w:w="870"/>
        <w:gridCol w:w="754"/>
        <w:gridCol w:w="2493"/>
      </w:tblGrid>
      <w:tr w:rsidR="005D28A1" w14:paraId="1765015D" w14:textId="77777777">
        <w:trPr>
          <w:cantSplit/>
          <w:trHeight w:val="421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553BAB" w14:textId="77777777" w:rsidR="005D28A1" w:rsidRDefault="005D28A1" w:rsidP="005D28A1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DEDFBE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0+385</w:t>
            </w:r>
          </w:p>
          <w:p w14:paraId="6D3A66F2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0+635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8C3378" w14:textId="77777777" w:rsidR="005D28A1" w:rsidRPr="00B31D1D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9F6F9D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Sf. Gheorghe –</w:t>
            </w:r>
          </w:p>
          <w:p w14:paraId="1C89BEF7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Moacșa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6FD6E7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945F91" w14:textId="77777777" w:rsidR="005D28A1" w:rsidRPr="00B31D1D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231D10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1EAB0F" w14:textId="77777777" w:rsidR="005D28A1" w:rsidRPr="00B31D1D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95136C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7617002E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Între semnalul de intrare YB și sch. nr. 2 </w:t>
            </w:r>
          </w:p>
          <w:p w14:paraId="6B6EDEC4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st. Sf. Gheorghe.</w:t>
            </w:r>
          </w:p>
        </w:tc>
      </w:tr>
      <w:tr w:rsidR="005D28A1" w14:paraId="5201AAA9" w14:textId="77777777">
        <w:trPr>
          <w:cantSplit/>
          <w:trHeight w:val="421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F1FF84" w14:textId="77777777" w:rsidR="005D28A1" w:rsidRDefault="005D28A1" w:rsidP="005D28A1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E41D4F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0+635</w:t>
            </w:r>
          </w:p>
          <w:p w14:paraId="48451593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10+628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5972E2" w14:textId="77777777" w:rsidR="005D28A1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9910B6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Sf. Gheorghe –</w:t>
            </w:r>
          </w:p>
          <w:p w14:paraId="0A22C9F9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Moacșa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AAFD3E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C21EAD" w14:textId="77777777" w:rsidR="005D28A1" w:rsidRPr="00B31D1D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1F7CBC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010061" w14:textId="77777777" w:rsidR="005D28A1" w:rsidRPr="00B31D1D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78700B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3A6F1191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Restricția este doar pentru trenurile de marfă.</w:t>
            </w:r>
          </w:p>
        </w:tc>
      </w:tr>
      <w:tr w:rsidR="005D28A1" w14:paraId="61ED7FD7" w14:textId="77777777">
        <w:trPr>
          <w:cantSplit/>
          <w:trHeight w:val="421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FCFE12" w14:textId="77777777" w:rsidR="005D28A1" w:rsidRDefault="005D28A1" w:rsidP="005D28A1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ABC8DD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10+628</w:t>
            </w:r>
          </w:p>
          <w:p w14:paraId="11459556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29+000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7ECFEC" w14:textId="77777777" w:rsidR="005D28A1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40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FB55BE" w14:textId="77777777" w:rsidR="005D28A1" w:rsidRDefault="005D28A1" w:rsidP="004D6A0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Moacșa - Covasna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153F07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1FC3B1" w14:textId="77777777" w:rsidR="005D28A1" w:rsidRPr="00B31D1D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A3101A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AD9520" w14:textId="77777777" w:rsidR="005D28A1" w:rsidRPr="00B31D1D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3EEB1B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60CE35A9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Restricția este doar pentru trenurile de călători.</w:t>
            </w:r>
          </w:p>
        </w:tc>
      </w:tr>
      <w:tr w:rsidR="005D28A1" w14:paraId="658C8790" w14:textId="77777777">
        <w:trPr>
          <w:cantSplit/>
          <w:trHeight w:val="421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4E4713" w14:textId="77777777" w:rsidR="005D28A1" w:rsidRDefault="005D28A1" w:rsidP="005D28A1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099A4A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10+628</w:t>
            </w:r>
          </w:p>
          <w:p w14:paraId="7070E26B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44+487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AB2566" w14:textId="77777777" w:rsidR="005D28A1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20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C67DB8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Moacșa -</w:t>
            </w:r>
          </w:p>
          <w:p w14:paraId="36D1B025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Tg. Secuiesc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5F4D0B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1B620E" w14:textId="77777777" w:rsidR="005D28A1" w:rsidRPr="00B31D1D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8DA2BB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A8AC24" w14:textId="77777777" w:rsidR="005D28A1" w:rsidRPr="00B31D1D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E08A24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0F204F3D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Valabil pentru trenurile de marfă.</w:t>
            </w:r>
          </w:p>
        </w:tc>
      </w:tr>
      <w:tr w:rsidR="005D28A1" w14:paraId="349D86B7" w14:textId="77777777">
        <w:trPr>
          <w:cantSplit/>
          <w:trHeight w:val="421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398630" w14:textId="77777777" w:rsidR="005D28A1" w:rsidRDefault="005D28A1" w:rsidP="005D28A1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DDC856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11+900</w:t>
            </w:r>
          </w:p>
          <w:p w14:paraId="7F5B7077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19+600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F694A4" w14:textId="77777777" w:rsidR="005D28A1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B14AE5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Moacșa -</w:t>
            </w:r>
          </w:p>
          <w:p w14:paraId="7B92FBA5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Covasna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CCDB95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10B9AB" w14:textId="77777777" w:rsidR="005D28A1" w:rsidRPr="00B31D1D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AFCD75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69D067" w14:textId="77777777" w:rsidR="005D28A1" w:rsidRPr="00B31D1D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6CE387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5F6158EE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Valabil pentru trenurile de călători.</w:t>
            </w:r>
          </w:p>
        </w:tc>
      </w:tr>
      <w:tr w:rsidR="005D28A1" w14:paraId="22DAB532" w14:textId="77777777">
        <w:trPr>
          <w:cantSplit/>
          <w:trHeight w:val="421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45F5AC" w14:textId="77777777" w:rsidR="005D28A1" w:rsidRDefault="005D28A1" w:rsidP="005D28A1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EE7D23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20+900</w:t>
            </w:r>
          </w:p>
          <w:p w14:paraId="40435D4A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22+800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5EB4D9" w14:textId="77777777" w:rsidR="005D28A1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4CE84A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Moacșa -</w:t>
            </w:r>
          </w:p>
          <w:p w14:paraId="08781150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Covasna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3CE6E9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7318A4" w14:textId="77777777" w:rsidR="005D28A1" w:rsidRPr="00B31D1D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851490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729425" w14:textId="77777777" w:rsidR="005D28A1" w:rsidRPr="00B31D1D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AA17A3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4C598F49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Valabil pentru trenurile de călători.</w:t>
            </w:r>
          </w:p>
        </w:tc>
      </w:tr>
      <w:tr w:rsidR="005D28A1" w14:paraId="3812FA97" w14:textId="77777777">
        <w:trPr>
          <w:cantSplit/>
          <w:trHeight w:val="421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65F231" w14:textId="77777777" w:rsidR="005D28A1" w:rsidRDefault="005D28A1" w:rsidP="005D28A1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091006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24+800</w:t>
            </w:r>
          </w:p>
          <w:p w14:paraId="63B8A84B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28+100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1D3796" w14:textId="77777777" w:rsidR="005D28A1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EA5661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Moacșa -</w:t>
            </w:r>
          </w:p>
          <w:p w14:paraId="16007566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Covasna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A47957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CFBA54" w14:textId="77777777" w:rsidR="005D28A1" w:rsidRPr="00B31D1D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2BD312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4D6057" w14:textId="77777777" w:rsidR="005D28A1" w:rsidRPr="00B31D1D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75AB51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1E3A27BB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Valabil pentru trenurile de călători.</w:t>
            </w:r>
          </w:p>
        </w:tc>
      </w:tr>
      <w:tr w:rsidR="005D28A1" w14:paraId="52BDD534" w14:textId="77777777">
        <w:trPr>
          <w:cantSplit/>
          <w:trHeight w:val="421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243B89" w14:textId="77777777" w:rsidR="005D28A1" w:rsidRDefault="005D28A1" w:rsidP="005D28A1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0CD7F4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C575AC" w14:textId="77777777" w:rsidR="005D28A1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400CA5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Covasna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31E285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25CBD438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994243" w14:textId="77777777" w:rsidR="005D28A1" w:rsidRPr="00B31D1D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B31D1D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8FB69D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5DA0AB" w14:textId="77777777" w:rsidR="005D28A1" w:rsidRPr="00B31D1D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E98EDF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A1AD72E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linia 4 abătută.</w:t>
            </w:r>
          </w:p>
        </w:tc>
      </w:tr>
      <w:tr w:rsidR="005D28A1" w14:paraId="6DAA0EDD" w14:textId="77777777">
        <w:trPr>
          <w:cantSplit/>
          <w:trHeight w:val="7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A90F65" w14:textId="77777777" w:rsidR="005D28A1" w:rsidRDefault="005D28A1" w:rsidP="005D28A1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C077ED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C57797" w14:textId="77777777" w:rsidR="005D28A1" w:rsidRPr="00B31D1D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89DA69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Covasna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8CC00B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00B02DEE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DEC554" w14:textId="77777777" w:rsidR="005D28A1" w:rsidRPr="00B31D1D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B31D1D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44CE07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A0D5D2" w14:textId="77777777" w:rsidR="005D28A1" w:rsidRPr="00B31D1D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379A66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D2B3557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linia 4 abătută.</w:t>
            </w:r>
          </w:p>
        </w:tc>
      </w:tr>
      <w:tr w:rsidR="005D28A1" w14:paraId="11C04912" w14:textId="77777777">
        <w:trPr>
          <w:cantSplit/>
          <w:trHeight w:val="7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092055" w14:textId="77777777" w:rsidR="005D28A1" w:rsidRDefault="005D28A1" w:rsidP="005D28A1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2A3405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29+000</w:t>
            </w:r>
          </w:p>
          <w:p w14:paraId="131A872D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35+000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C07746" w14:textId="77777777" w:rsidR="005D28A1" w:rsidRPr="00B31D1D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20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ACC5E5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Covasna - Imeci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30B9A1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4E54B7" w14:textId="77777777" w:rsidR="005D28A1" w:rsidRPr="00B31D1D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14DACD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1AE116" w14:textId="77777777" w:rsidR="005D28A1" w:rsidRPr="00B31D1D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39D125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5E197592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Valabila pentru toate trenurile de călători.</w:t>
            </w:r>
          </w:p>
        </w:tc>
      </w:tr>
      <w:tr w:rsidR="005D28A1" w14:paraId="7B90E244" w14:textId="77777777">
        <w:trPr>
          <w:cantSplit/>
          <w:trHeight w:val="7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BFE1A7" w14:textId="77777777" w:rsidR="005D28A1" w:rsidRDefault="005D28A1" w:rsidP="005D28A1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407A4B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35+000</w:t>
            </w:r>
          </w:p>
          <w:p w14:paraId="08A052AF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38+050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90C956" w14:textId="77777777" w:rsidR="005D28A1" w:rsidRPr="00B31D1D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40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889FD8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Covasna - Imeci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68CC68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766854" w14:textId="77777777" w:rsidR="005D28A1" w:rsidRPr="00B31D1D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8D4159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10BD36" w14:textId="77777777" w:rsidR="005D28A1" w:rsidRPr="00B31D1D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379E33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71BD05B5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Valabila pentru toate trenurile de călători.</w:t>
            </w:r>
          </w:p>
        </w:tc>
      </w:tr>
      <w:tr w:rsidR="005D28A1" w14:paraId="57FE8636" w14:textId="77777777">
        <w:trPr>
          <w:cantSplit/>
          <w:trHeight w:val="124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45521A" w14:textId="77777777" w:rsidR="005D28A1" w:rsidRDefault="005D28A1" w:rsidP="005D28A1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6B6B9C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44+800</w:t>
            </w:r>
          </w:p>
          <w:p w14:paraId="7A0C3A67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66+254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297DE0" w14:textId="77777777" w:rsidR="005D28A1" w:rsidRPr="00B31D1D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CEC8F9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Târgu Secuiesc –</w:t>
            </w:r>
          </w:p>
          <w:p w14:paraId="3400E70D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Breţcu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ACBB76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A05A42" w14:textId="77777777" w:rsidR="005D28A1" w:rsidRPr="00B31D1D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B37F3F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259C09" w14:textId="77777777" w:rsidR="005D28A1" w:rsidRPr="00B31D1D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DFBA65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 interzice circulația trenurilor de marfă.</w:t>
            </w:r>
          </w:p>
        </w:tc>
      </w:tr>
      <w:tr w:rsidR="005D28A1" w14:paraId="763D0038" w14:textId="77777777">
        <w:trPr>
          <w:cantSplit/>
          <w:trHeight w:val="124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6FB76F" w14:textId="77777777" w:rsidR="005D28A1" w:rsidRDefault="005D28A1" w:rsidP="005D28A1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DCF3CC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47+750</w:t>
            </w:r>
          </w:p>
          <w:p w14:paraId="59817DC0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66+300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C201C5" w14:textId="77777777" w:rsidR="005D28A1" w:rsidRPr="00B31D1D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20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CAC64C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Târgu Secuiesc –</w:t>
            </w:r>
          </w:p>
          <w:p w14:paraId="26262262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Breţcu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01DC1A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658467" w14:textId="77777777" w:rsidR="005D28A1" w:rsidRPr="00B31D1D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950451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D340F0" w14:textId="77777777" w:rsidR="005D28A1" w:rsidRPr="00B31D1D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6F19C9" w14:textId="77777777" w:rsidR="005D28A1" w:rsidRPr="00F578A4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 Valabilă pentru toate trenurile de călători.</w:t>
            </w:r>
          </w:p>
        </w:tc>
      </w:tr>
    </w:tbl>
    <w:p w14:paraId="1D3E5A22" w14:textId="77777777" w:rsidR="005D28A1" w:rsidRDefault="005D28A1">
      <w:pPr>
        <w:tabs>
          <w:tab w:val="left" w:pos="4320"/>
        </w:tabs>
        <w:rPr>
          <w:sz w:val="20"/>
          <w:lang w:val="ro-RO"/>
        </w:rPr>
      </w:pPr>
    </w:p>
    <w:p w14:paraId="31C4A3D5" w14:textId="77777777" w:rsidR="005D28A1" w:rsidRDefault="005D28A1" w:rsidP="00553F36">
      <w:pPr>
        <w:pStyle w:val="Heading1"/>
        <w:spacing w:line="360" w:lineRule="auto"/>
      </w:pPr>
      <w:r>
        <w:t>LINIA 319</w:t>
      </w:r>
    </w:p>
    <w:p w14:paraId="5FCDDD6C" w14:textId="77777777" w:rsidR="005D28A1" w:rsidRDefault="005D28A1" w:rsidP="00E16F30">
      <w:pPr>
        <w:pStyle w:val="Heading1"/>
        <w:spacing w:line="360" w:lineRule="auto"/>
        <w:rPr>
          <w:b w:val="0"/>
          <w:bCs w:val="0"/>
          <w:sz w:val="8"/>
        </w:rPr>
      </w:pPr>
      <w:r>
        <w:t xml:space="preserve">RAMIFICAŢIE VÂNĂTORI - ODORHEI 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70"/>
        <w:gridCol w:w="754"/>
        <w:gridCol w:w="2204"/>
        <w:gridCol w:w="870"/>
        <w:gridCol w:w="754"/>
        <w:gridCol w:w="870"/>
        <w:gridCol w:w="754"/>
        <w:gridCol w:w="2493"/>
      </w:tblGrid>
      <w:tr w:rsidR="005D28A1" w14:paraId="528CB08C" w14:textId="77777777">
        <w:trPr>
          <w:cantSplit/>
          <w:trHeight w:val="15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B4572A" w14:textId="77777777" w:rsidR="005D28A1" w:rsidRDefault="005D28A1" w:rsidP="005D28A1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80EBC7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34+150</w:t>
            </w:r>
          </w:p>
          <w:p w14:paraId="58E22581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34+420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C5BB7F" w14:textId="77777777" w:rsidR="005D28A1" w:rsidRPr="006F7A4E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B6FE16" w14:textId="77777777" w:rsidR="005D28A1" w:rsidRPr="004B379F" w:rsidRDefault="005D28A1">
            <w:pPr>
              <w:spacing w:before="40" w:after="40" w:line="360" w:lineRule="auto"/>
              <w:ind w:left="57" w:right="57"/>
              <w:rPr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Cristur -  Odorhei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3E4AB6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C51536" w14:textId="77777777" w:rsidR="005D28A1" w:rsidRPr="006F7A4E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CBA470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704524" w14:textId="77777777" w:rsidR="005D28A1" w:rsidRPr="003F6099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193180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5D28A1" w14:paraId="6F9D2EFF" w14:textId="77777777">
        <w:trPr>
          <w:cantSplit/>
          <w:trHeight w:val="15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5DDBC6" w14:textId="77777777" w:rsidR="005D28A1" w:rsidRDefault="005D28A1" w:rsidP="005D28A1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C530DD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F08AE5" w14:textId="77777777" w:rsidR="005D28A1" w:rsidRPr="006F7A4E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0D295D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Odorhei</w:t>
            </w:r>
          </w:p>
          <w:p w14:paraId="4EF8BB23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liniile 3 şi 4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300C5A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49569BFB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AACA5F" w14:textId="77777777" w:rsidR="005D28A1" w:rsidRPr="006F7A4E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F7A4E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225E5A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8A733F" w14:textId="77777777" w:rsidR="005D28A1" w:rsidRPr="003F6099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73F57B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</w:tbl>
    <w:p w14:paraId="7C20D921" w14:textId="77777777" w:rsidR="005D28A1" w:rsidRDefault="005D28A1">
      <w:pPr>
        <w:spacing w:before="40" w:after="40" w:line="192" w:lineRule="auto"/>
        <w:ind w:right="57"/>
        <w:rPr>
          <w:sz w:val="20"/>
          <w:lang w:val="ro-RO"/>
        </w:rPr>
      </w:pPr>
    </w:p>
    <w:p w14:paraId="69F41968" w14:textId="77777777" w:rsidR="005D28A1" w:rsidRDefault="005D28A1" w:rsidP="009A5523">
      <w:pPr>
        <w:pStyle w:val="Heading1"/>
        <w:spacing w:line="360" w:lineRule="auto"/>
      </w:pPr>
      <w:r>
        <w:t>LINIA 320</w:t>
      </w:r>
    </w:p>
    <w:p w14:paraId="547F9FBE" w14:textId="77777777" w:rsidR="005D28A1" w:rsidRDefault="005D28A1" w:rsidP="007437E1">
      <w:pPr>
        <w:pStyle w:val="Heading1"/>
        <w:spacing w:line="360" w:lineRule="auto"/>
        <w:rPr>
          <w:b w:val="0"/>
          <w:bCs w:val="0"/>
          <w:sz w:val="8"/>
        </w:rPr>
      </w:pPr>
      <w:r>
        <w:t>BLAJ - PRAID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4"/>
        <w:gridCol w:w="870"/>
        <w:gridCol w:w="754"/>
        <w:gridCol w:w="870"/>
        <w:gridCol w:w="754"/>
        <w:gridCol w:w="2491"/>
      </w:tblGrid>
      <w:tr w:rsidR="005D28A1" w14:paraId="3CCAB00C" w14:textId="77777777">
        <w:trPr>
          <w:cantSplit/>
          <w:trHeight w:val="42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202A9E" w14:textId="77777777" w:rsidR="005D28A1" w:rsidRDefault="005D28A1" w:rsidP="005D28A1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0FCD22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24+550</w:t>
            </w:r>
          </w:p>
          <w:p w14:paraId="093D741C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26+200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9C1916" w14:textId="77777777" w:rsidR="005D28A1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7B1C56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19"/>
                <w:szCs w:val="19"/>
                <w:lang w:val="ro-RO"/>
              </w:rPr>
            </w:pPr>
            <w:r>
              <w:rPr>
                <w:b/>
                <w:bCs/>
                <w:sz w:val="19"/>
                <w:szCs w:val="19"/>
                <w:lang w:val="ro-RO"/>
              </w:rPr>
              <w:t xml:space="preserve">Jidvei - </w:t>
            </w:r>
          </w:p>
          <w:p w14:paraId="2DFAE3B0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19"/>
                <w:szCs w:val="19"/>
                <w:lang w:val="ro-RO"/>
              </w:rPr>
            </w:pPr>
            <w:r>
              <w:rPr>
                <w:b/>
                <w:bCs/>
                <w:sz w:val="19"/>
                <w:szCs w:val="19"/>
                <w:lang w:val="ro-RO"/>
              </w:rPr>
              <w:t>Târnăveni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FDA59E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C7473B" w14:textId="77777777" w:rsidR="005D28A1" w:rsidRPr="00387E05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04A269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D77946" w14:textId="77777777" w:rsidR="005D28A1" w:rsidRPr="00EB59D9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545843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Semnalizată ca limitare de viteză. </w:t>
            </w:r>
          </w:p>
        </w:tc>
      </w:tr>
      <w:tr w:rsidR="005D28A1" w14:paraId="549F1C73" w14:textId="77777777">
        <w:trPr>
          <w:cantSplit/>
          <w:trHeight w:val="42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D08E8E" w14:textId="77777777" w:rsidR="005D28A1" w:rsidRDefault="005D28A1" w:rsidP="005D28A1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F9C164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36+350</w:t>
            </w:r>
          </w:p>
          <w:p w14:paraId="0D7CF113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38+600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390DEB" w14:textId="77777777" w:rsidR="005D28A1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D7A3B2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19"/>
                <w:szCs w:val="19"/>
                <w:lang w:val="ro-RO"/>
              </w:rPr>
            </w:pPr>
            <w:r>
              <w:rPr>
                <w:b/>
                <w:bCs/>
                <w:sz w:val="19"/>
                <w:szCs w:val="19"/>
                <w:lang w:val="ro-RO"/>
              </w:rPr>
              <w:t xml:space="preserve">Jidvei - </w:t>
            </w:r>
          </w:p>
          <w:p w14:paraId="4BAFCDC3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19"/>
                <w:szCs w:val="19"/>
                <w:lang w:val="ro-RO"/>
              </w:rPr>
            </w:pPr>
            <w:r>
              <w:rPr>
                <w:b/>
                <w:bCs/>
                <w:sz w:val="19"/>
                <w:szCs w:val="19"/>
                <w:lang w:val="ro-RO"/>
              </w:rPr>
              <w:t>Târnăveni -</w:t>
            </w:r>
          </w:p>
          <w:p w14:paraId="32759379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19"/>
                <w:szCs w:val="19"/>
                <w:lang w:val="ro-RO"/>
              </w:rPr>
            </w:pPr>
            <w:r>
              <w:rPr>
                <w:b/>
                <w:bCs/>
                <w:sz w:val="19"/>
                <w:szCs w:val="19"/>
                <w:lang w:val="ro-RO"/>
              </w:rPr>
              <w:t>Bălăușeri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A7566E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ABB31F" w14:textId="77777777" w:rsidR="005D28A1" w:rsidRPr="00387E05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037B16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95D820" w14:textId="77777777" w:rsidR="005D28A1" w:rsidRPr="00EB59D9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913B5C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Semnalizată ca limitare de viteză. </w:t>
            </w:r>
          </w:p>
        </w:tc>
      </w:tr>
      <w:tr w:rsidR="005D28A1" w14:paraId="2FCE6E1E" w14:textId="77777777">
        <w:trPr>
          <w:cantSplit/>
          <w:trHeight w:val="42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13547F" w14:textId="77777777" w:rsidR="005D28A1" w:rsidRDefault="005D28A1" w:rsidP="005D28A1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9D7B7B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96F487" w14:textId="77777777" w:rsidR="005D28A1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2FA686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Târnăveni</w:t>
            </w:r>
          </w:p>
          <w:p w14:paraId="4C144775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19"/>
                <w:szCs w:val="19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06392F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26CC8635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4579B2" w14:textId="77777777" w:rsidR="005D28A1" w:rsidRPr="00387E05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5A5E5A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E2A7D7" w14:textId="77777777" w:rsidR="005D28A1" w:rsidRPr="00EB59D9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4DDAC3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D28A1" w14:paraId="1F434089" w14:textId="77777777">
        <w:trPr>
          <w:cantSplit/>
          <w:trHeight w:val="42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63315E" w14:textId="77777777" w:rsidR="005D28A1" w:rsidRDefault="005D28A1" w:rsidP="005D28A1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69AD08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1FC321" w14:textId="77777777" w:rsidR="005D28A1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8D9DCF" w14:textId="77777777" w:rsidR="005D28A1" w:rsidRDefault="005D28A1" w:rsidP="00B96A7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Târnăveni</w:t>
            </w:r>
          </w:p>
          <w:p w14:paraId="5AEBE4D1" w14:textId="77777777" w:rsidR="005D28A1" w:rsidRDefault="005D28A1" w:rsidP="00B96A7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B5FEDE" w14:textId="77777777" w:rsidR="005D28A1" w:rsidRDefault="005D28A1" w:rsidP="00B96A7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2EFF556E" w14:textId="77777777" w:rsidR="005D28A1" w:rsidRDefault="005D28A1" w:rsidP="00B96A7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7D1B14" w14:textId="77777777" w:rsidR="005D28A1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8497FF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C7E149" w14:textId="77777777" w:rsidR="005D28A1" w:rsidRPr="00EB59D9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1A8A95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D28A1" w14:paraId="2DCD39A2" w14:textId="77777777">
        <w:trPr>
          <w:cantSplit/>
          <w:trHeight w:val="42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0F8967" w14:textId="77777777" w:rsidR="005D28A1" w:rsidRDefault="005D28A1" w:rsidP="005D28A1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17391D" w14:textId="77777777" w:rsidR="005D28A1" w:rsidRDefault="005D28A1" w:rsidP="00B96A7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F701BF" w14:textId="77777777" w:rsidR="005D28A1" w:rsidRDefault="005D28A1" w:rsidP="00B96A7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0AF207" w14:textId="77777777" w:rsidR="005D28A1" w:rsidRDefault="005D28A1" w:rsidP="00B96A7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Târnăveni</w:t>
            </w:r>
          </w:p>
          <w:p w14:paraId="3BF3B0EA" w14:textId="77777777" w:rsidR="005D28A1" w:rsidRDefault="005D28A1" w:rsidP="00B96A7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D6C798" w14:textId="77777777" w:rsidR="005D28A1" w:rsidRDefault="005D28A1" w:rsidP="00B96A7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60B3C9BD" w14:textId="77777777" w:rsidR="005D28A1" w:rsidRDefault="005D28A1" w:rsidP="00B96A7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4F485A" w14:textId="77777777" w:rsidR="005D28A1" w:rsidRDefault="005D28A1" w:rsidP="00B96A7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9785BA" w14:textId="77777777" w:rsidR="005D28A1" w:rsidRDefault="005D28A1" w:rsidP="00B96A7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F2131A" w14:textId="77777777" w:rsidR="005D28A1" w:rsidRPr="00EB59D9" w:rsidRDefault="005D28A1" w:rsidP="00B96A7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D3A0D1" w14:textId="77777777" w:rsidR="005D28A1" w:rsidRDefault="005D28A1" w:rsidP="00B96A7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D28A1" w14:paraId="7604738A" w14:textId="77777777">
        <w:trPr>
          <w:cantSplit/>
          <w:trHeight w:val="78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28CF2C" w14:textId="77777777" w:rsidR="005D28A1" w:rsidRDefault="005D28A1" w:rsidP="005D28A1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A0A439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37+988</w:t>
            </w:r>
          </w:p>
          <w:p w14:paraId="22C9055C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71+017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DF6E92" w14:textId="77777777" w:rsidR="005D28A1" w:rsidRPr="00EB59D9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EB59D9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A189D7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Târnăveni -</w:t>
            </w:r>
          </w:p>
          <w:p w14:paraId="0231DCCB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Hm Bălăuşeri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F0097F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A93E5C" w14:textId="77777777" w:rsidR="005D28A1" w:rsidRPr="00387E05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CA0525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343F5A" w14:textId="77777777" w:rsidR="005D28A1" w:rsidRPr="00EB59D9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6F0A2E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59E6602D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Valabilă pentru trenurile remorcate cu D.H.C.</w:t>
            </w:r>
          </w:p>
        </w:tc>
      </w:tr>
      <w:tr w:rsidR="005D28A1" w14:paraId="7A214AE1" w14:textId="77777777">
        <w:trPr>
          <w:cantSplit/>
          <w:trHeight w:val="78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D16321" w14:textId="77777777" w:rsidR="005D28A1" w:rsidRDefault="005D28A1" w:rsidP="005D28A1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D4B557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38+600</w:t>
            </w:r>
          </w:p>
          <w:p w14:paraId="253DA7F8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54+000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619502" w14:textId="77777777" w:rsidR="005D28A1" w:rsidRPr="00EB59D9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20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9E453E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Târnăveni -</w:t>
            </w:r>
          </w:p>
          <w:p w14:paraId="35D33B5C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Bălăuşeri 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98F81D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733326" w14:textId="77777777" w:rsidR="005D28A1" w:rsidRPr="00387E05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7DFEA3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9E9825" w14:textId="77777777" w:rsidR="005D28A1" w:rsidRPr="00EB59D9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3F909E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549BDAAF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5D28A1" w14:paraId="4CE4DB3D" w14:textId="77777777">
        <w:trPr>
          <w:cantSplit/>
          <w:trHeight w:val="78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429BBD" w14:textId="77777777" w:rsidR="005D28A1" w:rsidRDefault="005D28A1" w:rsidP="005D28A1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5D8132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54+000</w:t>
            </w:r>
          </w:p>
          <w:p w14:paraId="56322558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71+017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CF7410" w14:textId="77777777" w:rsidR="005D28A1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A47483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Târnăveni -</w:t>
            </w:r>
          </w:p>
          <w:p w14:paraId="4916923E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Bălăuşeri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F52766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F5237C" w14:textId="77777777" w:rsidR="005D28A1" w:rsidRPr="00387E05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5F2511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1DBF90" w14:textId="77777777" w:rsidR="005D28A1" w:rsidRPr="00EB59D9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4ACE9B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5D28A1" w14:paraId="75F129B0" w14:textId="77777777">
        <w:trPr>
          <w:cantSplit/>
          <w:trHeight w:val="44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BB7F37" w14:textId="77777777" w:rsidR="005D28A1" w:rsidRDefault="005D28A1" w:rsidP="005D28A1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0C2277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71+017</w:t>
            </w:r>
          </w:p>
          <w:p w14:paraId="629325FE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106+521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256E4B" w14:textId="77777777" w:rsidR="005D28A1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40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05181A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Bălăuşeri  -</w:t>
            </w:r>
          </w:p>
          <w:p w14:paraId="2B7A63A8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Sovata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4DDF14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73BAD5" w14:textId="77777777" w:rsidR="005D28A1" w:rsidRPr="00387E05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D382E7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51A5C6" w14:textId="77777777" w:rsidR="005D28A1" w:rsidRPr="00EB59D9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5145D8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Valabil doar pentru trenurile remorcate cu D.H.C.</w:t>
            </w:r>
          </w:p>
        </w:tc>
      </w:tr>
      <w:tr w:rsidR="005D28A1" w14:paraId="288E7104" w14:textId="77777777">
        <w:trPr>
          <w:cantSplit/>
          <w:trHeight w:val="40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D93AF3" w14:textId="77777777" w:rsidR="005D28A1" w:rsidRDefault="005D28A1" w:rsidP="005D28A1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B7596B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106+521</w:t>
            </w:r>
          </w:p>
          <w:p w14:paraId="13EE08E2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113+521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D7839E" w14:textId="77777777" w:rsidR="005D28A1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20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E1231C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Sovata -</w:t>
            </w:r>
          </w:p>
          <w:p w14:paraId="3B0CB36D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Praid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4C36A9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D9D7F9" w14:textId="77777777" w:rsidR="005D28A1" w:rsidRPr="00387E05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3F388F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699C44" w14:textId="77777777" w:rsidR="005D28A1" w:rsidRPr="00EB59D9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9CC022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0583B39E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Valabil doar pentru  trenurile remorcate cu D.H.C.</w:t>
            </w:r>
          </w:p>
        </w:tc>
      </w:tr>
    </w:tbl>
    <w:p w14:paraId="7B927E44" w14:textId="77777777" w:rsidR="005D28A1" w:rsidRDefault="005D28A1">
      <w:pPr>
        <w:spacing w:before="40" w:after="40" w:line="192" w:lineRule="auto"/>
        <w:ind w:right="57"/>
        <w:rPr>
          <w:sz w:val="20"/>
          <w:lang w:val="ro-RO"/>
        </w:rPr>
      </w:pPr>
    </w:p>
    <w:p w14:paraId="0AD2CA7F" w14:textId="77777777" w:rsidR="005D28A1" w:rsidRDefault="005D28A1" w:rsidP="00503CFC">
      <w:pPr>
        <w:pStyle w:val="Heading1"/>
        <w:spacing w:line="360" w:lineRule="auto"/>
      </w:pPr>
      <w:r>
        <w:t>LINIA 412</w:t>
      </w:r>
    </w:p>
    <w:p w14:paraId="53AF131F" w14:textId="77777777" w:rsidR="005D28A1" w:rsidRDefault="005D28A1" w:rsidP="00C75722">
      <w:pPr>
        <w:pStyle w:val="Heading1"/>
        <w:spacing w:line="360" w:lineRule="auto"/>
        <w:rPr>
          <w:b w:val="0"/>
          <w:bCs w:val="0"/>
          <w:sz w:val="8"/>
        </w:rPr>
      </w:pPr>
      <w:r>
        <w:t>APAHIDA - DEJ CĂLĂTORI - CĂŞEIU - ILEANDA - BAIA MARE</w:t>
      </w:r>
    </w:p>
    <w:tbl>
      <w:tblPr>
        <w:tblW w:w="1020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6"/>
        <w:gridCol w:w="870"/>
        <w:gridCol w:w="754"/>
        <w:gridCol w:w="2204"/>
        <w:gridCol w:w="870"/>
        <w:gridCol w:w="754"/>
        <w:gridCol w:w="870"/>
        <w:gridCol w:w="754"/>
        <w:gridCol w:w="2493"/>
      </w:tblGrid>
      <w:tr w:rsidR="005D28A1" w14:paraId="653D8D54" w14:textId="77777777">
        <w:trPr>
          <w:cantSplit/>
          <w:trHeight w:val="137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7D73CF" w14:textId="77777777" w:rsidR="005D28A1" w:rsidRDefault="005D28A1" w:rsidP="005D28A1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D0CD74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669B5B" w14:textId="77777777" w:rsidR="005D28A1" w:rsidRPr="005C35B0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62BF17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Apahida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497E57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între călcâi TDJ </w:t>
            </w:r>
          </w:p>
          <w:p w14:paraId="5280B728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 / 26 și km 489+700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FF5FE2" w14:textId="77777777" w:rsidR="005D28A1" w:rsidRPr="00396332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396332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0E3F97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AA3934" w14:textId="77777777" w:rsidR="005D28A1" w:rsidRPr="00396332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616652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circulația la </w:t>
            </w:r>
          </w:p>
          <w:p w14:paraId="0F9F16E2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linia 1.</w:t>
            </w:r>
          </w:p>
        </w:tc>
      </w:tr>
      <w:tr w:rsidR="005D28A1" w14:paraId="4BA11F98" w14:textId="77777777">
        <w:trPr>
          <w:cantSplit/>
          <w:trHeight w:val="137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63B652" w14:textId="77777777" w:rsidR="005D28A1" w:rsidRDefault="005D28A1" w:rsidP="005D28A1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56235B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974368" w14:textId="77777777" w:rsidR="005D28A1" w:rsidRPr="005C35B0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01D574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Hm Apahida R21A, R13A, TDJ 13/19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66B9D3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F3C911" w14:textId="77777777" w:rsidR="005D28A1" w:rsidRPr="00396332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755CED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0+100</w:t>
            </w:r>
          </w:p>
          <w:p w14:paraId="067AE271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0+200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4DC392" w14:textId="77777777" w:rsidR="005D28A1" w:rsidRPr="00396332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548C8F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 Afectează Parcurs 2</w:t>
            </w:r>
          </w:p>
        </w:tc>
      </w:tr>
      <w:tr w:rsidR="005D28A1" w14:paraId="00D6754F" w14:textId="77777777">
        <w:trPr>
          <w:cantSplit/>
          <w:trHeight w:val="137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45D54B" w14:textId="77777777" w:rsidR="005D28A1" w:rsidRDefault="005D28A1" w:rsidP="005D28A1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149E99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153343" w14:textId="77777777" w:rsidR="005D28A1" w:rsidRPr="005C35B0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5C8FD2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Apahida</w:t>
            </w:r>
          </w:p>
          <w:p w14:paraId="6D063624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Jucu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57EE87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6676CE" w14:textId="77777777" w:rsidR="005D28A1" w:rsidRPr="00396332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E8746F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0+000</w:t>
            </w:r>
          </w:p>
          <w:p w14:paraId="23C797A0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8+978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108BAC" w14:textId="77777777" w:rsidR="005D28A1" w:rsidRPr="00396332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CB2852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D28A1" w14:paraId="654699EB" w14:textId="77777777">
        <w:trPr>
          <w:cantSplit/>
          <w:trHeight w:val="335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5F0EEC" w14:textId="77777777" w:rsidR="005D28A1" w:rsidRDefault="005D28A1" w:rsidP="005D28A1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CC488E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084634" w14:textId="77777777" w:rsidR="005D28A1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7A11D5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Jucu</w:t>
            </w:r>
          </w:p>
          <w:p w14:paraId="310AE329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B95A04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26BEEED2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DCBDF1" w14:textId="77777777" w:rsidR="005D28A1" w:rsidRPr="00396332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</w:t>
            </w:r>
            <w:r w:rsidRPr="00396332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6F7D41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24CAA7" w14:textId="77777777" w:rsidR="005D28A1" w:rsidRPr="00396332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7F50AC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D28A1" w14:paraId="20F7C96E" w14:textId="77777777">
        <w:trPr>
          <w:cantSplit/>
          <w:trHeight w:val="335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8BB87E" w14:textId="77777777" w:rsidR="005D28A1" w:rsidRDefault="005D28A1" w:rsidP="005D28A1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3197BB" w14:textId="77777777" w:rsidR="005D28A1" w:rsidRDefault="005D28A1" w:rsidP="001B12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8+480</w:t>
            </w:r>
          </w:p>
          <w:p w14:paraId="6896D898" w14:textId="77777777" w:rsidR="005D28A1" w:rsidRDefault="005D28A1" w:rsidP="001B12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001C34" w14:textId="77777777" w:rsidR="005D28A1" w:rsidRDefault="005D28A1" w:rsidP="001B12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46E0B0" w14:textId="77777777" w:rsidR="005D28A1" w:rsidRDefault="005D28A1" w:rsidP="001B12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Jucu Cap Y</w:t>
            </w:r>
          </w:p>
          <w:p w14:paraId="6B26AC0F" w14:textId="77777777" w:rsidR="005D28A1" w:rsidRDefault="005D28A1" w:rsidP="001B12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(pod km 8+556 )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A39969" w14:textId="77777777" w:rsidR="005D28A1" w:rsidRDefault="005D28A1" w:rsidP="001B12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412298" w14:textId="77777777" w:rsidR="005D28A1" w:rsidRPr="00396332" w:rsidRDefault="005D28A1" w:rsidP="001B12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D8E5B4" w14:textId="77777777" w:rsidR="005D28A1" w:rsidRDefault="005D28A1" w:rsidP="001B12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8+480</w:t>
            </w:r>
          </w:p>
          <w:p w14:paraId="14F104FB" w14:textId="77777777" w:rsidR="005D28A1" w:rsidRDefault="005D28A1" w:rsidP="001B12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58DBCF" w14:textId="77777777" w:rsidR="005D28A1" w:rsidRDefault="005D28A1" w:rsidP="001B12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F5911B" w14:textId="77777777" w:rsidR="005D28A1" w:rsidRDefault="005D28A1" w:rsidP="001B12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Semnalizată ca limitare de viteză. </w:t>
            </w:r>
          </w:p>
          <w:p w14:paraId="6BCC8ADA" w14:textId="77777777" w:rsidR="005D28A1" w:rsidRDefault="005D28A1" w:rsidP="001B12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5D28A1" w14:paraId="6DD6544F" w14:textId="77777777">
        <w:trPr>
          <w:cantSplit/>
          <w:trHeight w:val="335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F73ABB" w14:textId="77777777" w:rsidR="005D28A1" w:rsidRDefault="005D28A1" w:rsidP="005D28A1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94F380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12+880</w:t>
            </w:r>
          </w:p>
          <w:p w14:paraId="544E27A0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12+930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5312D2" w14:textId="77777777" w:rsidR="005D28A1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05D921" w14:textId="77777777" w:rsidR="005D28A1" w:rsidRDefault="005D28A1" w:rsidP="00EF5BB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Jucu -</w:t>
            </w:r>
          </w:p>
          <w:p w14:paraId="4E67B4D5" w14:textId="77777777" w:rsidR="005D28A1" w:rsidRDefault="005D28A1" w:rsidP="00EF5BB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Bonţida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91344E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9087E1" w14:textId="77777777" w:rsidR="005D28A1" w:rsidRPr="00396332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B979D0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82E772" w14:textId="77777777" w:rsidR="005D28A1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F5D3D0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7ACB8C67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 (zona TN km 12+908)</w:t>
            </w:r>
          </w:p>
        </w:tc>
      </w:tr>
      <w:tr w:rsidR="005D28A1" w14:paraId="63ECD3DA" w14:textId="77777777">
        <w:trPr>
          <w:cantSplit/>
          <w:trHeight w:val="335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6D5582" w14:textId="77777777" w:rsidR="005D28A1" w:rsidRDefault="005D28A1" w:rsidP="005D28A1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762AFA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14+650</w:t>
            </w:r>
          </w:p>
          <w:p w14:paraId="1B5B8EFE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14+700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895568" w14:textId="77777777" w:rsidR="005D28A1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9E33ED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Jucu -</w:t>
            </w:r>
          </w:p>
          <w:p w14:paraId="153AC6F8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Bonţida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EFD098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22090C" w14:textId="77777777" w:rsidR="005D28A1" w:rsidRPr="00396332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C1E32F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354309" w14:textId="77777777" w:rsidR="005D28A1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599C9E" w14:textId="77777777" w:rsidR="005D28A1" w:rsidRDefault="005D28A1" w:rsidP="00EF5BB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</w:t>
            </w:r>
          </w:p>
          <w:p w14:paraId="78DA25E6" w14:textId="77777777" w:rsidR="005D28A1" w:rsidRDefault="005D28A1" w:rsidP="00EF5BBB">
            <w:pPr>
              <w:spacing w:before="40" w:after="40" w:line="360" w:lineRule="auto"/>
              <w:ind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 (zonă pod km 14+685)</w:t>
            </w:r>
          </w:p>
        </w:tc>
      </w:tr>
      <w:tr w:rsidR="005D28A1" w14:paraId="73C3FB37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88303C" w14:textId="77777777" w:rsidR="005D28A1" w:rsidRDefault="005D28A1" w:rsidP="005D28A1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AF1FB2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5FEED1" w14:textId="77777777" w:rsidR="005D28A1" w:rsidRPr="005C35B0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59AB34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Bonţida</w:t>
            </w:r>
          </w:p>
          <w:p w14:paraId="6909DD94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8661FD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5069FDFA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413C36" w14:textId="77777777" w:rsidR="005D28A1" w:rsidRPr="00396332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396332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AF95AC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0DA7D9" w14:textId="77777777" w:rsidR="005D28A1" w:rsidRPr="00396332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ED0ACB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D28A1" w14:paraId="11B46742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89555B" w14:textId="77777777" w:rsidR="005D28A1" w:rsidRDefault="005D28A1" w:rsidP="005D28A1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9C5EF2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F3506A" w14:textId="77777777" w:rsidR="005D28A1" w:rsidRPr="005C35B0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60DEED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Bonţida</w:t>
            </w:r>
          </w:p>
          <w:p w14:paraId="085523EF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5048C9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3405335E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  <w:p w14:paraId="469069A6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și</w:t>
            </w:r>
          </w:p>
          <w:p w14:paraId="2D31F09A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sch. </w:t>
            </w:r>
          </w:p>
          <w:p w14:paraId="6FE821FA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10,  11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6C7273" w14:textId="77777777" w:rsidR="005D28A1" w:rsidRPr="00396332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6F7EB7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5D23A0" w14:textId="77777777" w:rsidR="005D28A1" w:rsidRPr="00396332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2C6F3E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D28A1" w14:paraId="44EFE591" w14:textId="77777777">
        <w:trPr>
          <w:cantSplit/>
          <w:trHeight w:val="137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E9F843" w14:textId="77777777" w:rsidR="005D28A1" w:rsidRDefault="005D28A1" w:rsidP="005D28A1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E5FF67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21+500</w:t>
            </w:r>
          </w:p>
          <w:p w14:paraId="2483DCD3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21+550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BB4C49" w14:textId="77777777" w:rsidR="005D28A1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6A9138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Bonțida -</w:t>
            </w:r>
          </w:p>
          <w:p w14:paraId="4851DF32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Iclod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EC5071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D6B946" w14:textId="77777777" w:rsidR="005D28A1" w:rsidRPr="00396332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8E6B13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21+500</w:t>
            </w:r>
          </w:p>
          <w:p w14:paraId="61AE9E07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21+550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F1627D" w14:textId="77777777" w:rsidR="005D28A1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5C1720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 Fără inductori. (zonă pod km 21+537)</w:t>
            </w:r>
          </w:p>
        </w:tc>
      </w:tr>
      <w:tr w:rsidR="005D28A1" w14:paraId="46B75FAF" w14:textId="77777777">
        <w:trPr>
          <w:cantSplit/>
          <w:trHeight w:val="137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46CC54" w14:textId="77777777" w:rsidR="005D28A1" w:rsidRDefault="005D28A1" w:rsidP="005D28A1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198563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22+190</w:t>
            </w:r>
          </w:p>
          <w:p w14:paraId="3B1EFCC2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22+240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D3777E" w14:textId="77777777" w:rsidR="005D28A1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9BEE86" w14:textId="77777777" w:rsidR="005D28A1" w:rsidRDefault="005D28A1" w:rsidP="007239C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Bonțida -</w:t>
            </w:r>
          </w:p>
          <w:p w14:paraId="561A44AC" w14:textId="77777777" w:rsidR="005D28A1" w:rsidRDefault="005D28A1" w:rsidP="007239C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Iclod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C96AF4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18EA3B" w14:textId="77777777" w:rsidR="005D28A1" w:rsidRPr="00396332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DEC03C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819FBB" w14:textId="77777777" w:rsidR="005D28A1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D98BEB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</w:t>
            </w:r>
          </w:p>
          <w:p w14:paraId="5BD99F0B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 (zonă pod km 22+212)</w:t>
            </w:r>
          </w:p>
        </w:tc>
      </w:tr>
      <w:tr w:rsidR="005D28A1" w14:paraId="43C3896E" w14:textId="77777777">
        <w:trPr>
          <w:cantSplit/>
          <w:trHeight w:val="137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DE8BA1" w14:textId="77777777" w:rsidR="005D28A1" w:rsidRDefault="005D28A1" w:rsidP="005D28A1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9F44CE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1F57D8" w14:textId="77777777" w:rsidR="005D28A1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79DE78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Iclod - Gherla  (inclusiv linia 3 directă Iclod și sch. 2A TDJ 8/10, sch. 3 și 1A St. Iclod.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589C1B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696A9C" w14:textId="77777777" w:rsidR="005D28A1" w:rsidRPr="00396332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2BC25B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21+900</w:t>
            </w:r>
          </w:p>
          <w:p w14:paraId="51CBF52C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31+750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898A34" w14:textId="77777777" w:rsidR="005D28A1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87B1F9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5D28A1" w14:paraId="3DA05908" w14:textId="77777777">
        <w:trPr>
          <w:cantSplit/>
          <w:trHeight w:val="137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7C110F" w14:textId="77777777" w:rsidR="005D28A1" w:rsidRDefault="005D28A1" w:rsidP="005D28A1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A74CF6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402B0B" w14:textId="77777777" w:rsidR="005D28A1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C02F3F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Iclod linia 4 abătută</w:t>
            </w:r>
          </w:p>
          <w:p w14:paraId="7DE14D17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(inclusiv sch. 7 și 10 în abatere)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5756F4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toată </w:t>
            </w:r>
          </w:p>
          <w:p w14:paraId="7CAFA22F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EDD337" w14:textId="77777777" w:rsidR="005D28A1" w:rsidRPr="00396332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CCE5C8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980CCA" w14:textId="77777777" w:rsidR="005D28A1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2F60C6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D28A1" w14:paraId="4CF8C1C7" w14:textId="77777777">
        <w:trPr>
          <w:cantSplit/>
          <w:trHeight w:val="466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845E39" w14:textId="77777777" w:rsidR="005D28A1" w:rsidRDefault="005D28A1" w:rsidP="005D28A1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1F9423" w14:textId="77777777" w:rsidR="005D28A1" w:rsidRDefault="005D28A1" w:rsidP="00F9641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24+820</w:t>
            </w:r>
          </w:p>
          <w:p w14:paraId="4682DDFA" w14:textId="77777777" w:rsidR="005D28A1" w:rsidRDefault="005D28A1" w:rsidP="00F9641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24+870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8AA2CD" w14:textId="77777777" w:rsidR="005D28A1" w:rsidRDefault="005D28A1" w:rsidP="00F9641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946A4A" w14:textId="77777777" w:rsidR="005D28A1" w:rsidRDefault="005D28A1" w:rsidP="00F9641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Iclod - Gherla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BE6E3A" w14:textId="77777777" w:rsidR="005D28A1" w:rsidRDefault="005D28A1" w:rsidP="00F9641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977CA3" w14:textId="77777777" w:rsidR="005D28A1" w:rsidRPr="00396332" w:rsidRDefault="005D28A1" w:rsidP="00F9641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9563B1" w14:textId="77777777" w:rsidR="005D28A1" w:rsidRDefault="005D28A1" w:rsidP="00F9641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1E351F" w14:textId="77777777" w:rsidR="005D28A1" w:rsidRDefault="005D28A1" w:rsidP="00F9641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E8CC77" w14:textId="77777777" w:rsidR="005D28A1" w:rsidRDefault="005D28A1" w:rsidP="00F9641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Semnalizată ca limitare de viteză. </w:t>
            </w:r>
            <w:r>
              <w:rPr>
                <w:b/>
                <w:bCs/>
                <w:i/>
                <w:iCs/>
                <w:sz w:val="20"/>
                <w:lang w:val="ro-RO"/>
              </w:rPr>
              <w:br/>
              <w:t>(zonă pod km 24+848)</w:t>
            </w:r>
          </w:p>
        </w:tc>
      </w:tr>
      <w:tr w:rsidR="005D28A1" w14:paraId="5B1BA74A" w14:textId="77777777">
        <w:trPr>
          <w:cantSplit/>
          <w:trHeight w:val="466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2ED33E" w14:textId="77777777" w:rsidR="005D28A1" w:rsidRDefault="005D28A1" w:rsidP="005D28A1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6AFD90" w14:textId="77777777" w:rsidR="005D28A1" w:rsidRDefault="005D28A1" w:rsidP="007207A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25+790</w:t>
            </w:r>
          </w:p>
          <w:p w14:paraId="548E69E2" w14:textId="77777777" w:rsidR="005D28A1" w:rsidRDefault="005D28A1" w:rsidP="007207A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25+840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80E481" w14:textId="77777777" w:rsidR="005D28A1" w:rsidRDefault="005D28A1" w:rsidP="007207A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CB2E29" w14:textId="77777777" w:rsidR="005D28A1" w:rsidRDefault="005D28A1" w:rsidP="007207A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Iclod - Gherla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B6BA22" w14:textId="77777777" w:rsidR="005D28A1" w:rsidRDefault="005D28A1" w:rsidP="007207A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0F58A9" w14:textId="77777777" w:rsidR="005D28A1" w:rsidRPr="00396332" w:rsidRDefault="005D28A1" w:rsidP="007207A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C9089C" w14:textId="77777777" w:rsidR="005D28A1" w:rsidRDefault="005D28A1" w:rsidP="007207A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25+790</w:t>
            </w:r>
          </w:p>
          <w:p w14:paraId="255C31E0" w14:textId="77777777" w:rsidR="005D28A1" w:rsidRDefault="005D28A1" w:rsidP="007207A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25+840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F212C0" w14:textId="77777777" w:rsidR="005D28A1" w:rsidRPr="00396332" w:rsidRDefault="005D28A1" w:rsidP="007207A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C62851" w14:textId="77777777" w:rsidR="005D28A1" w:rsidRDefault="005D28A1" w:rsidP="007207A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 Fără inductori</w:t>
            </w:r>
          </w:p>
          <w:p w14:paraId="460579BA" w14:textId="77777777" w:rsidR="005D28A1" w:rsidRDefault="005D28A1" w:rsidP="007207A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(zonă pod km 25+811)</w:t>
            </w:r>
          </w:p>
        </w:tc>
      </w:tr>
      <w:tr w:rsidR="005D28A1" w14:paraId="224F568A" w14:textId="77777777">
        <w:trPr>
          <w:cantSplit/>
          <w:trHeight w:val="466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EDB01A" w14:textId="77777777" w:rsidR="005D28A1" w:rsidRDefault="005D28A1" w:rsidP="005D28A1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89B6B5" w14:textId="77777777" w:rsidR="005D28A1" w:rsidRDefault="005D28A1" w:rsidP="007207A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32E864" w14:textId="77777777" w:rsidR="005D28A1" w:rsidRDefault="005D28A1" w:rsidP="007207A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0A055F" w14:textId="77777777" w:rsidR="005D28A1" w:rsidRDefault="005D28A1" w:rsidP="007207A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Iclod - Gherla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7CB419" w14:textId="77777777" w:rsidR="005D28A1" w:rsidRDefault="005D28A1" w:rsidP="007207A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1611D4" w14:textId="77777777" w:rsidR="005D28A1" w:rsidRPr="00396332" w:rsidRDefault="005D28A1" w:rsidP="007207A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B6B754" w14:textId="77777777" w:rsidR="005D28A1" w:rsidRDefault="005D28A1" w:rsidP="007207A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29+280</w:t>
            </w:r>
          </w:p>
          <w:p w14:paraId="64A3C5AA" w14:textId="77777777" w:rsidR="005D28A1" w:rsidRDefault="005D28A1" w:rsidP="007207A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30+741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E2F4C7" w14:textId="77777777" w:rsidR="005D28A1" w:rsidRDefault="005D28A1" w:rsidP="007207A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90</w:t>
            </w: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D57753" w14:textId="77777777" w:rsidR="005D28A1" w:rsidRDefault="005D28A1" w:rsidP="007207A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5D28A1" w14:paraId="1A6A5BA4" w14:textId="77777777">
        <w:trPr>
          <w:cantSplit/>
          <w:trHeight w:val="466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B7A620" w14:textId="77777777" w:rsidR="005D28A1" w:rsidRDefault="005D28A1" w:rsidP="005D28A1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6D0A18" w14:textId="77777777" w:rsidR="005D28A1" w:rsidRDefault="005D28A1" w:rsidP="007207A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29+308</w:t>
            </w:r>
          </w:p>
          <w:p w14:paraId="2A2906D9" w14:textId="77777777" w:rsidR="005D28A1" w:rsidRDefault="005D28A1" w:rsidP="007207A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30+755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F87B4B" w14:textId="77777777" w:rsidR="005D28A1" w:rsidRDefault="005D28A1" w:rsidP="007207A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90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9E922A" w14:textId="77777777" w:rsidR="005D28A1" w:rsidRDefault="005D28A1" w:rsidP="007207A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Iclod - Gherla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5A054B" w14:textId="77777777" w:rsidR="005D28A1" w:rsidRDefault="005D28A1" w:rsidP="007207A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89C2EC" w14:textId="77777777" w:rsidR="005D28A1" w:rsidRPr="00396332" w:rsidRDefault="005D28A1" w:rsidP="007207A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07A5D0" w14:textId="77777777" w:rsidR="005D28A1" w:rsidRDefault="005D28A1" w:rsidP="007207A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70DA62" w14:textId="77777777" w:rsidR="005D28A1" w:rsidRDefault="005D28A1" w:rsidP="007207A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768F74" w14:textId="77777777" w:rsidR="005D28A1" w:rsidRDefault="005D28A1" w:rsidP="007207A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5D28A1" w14:paraId="4EBB0FD4" w14:textId="77777777">
        <w:trPr>
          <w:cantSplit/>
          <w:trHeight w:val="466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4A57D9" w14:textId="77777777" w:rsidR="005D28A1" w:rsidRDefault="005D28A1" w:rsidP="005D28A1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1925A8" w14:textId="77777777" w:rsidR="005D28A1" w:rsidRDefault="005D28A1" w:rsidP="00FB5E0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31+770</w:t>
            </w:r>
          </w:p>
          <w:p w14:paraId="67C66164" w14:textId="77777777" w:rsidR="005D28A1" w:rsidRDefault="005D28A1" w:rsidP="00FB5E0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32+250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931E7B" w14:textId="77777777" w:rsidR="005D28A1" w:rsidRDefault="005D28A1" w:rsidP="00FB5E0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0536C3" w14:textId="77777777" w:rsidR="005D28A1" w:rsidRDefault="005D28A1" w:rsidP="00FB5E0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927337">
              <w:rPr>
                <w:b/>
                <w:bCs/>
                <w:sz w:val="20"/>
                <w:lang w:val="ro-RO"/>
              </w:rPr>
              <w:t xml:space="preserve">St. Gherla </w:t>
            </w:r>
          </w:p>
          <w:p w14:paraId="4E12CE20" w14:textId="77777777" w:rsidR="005D28A1" w:rsidRDefault="005D28A1" w:rsidP="00FB5E0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927337">
              <w:rPr>
                <w:b/>
                <w:bCs/>
                <w:sz w:val="20"/>
                <w:lang w:val="ro-RO"/>
              </w:rPr>
              <w:t>(peste secțiunea 034C și schimbătoarele 8, 10 până la vârful schimbătorului 12 din Stația Gherla)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7A820F" w14:textId="77777777" w:rsidR="005D28A1" w:rsidRDefault="005D28A1" w:rsidP="00FB5E0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DC4A85" w14:textId="77777777" w:rsidR="005D28A1" w:rsidRPr="00396332" w:rsidRDefault="005D28A1" w:rsidP="00FB5E0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23BEAF" w14:textId="77777777" w:rsidR="005D28A1" w:rsidRDefault="005D28A1" w:rsidP="00FB5E0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572ED8" w14:textId="77777777" w:rsidR="005D28A1" w:rsidRDefault="005D28A1" w:rsidP="00FB5E0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ACE431" w14:textId="77777777" w:rsidR="005D28A1" w:rsidRDefault="005D28A1" w:rsidP="00FB5E0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 Fără inductori.</w:t>
            </w:r>
          </w:p>
        </w:tc>
      </w:tr>
      <w:tr w:rsidR="005D28A1" w14:paraId="4776C25C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5B24A9" w14:textId="77777777" w:rsidR="005D28A1" w:rsidRDefault="005D28A1" w:rsidP="005D28A1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9A4FC5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F31375" w14:textId="77777777" w:rsidR="005D28A1" w:rsidRPr="005C35B0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3E2FA5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Gherla</w:t>
            </w:r>
          </w:p>
          <w:p w14:paraId="76B692FF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323A78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02F9F4ED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35C7B8" w14:textId="77777777" w:rsidR="005D28A1" w:rsidRPr="00396332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396332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3BAA5A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02F444" w14:textId="77777777" w:rsidR="005D28A1" w:rsidRPr="00396332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61D009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D28A1" w14:paraId="7877B69E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0B1C23" w14:textId="77777777" w:rsidR="005D28A1" w:rsidRDefault="005D28A1" w:rsidP="005D28A1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4346F3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05C920" w14:textId="77777777" w:rsidR="005D28A1" w:rsidRPr="005C35B0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017305" w14:textId="77777777" w:rsidR="005D28A1" w:rsidRDefault="005D28A1" w:rsidP="00031B6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Gherla</w:t>
            </w:r>
          </w:p>
          <w:p w14:paraId="22A6489C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3C3F38" w14:textId="77777777" w:rsidR="005D28A1" w:rsidRDefault="005D28A1" w:rsidP="00031B6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02522A2E" w14:textId="77777777" w:rsidR="005D28A1" w:rsidRDefault="005D28A1" w:rsidP="00031B6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diag.</w:t>
            </w:r>
          </w:p>
          <w:p w14:paraId="2528CA3B" w14:textId="77777777" w:rsidR="005D28A1" w:rsidRDefault="005D28A1" w:rsidP="00031B6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5 - 9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E2F0A9" w14:textId="77777777" w:rsidR="005D28A1" w:rsidRPr="00396332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3748DB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F2BBA5" w14:textId="77777777" w:rsidR="005D28A1" w:rsidRPr="00396332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158AB8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D28A1" w14:paraId="42E07AA1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A5BC51" w14:textId="77777777" w:rsidR="005D28A1" w:rsidRDefault="005D28A1" w:rsidP="005D28A1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363F14" w14:textId="77777777" w:rsidR="005D28A1" w:rsidRDefault="005D28A1" w:rsidP="00006E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1E98F7" w14:textId="77777777" w:rsidR="005D28A1" w:rsidRPr="005C35B0" w:rsidRDefault="005D28A1" w:rsidP="00006E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DF0622" w14:textId="77777777" w:rsidR="005D28A1" w:rsidRDefault="005D28A1" w:rsidP="00006E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3E5B67">
              <w:rPr>
                <w:b/>
                <w:bCs/>
                <w:sz w:val="20"/>
                <w:lang w:val="ro-RO"/>
              </w:rPr>
              <w:t>Gherla-Dej Calatori (inclusiv linia 4 directa Gherla si schimbatoarele 4, 14, 18, 7, 5, 3 din st. Gherla)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FB2E5A" w14:textId="77777777" w:rsidR="005D28A1" w:rsidRDefault="005D28A1" w:rsidP="00006E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2E1107" w14:textId="77777777" w:rsidR="005D28A1" w:rsidRDefault="005D28A1" w:rsidP="00006E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502DAF" w14:textId="77777777" w:rsidR="005D28A1" w:rsidRDefault="005D28A1" w:rsidP="00006E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31+750</w:t>
            </w:r>
          </w:p>
          <w:p w14:paraId="11F55B08" w14:textId="77777777" w:rsidR="005D28A1" w:rsidRDefault="005D28A1" w:rsidP="00006E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33+600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B20E30" w14:textId="77777777" w:rsidR="005D28A1" w:rsidRPr="00396332" w:rsidRDefault="005D28A1" w:rsidP="00006E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D6F778" w14:textId="77777777" w:rsidR="005D28A1" w:rsidRDefault="005D28A1" w:rsidP="00006E3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 Fără inductori.</w:t>
            </w:r>
          </w:p>
        </w:tc>
      </w:tr>
      <w:tr w:rsidR="005D28A1" w14:paraId="7F61B8A6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CD49A1" w14:textId="77777777" w:rsidR="005D28A1" w:rsidRDefault="005D28A1" w:rsidP="005D28A1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8E88D8" w14:textId="77777777" w:rsidR="005D28A1" w:rsidRPr="00003CB6" w:rsidRDefault="005D28A1" w:rsidP="00003CB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003CB6">
              <w:rPr>
                <w:b/>
                <w:bCs/>
                <w:sz w:val="20"/>
                <w:szCs w:val="20"/>
              </w:rPr>
              <w:t>32+659   33+540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249AC4" w14:textId="77777777" w:rsidR="005D28A1" w:rsidRPr="00003CB6" w:rsidRDefault="005D28A1" w:rsidP="00003CB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003CB6"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5211F1" w14:textId="77777777" w:rsidR="005D28A1" w:rsidRPr="00003CB6" w:rsidRDefault="005D28A1" w:rsidP="00003CB6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szCs w:val="20"/>
                <w:lang w:val="ro-RO"/>
              </w:rPr>
            </w:pPr>
            <w:r w:rsidRPr="00003CB6">
              <w:rPr>
                <w:b/>
                <w:bCs/>
                <w:sz w:val="20"/>
                <w:szCs w:val="20"/>
              </w:rPr>
              <w:t>St.Gherla                                          (inclusiv  linia 3 directă din ax stație și schimbătoarele 11, 9, 1 pâna la  semnal intrare X a stației Gherla)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8721FE" w14:textId="77777777" w:rsidR="005D28A1" w:rsidRDefault="005D28A1" w:rsidP="00003CB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2FE624" w14:textId="77777777" w:rsidR="005D28A1" w:rsidRDefault="005D28A1" w:rsidP="00003CB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9CB6E3" w14:textId="77777777" w:rsidR="005D28A1" w:rsidRDefault="005D28A1" w:rsidP="00003CB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210B10" w14:textId="77777777" w:rsidR="005D28A1" w:rsidRDefault="005D28A1" w:rsidP="00003CB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B25488" w14:textId="77777777" w:rsidR="005D28A1" w:rsidRDefault="005D28A1" w:rsidP="00003CB6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003CB6">
              <w:rPr>
                <w:b/>
                <w:bCs/>
                <w:i/>
                <w:iCs/>
                <w:sz w:val="20"/>
                <w:lang w:val="ro-RO"/>
              </w:rPr>
              <w:t>Nemnalizată pe teren.                     RV protecție muncitori între orele 7,00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003CB6">
              <w:rPr>
                <w:b/>
                <w:bCs/>
                <w:i/>
                <w:iCs/>
                <w:sz w:val="20"/>
                <w:lang w:val="ro-RO"/>
              </w:rPr>
              <w:t>-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003CB6">
              <w:rPr>
                <w:b/>
                <w:bCs/>
                <w:i/>
                <w:iCs/>
                <w:sz w:val="20"/>
                <w:lang w:val="ro-RO"/>
              </w:rPr>
              <w:t>18,00.</w:t>
            </w:r>
          </w:p>
        </w:tc>
      </w:tr>
      <w:tr w:rsidR="005D28A1" w14:paraId="31C19B9A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F5B0F0" w14:textId="77777777" w:rsidR="005D28A1" w:rsidRDefault="005D28A1" w:rsidP="005D28A1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91D21D" w14:textId="77777777" w:rsidR="005D28A1" w:rsidRPr="00003CB6" w:rsidRDefault="005D28A1" w:rsidP="00003CB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003CB6">
              <w:rPr>
                <w:b/>
                <w:bCs/>
                <w:sz w:val="20"/>
                <w:szCs w:val="20"/>
              </w:rPr>
              <w:t>40+585   40+700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365DBB" w14:textId="77777777" w:rsidR="005D28A1" w:rsidRPr="00003CB6" w:rsidRDefault="005D28A1" w:rsidP="00003CB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  <w:r w:rsidRPr="00003CB6">
              <w:rPr>
                <w:b/>
                <w:bCs/>
                <w:sz w:val="36"/>
                <w:szCs w:val="36"/>
              </w:rPr>
              <w:t>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B69570" w14:textId="77777777" w:rsidR="005D28A1" w:rsidRPr="00003CB6" w:rsidRDefault="005D28A1" w:rsidP="00003CB6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szCs w:val="20"/>
                <w:lang w:val="ro-RO"/>
              </w:rPr>
            </w:pPr>
            <w:r w:rsidRPr="00003CB6">
              <w:rPr>
                <w:b/>
                <w:bCs/>
                <w:sz w:val="20"/>
                <w:szCs w:val="20"/>
              </w:rPr>
              <w:t>Gherla - Dej Călători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8FE6F8" w14:textId="77777777" w:rsidR="005D28A1" w:rsidRPr="00003CB6" w:rsidRDefault="005D28A1" w:rsidP="00003CB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003CB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9C868B" w14:textId="77777777" w:rsidR="005D28A1" w:rsidRPr="00003CB6" w:rsidRDefault="005D28A1" w:rsidP="00003CB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003CB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E26327" w14:textId="77777777" w:rsidR="005D28A1" w:rsidRPr="00003CB6" w:rsidRDefault="005D28A1" w:rsidP="00003CB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003CB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02B525" w14:textId="77777777" w:rsidR="005D28A1" w:rsidRPr="00003CB6" w:rsidRDefault="005D28A1" w:rsidP="00003CB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003CB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EC2E85" w14:textId="77777777" w:rsidR="005D28A1" w:rsidRPr="00003CB6" w:rsidRDefault="005D28A1" w:rsidP="00003CB6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003CB6">
              <w:rPr>
                <w:b/>
                <w:bCs/>
                <w:i/>
                <w:iCs/>
                <w:sz w:val="20"/>
                <w:szCs w:val="20"/>
              </w:rPr>
              <w:t>Semnalizată ca limitare de viteză. Fără inductori.</w:t>
            </w:r>
          </w:p>
        </w:tc>
      </w:tr>
      <w:tr w:rsidR="005D28A1" w14:paraId="6C63C8C3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7B4360" w14:textId="77777777" w:rsidR="005D28A1" w:rsidRDefault="005D28A1" w:rsidP="005D28A1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D4B14F" w14:textId="77777777" w:rsidR="005D28A1" w:rsidRDefault="005D28A1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42+300</w:t>
            </w:r>
          </w:p>
          <w:p w14:paraId="64A31237" w14:textId="77777777" w:rsidR="005D28A1" w:rsidRDefault="005D28A1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42+350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FEC52F" w14:textId="77777777" w:rsidR="005D28A1" w:rsidRDefault="005D28A1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DF89EB" w14:textId="77777777" w:rsidR="005D28A1" w:rsidRDefault="005D28A1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Gherla - Dej Călători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BAE127" w14:textId="77777777" w:rsidR="005D28A1" w:rsidRDefault="005D28A1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5C547B" w14:textId="77777777" w:rsidR="005D28A1" w:rsidRPr="00396332" w:rsidRDefault="005D28A1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21DF2E" w14:textId="77777777" w:rsidR="005D28A1" w:rsidRDefault="005D28A1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7BC227" w14:textId="77777777" w:rsidR="005D28A1" w:rsidRDefault="005D28A1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D40EDC" w14:textId="77777777" w:rsidR="005D28A1" w:rsidRDefault="005D28A1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2F4AECB5" w14:textId="77777777" w:rsidR="005D28A1" w:rsidRDefault="005D28A1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</w:t>
            </w:r>
          </w:p>
          <w:p w14:paraId="6867ACF9" w14:textId="77777777" w:rsidR="005D28A1" w:rsidRDefault="005D28A1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(zonă pod km 42+327)</w:t>
            </w:r>
          </w:p>
        </w:tc>
      </w:tr>
      <w:tr w:rsidR="005D28A1" w14:paraId="123BE109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19C7CA" w14:textId="77777777" w:rsidR="005D28A1" w:rsidRDefault="005D28A1" w:rsidP="005D28A1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128067" w14:textId="77777777" w:rsidR="005D28A1" w:rsidRDefault="005D28A1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44+985</w:t>
            </w:r>
          </w:p>
          <w:p w14:paraId="5BD4B819" w14:textId="77777777" w:rsidR="005D28A1" w:rsidRDefault="005D28A1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45+060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A77845" w14:textId="77777777" w:rsidR="005D28A1" w:rsidRDefault="005D28A1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BD92BB" w14:textId="77777777" w:rsidR="005D28A1" w:rsidRDefault="005D28A1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Dej Călători Cap X </w:t>
            </w:r>
            <w:r w:rsidRPr="00EF5BBB">
              <w:rPr>
                <w:b/>
                <w:bCs/>
                <w:sz w:val="20"/>
                <w:lang w:val="ro-RO"/>
              </w:rPr>
              <w:t xml:space="preserve">(zona TN km </w:t>
            </w:r>
            <w:r>
              <w:rPr>
                <w:b/>
                <w:bCs/>
                <w:sz w:val="20"/>
                <w:lang w:val="ro-RO"/>
              </w:rPr>
              <w:t>45</w:t>
            </w:r>
            <w:r w:rsidRPr="00EF5BBB">
              <w:rPr>
                <w:b/>
                <w:bCs/>
                <w:sz w:val="20"/>
                <w:lang w:val="ro-RO"/>
              </w:rPr>
              <w:t>+</w:t>
            </w:r>
            <w:r>
              <w:rPr>
                <w:b/>
                <w:bCs/>
                <w:sz w:val="20"/>
                <w:lang w:val="ro-RO"/>
              </w:rPr>
              <w:t>035</w:t>
            </w:r>
            <w:r w:rsidRPr="00EF5BBB">
              <w:rPr>
                <w:b/>
                <w:bCs/>
                <w:sz w:val="20"/>
                <w:lang w:val="ro-RO"/>
              </w:rPr>
              <w:t>)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B2FB74" w14:textId="77777777" w:rsidR="005D28A1" w:rsidRDefault="005D28A1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658415" w14:textId="77777777" w:rsidR="005D28A1" w:rsidRPr="00396332" w:rsidRDefault="005D28A1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88E587" w14:textId="77777777" w:rsidR="005D28A1" w:rsidRDefault="005D28A1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DA6C53" w14:textId="77777777" w:rsidR="005D28A1" w:rsidRDefault="005D28A1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7A5E6F" w14:textId="77777777" w:rsidR="005D28A1" w:rsidRDefault="005D28A1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6385773A" w14:textId="77777777" w:rsidR="005D28A1" w:rsidRDefault="005D28A1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5D28A1" w14:paraId="7EE8C1BE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34DE81" w14:textId="77777777" w:rsidR="005D28A1" w:rsidRDefault="005D28A1" w:rsidP="005D28A1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48B23C" w14:textId="77777777" w:rsidR="005D28A1" w:rsidRDefault="005D28A1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EA8A8E" w14:textId="77777777" w:rsidR="005D28A1" w:rsidRPr="005C35B0" w:rsidRDefault="005D28A1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D22CA5" w14:textId="77777777" w:rsidR="005D28A1" w:rsidRDefault="005D28A1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Dej Călători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07A596" w14:textId="77777777" w:rsidR="005D28A1" w:rsidRDefault="005D28A1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6A6837D8" w14:textId="77777777" w:rsidR="005D28A1" w:rsidRDefault="005D28A1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diag</w:t>
            </w:r>
          </w:p>
          <w:p w14:paraId="3B3336D4" w14:textId="77777777" w:rsidR="005D28A1" w:rsidRDefault="005D28A1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7-15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CB494B" w14:textId="77777777" w:rsidR="005D28A1" w:rsidRPr="00396332" w:rsidRDefault="005D28A1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C799C3" w14:textId="77777777" w:rsidR="005D28A1" w:rsidRDefault="005D28A1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62ADAD" w14:textId="77777777" w:rsidR="005D28A1" w:rsidRDefault="005D28A1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AD8589" w14:textId="77777777" w:rsidR="005D28A1" w:rsidRDefault="005D28A1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5D28A1" w14:paraId="650487E4" w14:textId="77777777">
        <w:trPr>
          <w:cantSplit/>
          <w:trHeight w:val="624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5D8238" w14:textId="77777777" w:rsidR="005D28A1" w:rsidRDefault="005D28A1" w:rsidP="005D28A1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598346" w14:textId="77777777" w:rsidR="005D28A1" w:rsidRDefault="005D28A1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0DE19B" w14:textId="77777777" w:rsidR="005D28A1" w:rsidRPr="005C35B0" w:rsidRDefault="005D28A1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94D498" w14:textId="77777777" w:rsidR="005D28A1" w:rsidRDefault="005D28A1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Dej Călători</w:t>
            </w:r>
          </w:p>
          <w:p w14:paraId="60ACAA87" w14:textId="77777777" w:rsidR="005D28A1" w:rsidRDefault="005D28A1" w:rsidP="005956D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15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16D8AE" w14:textId="77777777" w:rsidR="005D28A1" w:rsidRDefault="005D28A1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16836AAC" w14:textId="77777777" w:rsidR="005D28A1" w:rsidRDefault="005D28A1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A00BB2" w14:textId="77777777" w:rsidR="005D28A1" w:rsidRPr="00396332" w:rsidRDefault="005D28A1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396332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ED82E1" w14:textId="77777777" w:rsidR="005D28A1" w:rsidRDefault="005D28A1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C2DC10" w14:textId="77777777" w:rsidR="005D28A1" w:rsidRPr="00396332" w:rsidRDefault="005D28A1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812210" w14:textId="77777777" w:rsidR="005D28A1" w:rsidRDefault="005D28A1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D28A1" w14:paraId="65C29A17" w14:textId="77777777">
        <w:trPr>
          <w:cantSplit/>
          <w:trHeight w:val="624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DE2BFD" w14:textId="77777777" w:rsidR="005D28A1" w:rsidRDefault="005D28A1" w:rsidP="005D28A1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4A73E8" w14:textId="77777777" w:rsidR="005D28A1" w:rsidRDefault="005D28A1" w:rsidP="009273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4D73CE" w14:textId="77777777" w:rsidR="005D28A1" w:rsidRPr="005C35B0" w:rsidRDefault="005D28A1" w:rsidP="009273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608E97" w14:textId="77777777" w:rsidR="005D28A1" w:rsidRDefault="005D28A1" w:rsidP="009273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Dej Călători linia Dej – Ocna Dej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4AE7C9" w14:textId="77777777" w:rsidR="005D28A1" w:rsidRDefault="005D28A1" w:rsidP="009273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3BAAD4F3" w14:textId="77777777" w:rsidR="005D28A1" w:rsidRDefault="005D28A1" w:rsidP="009273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B848B3" w14:textId="77777777" w:rsidR="005D28A1" w:rsidRPr="00396332" w:rsidRDefault="005D28A1" w:rsidP="009273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C9BF96" w14:textId="77777777" w:rsidR="005D28A1" w:rsidRDefault="005D28A1" w:rsidP="009273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C7BF0D" w14:textId="77777777" w:rsidR="005D28A1" w:rsidRPr="00396332" w:rsidRDefault="005D28A1" w:rsidP="009273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F91C61" w14:textId="77777777" w:rsidR="005D28A1" w:rsidRDefault="005D28A1" w:rsidP="0092733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D28A1" w14:paraId="0EF01B6C" w14:textId="77777777">
        <w:trPr>
          <w:cantSplit/>
          <w:trHeight w:val="624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9E5113" w14:textId="77777777" w:rsidR="005D28A1" w:rsidRDefault="005D28A1" w:rsidP="005D28A1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99353F" w14:textId="77777777" w:rsidR="005D28A1" w:rsidRDefault="005D28A1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47+071</w:t>
            </w:r>
          </w:p>
          <w:p w14:paraId="719C88BA" w14:textId="77777777" w:rsidR="005D28A1" w:rsidRDefault="005D28A1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47+510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36356B" w14:textId="77777777" w:rsidR="005D28A1" w:rsidRPr="005C35B0" w:rsidRDefault="005D28A1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AC0870" w14:textId="77777777" w:rsidR="005D28A1" w:rsidRDefault="005D28A1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B85537">
              <w:rPr>
                <w:b/>
                <w:bCs/>
                <w:sz w:val="20"/>
                <w:lang w:val="ro-RO"/>
              </w:rPr>
              <w:t>Dej Călători - Cășeiu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CC7DDD" w14:textId="77777777" w:rsidR="005D28A1" w:rsidRDefault="005D28A1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056491" w14:textId="77777777" w:rsidR="005D28A1" w:rsidRPr="00396332" w:rsidRDefault="005D28A1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F01458" w14:textId="77777777" w:rsidR="005D28A1" w:rsidRDefault="005D28A1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4975F9" w14:textId="77777777" w:rsidR="005D28A1" w:rsidRPr="00396332" w:rsidRDefault="005D28A1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3F8AA0" w14:textId="77777777" w:rsidR="005D28A1" w:rsidRDefault="005D28A1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38B60CAB" w14:textId="77777777" w:rsidR="005D28A1" w:rsidRDefault="005D28A1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Fără inductori. </w:t>
            </w:r>
          </w:p>
          <w:p w14:paraId="3B10CF5E" w14:textId="77777777" w:rsidR="005D28A1" w:rsidRDefault="005D28A1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(inclusiv zonă pod Km 47 + 488)</w:t>
            </w:r>
          </w:p>
        </w:tc>
      </w:tr>
      <w:tr w:rsidR="005D28A1" w14:paraId="6A7CB8B8" w14:textId="77777777">
        <w:trPr>
          <w:cantSplit/>
          <w:trHeight w:val="624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58C2A5" w14:textId="77777777" w:rsidR="005D28A1" w:rsidRDefault="005D28A1" w:rsidP="005D28A1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30078F" w14:textId="77777777" w:rsidR="005D28A1" w:rsidRDefault="005D28A1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48+800</w:t>
            </w:r>
          </w:p>
          <w:p w14:paraId="219EEE10" w14:textId="77777777" w:rsidR="005D28A1" w:rsidRDefault="005D28A1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48+850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1FB1FA" w14:textId="77777777" w:rsidR="005D28A1" w:rsidRDefault="005D28A1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FBBFAC" w14:textId="77777777" w:rsidR="005D28A1" w:rsidRDefault="005D28A1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Dej Călători -</w:t>
            </w:r>
          </w:p>
          <w:p w14:paraId="77F53359" w14:textId="77777777" w:rsidR="005D28A1" w:rsidRDefault="005D28A1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Cășeiu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BFE5EE" w14:textId="77777777" w:rsidR="005D28A1" w:rsidRDefault="005D28A1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E49409" w14:textId="77777777" w:rsidR="005D28A1" w:rsidRPr="00396332" w:rsidRDefault="005D28A1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0FD610" w14:textId="77777777" w:rsidR="005D28A1" w:rsidRDefault="005D28A1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9417E1" w14:textId="77777777" w:rsidR="005D28A1" w:rsidRPr="00396332" w:rsidRDefault="005D28A1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64D426" w14:textId="77777777" w:rsidR="005D28A1" w:rsidRDefault="005D28A1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092BA59A" w14:textId="77777777" w:rsidR="005D28A1" w:rsidRDefault="005D28A1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EF5BBB">
              <w:rPr>
                <w:b/>
                <w:bCs/>
                <w:i/>
                <w:iCs/>
                <w:sz w:val="20"/>
                <w:lang w:val="ro-RO"/>
              </w:rPr>
              <w:t xml:space="preserve">(zonă pod km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48</w:t>
            </w:r>
            <w:r w:rsidRPr="00EF5BBB">
              <w:rPr>
                <w:b/>
                <w:bCs/>
                <w:i/>
                <w:iCs/>
                <w:sz w:val="20"/>
                <w:lang w:val="ro-RO"/>
              </w:rPr>
              <w:t>+</w:t>
            </w:r>
            <w:r>
              <w:rPr>
                <w:b/>
                <w:bCs/>
                <w:i/>
                <w:iCs/>
                <w:sz w:val="20"/>
                <w:lang w:val="ro-RO"/>
              </w:rPr>
              <w:t>826</w:t>
            </w:r>
            <w:r w:rsidRPr="00EF5BBB">
              <w:rPr>
                <w:b/>
                <w:bCs/>
                <w:i/>
                <w:iCs/>
                <w:sz w:val="20"/>
                <w:lang w:val="ro-RO"/>
              </w:rPr>
              <w:t>)</w:t>
            </w:r>
          </w:p>
        </w:tc>
      </w:tr>
      <w:tr w:rsidR="005D28A1" w14:paraId="52404AD2" w14:textId="77777777">
        <w:trPr>
          <w:cantSplit/>
          <w:trHeight w:val="624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C75863" w14:textId="77777777" w:rsidR="005D28A1" w:rsidRDefault="005D28A1" w:rsidP="005D28A1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96BD3B" w14:textId="77777777" w:rsidR="005D28A1" w:rsidRDefault="005D28A1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E67684" w14:textId="77777777" w:rsidR="005D28A1" w:rsidRDefault="005D28A1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5DB059" w14:textId="77777777" w:rsidR="005D28A1" w:rsidRDefault="005D28A1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Ax St. Cășeiu – </w:t>
            </w:r>
          </w:p>
          <w:p w14:paraId="71430CB0" w14:textId="77777777" w:rsidR="005D28A1" w:rsidRDefault="005D28A1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Gâlgău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4AAB48" w14:textId="77777777" w:rsidR="005D28A1" w:rsidRDefault="005D28A1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99C000" w14:textId="77777777" w:rsidR="005D28A1" w:rsidRPr="00396332" w:rsidRDefault="005D28A1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67877B" w14:textId="77777777" w:rsidR="005D28A1" w:rsidRDefault="005D28A1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52+889</w:t>
            </w:r>
          </w:p>
          <w:p w14:paraId="76C55E76" w14:textId="77777777" w:rsidR="005D28A1" w:rsidRDefault="005D28A1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69+955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C5BA79" w14:textId="77777777" w:rsidR="005D28A1" w:rsidRPr="00396332" w:rsidRDefault="005D28A1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8F7320" w14:textId="77777777" w:rsidR="005D28A1" w:rsidRDefault="005D28A1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D28A1" w14:paraId="56867E4B" w14:textId="77777777">
        <w:trPr>
          <w:cantSplit/>
          <w:trHeight w:val="624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833CF9" w14:textId="77777777" w:rsidR="005D28A1" w:rsidRDefault="005D28A1" w:rsidP="005D28A1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C6D866" w14:textId="77777777" w:rsidR="005D28A1" w:rsidRDefault="005D28A1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53+300</w:t>
            </w:r>
          </w:p>
          <w:p w14:paraId="7768A6E1" w14:textId="77777777" w:rsidR="005D28A1" w:rsidRDefault="005D28A1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55+000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D7002D" w14:textId="77777777" w:rsidR="005D28A1" w:rsidRDefault="005D28A1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2E6A55" w14:textId="77777777" w:rsidR="005D28A1" w:rsidRDefault="005D28A1" w:rsidP="00C82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Cășeiu -</w:t>
            </w:r>
          </w:p>
          <w:p w14:paraId="5AB20A41" w14:textId="77777777" w:rsidR="005D28A1" w:rsidRDefault="005D28A1" w:rsidP="00C82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Gâlgău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405579" w14:textId="77777777" w:rsidR="005D28A1" w:rsidRDefault="005D28A1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1BF871" w14:textId="77777777" w:rsidR="005D28A1" w:rsidRPr="00396332" w:rsidRDefault="005D28A1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17000F" w14:textId="77777777" w:rsidR="005D28A1" w:rsidRDefault="005D28A1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6A26C7" w14:textId="77777777" w:rsidR="005D28A1" w:rsidRDefault="005D28A1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5E6648" w14:textId="77777777" w:rsidR="005D28A1" w:rsidRDefault="005D28A1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 Fără inductori.</w:t>
            </w:r>
          </w:p>
        </w:tc>
      </w:tr>
      <w:tr w:rsidR="005D28A1" w14:paraId="1EC7BAB1" w14:textId="77777777">
        <w:trPr>
          <w:cantSplit/>
          <w:trHeight w:val="624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A7EE8C" w14:textId="77777777" w:rsidR="005D28A1" w:rsidRDefault="005D28A1" w:rsidP="005D28A1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772888" w14:textId="77777777" w:rsidR="005D28A1" w:rsidRDefault="005D28A1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58+500</w:t>
            </w:r>
          </w:p>
          <w:p w14:paraId="075AC1AD" w14:textId="77777777" w:rsidR="005D28A1" w:rsidRDefault="005D28A1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58+550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C4C7BD" w14:textId="77777777" w:rsidR="005D28A1" w:rsidRPr="005C35B0" w:rsidRDefault="005D28A1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2F78D8" w14:textId="77777777" w:rsidR="005D28A1" w:rsidRDefault="005D28A1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Cășeiu -</w:t>
            </w:r>
          </w:p>
          <w:p w14:paraId="673BF8D8" w14:textId="77777777" w:rsidR="005D28A1" w:rsidRDefault="005D28A1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Gâlgău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C65269" w14:textId="77777777" w:rsidR="005D28A1" w:rsidRDefault="005D28A1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5434C1" w14:textId="77777777" w:rsidR="005D28A1" w:rsidRPr="00396332" w:rsidRDefault="005D28A1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7882D7" w14:textId="77777777" w:rsidR="005D28A1" w:rsidRDefault="005D28A1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4061D1" w14:textId="77777777" w:rsidR="005D28A1" w:rsidRPr="00396332" w:rsidRDefault="005D28A1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F552E4" w14:textId="77777777" w:rsidR="005D28A1" w:rsidRDefault="005D28A1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52799EA3" w14:textId="77777777" w:rsidR="005D28A1" w:rsidRDefault="005D28A1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EF5BBB">
              <w:rPr>
                <w:b/>
                <w:bCs/>
                <w:i/>
                <w:iCs/>
                <w:sz w:val="20"/>
                <w:lang w:val="ro-RO"/>
              </w:rPr>
              <w:t xml:space="preserve">(zonă pod km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58</w:t>
            </w:r>
            <w:r w:rsidRPr="00EF5BBB">
              <w:rPr>
                <w:b/>
                <w:bCs/>
                <w:i/>
                <w:iCs/>
                <w:sz w:val="20"/>
                <w:lang w:val="ro-RO"/>
              </w:rPr>
              <w:t>+</w:t>
            </w:r>
            <w:r>
              <w:rPr>
                <w:b/>
                <w:bCs/>
                <w:i/>
                <w:iCs/>
                <w:sz w:val="20"/>
                <w:lang w:val="ro-RO"/>
              </w:rPr>
              <w:t>526</w:t>
            </w:r>
            <w:r w:rsidRPr="00EF5BBB">
              <w:rPr>
                <w:b/>
                <w:bCs/>
                <w:i/>
                <w:iCs/>
                <w:sz w:val="20"/>
                <w:lang w:val="ro-RO"/>
              </w:rPr>
              <w:t>)</w:t>
            </w:r>
          </w:p>
        </w:tc>
      </w:tr>
      <w:tr w:rsidR="005D28A1" w14:paraId="434E0A56" w14:textId="77777777">
        <w:trPr>
          <w:cantSplit/>
          <w:trHeight w:val="624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51EC38" w14:textId="77777777" w:rsidR="005D28A1" w:rsidRDefault="005D28A1" w:rsidP="005D28A1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E00AF8" w14:textId="77777777" w:rsidR="005D28A1" w:rsidRDefault="005D28A1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1191DB" w14:textId="77777777" w:rsidR="005D28A1" w:rsidRDefault="005D28A1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153628" w14:textId="77777777" w:rsidR="005D28A1" w:rsidRDefault="005D28A1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Gâlgău</w:t>
            </w:r>
          </w:p>
          <w:p w14:paraId="13CB6DD5" w14:textId="77777777" w:rsidR="005D28A1" w:rsidRDefault="005D28A1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Ileanda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413AEC" w14:textId="77777777" w:rsidR="005D28A1" w:rsidRDefault="005D28A1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7E78EE" w14:textId="77777777" w:rsidR="005D28A1" w:rsidRPr="00396332" w:rsidRDefault="005D28A1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F20C6A" w14:textId="77777777" w:rsidR="005D28A1" w:rsidRDefault="005D28A1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69+955</w:t>
            </w:r>
          </w:p>
          <w:p w14:paraId="15D32311" w14:textId="77777777" w:rsidR="005D28A1" w:rsidRDefault="005D28A1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86+072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F4ED82" w14:textId="77777777" w:rsidR="005D28A1" w:rsidRPr="00396332" w:rsidRDefault="005D28A1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48861E" w14:textId="77777777" w:rsidR="005D28A1" w:rsidRDefault="005D28A1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D28A1" w14:paraId="44FFDD44" w14:textId="77777777">
        <w:trPr>
          <w:cantSplit/>
          <w:trHeight w:val="624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EF4C20" w14:textId="77777777" w:rsidR="005D28A1" w:rsidRDefault="005D28A1" w:rsidP="005D28A1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483B06" w14:textId="77777777" w:rsidR="005D28A1" w:rsidRDefault="005D28A1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74+000</w:t>
            </w:r>
          </w:p>
          <w:p w14:paraId="240D0F07" w14:textId="77777777" w:rsidR="005D28A1" w:rsidRDefault="005D28A1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77+425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063BB6" w14:textId="77777777" w:rsidR="005D28A1" w:rsidRDefault="005D28A1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2D897D" w14:textId="77777777" w:rsidR="005D28A1" w:rsidRDefault="005D28A1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Gâlgău -</w:t>
            </w:r>
          </w:p>
          <w:p w14:paraId="5400481E" w14:textId="77777777" w:rsidR="005D28A1" w:rsidRDefault="005D28A1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Ileanda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DB7A38" w14:textId="77777777" w:rsidR="005D28A1" w:rsidRDefault="005D28A1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EC8F95" w14:textId="77777777" w:rsidR="005D28A1" w:rsidRPr="00396332" w:rsidRDefault="005D28A1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4D2DC9" w14:textId="77777777" w:rsidR="005D28A1" w:rsidRDefault="005D28A1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E225A6" w14:textId="77777777" w:rsidR="005D28A1" w:rsidRPr="00396332" w:rsidRDefault="005D28A1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CB42E6" w14:textId="77777777" w:rsidR="005D28A1" w:rsidRDefault="005D28A1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32D2331E" w14:textId="77777777" w:rsidR="005D28A1" w:rsidRDefault="005D28A1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5D28A1" w14:paraId="3C05D3A2" w14:textId="77777777">
        <w:trPr>
          <w:cantSplit/>
          <w:trHeight w:val="85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D84B9A" w14:textId="77777777" w:rsidR="005D28A1" w:rsidRDefault="005D28A1" w:rsidP="005D28A1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D91AE0" w14:textId="77777777" w:rsidR="005D28A1" w:rsidRDefault="005D28A1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77+425</w:t>
            </w:r>
          </w:p>
          <w:p w14:paraId="6DE8EB99" w14:textId="77777777" w:rsidR="005D28A1" w:rsidRDefault="005D28A1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77+475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A33FD3" w14:textId="77777777" w:rsidR="005D28A1" w:rsidRPr="005C35B0" w:rsidRDefault="005D28A1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D44337" w14:textId="77777777" w:rsidR="005D28A1" w:rsidRDefault="005D28A1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Gâlgău -</w:t>
            </w:r>
          </w:p>
          <w:p w14:paraId="4A236C59" w14:textId="77777777" w:rsidR="005D28A1" w:rsidRDefault="005D28A1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Ileanda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00643A" w14:textId="77777777" w:rsidR="005D28A1" w:rsidRDefault="005D28A1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11F35D" w14:textId="77777777" w:rsidR="005D28A1" w:rsidRPr="00396332" w:rsidRDefault="005D28A1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B21F03" w14:textId="77777777" w:rsidR="005D28A1" w:rsidRDefault="005D28A1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5C82F8" w14:textId="77777777" w:rsidR="005D28A1" w:rsidRPr="00396332" w:rsidRDefault="005D28A1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192581" w14:textId="77777777" w:rsidR="005D28A1" w:rsidRDefault="005D28A1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40C0B5A8" w14:textId="77777777" w:rsidR="005D28A1" w:rsidRDefault="005D28A1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EF5BBB">
              <w:rPr>
                <w:b/>
                <w:bCs/>
                <w:i/>
                <w:iCs/>
                <w:sz w:val="20"/>
                <w:lang w:val="ro-RO"/>
              </w:rPr>
              <w:t xml:space="preserve">(zonă pod km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77</w:t>
            </w:r>
            <w:r w:rsidRPr="00EF5BBB">
              <w:rPr>
                <w:b/>
                <w:bCs/>
                <w:i/>
                <w:iCs/>
                <w:sz w:val="20"/>
                <w:lang w:val="ro-RO"/>
              </w:rPr>
              <w:t>+</w:t>
            </w:r>
            <w:r>
              <w:rPr>
                <w:b/>
                <w:bCs/>
                <w:i/>
                <w:iCs/>
                <w:sz w:val="20"/>
                <w:lang w:val="ro-RO"/>
              </w:rPr>
              <w:t>450</w:t>
            </w:r>
            <w:r w:rsidRPr="00EF5BBB">
              <w:rPr>
                <w:b/>
                <w:bCs/>
                <w:i/>
                <w:iCs/>
                <w:sz w:val="20"/>
                <w:lang w:val="ro-RO"/>
              </w:rPr>
              <w:t>)</w:t>
            </w:r>
          </w:p>
        </w:tc>
      </w:tr>
      <w:tr w:rsidR="005D28A1" w14:paraId="049B5244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94D361" w14:textId="77777777" w:rsidR="005D28A1" w:rsidRDefault="005D28A1" w:rsidP="005D28A1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7E0ECC" w14:textId="77777777" w:rsidR="005D28A1" w:rsidRDefault="005D28A1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0A8ACA" w14:textId="77777777" w:rsidR="005D28A1" w:rsidRDefault="005D28A1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7B49B0" w14:textId="77777777" w:rsidR="005D28A1" w:rsidRDefault="005D28A1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Ileanda</w:t>
            </w:r>
          </w:p>
          <w:p w14:paraId="0CC6CAC5" w14:textId="77777777" w:rsidR="005D28A1" w:rsidRDefault="005D28A1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5D9546" w14:textId="77777777" w:rsidR="005D28A1" w:rsidRDefault="005D28A1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toată linia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3470A0" w14:textId="77777777" w:rsidR="005D28A1" w:rsidRPr="00396332" w:rsidRDefault="005D28A1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396332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D18DED" w14:textId="77777777" w:rsidR="005D28A1" w:rsidRDefault="005D28A1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3EBB35" w14:textId="77777777" w:rsidR="005D28A1" w:rsidRPr="00396332" w:rsidRDefault="005D28A1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A08858" w14:textId="77777777" w:rsidR="005D28A1" w:rsidRDefault="005D28A1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D28A1" w14:paraId="3B3AD951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AFBA51" w14:textId="77777777" w:rsidR="005D28A1" w:rsidRDefault="005D28A1" w:rsidP="005D28A1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8B976E" w14:textId="77777777" w:rsidR="005D28A1" w:rsidRDefault="005D28A1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91+450</w:t>
            </w:r>
          </w:p>
          <w:p w14:paraId="733D4747" w14:textId="77777777" w:rsidR="005D28A1" w:rsidRDefault="005D28A1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91+500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E4535A" w14:textId="77777777" w:rsidR="005D28A1" w:rsidRDefault="005D28A1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5E4E2F" w14:textId="77777777" w:rsidR="005D28A1" w:rsidRDefault="005D28A1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Ileanda - Ră</w:t>
            </w:r>
            <w:r>
              <w:rPr>
                <w:b/>
                <w:bCs/>
                <w:sz w:val="20"/>
                <w:lang w:val="en-US"/>
              </w:rPr>
              <w:t>stoci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EA142E" w14:textId="77777777" w:rsidR="005D28A1" w:rsidRDefault="005D28A1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14D78B" w14:textId="77777777" w:rsidR="005D28A1" w:rsidRPr="00396332" w:rsidRDefault="005D28A1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9DB721" w14:textId="77777777" w:rsidR="005D28A1" w:rsidRDefault="005D28A1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873958" w14:textId="77777777" w:rsidR="005D28A1" w:rsidRPr="00396332" w:rsidRDefault="005D28A1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AF9BF7" w14:textId="77777777" w:rsidR="005D28A1" w:rsidRDefault="005D28A1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CE74E8">
              <w:rPr>
                <w:b/>
                <w:bCs/>
                <w:i/>
                <w:iCs/>
                <w:sz w:val="20"/>
                <w:lang w:val="ro-RO"/>
              </w:rPr>
              <w:t xml:space="preserve">Semnalizată ca limitare de viteză. </w:t>
            </w:r>
          </w:p>
          <w:p w14:paraId="55FF3902" w14:textId="77777777" w:rsidR="005D28A1" w:rsidRDefault="005D28A1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CE74E8">
              <w:rPr>
                <w:b/>
                <w:bCs/>
                <w:i/>
                <w:iCs/>
                <w:sz w:val="20"/>
                <w:lang w:val="ro-RO"/>
              </w:rPr>
              <w:t>Fără inductori.                              (zona pod km 91+469)</w:t>
            </w:r>
          </w:p>
        </w:tc>
      </w:tr>
      <w:tr w:rsidR="005D28A1" w14:paraId="2B655158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AFDF3A" w14:textId="77777777" w:rsidR="005D28A1" w:rsidRDefault="005D28A1" w:rsidP="005D28A1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139601" w14:textId="77777777" w:rsidR="005D28A1" w:rsidRDefault="005D28A1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93+360</w:t>
            </w:r>
          </w:p>
          <w:p w14:paraId="5B6E6759" w14:textId="77777777" w:rsidR="005D28A1" w:rsidRDefault="005D28A1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93+410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7FAA02" w14:textId="77777777" w:rsidR="005D28A1" w:rsidRDefault="005D28A1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A9DF0C" w14:textId="77777777" w:rsidR="005D28A1" w:rsidRDefault="005D28A1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ro-RO"/>
              </w:rPr>
              <w:t>St. Ră</w:t>
            </w:r>
            <w:r>
              <w:rPr>
                <w:b/>
                <w:bCs/>
                <w:sz w:val="20"/>
                <w:lang w:val="en-US"/>
              </w:rPr>
              <w:t xml:space="preserve">stoci </w:t>
            </w:r>
          </w:p>
          <w:p w14:paraId="78DEC4C5" w14:textId="77777777" w:rsidR="005D28A1" w:rsidRDefault="005D28A1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(Pod provizoriu Cap Y)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2FABAF" w14:textId="77777777" w:rsidR="005D28A1" w:rsidRDefault="005D28A1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DA24A0" w14:textId="77777777" w:rsidR="005D28A1" w:rsidRPr="00396332" w:rsidRDefault="005D28A1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BBF5FA" w14:textId="77777777" w:rsidR="005D28A1" w:rsidRDefault="005D28A1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D84837" w14:textId="77777777" w:rsidR="005D28A1" w:rsidRPr="00396332" w:rsidRDefault="005D28A1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57625C" w14:textId="77777777" w:rsidR="005D28A1" w:rsidRDefault="005D28A1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5D28A1" w14:paraId="2A141897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EE625A" w14:textId="77777777" w:rsidR="005D28A1" w:rsidRDefault="005D28A1" w:rsidP="005D28A1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3FF82E" w14:textId="77777777" w:rsidR="005D28A1" w:rsidRDefault="005D28A1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95+002</w:t>
            </w:r>
          </w:p>
          <w:p w14:paraId="5D20BC40" w14:textId="77777777" w:rsidR="005D28A1" w:rsidRDefault="005D28A1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95+070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E2BE4A" w14:textId="77777777" w:rsidR="005D28A1" w:rsidRDefault="005D28A1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AAEAF5" w14:textId="77777777" w:rsidR="005D28A1" w:rsidRDefault="005D28A1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Ră</w:t>
            </w:r>
            <w:r>
              <w:rPr>
                <w:b/>
                <w:bCs/>
                <w:sz w:val="20"/>
                <w:lang w:val="en-US"/>
              </w:rPr>
              <w:t xml:space="preserve">stoci  - </w:t>
            </w:r>
            <w:r>
              <w:rPr>
                <w:b/>
                <w:bCs/>
                <w:sz w:val="20"/>
                <w:lang w:val="ro-RO"/>
              </w:rPr>
              <w:t>Letca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049D2F" w14:textId="77777777" w:rsidR="005D28A1" w:rsidRDefault="005D28A1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0EE84C" w14:textId="77777777" w:rsidR="005D28A1" w:rsidRPr="00396332" w:rsidRDefault="005D28A1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F26562" w14:textId="77777777" w:rsidR="005D28A1" w:rsidRDefault="005D28A1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2815CE" w14:textId="77777777" w:rsidR="005D28A1" w:rsidRPr="00396332" w:rsidRDefault="005D28A1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D931F7" w14:textId="77777777" w:rsidR="005D28A1" w:rsidRDefault="005D28A1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775E980F" w14:textId="77777777" w:rsidR="005D28A1" w:rsidRDefault="005D28A1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02FC74A9" w14:textId="77777777" w:rsidR="005D28A1" w:rsidRDefault="005D28A1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EF5BBB">
              <w:rPr>
                <w:b/>
                <w:bCs/>
                <w:i/>
                <w:iCs/>
                <w:sz w:val="20"/>
                <w:lang w:val="ro-RO"/>
              </w:rPr>
              <w:t xml:space="preserve">(zonă pod km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95</w:t>
            </w:r>
            <w:r w:rsidRPr="00EF5BBB">
              <w:rPr>
                <w:b/>
                <w:bCs/>
                <w:i/>
                <w:iCs/>
                <w:sz w:val="20"/>
                <w:lang w:val="ro-RO"/>
              </w:rPr>
              <w:t>+</w:t>
            </w:r>
            <w:r>
              <w:rPr>
                <w:b/>
                <w:bCs/>
                <w:i/>
                <w:iCs/>
                <w:sz w:val="20"/>
                <w:lang w:val="ro-RO"/>
              </w:rPr>
              <w:t>041</w:t>
            </w:r>
            <w:r w:rsidRPr="00EF5BBB">
              <w:rPr>
                <w:b/>
                <w:bCs/>
                <w:i/>
                <w:iCs/>
                <w:sz w:val="20"/>
                <w:lang w:val="ro-RO"/>
              </w:rPr>
              <w:t>)</w:t>
            </w:r>
          </w:p>
        </w:tc>
      </w:tr>
      <w:tr w:rsidR="005D28A1" w14:paraId="1BB5499D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001E3D" w14:textId="77777777" w:rsidR="005D28A1" w:rsidRDefault="005D28A1" w:rsidP="005D28A1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9502A4" w14:textId="77777777" w:rsidR="005D28A1" w:rsidRDefault="005D28A1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98+590</w:t>
            </w:r>
          </w:p>
          <w:p w14:paraId="129350C8" w14:textId="77777777" w:rsidR="005D28A1" w:rsidRDefault="005D28A1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98+640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8EBE3B" w14:textId="77777777" w:rsidR="005D28A1" w:rsidRDefault="005D28A1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24B267" w14:textId="77777777" w:rsidR="005D28A1" w:rsidRDefault="005D28A1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Ră</w:t>
            </w:r>
            <w:r>
              <w:rPr>
                <w:b/>
                <w:bCs/>
                <w:sz w:val="20"/>
                <w:lang w:val="en-US"/>
              </w:rPr>
              <w:t xml:space="preserve">stoci  - </w:t>
            </w:r>
            <w:r>
              <w:rPr>
                <w:b/>
                <w:bCs/>
                <w:sz w:val="20"/>
                <w:lang w:val="ro-RO"/>
              </w:rPr>
              <w:t>Letca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DCF282" w14:textId="77777777" w:rsidR="005D28A1" w:rsidRDefault="005D28A1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503DF0" w14:textId="77777777" w:rsidR="005D28A1" w:rsidRPr="00396332" w:rsidRDefault="005D28A1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6522CA" w14:textId="77777777" w:rsidR="005D28A1" w:rsidRDefault="005D28A1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F469EF" w14:textId="77777777" w:rsidR="005D28A1" w:rsidRPr="00396332" w:rsidRDefault="005D28A1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90EBC2" w14:textId="77777777" w:rsidR="005D28A1" w:rsidRDefault="005D28A1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30B16E15" w14:textId="77777777" w:rsidR="005D28A1" w:rsidRDefault="005D28A1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21D8F82B" w14:textId="77777777" w:rsidR="005D28A1" w:rsidRDefault="005D28A1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EF5BBB">
              <w:rPr>
                <w:b/>
                <w:bCs/>
                <w:i/>
                <w:iCs/>
                <w:sz w:val="20"/>
                <w:lang w:val="ro-RO"/>
              </w:rPr>
              <w:t xml:space="preserve">(zonă pod km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98</w:t>
            </w:r>
            <w:r w:rsidRPr="00EF5BBB">
              <w:rPr>
                <w:b/>
                <w:bCs/>
                <w:i/>
                <w:iCs/>
                <w:sz w:val="20"/>
                <w:lang w:val="ro-RO"/>
              </w:rPr>
              <w:t>+6</w:t>
            </w:r>
            <w:r>
              <w:rPr>
                <w:b/>
                <w:bCs/>
                <w:i/>
                <w:iCs/>
                <w:sz w:val="20"/>
                <w:lang w:val="ro-RO"/>
              </w:rPr>
              <w:t>14</w:t>
            </w:r>
            <w:r w:rsidRPr="00EF5BBB">
              <w:rPr>
                <w:b/>
                <w:bCs/>
                <w:i/>
                <w:iCs/>
                <w:sz w:val="20"/>
                <w:lang w:val="ro-RO"/>
              </w:rPr>
              <w:t>)</w:t>
            </w:r>
          </w:p>
        </w:tc>
      </w:tr>
      <w:tr w:rsidR="005D28A1" w14:paraId="39D28E76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D5C429" w14:textId="77777777" w:rsidR="005D28A1" w:rsidRDefault="005D28A1" w:rsidP="005D28A1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D30E3E" w14:textId="77777777" w:rsidR="005D28A1" w:rsidRDefault="005D28A1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105+320</w:t>
            </w:r>
          </w:p>
          <w:p w14:paraId="26D646F4" w14:textId="77777777" w:rsidR="005D28A1" w:rsidRDefault="005D28A1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105+370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6CBDBC" w14:textId="77777777" w:rsidR="005D28A1" w:rsidRDefault="005D28A1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B78687" w14:textId="77777777" w:rsidR="005D28A1" w:rsidRDefault="005D28A1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Cuciulat </w:t>
            </w:r>
          </w:p>
          <w:p w14:paraId="16B0A97C" w14:textId="77777777" w:rsidR="005D28A1" w:rsidRDefault="005D28A1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(pod km 105+343</w:t>
            </w:r>
          </w:p>
          <w:p w14:paraId="1262B59E" w14:textId="77777777" w:rsidR="005D28A1" w:rsidRDefault="005D28A1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DE3162" w14:textId="77777777" w:rsidR="005D28A1" w:rsidRDefault="005D28A1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196547" w14:textId="77777777" w:rsidR="005D28A1" w:rsidRPr="00396332" w:rsidRDefault="005D28A1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4F2530" w14:textId="77777777" w:rsidR="005D28A1" w:rsidRDefault="005D28A1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529ED2" w14:textId="77777777" w:rsidR="005D28A1" w:rsidRPr="00396332" w:rsidRDefault="005D28A1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A3A5D8" w14:textId="77777777" w:rsidR="005D28A1" w:rsidRDefault="005D28A1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031E3B38" w14:textId="77777777" w:rsidR="005D28A1" w:rsidRDefault="005D28A1" w:rsidP="00EF5BB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5D28A1" w14:paraId="7C118379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B02AC5" w14:textId="77777777" w:rsidR="005D28A1" w:rsidRDefault="005D28A1" w:rsidP="005D28A1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65B99B" w14:textId="77777777" w:rsidR="005D28A1" w:rsidRDefault="005D28A1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8E5AAE" w14:textId="77777777" w:rsidR="005D28A1" w:rsidRDefault="005D28A1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39AA36" w14:textId="77777777" w:rsidR="005D28A1" w:rsidRDefault="005D28A1" w:rsidP="00EF5BB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Cuciulat </w:t>
            </w:r>
          </w:p>
          <w:p w14:paraId="4243D420" w14:textId="77777777" w:rsidR="005D28A1" w:rsidRDefault="005D28A1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2DA8CA" w14:textId="77777777" w:rsidR="005D28A1" w:rsidRDefault="005D28A1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55B12D11" w14:textId="77777777" w:rsidR="005D28A1" w:rsidRDefault="005D28A1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1ABD4C" w14:textId="77777777" w:rsidR="005D28A1" w:rsidRPr="00396332" w:rsidRDefault="005D28A1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DCB119" w14:textId="77777777" w:rsidR="005D28A1" w:rsidRDefault="005D28A1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82F787" w14:textId="77777777" w:rsidR="005D28A1" w:rsidRPr="00396332" w:rsidRDefault="005D28A1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5EE204" w14:textId="77777777" w:rsidR="005D28A1" w:rsidRDefault="005D28A1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D28A1" w14:paraId="5522F742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EDB8DC" w14:textId="77777777" w:rsidR="005D28A1" w:rsidRDefault="005D28A1" w:rsidP="005D28A1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D9AC29" w14:textId="77777777" w:rsidR="005D28A1" w:rsidRDefault="005D28A1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111+200</w:t>
            </w:r>
          </w:p>
          <w:p w14:paraId="41AE6B60" w14:textId="77777777" w:rsidR="005D28A1" w:rsidRDefault="005D28A1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113+500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5A0A7B" w14:textId="77777777" w:rsidR="005D28A1" w:rsidRDefault="005D28A1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50EAE6" w14:textId="77777777" w:rsidR="005D28A1" w:rsidRDefault="005D28A1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Băbuțeni -</w:t>
            </w:r>
          </w:p>
          <w:p w14:paraId="435047B4" w14:textId="77777777" w:rsidR="005D28A1" w:rsidRDefault="005D28A1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Surduc Sălaj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DBAF89" w14:textId="77777777" w:rsidR="005D28A1" w:rsidRDefault="005D28A1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EA113A" w14:textId="77777777" w:rsidR="005D28A1" w:rsidRPr="00396332" w:rsidRDefault="005D28A1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A3E504" w14:textId="77777777" w:rsidR="005D28A1" w:rsidRDefault="005D28A1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95A989" w14:textId="77777777" w:rsidR="005D28A1" w:rsidRPr="00396332" w:rsidRDefault="005D28A1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95D9DD" w14:textId="77777777" w:rsidR="005D28A1" w:rsidRDefault="005D28A1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42D3DF1B" w14:textId="77777777" w:rsidR="005D28A1" w:rsidRDefault="005D28A1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5D28A1" w14:paraId="4431A8B6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7480C2" w14:textId="77777777" w:rsidR="005D28A1" w:rsidRDefault="005D28A1" w:rsidP="005D28A1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7C6DE4" w14:textId="77777777" w:rsidR="005D28A1" w:rsidRDefault="005D28A1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111+700</w:t>
            </w:r>
          </w:p>
          <w:p w14:paraId="51908E62" w14:textId="77777777" w:rsidR="005D28A1" w:rsidRDefault="005D28A1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111+920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B3152D" w14:textId="77777777" w:rsidR="005D28A1" w:rsidRDefault="005D28A1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403571" w14:textId="77777777" w:rsidR="005D28A1" w:rsidRDefault="005D28A1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Băbuțeni – </w:t>
            </w:r>
          </w:p>
          <w:p w14:paraId="404EFE93" w14:textId="77777777" w:rsidR="005D28A1" w:rsidRDefault="005D28A1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Surduc Sălaj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893508" w14:textId="77777777" w:rsidR="005D28A1" w:rsidRDefault="005D28A1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C42F65" w14:textId="77777777" w:rsidR="005D28A1" w:rsidRPr="00396332" w:rsidRDefault="005D28A1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5B3E70" w14:textId="77777777" w:rsidR="005D28A1" w:rsidRDefault="005D28A1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771533" w14:textId="77777777" w:rsidR="005D28A1" w:rsidRPr="00396332" w:rsidRDefault="005D28A1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74F614" w14:textId="77777777" w:rsidR="005D28A1" w:rsidRDefault="005D28A1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54115214" w14:textId="77777777" w:rsidR="005D28A1" w:rsidRDefault="005D28A1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3786A9ED" w14:textId="77777777" w:rsidR="005D28A1" w:rsidRDefault="005D28A1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EF5BBB">
              <w:rPr>
                <w:b/>
                <w:bCs/>
                <w:i/>
                <w:iCs/>
                <w:sz w:val="20"/>
                <w:lang w:val="ro-RO"/>
              </w:rPr>
              <w:t xml:space="preserve">(zonă pod km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111</w:t>
            </w:r>
            <w:r w:rsidRPr="00EF5BBB">
              <w:rPr>
                <w:b/>
                <w:bCs/>
                <w:i/>
                <w:iCs/>
                <w:sz w:val="20"/>
                <w:lang w:val="ro-RO"/>
              </w:rPr>
              <w:t>+</w:t>
            </w:r>
            <w:r>
              <w:rPr>
                <w:b/>
                <w:bCs/>
                <w:i/>
                <w:iCs/>
                <w:sz w:val="20"/>
                <w:lang w:val="ro-RO"/>
              </w:rPr>
              <w:t>810</w:t>
            </w:r>
            <w:r w:rsidRPr="00EF5BBB">
              <w:rPr>
                <w:b/>
                <w:bCs/>
                <w:i/>
                <w:iCs/>
                <w:sz w:val="20"/>
                <w:lang w:val="ro-RO"/>
              </w:rPr>
              <w:t>)</w:t>
            </w:r>
          </w:p>
        </w:tc>
      </w:tr>
      <w:tr w:rsidR="005D28A1" w14:paraId="282956AD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223020" w14:textId="77777777" w:rsidR="005D28A1" w:rsidRDefault="005D28A1" w:rsidP="005D28A1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9D0593" w14:textId="77777777" w:rsidR="005D28A1" w:rsidRDefault="005D28A1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113+820</w:t>
            </w:r>
          </w:p>
          <w:p w14:paraId="74EBE351" w14:textId="77777777" w:rsidR="005D28A1" w:rsidRDefault="005D28A1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113+870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7C91A4" w14:textId="77777777" w:rsidR="005D28A1" w:rsidRDefault="005D28A1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EBF3C0" w14:textId="77777777" w:rsidR="005D28A1" w:rsidRDefault="005D28A1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Băbuțeni -</w:t>
            </w:r>
          </w:p>
          <w:p w14:paraId="5FF30F46" w14:textId="77777777" w:rsidR="005D28A1" w:rsidRDefault="005D28A1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Surduc Sălaj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9DDA75" w14:textId="77777777" w:rsidR="005D28A1" w:rsidRDefault="005D28A1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D26ECD" w14:textId="77777777" w:rsidR="005D28A1" w:rsidRDefault="005D28A1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F1A66E" w14:textId="77777777" w:rsidR="005D28A1" w:rsidRDefault="005D28A1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8AC2C0" w14:textId="77777777" w:rsidR="005D28A1" w:rsidRPr="00396332" w:rsidRDefault="005D28A1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5DEBBC" w14:textId="77777777" w:rsidR="005D28A1" w:rsidRDefault="005D28A1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EF5BBB">
              <w:rPr>
                <w:b/>
                <w:bCs/>
                <w:i/>
                <w:iCs/>
                <w:sz w:val="20"/>
                <w:lang w:val="ro-RO"/>
              </w:rPr>
              <w:t xml:space="preserve">(zonă pod km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113</w:t>
            </w:r>
            <w:r w:rsidRPr="00EF5BBB">
              <w:rPr>
                <w:b/>
                <w:bCs/>
                <w:i/>
                <w:iCs/>
                <w:sz w:val="20"/>
                <w:lang w:val="ro-RO"/>
              </w:rPr>
              <w:t>+</w:t>
            </w:r>
            <w:r>
              <w:rPr>
                <w:b/>
                <w:bCs/>
                <w:i/>
                <w:iCs/>
                <w:sz w:val="20"/>
                <w:lang w:val="ro-RO"/>
              </w:rPr>
              <w:t>844</w:t>
            </w:r>
            <w:r w:rsidRPr="00EF5BBB">
              <w:rPr>
                <w:b/>
                <w:bCs/>
                <w:i/>
                <w:iCs/>
                <w:sz w:val="20"/>
                <w:lang w:val="ro-RO"/>
              </w:rPr>
              <w:t>)</w:t>
            </w:r>
          </w:p>
        </w:tc>
      </w:tr>
      <w:tr w:rsidR="005D28A1" w14:paraId="6EC94836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EEFA58" w14:textId="77777777" w:rsidR="005D28A1" w:rsidRDefault="005D28A1" w:rsidP="005D28A1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06F774" w14:textId="77777777" w:rsidR="005D28A1" w:rsidRDefault="005D28A1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501626" w14:textId="77777777" w:rsidR="005D28A1" w:rsidRDefault="005D28A1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6E9722" w14:textId="77777777" w:rsidR="005D28A1" w:rsidRDefault="005D28A1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Surduc Sălaj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A8B968" w14:textId="77777777" w:rsidR="005D28A1" w:rsidRDefault="005D28A1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DDC49D" w14:textId="77777777" w:rsidR="005D28A1" w:rsidRDefault="005D28A1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CCA25C" w14:textId="77777777" w:rsidR="005D28A1" w:rsidRDefault="005D28A1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7D8FC5" w14:textId="77777777" w:rsidR="005D28A1" w:rsidRPr="00396332" w:rsidRDefault="005D28A1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014537" w14:textId="77777777" w:rsidR="005D28A1" w:rsidRDefault="005D28A1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 și 2 Cap X. Nesemnalizată pe teren.</w:t>
            </w:r>
          </w:p>
        </w:tc>
      </w:tr>
      <w:tr w:rsidR="005D28A1" w14:paraId="71D39ED6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E43BED" w14:textId="77777777" w:rsidR="005D28A1" w:rsidRDefault="005D28A1" w:rsidP="005D28A1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DBB3C2" w14:textId="77777777" w:rsidR="005D28A1" w:rsidRDefault="005D28A1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116+200</w:t>
            </w:r>
          </w:p>
          <w:p w14:paraId="678C1050" w14:textId="77777777" w:rsidR="005D28A1" w:rsidRDefault="005D28A1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116+250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5AAA0D" w14:textId="77777777" w:rsidR="005D28A1" w:rsidRDefault="005D28A1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3A7828" w14:textId="77777777" w:rsidR="005D28A1" w:rsidRDefault="005D28A1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Surduc Sălaj</w:t>
            </w:r>
          </w:p>
          <w:p w14:paraId="062082A8" w14:textId="77777777" w:rsidR="005D28A1" w:rsidRDefault="005D28A1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(pod km 116+224 </w:t>
            </w:r>
          </w:p>
          <w:p w14:paraId="28411EA1" w14:textId="77777777" w:rsidR="005D28A1" w:rsidRDefault="005D28A1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40D7C9" w14:textId="77777777" w:rsidR="005D28A1" w:rsidRDefault="005D28A1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A316EF" w14:textId="77777777" w:rsidR="005D28A1" w:rsidRDefault="005D28A1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B38B4B" w14:textId="77777777" w:rsidR="005D28A1" w:rsidRDefault="005D28A1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F38620" w14:textId="77777777" w:rsidR="005D28A1" w:rsidRPr="00396332" w:rsidRDefault="005D28A1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6D5737" w14:textId="77777777" w:rsidR="005D28A1" w:rsidRDefault="005D28A1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4EB7876F" w14:textId="77777777" w:rsidR="005D28A1" w:rsidRDefault="005D28A1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5D28A1" w14:paraId="717DC640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817F10" w14:textId="77777777" w:rsidR="005D28A1" w:rsidRDefault="005D28A1" w:rsidP="005D28A1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F46474" w14:textId="77777777" w:rsidR="005D28A1" w:rsidRDefault="005D28A1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118+500</w:t>
            </w:r>
          </w:p>
          <w:p w14:paraId="42BE6F3C" w14:textId="77777777" w:rsidR="005D28A1" w:rsidRDefault="005D28A1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118+560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BE3A60" w14:textId="77777777" w:rsidR="005D28A1" w:rsidRDefault="005D28A1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D225BB" w14:textId="77777777" w:rsidR="005D28A1" w:rsidRDefault="005D28A1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Surduc Sălaj -</w:t>
            </w:r>
          </w:p>
          <w:p w14:paraId="52FE3AE5" w14:textId="77777777" w:rsidR="005D28A1" w:rsidRDefault="005D28A1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Jibou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26335D" w14:textId="77777777" w:rsidR="005D28A1" w:rsidRDefault="005D28A1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8D7544" w14:textId="77777777" w:rsidR="005D28A1" w:rsidRDefault="005D28A1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D87C8F" w14:textId="77777777" w:rsidR="005D28A1" w:rsidRDefault="005D28A1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2F3F08" w14:textId="77777777" w:rsidR="005D28A1" w:rsidRPr="00396332" w:rsidRDefault="005D28A1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9201E2" w14:textId="77777777" w:rsidR="005D28A1" w:rsidRDefault="005D28A1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365EE4D6" w14:textId="77777777" w:rsidR="005D28A1" w:rsidRDefault="005D28A1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EF5BBB">
              <w:rPr>
                <w:b/>
                <w:bCs/>
                <w:i/>
                <w:iCs/>
                <w:sz w:val="20"/>
                <w:lang w:val="ro-RO"/>
              </w:rPr>
              <w:t xml:space="preserve">(zonă pod km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118</w:t>
            </w:r>
            <w:r w:rsidRPr="00EF5BBB">
              <w:rPr>
                <w:b/>
                <w:bCs/>
                <w:i/>
                <w:iCs/>
                <w:sz w:val="20"/>
                <w:lang w:val="ro-RO"/>
              </w:rPr>
              <w:t>+</w:t>
            </w:r>
            <w:r>
              <w:rPr>
                <w:b/>
                <w:bCs/>
                <w:i/>
                <w:iCs/>
                <w:sz w:val="20"/>
                <w:lang w:val="ro-RO"/>
              </w:rPr>
              <w:t>532</w:t>
            </w:r>
            <w:r w:rsidRPr="00EF5BBB">
              <w:rPr>
                <w:b/>
                <w:bCs/>
                <w:i/>
                <w:iCs/>
                <w:sz w:val="20"/>
                <w:lang w:val="ro-RO"/>
              </w:rPr>
              <w:t>)</w:t>
            </w:r>
          </w:p>
        </w:tc>
      </w:tr>
      <w:tr w:rsidR="005D28A1" w14:paraId="4B42BE0F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2B744C" w14:textId="77777777" w:rsidR="005D28A1" w:rsidRDefault="005D28A1" w:rsidP="005D28A1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194293" w14:textId="77777777" w:rsidR="005D28A1" w:rsidRDefault="005D28A1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119+700</w:t>
            </w:r>
          </w:p>
          <w:p w14:paraId="131BFFBC" w14:textId="77777777" w:rsidR="005D28A1" w:rsidRDefault="005D28A1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122+350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2E97C1" w14:textId="77777777" w:rsidR="005D28A1" w:rsidRDefault="005D28A1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809363" w14:textId="77777777" w:rsidR="005D28A1" w:rsidRDefault="005D28A1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Surduc Sălaj -</w:t>
            </w:r>
          </w:p>
          <w:p w14:paraId="31A339B9" w14:textId="77777777" w:rsidR="005D28A1" w:rsidRDefault="005D28A1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Jibou </w:t>
            </w:r>
          </w:p>
          <w:p w14:paraId="5DEA3251" w14:textId="77777777" w:rsidR="005D28A1" w:rsidRDefault="005D28A1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(inclusiv tabier metalic Cap X  St. Jibou)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992B88" w14:textId="77777777" w:rsidR="005D28A1" w:rsidRDefault="005D28A1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280602" w14:textId="77777777" w:rsidR="005D28A1" w:rsidRDefault="005D28A1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7B291B" w14:textId="77777777" w:rsidR="005D28A1" w:rsidRDefault="005D28A1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E4DB5C" w14:textId="77777777" w:rsidR="005D28A1" w:rsidRPr="00396332" w:rsidRDefault="005D28A1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C01723" w14:textId="77777777" w:rsidR="005D28A1" w:rsidRDefault="005D28A1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464474D4" w14:textId="77777777" w:rsidR="005D28A1" w:rsidRDefault="005D28A1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5D28A1" w14:paraId="11463C3F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822582" w14:textId="77777777" w:rsidR="005D28A1" w:rsidRDefault="005D28A1" w:rsidP="005D28A1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E5C0D2" w14:textId="77777777" w:rsidR="005D28A1" w:rsidRDefault="005D28A1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2314E8" w14:textId="77777777" w:rsidR="005D28A1" w:rsidRDefault="005D28A1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E5A8E1" w14:textId="77777777" w:rsidR="005D28A1" w:rsidRDefault="005D28A1" w:rsidP="005956D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Jibou</w:t>
            </w:r>
          </w:p>
          <w:p w14:paraId="038C73BF" w14:textId="77777777" w:rsidR="005D28A1" w:rsidRDefault="005D28A1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410CC0" w14:textId="77777777" w:rsidR="005D28A1" w:rsidRDefault="005D28A1" w:rsidP="005956D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6092FB96" w14:textId="77777777" w:rsidR="005D28A1" w:rsidRDefault="005D28A1" w:rsidP="005956D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CAA188" w14:textId="77777777" w:rsidR="005D28A1" w:rsidRDefault="005D28A1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A3916E" w14:textId="77777777" w:rsidR="005D28A1" w:rsidRDefault="005D28A1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0F1D8C" w14:textId="77777777" w:rsidR="005D28A1" w:rsidRPr="00396332" w:rsidRDefault="005D28A1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ED8CFB" w14:textId="77777777" w:rsidR="005D28A1" w:rsidRDefault="005D28A1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D28A1" w14:paraId="68423AEC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82062B" w14:textId="77777777" w:rsidR="005D28A1" w:rsidRDefault="005D28A1" w:rsidP="005D28A1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3382D3" w14:textId="77777777" w:rsidR="005D28A1" w:rsidRDefault="005D28A1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2EC55F" w14:textId="77777777" w:rsidR="005D28A1" w:rsidRDefault="005D28A1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56BCEE" w14:textId="77777777" w:rsidR="005D28A1" w:rsidRDefault="005D28A1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Jibou</w:t>
            </w:r>
          </w:p>
          <w:p w14:paraId="6F9AD432" w14:textId="77777777" w:rsidR="005D28A1" w:rsidRDefault="005D28A1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CB64EC" w14:textId="77777777" w:rsidR="005D28A1" w:rsidRDefault="005D28A1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 </w:t>
            </w:r>
          </w:p>
          <w:p w14:paraId="12EB74CC" w14:textId="77777777" w:rsidR="005D28A1" w:rsidRDefault="005D28A1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TDJ</w:t>
            </w:r>
          </w:p>
          <w:p w14:paraId="6DEC7F63" w14:textId="77777777" w:rsidR="005D28A1" w:rsidRDefault="005D28A1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3/7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DFEB88" w14:textId="77777777" w:rsidR="005D28A1" w:rsidRDefault="005D28A1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5B8FE8" w14:textId="77777777" w:rsidR="005D28A1" w:rsidRDefault="005D28A1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AC8667" w14:textId="77777777" w:rsidR="005D28A1" w:rsidRPr="00396332" w:rsidRDefault="005D28A1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AD166E" w14:textId="77777777" w:rsidR="005D28A1" w:rsidRDefault="005D28A1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D28A1" w14:paraId="55C7CBFF" w14:textId="77777777">
        <w:trPr>
          <w:cantSplit/>
          <w:trHeight w:val="395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DB5C15" w14:textId="77777777" w:rsidR="005D28A1" w:rsidRDefault="005D28A1" w:rsidP="005D28A1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687523" w14:textId="77777777" w:rsidR="005D28A1" w:rsidRDefault="005D28A1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627B96" w14:textId="77777777" w:rsidR="005D28A1" w:rsidRPr="005C35B0" w:rsidRDefault="005D28A1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2BE1FD" w14:textId="77777777" w:rsidR="005D28A1" w:rsidRDefault="005D28A1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Jibou liniile 1 - 4 </w:t>
            </w:r>
          </w:p>
          <w:p w14:paraId="2A897F1A" w14:textId="77777777" w:rsidR="005D28A1" w:rsidRDefault="005D28A1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Tehnică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DDDA44" w14:textId="77777777" w:rsidR="005D28A1" w:rsidRDefault="005D28A1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150B4A08" w14:textId="77777777" w:rsidR="005D28A1" w:rsidRDefault="005D28A1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23DAF6" w14:textId="77777777" w:rsidR="005D28A1" w:rsidRPr="00396332" w:rsidRDefault="005D28A1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396332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940934" w14:textId="77777777" w:rsidR="005D28A1" w:rsidRDefault="005D28A1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31D0DB" w14:textId="77777777" w:rsidR="005D28A1" w:rsidRPr="00396332" w:rsidRDefault="005D28A1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26278A" w14:textId="77777777" w:rsidR="005D28A1" w:rsidRDefault="005D28A1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D28A1" w14:paraId="4D53DAF0" w14:textId="77777777">
        <w:trPr>
          <w:cantSplit/>
          <w:trHeight w:val="172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E9E0EE" w14:textId="77777777" w:rsidR="005D28A1" w:rsidRDefault="005D28A1" w:rsidP="005D28A1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670EDB" w14:textId="77777777" w:rsidR="005D28A1" w:rsidRDefault="005D28A1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B1E644" w14:textId="77777777" w:rsidR="005D28A1" w:rsidRPr="005C35B0" w:rsidRDefault="005D28A1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DB7819" w14:textId="77777777" w:rsidR="005D28A1" w:rsidRDefault="005D28A1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Jibou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9B362B" w14:textId="77777777" w:rsidR="005D28A1" w:rsidRDefault="005D28A1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 36 / 38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79D65A" w14:textId="77777777" w:rsidR="005D28A1" w:rsidRPr="00396332" w:rsidRDefault="005D28A1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396332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212684" w14:textId="77777777" w:rsidR="005D28A1" w:rsidRDefault="005D28A1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CF7E67" w14:textId="77777777" w:rsidR="005D28A1" w:rsidRPr="00396332" w:rsidRDefault="005D28A1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311733" w14:textId="77777777" w:rsidR="005D28A1" w:rsidRDefault="005D28A1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Cu acces la liniile 9 şi 10 abătute.</w:t>
            </w:r>
          </w:p>
        </w:tc>
      </w:tr>
      <w:tr w:rsidR="005D28A1" w14:paraId="05308D7A" w14:textId="77777777">
        <w:trPr>
          <w:cantSplit/>
          <w:trHeight w:val="172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031A1B" w14:textId="77777777" w:rsidR="005D28A1" w:rsidRDefault="005D28A1" w:rsidP="005D28A1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0D4D63" w14:textId="77777777" w:rsidR="005D28A1" w:rsidRDefault="005D28A1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122+835</w:t>
            </w:r>
          </w:p>
          <w:p w14:paraId="305E7EB2" w14:textId="77777777" w:rsidR="005D28A1" w:rsidRDefault="005D28A1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132+151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2F4131" w14:textId="77777777" w:rsidR="005D28A1" w:rsidRPr="005C35B0" w:rsidRDefault="005D28A1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E4CD12" w14:textId="77777777" w:rsidR="005D28A1" w:rsidRDefault="005D28A1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Jibou</w:t>
            </w:r>
          </w:p>
          <w:p w14:paraId="4B9BDDF7" w14:textId="77777777" w:rsidR="005D28A1" w:rsidRDefault="005D28A1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Ax. Hm Someș Odorhei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9F2FF0" w14:textId="77777777" w:rsidR="005D28A1" w:rsidRDefault="005D28A1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FED08C" w14:textId="77777777" w:rsidR="005D28A1" w:rsidRPr="00396332" w:rsidRDefault="005D28A1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9353D6" w14:textId="77777777" w:rsidR="005D28A1" w:rsidRDefault="005D28A1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0435CB" w14:textId="77777777" w:rsidR="005D28A1" w:rsidRPr="00396332" w:rsidRDefault="005D28A1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90B304" w14:textId="77777777" w:rsidR="005D28A1" w:rsidRDefault="005D28A1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D28A1" w14:paraId="0FE1EC27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32B03FE3" w14:textId="77777777" w:rsidR="005D28A1" w:rsidRDefault="005D28A1" w:rsidP="005D28A1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2E8FB4A4" w14:textId="77777777" w:rsidR="005D28A1" w:rsidRDefault="005D28A1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5A11D4DD" w14:textId="77777777" w:rsidR="005D28A1" w:rsidRPr="005C35B0" w:rsidRDefault="005D28A1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79200197" w14:textId="77777777" w:rsidR="005D28A1" w:rsidRDefault="005D28A1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Ulmeni Sălaj</w:t>
            </w:r>
          </w:p>
          <w:p w14:paraId="5BE9FFDB" w14:textId="77777777" w:rsidR="005D28A1" w:rsidRDefault="005D28A1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3B095418" w14:textId="77777777" w:rsidR="005D28A1" w:rsidRDefault="005D28A1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6FEBE6E5" w14:textId="77777777" w:rsidR="005D28A1" w:rsidRDefault="005D28A1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4805D8A6" w14:textId="77777777" w:rsidR="005D28A1" w:rsidRPr="00396332" w:rsidRDefault="005D28A1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396332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23554314" w14:textId="77777777" w:rsidR="005D28A1" w:rsidRDefault="005D28A1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18FB29E3" w14:textId="77777777" w:rsidR="005D28A1" w:rsidRPr="00396332" w:rsidRDefault="005D28A1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7682B836" w14:textId="77777777" w:rsidR="005D28A1" w:rsidRDefault="005D28A1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D28A1" w14:paraId="1472C8F7" w14:textId="77777777" w:rsidTr="004558F5">
        <w:trPr>
          <w:cantSplit/>
          <w:trHeight w:val="311"/>
          <w:jc w:val="center"/>
        </w:trPr>
        <w:tc>
          <w:tcPr>
            <w:tcW w:w="636" w:type="dxa"/>
            <w:vMerge w:val="restart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2D4372" w14:textId="77777777" w:rsidR="005D28A1" w:rsidRDefault="005D28A1" w:rsidP="005D28A1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815DDC" w14:textId="77777777" w:rsidR="005D28A1" w:rsidRDefault="005D28A1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169+000</w:t>
            </w:r>
          </w:p>
          <w:p w14:paraId="65FA748C" w14:textId="77777777" w:rsidR="005D28A1" w:rsidRDefault="005D28A1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172+530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55FE78" w14:textId="77777777" w:rsidR="005D28A1" w:rsidRPr="005C35B0" w:rsidRDefault="005D28A1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204" w:type="dxa"/>
            <w:vMerge w:val="restart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1012BF" w14:textId="77777777" w:rsidR="005D28A1" w:rsidRDefault="005D28A1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Satulung pe Someş -</w:t>
            </w:r>
          </w:p>
          <w:p w14:paraId="3DABD200" w14:textId="77777777" w:rsidR="005D28A1" w:rsidRDefault="005D28A1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Baia Mare</w:t>
            </w:r>
          </w:p>
        </w:tc>
        <w:tc>
          <w:tcPr>
            <w:tcW w:w="870" w:type="dxa"/>
            <w:vMerge w:val="restart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A40EB7" w14:textId="77777777" w:rsidR="005D28A1" w:rsidRDefault="005D28A1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vMerge w:val="restart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D53C40" w14:textId="77777777" w:rsidR="005D28A1" w:rsidRPr="00396332" w:rsidRDefault="005D28A1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vMerge w:val="restart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753ED0" w14:textId="77777777" w:rsidR="005D28A1" w:rsidRDefault="005D28A1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vMerge w:val="restart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F78A0D" w14:textId="77777777" w:rsidR="005D28A1" w:rsidRPr="00396332" w:rsidRDefault="005D28A1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vMerge w:val="restart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78026B" w14:textId="77777777" w:rsidR="005D28A1" w:rsidRDefault="005D28A1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6C0199B6" w14:textId="77777777" w:rsidR="005D28A1" w:rsidRDefault="005D28A1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D28A1" w14:paraId="2E6B5E77" w14:textId="77777777">
        <w:trPr>
          <w:cantSplit/>
          <w:trHeight w:val="375"/>
          <w:jc w:val="center"/>
        </w:trPr>
        <w:tc>
          <w:tcPr>
            <w:tcW w:w="636" w:type="dxa"/>
            <w:vMerge/>
            <w:tcBorders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946A4C" w14:textId="77777777" w:rsidR="005D28A1" w:rsidRDefault="005D28A1" w:rsidP="005D28A1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BEB2C9" w14:textId="77777777" w:rsidR="005D28A1" w:rsidRDefault="005D28A1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172+530</w:t>
            </w:r>
          </w:p>
          <w:p w14:paraId="48DDA64E" w14:textId="77777777" w:rsidR="005D28A1" w:rsidRDefault="005D28A1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172+680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41DDA4" w14:textId="77777777" w:rsidR="005D28A1" w:rsidRDefault="005D28A1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vMerge/>
            <w:tcBorders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E0DE94" w14:textId="77777777" w:rsidR="005D28A1" w:rsidRDefault="005D28A1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vMerge/>
            <w:tcBorders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C7B34D" w14:textId="77777777" w:rsidR="005D28A1" w:rsidRDefault="005D28A1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vMerge/>
            <w:tcBorders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365B26" w14:textId="77777777" w:rsidR="005D28A1" w:rsidRPr="00396332" w:rsidRDefault="005D28A1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vMerge/>
            <w:tcBorders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53BA44" w14:textId="77777777" w:rsidR="005D28A1" w:rsidRDefault="005D28A1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vMerge/>
            <w:tcBorders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1D8709" w14:textId="77777777" w:rsidR="005D28A1" w:rsidRPr="00396332" w:rsidRDefault="005D28A1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vMerge/>
            <w:tcBorders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D25748" w14:textId="77777777" w:rsidR="005D28A1" w:rsidRDefault="005D28A1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D28A1" w14:paraId="40292BD4" w14:textId="77777777" w:rsidTr="00382B68">
        <w:trPr>
          <w:cantSplit/>
          <w:trHeight w:val="346"/>
          <w:jc w:val="center"/>
        </w:trPr>
        <w:tc>
          <w:tcPr>
            <w:tcW w:w="636" w:type="dxa"/>
            <w:vMerge/>
            <w:tcBorders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13D7FD" w14:textId="77777777" w:rsidR="005D28A1" w:rsidRDefault="005D28A1" w:rsidP="005D28A1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52002A" w14:textId="77777777" w:rsidR="005D28A1" w:rsidRDefault="005D28A1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172+680</w:t>
            </w:r>
          </w:p>
          <w:p w14:paraId="50DD43BE" w14:textId="77777777" w:rsidR="005D28A1" w:rsidRDefault="005D28A1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175+445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7CACDC" w14:textId="77777777" w:rsidR="005D28A1" w:rsidRDefault="005D28A1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204" w:type="dxa"/>
            <w:vMerge/>
            <w:tcBorders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004FC8" w14:textId="77777777" w:rsidR="005D28A1" w:rsidRDefault="005D28A1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vMerge/>
            <w:tcBorders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01A005" w14:textId="77777777" w:rsidR="005D28A1" w:rsidRDefault="005D28A1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vMerge/>
            <w:tcBorders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64BD1A" w14:textId="77777777" w:rsidR="005D28A1" w:rsidRPr="00396332" w:rsidRDefault="005D28A1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vMerge/>
            <w:tcBorders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B76DC1" w14:textId="77777777" w:rsidR="005D28A1" w:rsidRDefault="005D28A1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vMerge/>
            <w:tcBorders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FA60C1" w14:textId="77777777" w:rsidR="005D28A1" w:rsidRPr="00396332" w:rsidRDefault="005D28A1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vMerge/>
            <w:tcBorders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5E8536" w14:textId="77777777" w:rsidR="005D28A1" w:rsidRDefault="005D28A1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D28A1" w14:paraId="1D50B94B" w14:textId="77777777">
        <w:trPr>
          <w:cantSplit/>
          <w:trHeight w:val="420"/>
          <w:jc w:val="center"/>
        </w:trPr>
        <w:tc>
          <w:tcPr>
            <w:tcW w:w="636" w:type="dxa"/>
            <w:vMerge/>
            <w:tcBorders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833B3C" w14:textId="77777777" w:rsidR="005D28A1" w:rsidRDefault="005D28A1" w:rsidP="005D28A1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8430C1" w14:textId="77777777" w:rsidR="005D28A1" w:rsidRDefault="005D28A1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175+445</w:t>
            </w:r>
          </w:p>
          <w:p w14:paraId="314F52A7" w14:textId="77777777" w:rsidR="005D28A1" w:rsidRDefault="005D28A1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175+495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2291EE" w14:textId="77777777" w:rsidR="005D28A1" w:rsidRDefault="005D28A1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vMerge/>
            <w:tcBorders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453952" w14:textId="77777777" w:rsidR="005D28A1" w:rsidRDefault="005D28A1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vMerge/>
            <w:tcBorders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B4BACE" w14:textId="77777777" w:rsidR="005D28A1" w:rsidRDefault="005D28A1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vMerge/>
            <w:tcBorders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6F5DA2" w14:textId="77777777" w:rsidR="005D28A1" w:rsidRPr="00396332" w:rsidRDefault="005D28A1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vMerge/>
            <w:tcBorders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67DFCD" w14:textId="77777777" w:rsidR="005D28A1" w:rsidRDefault="005D28A1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vMerge/>
            <w:tcBorders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018E0C" w14:textId="77777777" w:rsidR="005D28A1" w:rsidRPr="00396332" w:rsidRDefault="005D28A1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vMerge/>
            <w:tcBorders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B31C48" w14:textId="77777777" w:rsidR="005D28A1" w:rsidRDefault="005D28A1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D28A1" w14:paraId="7DA7E112" w14:textId="77777777">
        <w:trPr>
          <w:cantSplit/>
          <w:trHeight w:val="391"/>
          <w:jc w:val="center"/>
        </w:trPr>
        <w:tc>
          <w:tcPr>
            <w:tcW w:w="636" w:type="dxa"/>
            <w:vMerge/>
            <w:tcBorders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E1427F" w14:textId="77777777" w:rsidR="005D28A1" w:rsidRDefault="005D28A1" w:rsidP="005D28A1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C0CA38" w14:textId="77777777" w:rsidR="005D28A1" w:rsidRDefault="005D28A1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175+459</w:t>
            </w:r>
          </w:p>
          <w:p w14:paraId="071A9625" w14:textId="77777777" w:rsidR="005D28A1" w:rsidRDefault="005D28A1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179+497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FECE14" w14:textId="77777777" w:rsidR="005D28A1" w:rsidRDefault="005D28A1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204" w:type="dxa"/>
            <w:vMerge/>
            <w:tcBorders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34976D" w14:textId="77777777" w:rsidR="005D28A1" w:rsidRDefault="005D28A1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vMerge/>
            <w:tcBorders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A21959" w14:textId="77777777" w:rsidR="005D28A1" w:rsidRDefault="005D28A1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vMerge/>
            <w:tcBorders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B342A0" w14:textId="77777777" w:rsidR="005D28A1" w:rsidRPr="00396332" w:rsidRDefault="005D28A1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vMerge/>
            <w:tcBorders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0FBF0D" w14:textId="77777777" w:rsidR="005D28A1" w:rsidRDefault="005D28A1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vMerge/>
            <w:tcBorders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214823" w14:textId="77777777" w:rsidR="005D28A1" w:rsidRPr="00396332" w:rsidRDefault="005D28A1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vMerge/>
            <w:tcBorders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D94E90" w14:textId="77777777" w:rsidR="005D28A1" w:rsidRDefault="005D28A1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</w:tbl>
    <w:p w14:paraId="2C726BFF" w14:textId="77777777" w:rsidR="005D28A1" w:rsidRDefault="005D28A1">
      <w:pPr>
        <w:spacing w:before="40" w:after="40" w:line="192" w:lineRule="auto"/>
        <w:ind w:right="57"/>
        <w:rPr>
          <w:sz w:val="20"/>
          <w:lang w:val="ro-RO"/>
        </w:rPr>
      </w:pPr>
    </w:p>
    <w:p w14:paraId="28C2A9AD" w14:textId="77777777" w:rsidR="005D28A1" w:rsidRDefault="005D28A1" w:rsidP="0002281B">
      <w:pPr>
        <w:pStyle w:val="Heading1"/>
        <w:spacing w:line="360" w:lineRule="auto"/>
      </w:pPr>
      <w:r>
        <w:t>LINIA 416</w:t>
      </w:r>
    </w:p>
    <w:p w14:paraId="4EF42D7C" w14:textId="77777777" w:rsidR="005D28A1" w:rsidRDefault="005D28A1" w:rsidP="00116541">
      <w:pPr>
        <w:pStyle w:val="Heading1"/>
        <w:spacing w:line="360" w:lineRule="auto"/>
        <w:rPr>
          <w:b w:val="0"/>
          <w:bCs w:val="0"/>
          <w:sz w:val="8"/>
        </w:rPr>
      </w:pPr>
      <w:r>
        <w:t>DEJ CĂLĂTORI - DEJ TRIAJ -  BECLEAN PE SOMEŞ - ILVA MICĂ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4"/>
        <w:gridCol w:w="870"/>
        <w:gridCol w:w="754"/>
        <w:gridCol w:w="870"/>
        <w:gridCol w:w="754"/>
        <w:gridCol w:w="2491"/>
      </w:tblGrid>
      <w:tr w:rsidR="005D28A1" w14:paraId="44B40105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81CD82" w14:textId="77777777" w:rsidR="005D28A1" w:rsidRDefault="005D28A1" w:rsidP="005D28A1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B5B76F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4B1AE8" w14:textId="77777777" w:rsidR="005D28A1" w:rsidRPr="00C4423F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53FA3E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Dej Călători</w:t>
            </w:r>
          </w:p>
          <w:p w14:paraId="70B3ECB2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liniile 1Th, 2Th, </w:t>
            </w:r>
          </w:p>
          <w:p w14:paraId="418C5024" w14:textId="77777777" w:rsidR="005D28A1" w:rsidRDefault="005D28A1">
            <w:pPr>
              <w:spacing w:before="40" w:after="40" w:line="360" w:lineRule="auto"/>
              <w:ind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 și 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EB4913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635F2921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B9BEEA" w14:textId="77777777" w:rsidR="005D28A1" w:rsidRPr="00C4423F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C4423F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DDEE5F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0EAAC7" w14:textId="77777777" w:rsidR="005D28A1" w:rsidRPr="00C4423F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BA35F0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D28A1" w14:paraId="42568701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97F113" w14:textId="77777777" w:rsidR="005D28A1" w:rsidRDefault="005D28A1" w:rsidP="005D28A1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083661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1ADDDD" w14:textId="77777777" w:rsidR="005D28A1" w:rsidRPr="00C4423F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BE2AB9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Dej Triaj</w:t>
            </w:r>
          </w:p>
          <w:p w14:paraId="4579C0F7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Grupa B, </w:t>
            </w:r>
          </w:p>
          <w:p w14:paraId="6AECA1B0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liniile 2B - 26B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03D49A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toate liniile</w:t>
            </w:r>
          </w:p>
          <w:p w14:paraId="14FFCE92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2B-26B</w:t>
            </w:r>
          </w:p>
          <w:p w14:paraId="34A47A7A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şi </w:t>
            </w:r>
          </w:p>
          <w:p w14:paraId="24FB6015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</w:t>
            </w:r>
          </w:p>
          <w:p w14:paraId="5AA1BD39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1B-85B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E52B5F" w14:textId="77777777" w:rsidR="005D28A1" w:rsidRPr="00C4423F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C4423F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BD920F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992C47" w14:textId="77777777" w:rsidR="005D28A1" w:rsidRPr="00C4423F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449009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D28A1" w14:paraId="60693951" w14:textId="77777777">
        <w:trPr>
          <w:cantSplit/>
          <w:trHeight w:val="182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86141F" w14:textId="77777777" w:rsidR="005D28A1" w:rsidRDefault="005D28A1" w:rsidP="005D28A1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BEAC2D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DFF5B1" w14:textId="77777777" w:rsidR="005D28A1" w:rsidRPr="00C4423F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E15BC0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Dej Triaj</w:t>
            </w:r>
          </w:p>
          <w:p w14:paraId="3D897D10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Grupa A+D, </w:t>
            </w:r>
          </w:p>
          <w:p w14:paraId="5E8F9E03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liniile 1A - 10A şi </w:t>
            </w:r>
          </w:p>
          <w:p w14:paraId="46ADC9B5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1D - 4D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1FFED2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toate liniile </w:t>
            </w:r>
          </w:p>
          <w:p w14:paraId="2A7F7E81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1A-10A,</w:t>
            </w:r>
          </w:p>
          <w:p w14:paraId="7824E7E3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1D - 4D</w:t>
            </w:r>
          </w:p>
          <w:p w14:paraId="3AE0E52E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şi </w:t>
            </w:r>
          </w:p>
          <w:p w14:paraId="60C4D6F9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</w:t>
            </w:r>
          </w:p>
          <w:p w14:paraId="7A77F04F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1A-55A</w:t>
            </w:r>
          </w:p>
          <w:p w14:paraId="664B0F71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şi</w:t>
            </w:r>
          </w:p>
          <w:p w14:paraId="689C4EEB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8A-40A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8C8AA7" w14:textId="77777777" w:rsidR="005D28A1" w:rsidRPr="00C4423F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C4423F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AFF71E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A81A8E" w14:textId="77777777" w:rsidR="005D28A1" w:rsidRPr="00C4423F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0F9F90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D28A1" w14:paraId="7F29FA98" w14:textId="77777777">
        <w:trPr>
          <w:cantSplit/>
          <w:trHeight w:val="182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C8C8BE" w14:textId="77777777" w:rsidR="005D28A1" w:rsidRDefault="005D28A1" w:rsidP="005D28A1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CA0595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1+100</w:t>
            </w:r>
          </w:p>
          <w:p w14:paraId="2544CF77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D7D3C2" w14:textId="77777777" w:rsidR="005D28A1" w:rsidRPr="00C4423F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E396EB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086191">
              <w:rPr>
                <w:b/>
                <w:bCs/>
                <w:sz w:val="20"/>
                <w:lang w:val="ro-RO"/>
              </w:rPr>
              <w:t xml:space="preserve"> Linia 1C din St. Dej Triaj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  <w:r w:rsidRPr="00086191">
              <w:rPr>
                <w:b/>
                <w:bCs/>
                <w:sz w:val="20"/>
                <w:lang w:val="ro-RO"/>
              </w:rPr>
              <w:t>(inclusiv peste schimbătoarele 19T,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  <w:r w:rsidRPr="00086191">
              <w:rPr>
                <w:b/>
                <w:bCs/>
                <w:sz w:val="20"/>
                <w:lang w:val="ro-RO"/>
              </w:rPr>
              <w:t>35T,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  <w:r w:rsidRPr="00086191">
              <w:rPr>
                <w:b/>
                <w:bCs/>
                <w:sz w:val="20"/>
                <w:lang w:val="ro-RO"/>
              </w:rPr>
              <w:t>37T,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  <w:r w:rsidRPr="00086191">
              <w:rPr>
                <w:b/>
                <w:bCs/>
                <w:sz w:val="20"/>
                <w:lang w:val="ro-RO"/>
              </w:rPr>
              <w:t>45T,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  <w:r w:rsidRPr="00086191">
              <w:rPr>
                <w:b/>
                <w:bCs/>
                <w:sz w:val="20"/>
                <w:lang w:val="ro-RO"/>
              </w:rPr>
              <w:t>47T,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  <w:r w:rsidRPr="00086191">
              <w:rPr>
                <w:b/>
                <w:bCs/>
                <w:sz w:val="20"/>
                <w:lang w:val="ro-RO"/>
              </w:rPr>
              <w:t>49T, 6A,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  <w:r w:rsidRPr="00086191">
              <w:rPr>
                <w:b/>
                <w:bCs/>
                <w:sz w:val="20"/>
                <w:lang w:val="ro-RO"/>
              </w:rPr>
              <w:t xml:space="preserve">4A din </w:t>
            </w:r>
          </w:p>
          <w:p w14:paraId="132155E5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086191">
              <w:rPr>
                <w:b/>
                <w:bCs/>
                <w:sz w:val="20"/>
                <w:lang w:val="ro-RO"/>
              </w:rPr>
              <w:t>Stația Dej Triaj)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E8DF3B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C884EC" w14:textId="77777777" w:rsidR="005D28A1" w:rsidRPr="00C4423F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A004D7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E6666F" w14:textId="77777777" w:rsidR="005D28A1" w:rsidRPr="00C4423F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F495F6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5D28A1" w14:paraId="63E073FA" w14:textId="77777777">
        <w:trPr>
          <w:cantSplit/>
          <w:trHeight w:val="182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7F9F92" w14:textId="77777777" w:rsidR="005D28A1" w:rsidRDefault="005D28A1" w:rsidP="005D28A1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194B61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6D8994" w14:textId="77777777" w:rsidR="005D28A1" w:rsidRPr="00C4423F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43B53A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Dej Triaj</w:t>
            </w:r>
          </w:p>
          <w:p w14:paraId="0D8C5055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 3 C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F293AF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între vârf sch. </w:t>
            </w:r>
          </w:p>
          <w:p w14:paraId="2718935E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25T</w:t>
            </w:r>
          </w:p>
          <w:p w14:paraId="74DA3B1C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şi vârf</w:t>
            </w:r>
          </w:p>
          <w:p w14:paraId="731AA9B0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</w:t>
            </w:r>
          </w:p>
          <w:p w14:paraId="60ECC357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0ECAED" w14:textId="77777777" w:rsidR="005D28A1" w:rsidRPr="00C4423F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8BDCA3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9C1A7B" w14:textId="77777777" w:rsidR="005D28A1" w:rsidRPr="00C4423F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B09C2C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35644CBB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1C, 3C spre Grupa A, între sch. 25 T - 31 T - 33 T - 43 T - 51 T - 9A.</w:t>
            </w:r>
          </w:p>
        </w:tc>
      </w:tr>
      <w:tr w:rsidR="005D28A1" w14:paraId="384F69DD" w14:textId="77777777">
        <w:trPr>
          <w:cantSplit/>
          <w:trHeight w:val="63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CE3A0D" w14:textId="77777777" w:rsidR="005D28A1" w:rsidRDefault="005D28A1" w:rsidP="005D28A1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95E4B4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73C162" w14:textId="77777777" w:rsidR="005D28A1" w:rsidRPr="00C4423F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CE86F9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Dej Triaj - Reteag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1CC50B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BFEE84" w14:textId="77777777" w:rsidR="005D28A1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2E2EA5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7+600</w:t>
            </w:r>
          </w:p>
          <w:p w14:paraId="42C050F9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7+850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EF42FC" w14:textId="77777777" w:rsidR="005D28A1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E9B849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5D28A1" w14:paraId="36068EA5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9D169B" w14:textId="77777777" w:rsidR="005D28A1" w:rsidRDefault="005D28A1" w:rsidP="005D28A1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79118C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A30E84" w14:textId="77777777" w:rsidR="005D28A1" w:rsidRPr="00C4423F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708BBC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Reteag</w:t>
            </w:r>
          </w:p>
          <w:p w14:paraId="73AD8475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BF828D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11403A">
              <w:rPr>
                <w:b/>
                <w:bCs/>
                <w:sz w:val="20"/>
                <w:lang w:val="ro-RO"/>
              </w:rPr>
              <w:t>de la calcai sch. R10 pana la km 12+300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003369" w14:textId="77777777" w:rsidR="005D28A1" w:rsidRPr="00C4423F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C4423F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C13B54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0DECD8" w14:textId="77777777" w:rsidR="005D28A1" w:rsidRPr="00C4423F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43E074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11403A">
              <w:rPr>
                <w:b/>
                <w:bCs/>
                <w:i/>
                <w:iCs/>
                <w:sz w:val="20"/>
                <w:lang w:val="ro-RO"/>
              </w:rPr>
              <w:t>Linie inchisa intre km 12+300 pana la varf R9</w:t>
            </w:r>
          </w:p>
        </w:tc>
      </w:tr>
      <w:tr w:rsidR="005D28A1" w14:paraId="46BA4527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9B14E0" w14:textId="77777777" w:rsidR="005D28A1" w:rsidRDefault="005D28A1" w:rsidP="005D28A1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7CB369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12+700</w:t>
            </w:r>
          </w:p>
          <w:p w14:paraId="16FB9B6A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13+650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85E3EF" w14:textId="77777777" w:rsidR="005D28A1" w:rsidRPr="00C4423F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862B08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Reteag- Coldău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2D9843" w14:textId="77777777" w:rsidR="005D28A1" w:rsidRPr="0011403A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3731AF" w14:textId="77777777" w:rsidR="005D28A1" w:rsidRPr="00C4423F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79DD45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2A599D" w14:textId="77777777" w:rsidR="005D28A1" w:rsidRPr="00C4423F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BCA2B2" w14:textId="77777777" w:rsidR="005D28A1" w:rsidRPr="0011403A" w:rsidRDefault="005D28A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5D28A1" w14:paraId="02A26879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FBD5BC" w14:textId="77777777" w:rsidR="005D28A1" w:rsidRDefault="005D28A1" w:rsidP="005D28A1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439511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BA8C1C" w14:textId="77777777" w:rsidR="005D28A1" w:rsidRPr="00C4423F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9DED55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Reteag- Coldău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A6A394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DE4C77" w14:textId="77777777" w:rsidR="005D28A1" w:rsidRPr="00C4423F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285A0F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13+000</w:t>
            </w:r>
          </w:p>
          <w:p w14:paraId="1A13A96C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16+400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576202" w14:textId="77777777" w:rsidR="005D28A1" w:rsidRPr="00C4423F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57D565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5D28A1" w14:paraId="26835DBB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8EA933" w14:textId="77777777" w:rsidR="005D28A1" w:rsidRDefault="005D28A1" w:rsidP="005D28A1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FDC8B2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24+070</w:t>
            </w:r>
          </w:p>
          <w:p w14:paraId="150923DE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B1AEE7" w14:textId="77777777" w:rsidR="005D28A1" w:rsidRPr="00C4423F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8F90B0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Beclean pe Someş</w:t>
            </w:r>
          </w:p>
          <w:p w14:paraId="77AE6F53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 6 / 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F1B69D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F7A1CA" w14:textId="77777777" w:rsidR="005D28A1" w:rsidRPr="00C4423F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06ACDB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222BAC" w14:textId="77777777" w:rsidR="005D28A1" w:rsidRPr="00C4423F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F21E5B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D28A1" w14:paraId="4AE5B2D9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AF8C27" w14:textId="77777777" w:rsidR="005D28A1" w:rsidRDefault="005D28A1" w:rsidP="005D28A1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A07702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023C1A" w14:textId="77777777" w:rsidR="005D28A1" w:rsidRPr="00C4423F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C88A04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Beclean pe Someş</w:t>
            </w:r>
          </w:p>
          <w:p w14:paraId="1C636364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 8 / 12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E8C60D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02A895" w14:textId="77777777" w:rsidR="005D28A1" w:rsidRPr="00C4423F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0A1706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24+070</w:t>
            </w:r>
          </w:p>
          <w:p w14:paraId="7722122D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202FBF" w14:textId="77777777" w:rsidR="005D28A1" w:rsidRPr="00C4423F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D4A5B3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D28A1" w14:paraId="01415525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0AFB2F" w14:textId="77777777" w:rsidR="005D28A1" w:rsidRDefault="005D28A1" w:rsidP="005D28A1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53176F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B6E39A" w14:textId="77777777" w:rsidR="005D28A1" w:rsidRPr="00C4423F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466276" w14:textId="77777777" w:rsidR="005D28A1" w:rsidRDefault="005D28A1" w:rsidP="00D754D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Beclean pe Someş</w:t>
            </w:r>
          </w:p>
          <w:p w14:paraId="353C28B4" w14:textId="77777777" w:rsidR="005D28A1" w:rsidRDefault="005D28A1" w:rsidP="00D754D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F24114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6BB7853D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7F615A" w14:textId="77777777" w:rsidR="005D28A1" w:rsidRPr="00C4423F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C6C4FE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7FEB28" w14:textId="77777777" w:rsidR="005D28A1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6D6825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D28A1" w14:paraId="7A310294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6C301A" w14:textId="77777777" w:rsidR="005D28A1" w:rsidRDefault="005D28A1" w:rsidP="005D28A1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7E301C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25+030</w:t>
            </w:r>
          </w:p>
          <w:p w14:paraId="43087F3C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25+080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05EB34" w14:textId="77777777" w:rsidR="005D28A1" w:rsidRPr="00C4423F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1CEB87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Beclean pe Someş</w:t>
            </w:r>
          </w:p>
          <w:p w14:paraId="2E847861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 5 / 9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0AEF04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8034C2" w14:textId="77777777" w:rsidR="005D28A1" w:rsidRPr="00C4423F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74DB2F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095259" w14:textId="77777777" w:rsidR="005D28A1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A8E39E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D28A1" w14:paraId="60BFD5F9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3CF455" w14:textId="77777777" w:rsidR="005D28A1" w:rsidRDefault="005D28A1" w:rsidP="005D28A1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76316D" w14:textId="77777777" w:rsidR="005D28A1" w:rsidRDefault="005D28A1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53068E" w14:textId="77777777" w:rsidR="005D28A1" w:rsidRDefault="005D28A1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2F34E7" w14:textId="77777777" w:rsidR="005D28A1" w:rsidRDefault="005D28A1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Beclean pe Someş</w:t>
            </w:r>
          </w:p>
          <w:p w14:paraId="290D480D" w14:textId="77777777" w:rsidR="005D28A1" w:rsidRDefault="005D28A1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 7 / 11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91F528" w14:textId="77777777" w:rsidR="005D28A1" w:rsidRDefault="005D28A1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7708F3" w14:textId="77777777" w:rsidR="005D28A1" w:rsidRPr="00C4423F" w:rsidRDefault="005D28A1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9F3136" w14:textId="77777777" w:rsidR="005D28A1" w:rsidRDefault="005D28A1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2FC3C7" w14:textId="77777777" w:rsidR="005D28A1" w:rsidRDefault="005D28A1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7676FE" w14:textId="77777777" w:rsidR="005D28A1" w:rsidRDefault="005D28A1" w:rsidP="00AB4D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circulația </w:t>
            </w:r>
            <w:r>
              <w:rPr>
                <w:b/>
                <w:bCs/>
                <w:i/>
                <w:iCs/>
                <w:sz w:val="20"/>
                <w:lang w:val="ro-RO"/>
              </w:rPr>
              <w:br/>
              <w:t>în abatere la liniile 5 - 12</w:t>
            </w:r>
          </w:p>
        </w:tc>
      </w:tr>
      <w:tr w:rsidR="005D28A1" w14:paraId="37107250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809A48" w14:textId="77777777" w:rsidR="005D28A1" w:rsidRDefault="005D28A1" w:rsidP="005D28A1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AB9A6A" w14:textId="77777777" w:rsidR="005D28A1" w:rsidRDefault="005D28A1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4FC1AE" w14:textId="77777777" w:rsidR="005D28A1" w:rsidRPr="00C4423F" w:rsidRDefault="005D28A1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C5FCB6" w14:textId="77777777" w:rsidR="005D28A1" w:rsidRDefault="005D28A1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Beclean pe Someş</w:t>
            </w:r>
          </w:p>
          <w:p w14:paraId="787CBD69" w14:textId="77777777" w:rsidR="005D28A1" w:rsidRDefault="005D28A1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8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7B698A" w14:textId="77777777" w:rsidR="005D28A1" w:rsidRDefault="005D28A1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de la călcâi sch. 28 la călcâi sch. 29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8CD1D6" w14:textId="77777777" w:rsidR="005D28A1" w:rsidRPr="00C4423F" w:rsidRDefault="005D28A1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5ADE80" w14:textId="77777777" w:rsidR="005D28A1" w:rsidRDefault="005D28A1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16B3BD" w14:textId="77777777" w:rsidR="005D28A1" w:rsidRDefault="005D28A1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FA07F7" w14:textId="77777777" w:rsidR="005D28A1" w:rsidRDefault="005D28A1" w:rsidP="00AB4D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D28A1" w14:paraId="04C336A8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FE29FA" w14:textId="77777777" w:rsidR="005D28A1" w:rsidRDefault="005D28A1" w:rsidP="005D28A1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9D172B" w14:textId="77777777" w:rsidR="005D28A1" w:rsidRDefault="005D28A1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8E7AB3" w14:textId="77777777" w:rsidR="005D28A1" w:rsidRPr="00C4423F" w:rsidRDefault="005D28A1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061A11" w14:textId="77777777" w:rsidR="005D28A1" w:rsidRDefault="005D28A1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Năsăud</w:t>
            </w:r>
          </w:p>
          <w:p w14:paraId="5422CD60" w14:textId="77777777" w:rsidR="005D28A1" w:rsidRDefault="005D28A1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2DB57D" w14:textId="77777777" w:rsidR="005D28A1" w:rsidRDefault="005D28A1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</w:t>
            </w:r>
          </w:p>
          <w:p w14:paraId="32985F8B" w14:textId="77777777" w:rsidR="005D28A1" w:rsidRDefault="005D28A1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15 / 19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9616E3" w14:textId="77777777" w:rsidR="005D28A1" w:rsidRPr="00C4423F" w:rsidRDefault="005D28A1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C4423F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F8CF92" w14:textId="77777777" w:rsidR="005D28A1" w:rsidRDefault="005D28A1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3FC3FF" w14:textId="77777777" w:rsidR="005D28A1" w:rsidRPr="00C4423F" w:rsidRDefault="005D28A1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4ECAB4" w14:textId="77777777" w:rsidR="005D28A1" w:rsidRDefault="005D28A1" w:rsidP="00AB4D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– ieşiri la liniile 1 şi 2.</w:t>
            </w:r>
          </w:p>
        </w:tc>
      </w:tr>
      <w:tr w:rsidR="005D28A1" w14:paraId="53E7E2D8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1487A6" w14:textId="77777777" w:rsidR="005D28A1" w:rsidRDefault="005D28A1" w:rsidP="005D28A1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A4C31F" w14:textId="77777777" w:rsidR="005D28A1" w:rsidRDefault="005D28A1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30+150</w:t>
            </w:r>
          </w:p>
          <w:p w14:paraId="51DE519B" w14:textId="77777777" w:rsidR="005D28A1" w:rsidRDefault="005D28A1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30+200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ED7CE0" w14:textId="77777777" w:rsidR="005D28A1" w:rsidRPr="00C4423F" w:rsidRDefault="005D28A1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DC87DA" w14:textId="77777777" w:rsidR="005D28A1" w:rsidRDefault="005D28A1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Rebrișoara - </w:t>
            </w:r>
          </w:p>
          <w:p w14:paraId="0C546DF2" w14:textId="77777777" w:rsidR="005D28A1" w:rsidRDefault="005D28A1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Feldru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0A95C9" w14:textId="77777777" w:rsidR="005D28A1" w:rsidRDefault="005D28A1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2114B1" w14:textId="77777777" w:rsidR="005D28A1" w:rsidRPr="00C4423F" w:rsidRDefault="005D28A1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238784" w14:textId="77777777" w:rsidR="005D28A1" w:rsidRDefault="005D28A1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12BC27" w14:textId="77777777" w:rsidR="005D28A1" w:rsidRPr="00C4423F" w:rsidRDefault="005D28A1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C8FEE8" w14:textId="77777777" w:rsidR="005D28A1" w:rsidRDefault="005D28A1" w:rsidP="00AB4D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5D28A1" w14:paraId="2EEFB934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F66D23" w14:textId="77777777" w:rsidR="005D28A1" w:rsidRDefault="005D28A1" w:rsidP="005D28A1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C58412" w14:textId="77777777" w:rsidR="005D28A1" w:rsidRDefault="005D28A1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6894C2" w14:textId="77777777" w:rsidR="005D28A1" w:rsidRDefault="005D28A1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1FCEBC" w14:textId="77777777" w:rsidR="005D28A1" w:rsidRDefault="005D28A1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Ilva Mică</w:t>
            </w:r>
          </w:p>
          <w:p w14:paraId="774AF097" w14:textId="77777777" w:rsidR="005D28A1" w:rsidRDefault="005D28A1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FCB915" w14:textId="77777777" w:rsidR="005D28A1" w:rsidRDefault="005D28A1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575A50">
              <w:rPr>
                <w:b/>
                <w:bCs/>
                <w:sz w:val="20"/>
                <w:lang w:val="ro-RO"/>
              </w:rPr>
              <w:t>c</w:t>
            </w:r>
            <w:r>
              <w:rPr>
                <w:b/>
                <w:bCs/>
                <w:sz w:val="20"/>
                <w:lang w:val="ro-RO"/>
              </w:rPr>
              <w:t>ă</w:t>
            </w:r>
            <w:r w:rsidRPr="00575A50">
              <w:rPr>
                <w:b/>
                <w:bCs/>
                <w:sz w:val="20"/>
                <w:lang w:val="ro-RO"/>
              </w:rPr>
              <w:t>lc</w:t>
            </w:r>
            <w:r>
              <w:rPr>
                <w:b/>
                <w:bCs/>
                <w:sz w:val="20"/>
                <w:lang w:val="ro-RO"/>
              </w:rPr>
              <w:t>â</w:t>
            </w:r>
            <w:r w:rsidRPr="00575A50">
              <w:rPr>
                <w:b/>
                <w:bCs/>
                <w:sz w:val="20"/>
                <w:lang w:val="ro-RO"/>
              </w:rPr>
              <w:t xml:space="preserve">i sch. R28 </w:t>
            </w:r>
            <w:r>
              <w:rPr>
                <w:b/>
                <w:bCs/>
                <w:sz w:val="20"/>
                <w:lang w:val="ro-RO"/>
              </w:rPr>
              <w:t>ș</w:t>
            </w:r>
            <w:r w:rsidRPr="00575A50">
              <w:rPr>
                <w:b/>
                <w:bCs/>
                <w:sz w:val="20"/>
                <w:lang w:val="ro-RO"/>
              </w:rPr>
              <w:t>i v</w:t>
            </w:r>
            <w:r>
              <w:rPr>
                <w:b/>
                <w:bCs/>
                <w:sz w:val="20"/>
                <w:lang w:val="ro-RO"/>
              </w:rPr>
              <w:t>â</w:t>
            </w:r>
            <w:r w:rsidRPr="00575A50">
              <w:rPr>
                <w:b/>
                <w:bCs/>
                <w:sz w:val="20"/>
                <w:lang w:val="ro-RO"/>
              </w:rPr>
              <w:t>rf sch. R19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552794" w14:textId="77777777" w:rsidR="005D28A1" w:rsidRPr="00C4423F" w:rsidRDefault="005D28A1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DC4783" w14:textId="77777777" w:rsidR="005D28A1" w:rsidRDefault="005D28A1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B031E7" w14:textId="77777777" w:rsidR="005D28A1" w:rsidRPr="00C4423F" w:rsidRDefault="005D28A1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771F12" w14:textId="77777777" w:rsidR="005D28A1" w:rsidRPr="00620605" w:rsidRDefault="005D28A1" w:rsidP="00AB4D1B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</w:p>
        </w:tc>
      </w:tr>
      <w:tr w:rsidR="005D28A1" w14:paraId="0D0BF761" w14:textId="77777777">
        <w:trPr>
          <w:cantSplit/>
          <w:trHeight w:val="77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A0BFB1" w14:textId="77777777" w:rsidR="005D28A1" w:rsidRDefault="005D28A1" w:rsidP="005D28A1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E6B28B" w14:textId="77777777" w:rsidR="005D28A1" w:rsidRDefault="005D28A1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5C5A5B" w14:textId="77777777" w:rsidR="005D28A1" w:rsidRPr="00C4423F" w:rsidRDefault="005D28A1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03496B" w14:textId="77777777" w:rsidR="005D28A1" w:rsidRDefault="005D28A1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Ilva Mică</w:t>
            </w:r>
          </w:p>
          <w:p w14:paraId="1A249173" w14:textId="77777777" w:rsidR="005D28A1" w:rsidRDefault="005D28A1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EC9AC2" w14:textId="77777777" w:rsidR="005D28A1" w:rsidRDefault="005D28A1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 11 / 13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F9BDE0" w14:textId="77777777" w:rsidR="005D28A1" w:rsidRPr="00C4423F" w:rsidRDefault="005D28A1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C4423F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F5F318" w14:textId="77777777" w:rsidR="005D28A1" w:rsidRDefault="005D28A1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7BCCD0" w14:textId="77777777" w:rsidR="005D28A1" w:rsidRPr="00C4423F" w:rsidRDefault="005D28A1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6D3363" w14:textId="77777777" w:rsidR="005D28A1" w:rsidRDefault="005D28A1" w:rsidP="00AB4D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03591F21" w14:textId="77777777" w:rsidR="005D28A1" w:rsidRDefault="005D28A1" w:rsidP="00AB4D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5 – 12.</w:t>
            </w:r>
          </w:p>
        </w:tc>
      </w:tr>
      <w:tr w:rsidR="005D28A1" w14:paraId="2A877904" w14:textId="77777777">
        <w:trPr>
          <w:cantSplit/>
          <w:trHeight w:val="77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1DF52B" w14:textId="77777777" w:rsidR="005D28A1" w:rsidRDefault="005D28A1" w:rsidP="005D28A1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533D8C" w14:textId="77777777" w:rsidR="005D28A1" w:rsidRDefault="005D28A1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6D1647" w14:textId="77777777" w:rsidR="005D28A1" w:rsidRPr="00C4423F" w:rsidRDefault="005D28A1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FC6348" w14:textId="77777777" w:rsidR="005D28A1" w:rsidRDefault="005D28A1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Ilva Mică</w:t>
            </w:r>
          </w:p>
          <w:p w14:paraId="2F79918E" w14:textId="77777777" w:rsidR="005D28A1" w:rsidRDefault="005D28A1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D1CA9A" w14:textId="77777777" w:rsidR="005D28A1" w:rsidRDefault="005D28A1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 R23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5663DE" w14:textId="77777777" w:rsidR="005D28A1" w:rsidRPr="00C4423F" w:rsidRDefault="005D28A1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420108" w14:textId="77777777" w:rsidR="005D28A1" w:rsidRDefault="005D28A1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2E7163" w14:textId="77777777" w:rsidR="005D28A1" w:rsidRPr="00C4423F" w:rsidRDefault="005D28A1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C0C8DF" w14:textId="77777777" w:rsidR="005D28A1" w:rsidRDefault="005D28A1" w:rsidP="00AB4D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2E6C7B0" w14:textId="77777777" w:rsidR="005D28A1" w:rsidRDefault="005D28A1" w:rsidP="00AB4D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6 și 7.</w:t>
            </w:r>
          </w:p>
        </w:tc>
      </w:tr>
      <w:tr w:rsidR="005D28A1" w14:paraId="49938971" w14:textId="77777777">
        <w:trPr>
          <w:cantSplit/>
          <w:trHeight w:val="77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3A4C45" w14:textId="77777777" w:rsidR="005D28A1" w:rsidRDefault="005D28A1" w:rsidP="005D28A1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8CC74A" w14:textId="77777777" w:rsidR="005D28A1" w:rsidRDefault="005D28A1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C61BA7" w14:textId="77777777" w:rsidR="005D28A1" w:rsidRPr="00C4423F" w:rsidRDefault="005D28A1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1FB13A" w14:textId="77777777" w:rsidR="005D28A1" w:rsidRDefault="005D28A1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Ilva Mică</w:t>
            </w:r>
          </w:p>
          <w:p w14:paraId="21DEFCED" w14:textId="77777777" w:rsidR="005D28A1" w:rsidRDefault="005D28A1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99D782" w14:textId="77777777" w:rsidR="005D28A1" w:rsidRDefault="005D28A1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TDJ </w:t>
            </w:r>
          </w:p>
          <w:p w14:paraId="62ED4DAC" w14:textId="77777777" w:rsidR="005D28A1" w:rsidRDefault="005D28A1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 / 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C9A936" w14:textId="77777777" w:rsidR="005D28A1" w:rsidRDefault="005D28A1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6D526A" w14:textId="77777777" w:rsidR="005D28A1" w:rsidRDefault="005D28A1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FF5F2A" w14:textId="77777777" w:rsidR="005D28A1" w:rsidRPr="00C4423F" w:rsidRDefault="005D28A1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F279A4" w14:textId="77777777" w:rsidR="005D28A1" w:rsidRDefault="005D28A1" w:rsidP="00AB4D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733168EF" w14:textId="77777777" w:rsidR="005D28A1" w:rsidRDefault="005D28A1" w:rsidP="00AB4D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4 – 10.</w:t>
            </w:r>
          </w:p>
        </w:tc>
      </w:tr>
      <w:tr w:rsidR="005D28A1" w14:paraId="36C704D5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0C8E31" w14:textId="77777777" w:rsidR="005D28A1" w:rsidRDefault="005D28A1" w:rsidP="005D28A1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B7B4FC" w14:textId="77777777" w:rsidR="005D28A1" w:rsidRDefault="005D28A1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A6F074" w14:textId="77777777" w:rsidR="005D28A1" w:rsidRPr="00C4423F" w:rsidRDefault="005D28A1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6361DE" w14:textId="77777777" w:rsidR="005D28A1" w:rsidRDefault="005D28A1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Ilva Mică</w:t>
            </w:r>
          </w:p>
          <w:p w14:paraId="5CAE3F50" w14:textId="77777777" w:rsidR="005D28A1" w:rsidRDefault="005D28A1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BFCCB6" w14:textId="77777777" w:rsidR="005D28A1" w:rsidRDefault="005D28A1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22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1D2F99" w14:textId="77777777" w:rsidR="005D28A1" w:rsidRPr="00C4423F" w:rsidRDefault="005D28A1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C4423F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B7AD04" w14:textId="77777777" w:rsidR="005D28A1" w:rsidRDefault="005D28A1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754148" w14:textId="77777777" w:rsidR="005D28A1" w:rsidRPr="00C4423F" w:rsidRDefault="005D28A1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561DEE" w14:textId="77777777" w:rsidR="005D28A1" w:rsidRDefault="005D28A1" w:rsidP="00AB4D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D28A1" w14:paraId="2F2481A1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114343" w14:textId="77777777" w:rsidR="005D28A1" w:rsidRDefault="005D28A1" w:rsidP="005D28A1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4E19B0" w14:textId="77777777" w:rsidR="005D28A1" w:rsidRDefault="005D28A1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3C3F32" w14:textId="77777777" w:rsidR="005D28A1" w:rsidRPr="00C4423F" w:rsidRDefault="005D28A1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5114DE" w14:textId="77777777" w:rsidR="005D28A1" w:rsidRDefault="005D28A1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Ilva Mică</w:t>
            </w:r>
          </w:p>
          <w:p w14:paraId="639A48DC" w14:textId="77777777" w:rsidR="005D28A1" w:rsidRDefault="005D28A1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6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EA1350" w14:textId="77777777" w:rsidR="005D28A1" w:rsidRDefault="005D28A1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de la călcâi sch. 15  la km 43+000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F3B36A" w14:textId="77777777" w:rsidR="005D28A1" w:rsidRPr="00C4423F" w:rsidRDefault="005D28A1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36AAB3" w14:textId="77777777" w:rsidR="005D28A1" w:rsidRDefault="005D28A1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3F498D" w14:textId="77777777" w:rsidR="005D28A1" w:rsidRPr="00C4423F" w:rsidRDefault="005D28A1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F58CB9" w14:textId="77777777" w:rsidR="005D28A1" w:rsidRDefault="005D28A1" w:rsidP="00AB4D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11403A">
              <w:rPr>
                <w:b/>
                <w:bCs/>
                <w:i/>
                <w:iCs/>
                <w:sz w:val="20"/>
                <w:lang w:val="ro-RO"/>
              </w:rPr>
              <w:t>Linie inchisa intre km 43+</w:t>
            </w:r>
            <w:r>
              <w:rPr>
                <w:b/>
                <w:bCs/>
                <w:i/>
                <w:iCs/>
                <w:sz w:val="20"/>
                <w:lang w:val="ro-RO"/>
              </w:rPr>
              <w:t>00</w:t>
            </w:r>
            <w:r w:rsidRPr="0011403A">
              <w:rPr>
                <w:b/>
                <w:bCs/>
                <w:i/>
                <w:iCs/>
                <w:sz w:val="20"/>
                <w:lang w:val="ro-RO"/>
              </w:rPr>
              <w:t>0 pana la calcai R14</w:t>
            </w:r>
          </w:p>
        </w:tc>
      </w:tr>
    </w:tbl>
    <w:p w14:paraId="268DD0F6" w14:textId="77777777" w:rsidR="005D28A1" w:rsidRDefault="005D28A1">
      <w:pPr>
        <w:spacing w:before="40" w:after="40" w:line="192" w:lineRule="auto"/>
        <w:ind w:right="57"/>
        <w:rPr>
          <w:sz w:val="20"/>
          <w:lang w:val="ro-RO"/>
        </w:rPr>
      </w:pPr>
    </w:p>
    <w:p w14:paraId="671C597B" w14:textId="77777777" w:rsidR="005D28A1" w:rsidRDefault="005D28A1" w:rsidP="00D37279">
      <w:pPr>
        <w:pStyle w:val="Heading1"/>
        <w:spacing w:line="276" w:lineRule="auto"/>
      </w:pPr>
      <w:r>
        <w:t>LINIA 418</w:t>
      </w:r>
    </w:p>
    <w:p w14:paraId="45A1AB02" w14:textId="77777777" w:rsidR="005D28A1" w:rsidRDefault="005D28A1" w:rsidP="00D37279">
      <w:pPr>
        <w:pStyle w:val="Heading1"/>
        <w:spacing w:line="276" w:lineRule="auto"/>
        <w:rPr>
          <w:b w:val="0"/>
          <w:bCs w:val="0"/>
          <w:sz w:val="8"/>
        </w:rPr>
      </w:pPr>
      <w:r>
        <w:t xml:space="preserve">BECLEAN PE SOMEŞ </w:t>
      </w:r>
      <w:r>
        <w:rPr>
          <w:sz w:val="20"/>
        </w:rPr>
        <w:t xml:space="preserve">- </w:t>
      </w:r>
      <w:r>
        <w:t>DEDA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4"/>
        <w:gridCol w:w="870"/>
        <w:gridCol w:w="754"/>
        <w:gridCol w:w="870"/>
        <w:gridCol w:w="754"/>
        <w:gridCol w:w="2491"/>
      </w:tblGrid>
      <w:tr w:rsidR="005D28A1" w14:paraId="50416930" w14:textId="77777777">
        <w:trPr>
          <w:cantSplit/>
          <w:trHeight w:val="57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2A5812" w14:textId="77777777" w:rsidR="005D28A1" w:rsidRDefault="005D28A1" w:rsidP="005D28A1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819D69" w14:textId="77777777" w:rsidR="005D28A1" w:rsidRDefault="005D28A1" w:rsidP="007975E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25+020</w:t>
            </w:r>
          </w:p>
          <w:p w14:paraId="648063B7" w14:textId="77777777" w:rsidR="005D28A1" w:rsidRDefault="005D28A1" w:rsidP="007975E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25+070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7E4185" w14:textId="77777777" w:rsidR="005D28A1" w:rsidRPr="00896D96" w:rsidRDefault="005D28A1" w:rsidP="007975E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A448B0" w14:textId="77777777" w:rsidR="005D28A1" w:rsidRDefault="005D28A1" w:rsidP="007975E4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Beclean pe Someș</w:t>
            </w:r>
          </w:p>
          <w:p w14:paraId="73853258" w14:textId="77777777" w:rsidR="005D28A1" w:rsidRDefault="005D28A1" w:rsidP="007975E4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TDJ 7 / 11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E952D4" w14:textId="77777777" w:rsidR="005D28A1" w:rsidRDefault="005D28A1" w:rsidP="007975E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1B7F56" w14:textId="77777777" w:rsidR="005D28A1" w:rsidRPr="00896D96" w:rsidRDefault="005D28A1" w:rsidP="007975E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F0C470" w14:textId="77777777" w:rsidR="005D28A1" w:rsidRDefault="005D28A1" w:rsidP="007975E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ACA706" w14:textId="77777777" w:rsidR="005D28A1" w:rsidRPr="00896D96" w:rsidRDefault="005D28A1" w:rsidP="007975E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905CB5" w14:textId="77777777" w:rsidR="005D28A1" w:rsidRDefault="005D28A1" w:rsidP="007975E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</w:t>
            </w:r>
            <w:r>
              <w:rPr>
                <w:b/>
                <w:bCs/>
                <w:i/>
                <w:iCs/>
                <w:sz w:val="20"/>
                <w:lang w:val="ro-RO"/>
              </w:rPr>
              <w:br/>
              <w:t>circulația la liniile 5 - 12</w:t>
            </w:r>
          </w:p>
        </w:tc>
      </w:tr>
      <w:tr w:rsidR="005D28A1" w14:paraId="5B1DB240" w14:textId="77777777">
        <w:trPr>
          <w:cantSplit/>
          <w:trHeight w:val="57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6D43AE" w14:textId="77777777" w:rsidR="005D28A1" w:rsidRDefault="005D28A1" w:rsidP="005D28A1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CA63F9" w14:textId="77777777" w:rsidR="005D28A1" w:rsidRDefault="005D28A1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6A0160" w14:textId="77777777" w:rsidR="005D28A1" w:rsidRPr="00896D96" w:rsidRDefault="005D28A1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C3A95F" w14:textId="77777777" w:rsidR="005D28A1" w:rsidRDefault="005D28A1" w:rsidP="00751DD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Şintereag</w:t>
            </w:r>
          </w:p>
          <w:p w14:paraId="5745981F" w14:textId="77777777" w:rsidR="005D28A1" w:rsidRDefault="005D28A1" w:rsidP="00751DD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E9CBC8" w14:textId="77777777" w:rsidR="005D28A1" w:rsidRDefault="005D28A1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3B8E6C" w14:textId="77777777" w:rsidR="005D28A1" w:rsidRPr="00896D96" w:rsidRDefault="005D28A1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896D96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D3AC1D" w14:textId="77777777" w:rsidR="005D28A1" w:rsidRDefault="005D28A1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7E9712" w14:textId="77777777" w:rsidR="005D28A1" w:rsidRPr="00896D96" w:rsidRDefault="005D28A1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7672C5" w14:textId="77777777" w:rsidR="005D28A1" w:rsidRDefault="005D28A1" w:rsidP="00751DD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D28A1" w14:paraId="5C02CC74" w14:textId="77777777">
        <w:trPr>
          <w:cantSplit/>
          <w:trHeight w:val="57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4C346B" w14:textId="77777777" w:rsidR="005D28A1" w:rsidRDefault="005D28A1" w:rsidP="005D28A1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83B2C8" w14:textId="77777777" w:rsidR="005D28A1" w:rsidRDefault="005D28A1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6E6830" w14:textId="77777777" w:rsidR="005D28A1" w:rsidRDefault="005D28A1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9FE8DC" w14:textId="77777777" w:rsidR="005D28A1" w:rsidRDefault="005D28A1" w:rsidP="00751DD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Sărăţel</w:t>
            </w:r>
          </w:p>
          <w:p w14:paraId="79B4F737" w14:textId="77777777" w:rsidR="005D28A1" w:rsidRDefault="005D28A1" w:rsidP="00751DD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7CFB22" w14:textId="77777777" w:rsidR="005D28A1" w:rsidRDefault="005D28A1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BB0E76" w14:textId="77777777" w:rsidR="005D28A1" w:rsidRPr="00896D96" w:rsidRDefault="005D28A1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2686CE" w14:textId="77777777" w:rsidR="005D28A1" w:rsidRDefault="005D28A1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0E60AE" w14:textId="77777777" w:rsidR="005D28A1" w:rsidRPr="00896D96" w:rsidRDefault="005D28A1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9FD6DE" w14:textId="77777777" w:rsidR="005D28A1" w:rsidRDefault="005D28A1" w:rsidP="00751DD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D28A1" w14:paraId="75F59909" w14:textId="77777777">
        <w:trPr>
          <w:cantSplit/>
          <w:trHeight w:val="57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6A54C1" w14:textId="77777777" w:rsidR="005D28A1" w:rsidRDefault="005D28A1" w:rsidP="005D28A1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426F6A" w14:textId="77777777" w:rsidR="005D28A1" w:rsidRDefault="005D28A1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5+200</w:t>
            </w:r>
          </w:p>
          <w:p w14:paraId="33B926BA" w14:textId="77777777" w:rsidR="005D28A1" w:rsidRDefault="005D28A1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0F72BA" w14:textId="77777777" w:rsidR="005D28A1" w:rsidRDefault="005D28A1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B13C83" w14:textId="77777777" w:rsidR="005D28A1" w:rsidRDefault="005D28A1" w:rsidP="00751DD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Sărăţel –</w:t>
            </w:r>
          </w:p>
          <w:p w14:paraId="326B397E" w14:textId="77777777" w:rsidR="005D28A1" w:rsidRDefault="005D28A1" w:rsidP="00751DD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Mărișelu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8970B0" w14:textId="77777777" w:rsidR="005D28A1" w:rsidRDefault="005D28A1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B4E893" w14:textId="77777777" w:rsidR="005D28A1" w:rsidRDefault="005D28A1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4B4B09" w14:textId="77777777" w:rsidR="005D28A1" w:rsidRDefault="005D28A1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8A6706" w14:textId="77777777" w:rsidR="005D28A1" w:rsidRPr="00896D96" w:rsidRDefault="005D28A1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9F00FC" w14:textId="77777777" w:rsidR="005D28A1" w:rsidRDefault="005D28A1" w:rsidP="00751DD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5D28A1" w14:paraId="4375CF42" w14:textId="77777777">
        <w:trPr>
          <w:cantSplit/>
          <w:trHeight w:val="57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FCF823" w14:textId="77777777" w:rsidR="005D28A1" w:rsidRDefault="005D28A1" w:rsidP="005D28A1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C838F3" w14:textId="77777777" w:rsidR="005D28A1" w:rsidRDefault="005D28A1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13+500</w:t>
            </w:r>
          </w:p>
          <w:p w14:paraId="243D7AC6" w14:textId="77777777" w:rsidR="005D28A1" w:rsidRDefault="005D28A1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13+900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9BD61E" w14:textId="77777777" w:rsidR="005D28A1" w:rsidRDefault="005D28A1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723516" w14:textId="77777777" w:rsidR="005D28A1" w:rsidRDefault="005D28A1" w:rsidP="00751DD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Mărișelu - Şieu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6B4DF5" w14:textId="77777777" w:rsidR="005D28A1" w:rsidRDefault="005D28A1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9A75FC" w14:textId="77777777" w:rsidR="005D28A1" w:rsidRDefault="005D28A1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AD376A" w14:textId="77777777" w:rsidR="005D28A1" w:rsidRDefault="005D28A1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33A271" w14:textId="77777777" w:rsidR="005D28A1" w:rsidRPr="00896D96" w:rsidRDefault="005D28A1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EBA716" w14:textId="77777777" w:rsidR="005D28A1" w:rsidRDefault="005D28A1" w:rsidP="00751DD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D28A1" w14:paraId="63992348" w14:textId="77777777">
        <w:trPr>
          <w:cantSplit/>
          <w:trHeight w:val="45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9CEFC5" w14:textId="77777777" w:rsidR="005D28A1" w:rsidRDefault="005D28A1" w:rsidP="005D28A1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A71569" w14:textId="77777777" w:rsidR="005D28A1" w:rsidRDefault="005D28A1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ED2382" w14:textId="77777777" w:rsidR="005D28A1" w:rsidRPr="00896D96" w:rsidRDefault="005D28A1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77D4D9" w14:textId="77777777" w:rsidR="005D28A1" w:rsidRDefault="005D28A1" w:rsidP="00751DD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Şieu </w:t>
            </w:r>
          </w:p>
          <w:p w14:paraId="6C2D3929" w14:textId="77777777" w:rsidR="005D28A1" w:rsidRDefault="005D28A1" w:rsidP="00751DD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F6B9CE" w14:textId="77777777" w:rsidR="005D28A1" w:rsidRDefault="005D28A1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între </w:t>
            </w:r>
          </w:p>
          <w:p w14:paraId="1D42DA7F" w14:textId="77777777" w:rsidR="005D28A1" w:rsidRDefault="005D28A1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stație</w:t>
            </w:r>
          </w:p>
          <w:p w14:paraId="28C4F8A1" w14:textId="77777777" w:rsidR="005D28A1" w:rsidRDefault="005D28A1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și </w:t>
            </w:r>
          </w:p>
          <w:p w14:paraId="2782FEB3" w14:textId="77777777" w:rsidR="005D28A1" w:rsidRDefault="005D28A1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călcâi sch. 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71D412" w14:textId="77777777" w:rsidR="005D28A1" w:rsidRPr="00896D96" w:rsidRDefault="005D28A1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896D96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E1957A" w14:textId="77777777" w:rsidR="005D28A1" w:rsidRDefault="005D28A1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30221E" w14:textId="77777777" w:rsidR="005D28A1" w:rsidRPr="00896D96" w:rsidRDefault="005D28A1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99A69A" w14:textId="77777777" w:rsidR="005D28A1" w:rsidRDefault="005D28A1" w:rsidP="00751DD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Linie închisă între ax stație și călcâi sch. nr. 4.</w:t>
            </w:r>
          </w:p>
        </w:tc>
      </w:tr>
      <w:tr w:rsidR="005D28A1" w14:paraId="391133A8" w14:textId="77777777">
        <w:trPr>
          <w:cantSplit/>
          <w:trHeight w:val="48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EB69FC" w14:textId="77777777" w:rsidR="005D28A1" w:rsidRDefault="005D28A1" w:rsidP="005D28A1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4DA071" w14:textId="77777777" w:rsidR="005D28A1" w:rsidRDefault="005D28A1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10FC38" w14:textId="77777777" w:rsidR="005D28A1" w:rsidRPr="00896D96" w:rsidRDefault="005D28A1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A8E322" w14:textId="77777777" w:rsidR="005D28A1" w:rsidRDefault="005D28A1" w:rsidP="00751DD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Monor Gledin</w:t>
            </w:r>
          </w:p>
          <w:p w14:paraId="4B1E73AE" w14:textId="77777777" w:rsidR="005D28A1" w:rsidRDefault="005D28A1" w:rsidP="00751DD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48BC5D" w14:textId="77777777" w:rsidR="005D28A1" w:rsidRDefault="005D28A1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6F3A0B" w14:textId="77777777" w:rsidR="005D28A1" w:rsidRPr="00896D96" w:rsidRDefault="005D28A1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896D96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126DF1" w14:textId="77777777" w:rsidR="005D28A1" w:rsidRDefault="005D28A1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10AE5D" w14:textId="77777777" w:rsidR="005D28A1" w:rsidRPr="00896D96" w:rsidRDefault="005D28A1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FDEA45" w14:textId="77777777" w:rsidR="005D28A1" w:rsidRDefault="005D28A1" w:rsidP="00751DD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D28A1" w14:paraId="6887940D" w14:textId="77777777">
        <w:trPr>
          <w:cantSplit/>
          <w:trHeight w:val="48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F77EA8" w14:textId="77777777" w:rsidR="005D28A1" w:rsidRDefault="005D28A1" w:rsidP="005D28A1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C2EFF0" w14:textId="77777777" w:rsidR="005D28A1" w:rsidRDefault="005D28A1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7B9C28" w14:textId="77777777" w:rsidR="005D28A1" w:rsidRPr="00896D96" w:rsidRDefault="005D28A1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229FCB" w14:textId="77777777" w:rsidR="005D28A1" w:rsidRDefault="005D28A1" w:rsidP="00751DD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Monor Gledin</w:t>
            </w:r>
          </w:p>
          <w:p w14:paraId="295912DA" w14:textId="77777777" w:rsidR="005D28A1" w:rsidRDefault="005D28A1" w:rsidP="00751DD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350272" w14:textId="77777777" w:rsidR="005D28A1" w:rsidRDefault="005D28A1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toată linia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ABB3AB" w14:textId="77777777" w:rsidR="005D28A1" w:rsidRPr="00896D96" w:rsidRDefault="005D28A1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188250" w14:textId="77777777" w:rsidR="005D28A1" w:rsidRDefault="005D28A1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4BECB6" w14:textId="77777777" w:rsidR="005D28A1" w:rsidRPr="00896D96" w:rsidRDefault="005D28A1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C4DE0E" w14:textId="77777777" w:rsidR="005D28A1" w:rsidRDefault="005D28A1" w:rsidP="00751DD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5D28A1" w14:paraId="631F5D6E" w14:textId="77777777">
        <w:trPr>
          <w:cantSplit/>
          <w:trHeight w:val="48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47B62D" w14:textId="77777777" w:rsidR="005D28A1" w:rsidRDefault="005D28A1" w:rsidP="005D28A1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24B510" w14:textId="77777777" w:rsidR="005D28A1" w:rsidRDefault="005D28A1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36+900</w:t>
            </w:r>
          </w:p>
          <w:p w14:paraId="2143030D" w14:textId="77777777" w:rsidR="005D28A1" w:rsidRDefault="005D28A1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38+700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D8D434" w14:textId="77777777" w:rsidR="005D28A1" w:rsidRPr="00896D96" w:rsidRDefault="005D28A1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51977E" w14:textId="77777777" w:rsidR="005D28A1" w:rsidRDefault="005D28A1" w:rsidP="00751DD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Monor Gledin -</w:t>
            </w:r>
          </w:p>
          <w:p w14:paraId="1C2DBD5A" w14:textId="77777777" w:rsidR="005D28A1" w:rsidRDefault="005D28A1" w:rsidP="00751DD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Râpa de Jos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C5F3D9" w14:textId="77777777" w:rsidR="005D28A1" w:rsidRDefault="005D28A1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28909E" w14:textId="77777777" w:rsidR="005D28A1" w:rsidRPr="00896D96" w:rsidRDefault="005D28A1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40CD80" w14:textId="77777777" w:rsidR="005D28A1" w:rsidRDefault="005D28A1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1861A5" w14:textId="77777777" w:rsidR="005D28A1" w:rsidRPr="00896D96" w:rsidRDefault="005D28A1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66CEFB" w14:textId="77777777" w:rsidR="005D28A1" w:rsidRDefault="005D28A1" w:rsidP="00751DD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D28A1" w14:paraId="149F57B4" w14:textId="77777777">
        <w:trPr>
          <w:cantSplit/>
          <w:trHeight w:val="49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503487" w14:textId="77777777" w:rsidR="005D28A1" w:rsidRDefault="005D28A1" w:rsidP="005D28A1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FC0AA4" w14:textId="77777777" w:rsidR="005D28A1" w:rsidRDefault="005D28A1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31091F" w14:textId="77777777" w:rsidR="005D28A1" w:rsidRPr="00896D96" w:rsidRDefault="005D28A1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37D869" w14:textId="77777777" w:rsidR="005D28A1" w:rsidRDefault="005D28A1" w:rsidP="00751DD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Râpa de Jos</w:t>
            </w:r>
          </w:p>
          <w:p w14:paraId="6D75E811" w14:textId="77777777" w:rsidR="005D28A1" w:rsidRDefault="005D28A1" w:rsidP="00751DD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54CFA8" w14:textId="77777777" w:rsidR="005D28A1" w:rsidRDefault="005D28A1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AF470F" w14:textId="77777777" w:rsidR="005D28A1" w:rsidRPr="00896D96" w:rsidRDefault="005D28A1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20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45DAED" w14:textId="77777777" w:rsidR="005D28A1" w:rsidRDefault="005D28A1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EC6CB8" w14:textId="77777777" w:rsidR="005D28A1" w:rsidRPr="00896D96" w:rsidRDefault="005D28A1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13B8A4" w14:textId="77777777" w:rsidR="005D28A1" w:rsidRDefault="005D28A1" w:rsidP="00751DD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</w:tbl>
    <w:p w14:paraId="3FF44BFD" w14:textId="77777777" w:rsidR="005D28A1" w:rsidRDefault="005D28A1" w:rsidP="00D37279">
      <w:pPr>
        <w:spacing w:before="40" w:after="40" w:line="276" w:lineRule="auto"/>
        <w:ind w:right="57"/>
        <w:rPr>
          <w:sz w:val="20"/>
          <w:lang w:val="ro-RO"/>
        </w:rPr>
      </w:pPr>
    </w:p>
    <w:p w14:paraId="395CF9B6" w14:textId="77777777" w:rsidR="005D28A1" w:rsidRDefault="005D28A1" w:rsidP="001F0E2C">
      <w:pPr>
        <w:pStyle w:val="Heading1"/>
        <w:spacing w:line="360" w:lineRule="auto"/>
      </w:pPr>
      <w:r>
        <w:t>LINIA 420</w:t>
      </w:r>
    </w:p>
    <w:p w14:paraId="3EE49734" w14:textId="77777777" w:rsidR="005D28A1" w:rsidRDefault="005D28A1" w:rsidP="00040120">
      <w:pPr>
        <w:pStyle w:val="Heading1"/>
        <w:spacing w:line="360" w:lineRule="auto"/>
        <w:rPr>
          <w:b w:val="0"/>
          <w:bCs w:val="0"/>
          <w:sz w:val="8"/>
        </w:rPr>
      </w:pPr>
      <w:r>
        <w:t>LUDUŞ - MĂGHERUŞ ŞIEU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4"/>
        <w:gridCol w:w="870"/>
        <w:gridCol w:w="754"/>
        <w:gridCol w:w="870"/>
        <w:gridCol w:w="754"/>
        <w:gridCol w:w="2491"/>
      </w:tblGrid>
      <w:tr w:rsidR="005D28A1" w14:paraId="109C09A4" w14:textId="77777777">
        <w:trPr>
          <w:cantSplit/>
          <w:trHeight w:val="40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8988CB" w14:textId="77777777" w:rsidR="005D28A1" w:rsidRDefault="005D28A1" w:rsidP="005D28A1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51CAF5" w14:textId="77777777" w:rsidR="005D28A1" w:rsidRDefault="005D28A1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0+340</w:t>
            </w:r>
          </w:p>
          <w:p w14:paraId="49E3F278" w14:textId="77777777" w:rsidR="005D28A1" w:rsidRDefault="005D28A1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2+800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D9BAC9" w14:textId="77777777" w:rsidR="005D28A1" w:rsidRDefault="005D28A1">
            <w:pPr>
              <w:spacing w:before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40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DF9F03" w14:textId="77777777" w:rsidR="005D28A1" w:rsidRDefault="005D28A1" w:rsidP="004100EB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 Luduş -</w:t>
            </w:r>
          </w:p>
          <w:p w14:paraId="14E428CF" w14:textId="77777777" w:rsidR="005D28A1" w:rsidRDefault="005D28A1" w:rsidP="004100EB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Sărmăşel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FE4433" w14:textId="77777777" w:rsidR="005D28A1" w:rsidRDefault="005D28A1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8B1871" w14:textId="77777777" w:rsidR="005D28A1" w:rsidRPr="00D061F6" w:rsidRDefault="005D28A1">
            <w:pPr>
              <w:spacing w:before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357E90" w14:textId="77777777" w:rsidR="005D28A1" w:rsidRDefault="005D28A1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456082" w14:textId="77777777" w:rsidR="005D28A1" w:rsidRPr="00D061F6" w:rsidRDefault="005D28A1">
            <w:pPr>
              <w:spacing w:before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94415A" w14:textId="77777777" w:rsidR="005D28A1" w:rsidRDefault="005D28A1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5D28A1" w14:paraId="620E3EEF" w14:textId="77777777">
        <w:trPr>
          <w:cantSplit/>
          <w:trHeight w:val="40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2A9A4A" w14:textId="77777777" w:rsidR="005D28A1" w:rsidRDefault="005D28A1" w:rsidP="005D28A1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6DEE2F" w14:textId="77777777" w:rsidR="005D28A1" w:rsidRDefault="005D28A1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2+800</w:t>
            </w:r>
          </w:p>
          <w:p w14:paraId="72577117" w14:textId="77777777" w:rsidR="005D28A1" w:rsidRDefault="005D28A1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6+650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9A6E7A" w14:textId="77777777" w:rsidR="005D28A1" w:rsidRPr="00D061F6" w:rsidRDefault="005D28A1">
            <w:pPr>
              <w:spacing w:before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8D0030" w14:textId="77777777" w:rsidR="005D28A1" w:rsidRDefault="005D28A1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 Luduş -</w:t>
            </w:r>
          </w:p>
          <w:p w14:paraId="764CD7F3" w14:textId="77777777" w:rsidR="005D28A1" w:rsidRDefault="005D28A1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Sărmăşel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056D0D" w14:textId="77777777" w:rsidR="005D28A1" w:rsidRDefault="005D28A1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359285" w14:textId="77777777" w:rsidR="005D28A1" w:rsidRPr="00D061F6" w:rsidRDefault="005D28A1">
            <w:pPr>
              <w:spacing w:before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42C977" w14:textId="77777777" w:rsidR="005D28A1" w:rsidRDefault="005D28A1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37A934" w14:textId="77777777" w:rsidR="005D28A1" w:rsidRPr="00D061F6" w:rsidRDefault="005D28A1">
            <w:pPr>
              <w:spacing w:before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631AF6" w14:textId="77777777" w:rsidR="005D28A1" w:rsidRDefault="005D28A1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 .</w:t>
            </w:r>
          </w:p>
        </w:tc>
      </w:tr>
      <w:tr w:rsidR="005D28A1" w14:paraId="506C4486" w14:textId="77777777">
        <w:trPr>
          <w:cantSplit/>
          <w:trHeight w:val="40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91426C" w14:textId="77777777" w:rsidR="005D28A1" w:rsidRDefault="005D28A1" w:rsidP="005D28A1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ADFCC7" w14:textId="77777777" w:rsidR="005D28A1" w:rsidRDefault="005D28A1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6+650</w:t>
            </w:r>
          </w:p>
          <w:p w14:paraId="7FC74C6F" w14:textId="77777777" w:rsidR="005D28A1" w:rsidRDefault="005D28A1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9+100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CC3F21" w14:textId="77777777" w:rsidR="005D28A1" w:rsidRDefault="005D28A1">
            <w:pPr>
              <w:spacing w:before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40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9E91C2" w14:textId="77777777" w:rsidR="005D28A1" w:rsidRDefault="005D28A1" w:rsidP="009301E4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Luduş -</w:t>
            </w:r>
          </w:p>
          <w:p w14:paraId="2F4A7EDE" w14:textId="77777777" w:rsidR="005D28A1" w:rsidRDefault="005D28A1" w:rsidP="009301E4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Sărmăşel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F1D7C0" w14:textId="77777777" w:rsidR="005D28A1" w:rsidRDefault="005D28A1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EEB711" w14:textId="77777777" w:rsidR="005D28A1" w:rsidRPr="00D061F6" w:rsidRDefault="005D28A1">
            <w:pPr>
              <w:spacing w:before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F1EA9C" w14:textId="77777777" w:rsidR="005D28A1" w:rsidRDefault="005D28A1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C217A6" w14:textId="77777777" w:rsidR="005D28A1" w:rsidRPr="00D061F6" w:rsidRDefault="005D28A1">
            <w:pPr>
              <w:spacing w:before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11FEE3" w14:textId="77777777" w:rsidR="005D28A1" w:rsidRDefault="005D28A1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5D28A1" w14:paraId="50B1D6B2" w14:textId="77777777">
        <w:trPr>
          <w:cantSplit/>
          <w:trHeight w:val="40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8D9E65" w14:textId="77777777" w:rsidR="005D28A1" w:rsidRDefault="005D28A1" w:rsidP="005D28A1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02811A" w14:textId="77777777" w:rsidR="005D28A1" w:rsidRDefault="005D28A1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9+100</w:t>
            </w:r>
          </w:p>
          <w:p w14:paraId="031F9851" w14:textId="77777777" w:rsidR="005D28A1" w:rsidRDefault="005D28A1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13+800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23150B" w14:textId="77777777" w:rsidR="005D28A1" w:rsidRDefault="005D28A1">
            <w:pPr>
              <w:spacing w:before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EB3AFD" w14:textId="77777777" w:rsidR="005D28A1" w:rsidRDefault="005D28A1" w:rsidP="009301E4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Luduş -</w:t>
            </w:r>
          </w:p>
          <w:p w14:paraId="2542CD5C" w14:textId="77777777" w:rsidR="005D28A1" w:rsidRDefault="005D28A1" w:rsidP="009301E4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Sărmăşel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CD06E9" w14:textId="77777777" w:rsidR="005D28A1" w:rsidRDefault="005D28A1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8ECCDE" w14:textId="77777777" w:rsidR="005D28A1" w:rsidRPr="00D061F6" w:rsidRDefault="005D28A1">
            <w:pPr>
              <w:spacing w:before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5651A5" w14:textId="77777777" w:rsidR="005D28A1" w:rsidRDefault="005D28A1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86D71F" w14:textId="77777777" w:rsidR="005D28A1" w:rsidRPr="00D061F6" w:rsidRDefault="005D28A1">
            <w:pPr>
              <w:spacing w:before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F7923C" w14:textId="77777777" w:rsidR="005D28A1" w:rsidRDefault="005D28A1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5D28A1" w14:paraId="117D78AC" w14:textId="77777777">
        <w:trPr>
          <w:cantSplit/>
          <w:trHeight w:val="40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864EC4" w14:textId="77777777" w:rsidR="005D28A1" w:rsidRDefault="005D28A1" w:rsidP="005D28A1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88A8D2" w14:textId="77777777" w:rsidR="005D28A1" w:rsidRDefault="005D28A1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13+800</w:t>
            </w:r>
          </w:p>
          <w:p w14:paraId="1DC13E2F" w14:textId="77777777" w:rsidR="005D28A1" w:rsidRDefault="005D28A1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24+100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7B45E7" w14:textId="77777777" w:rsidR="005D28A1" w:rsidRDefault="005D28A1">
            <w:pPr>
              <w:spacing w:before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40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356491" w14:textId="77777777" w:rsidR="005D28A1" w:rsidRDefault="005D28A1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Luduş -</w:t>
            </w:r>
          </w:p>
          <w:p w14:paraId="005FEA9E" w14:textId="77777777" w:rsidR="005D28A1" w:rsidRDefault="005D28A1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Sărmăşel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B85E00" w14:textId="77777777" w:rsidR="005D28A1" w:rsidRDefault="005D28A1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FB2575" w14:textId="77777777" w:rsidR="005D28A1" w:rsidRPr="00D061F6" w:rsidRDefault="005D28A1">
            <w:pPr>
              <w:spacing w:before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D8BA50" w14:textId="77777777" w:rsidR="005D28A1" w:rsidRDefault="005D28A1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7093D5" w14:textId="77777777" w:rsidR="005D28A1" w:rsidRPr="00D061F6" w:rsidRDefault="005D28A1">
            <w:pPr>
              <w:spacing w:before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E44D7D" w14:textId="77777777" w:rsidR="005D28A1" w:rsidRDefault="005D28A1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5D28A1" w14:paraId="68794DF2" w14:textId="77777777">
        <w:trPr>
          <w:cantSplit/>
          <w:trHeight w:val="40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8B242C" w14:textId="77777777" w:rsidR="005D28A1" w:rsidRDefault="005D28A1" w:rsidP="005D28A1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F75C9E" w14:textId="77777777" w:rsidR="005D28A1" w:rsidRDefault="005D28A1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24+100</w:t>
            </w:r>
          </w:p>
          <w:p w14:paraId="4DA8C874" w14:textId="77777777" w:rsidR="005D28A1" w:rsidRDefault="005D28A1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24+500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1EE6AD" w14:textId="77777777" w:rsidR="005D28A1" w:rsidRDefault="005D28A1">
            <w:pPr>
              <w:spacing w:before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20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846133" w14:textId="77777777" w:rsidR="005D28A1" w:rsidRDefault="005D28A1" w:rsidP="007C3772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Luduş -</w:t>
            </w:r>
          </w:p>
          <w:p w14:paraId="5491C003" w14:textId="77777777" w:rsidR="005D28A1" w:rsidRDefault="005D28A1" w:rsidP="007C3772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Sărmăşel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800ECD" w14:textId="77777777" w:rsidR="005D28A1" w:rsidRDefault="005D28A1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C4B4E7" w14:textId="77777777" w:rsidR="005D28A1" w:rsidRPr="00D061F6" w:rsidRDefault="005D28A1">
            <w:pPr>
              <w:spacing w:before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5CC114" w14:textId="77777777" w:rsidR="005D28A1" w:rsidRDefault="005D28A1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682130" w14:textId="77777777" w:rsidR="005D28A1" w:rsidRPr="00D061F6" w:rsidRDefault="005D28A1">
            <w:pPr>
              <w:spacing w:before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CE1144" w14:textId="77777777" w:rsidR="005D28A1" w:rsidRDefault="005D28A1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5D28A1" w14:paraId="581CDE64" w14:textId="77777777">
        <w:trPr>
          <w:cantSplit/>
          <w:trHeight w:val="40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B01A81" w14:textId="77777777" w:rsidR="005D28A1" w:rsidRDefault="005D28A1" w:rsidP="005D28A1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F57551" w14:textId="77777777" w:rsidR="005D28A1" w:rsidRDefault="005D28A1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24+500</w:t>
            </w:r>
          </w:p>
          <w:p w14:paraId="39A295F1" w14:textId="77777777" w:rsidR="005D28A1" w:rsidRDefault="005D28A1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27+950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5F1F82" w14:textId="77777777" w:rsidR="005D28A1" w:rsidRDefault="005D28A1">
            <w:pPr>
              <w:spacing w:before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40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4899B7" w14:textId="77777777" w:rsidR="005D28A1" w:rsidRDefault="005D28A1" w:rsidP="007C3772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Luduş -</w:t>
            </w:r>
          </w:p>
          <w:p w14:paraId="3D3DD301" w14:textId="77777777" w:rsidR="005D28A1" w:rsidRDefault="005D28A1" w:rsidP="007C3772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Sărmăşel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D498D2" w14:textId="77777777" w:rsidR="005D28A1" w:rsidRDefault="005D28A1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F76066" w14:textId="77777777" w:rsidR="005D28A1" w:rsidRPr="00D061F6" w:rsidRDefault="005D28A1">
            <w:pPr>
              <w:spacing w:before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39CDB3" w14:textId="77777777" w:rsidR="005D28A1" w:rsidRDefault="005D28A1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94F8AF" w14:textId="77777777" w:rsidR="005D28A1" w:rsidRPr="00D061F6" w:rsidRDefault="005D28A1">
            <w:pPr>
              <w:spacing w:before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154C4B" w14:textId="77777777" w:rsidR="005D28A1" w:rsidRDefault="005D28A1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5D28A1" w14:paraId="65BA8CAF" w14:textId="77777777">
        <w:trPr>
          <w:cantSplit/>
          <w:trHeight w:val="40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8C99FD" w14:textId="77777777" w:rsidR="005D28A1" w:rsidRDefault="005D28A1" w:rsidP="005D28A1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FC5BD2" w14:textId="77777777" w:rsidR="005D28A1" w:rsidRDefault="005D28A1" w:rsidP="008276C8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5B6A1E" w14:textId="77777777" w:rsidR="005D28A1" w:rsidRDefault="005D28A1" w:rsidP="008276C8">
            <w:pPr>
              <w:spacing w:before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02F125" w14:textId="77777777" w:rsidR="005D28A1" w:rsidRDefault="005D28A1" w:rsidP="008276C8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Sărmăşel</w:t>
            </w:r>
          </w:p>
          <w:p w14:paraId="4FE9CFD0" w14:textId="77777777" w:rsidR="005D28A1" w:rsidRDefault="005D28A1" w:rsidP="008276C8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D64151" w14:textId="77777777" w:rsidR="005D28A1" w:rsidRDefault="005D28A1" w:rsidP="008276C8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5194A9B3" w14:textId="77777777" w:rsidR="005D28A1" w:rsidRDefault="005D28A1" w:rsidP="008276C8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3F19BC" w14:textId="77777777" w:rsidR="005D28A1" w:rsidRPr="00D061F6" w:rsidRDefault="005D28A1" w:rsidP="008276C8">
            <w:pPr>
              <w:spacing w:before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D061F6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CB15BE" w14:textId="77777777" w:rsidR="005D28A1" w:rsidRDefault="005D28A1" w:rsidP="008276C8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0DE8B4" w14:textId="77777777" w:rsidR="005D28A1" w:rsidRPr="00D061F6" w:rsidRDefault="005D28A1" w:rsidP="008276C8">
            <w:pPr>
              <w:spacing w:before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A4EA3B" w14:textId="77777777" w:rsidR="005D28A1" w:rsidRDefault="005D28A1" w:rsidP="008276C8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D28A1" w14:paraId="54BCA532" w14:textId="77777777">
        <w:trPr>
          <w:cantSplit/>
          <w:trHeight w:val="24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B3F8B4" w14:textId="77777777" w:rsidR="005D28A1" w:rsidRDefault="005D28A1" w:rsidP="005D28A1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58F724" w14:textId="77777777" w:rsidR="005D28A1" w:rsidRDefault="005D28A1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53+500</w:t>
            </w:r>
          </w:p>
          <w:p w14:paraId="170E138C" w14:textId="77777777" w:rsidR="005D28A1" w:rsidRDefault="005D28A1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57+900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1091D1" w14:textId="77777777" w:rsidR="005D28A1" w:rsidRDefault="005D28A1">
            <w:pPr>
              <w:spacing w:before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20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B6BBFF" w14:textId="77777777" w:rsidR="005D28A1" w:rsidRDefault="005D28A1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Sărmăşel  -</w:t>
            </w:r>
          </w:p>
          <w:p w14:paraId="1D56DA8A" w14:textId="77777777" w:rsidR="005D28A1" w:rsidRDefault="005D28A1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Lechinţa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0A9CC0" w14:textId="77777777" w:rsidR="005D28A1" w:rsidRDefault="005D28A1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2C4991" w14:textId="77777777" w:rsidR="005D28A1" w:rsidRPr="00D061F6" w:rsidRDefault="005D28A1">
            <w:pPr>
              <w:spacing w:before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0F1505" w14:textId="77777777" w:rsidR="005D28A1" w:rsidRDefault="005D28A1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A63662" w14:textId="77777777" w:rsidR="005D28A1" w:rsidRPr="00D061F6" w:rsidRDefault="005D28A1">
            <w:pPr>
              <w:spacing w:before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813814" w14:textId="77777777" w:rsidR="005D28A1" w:rsidRDefault="005D28A1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24510F17" w14:textId="77777777" w:rsidR="005D28A1" w:rsidRDefault="005D28A1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5D28A1" w14:paraId="36FD034A" w14:textId="77777777">
        <w:trPr>
          <w:cantSplit/>
          <w:trHeight w:val="24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1A3FB6" w14:textId="77777777" w:rsidR="005D28A1" w:rsidRDefault="005D28A1" w:rsidP="005D28A1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0B0D12" w14:textId="77777777" w:rsidR="005D28A1" w:rsidRDefault="005D28A1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62+000</w:t>
            </w:r>
          </w:p>
          <w:p w14:paraId="69015137" w14:textId="77777777" w:rsidR="005D28A1" w:rsidRDefault="005D28A1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62+150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959779" w14:textId="77777777" w:rsidR="005D28A1" w:rsidRDefault="005D28A1">
            <w:pPr>
              <w:spacing w:before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E0FDC2" w14:textId="77777777" w:rsidR="005D28A1" w:rsidRDefault="005D28A1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Sărmăşel  -</w:t>
            </w:r>
          </w:p>
          <w:p w14:paraId="2573DE9C" w14:textId="77777777" w:rsidR="005D28A1" w:rsidRDefault="005D28A1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Lechinţa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2FC622" w14:textId="77777777" w:rsidR="005D28A1" w:rsidRDefault="005D28A1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D100C8" w14:textId="77777777" w:rsidR="005D28A1" w:rsidRPr="00D061F6" w:rsidRDefault="005D28A1">
            <w:pPr>
              <w:spacing w:before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17F138" w14:textId="77777777" w:rsidR="005D28A1" w:rsidRDefault="005D28A1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8DAEC8" w14:textId="77777777" w:rsidR="005D28A1" w:rsidRPr="00D061F6" w:rsidRDefault="005D28A1">
            <w:pPr>
              <w:spacing w:before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772CC3" w14:textId="77777777" w:rsidR="005D28A1" w:rsidRDefault="005D28A1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5D28A1" w14:paraId="12BBC3F7" w14:textId="77777777">
        <w:trPr>
          <w:cantSplit/>
          <w:trHeight w:val="24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740E8B" w14:textId="77777777" w:rsidR="005D28A1" w:rsidRDefault="005D28A1" w:rsidP="005D28A1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5EAA1C" w14:textId="77777777" w:rsidR="005D28A1" w:rsidRDefault="005D28A1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68+500</w:t>
            </w:r>
          </w:p>
          <w:p w14:paraId="68B0D62D" w14:textId="77777777" w:rsidR="005D28A1" w:rsidRDefault="005D28A1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72+550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156CAA" w14:textId="77777777" w:rsidR="005D28A1" w:rsidRDefault="005D28A1">
            <w:pPr>
              <w:spacing w:before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40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F69A50" w14:textId="77777777" w:rsidR="005D28A1" w:rsidRDefault="005D28A1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Sărmăşel  -</w:t>
            </w:r>
          </w:p>
          <w:p w14:paraId="5A8ABFC2" w14:textId="77777777" w:rsidR="005D28A1" w:rsidRDefault="005D28A1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Lechinţa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EB675F" w14:textId="77777777" w:rsidR="005D28A1" w:rsidRDefault="005D28A1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E95E96" w14:textId="77777777" w:rsidR="005D28A1" w:rsidRPr="00D061F6" w:rsidRDefault="005D28A1">
            <w:pPr>
              <w:spacing w:before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DE675F" w14:textId="77777777" w:rsidR="005D28A1" w:rsidRDefault="005D28A1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30A144" w14:textId="77777777" w:rsidR="005D28A1" w:rsidRPr="00D061F6" w:rsidRDefault="005D28A1">
            <w:pPr>
              <w:spacing w:before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A7B446" w14:textId="77777777" w:rsidR="005D28A1" w:rsidRDefault="005D28A1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5D28A1" w14:paraId="4E334D21" w14:textId="77777777">
        <w:trPr>
          <w:cantSplit/>
          <w:trHeight w:val="24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5988BC" w14:textId="77777777" w:rsidR="005D28A1" w:rsidRDefault="005D28A1" w:rsidP="005D28A1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DF825E" w14:textId="77777777" w:rsidR="005D28A1" w:rsidRDefault="005D28A1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77+650</w:t>
            </w:r>
          </w:p>
          <w:p w14:paraId="72992377" w14:textId="77777777" w:rsidR="005D28A1" w:rsidRDefault="005D28A1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78+850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F28BD5" w14:textId="77777777" w:rsidR="005D28A1" w:rsidRDefault="005D28A1">
            <w:pPr>
              <w:spacing w:before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EB511B" w14:textId="77777777" w:rsidR="005D28A1" w:rsidRDefault="005D28A1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Sărmăşel  -</w:t>
            </w:r>
          </w:p>
          <w:p w14:paraId="149353D9" w14:textId="77777777" w:rsidR="005D28A1" w:rsidRDefault="005D28A1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Lechinţa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0479E8" w14:textId="77777777" w:rsidR="005D28A1" w:rsidRDefault="005D28A1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C59D77" w14:textId="77777777" w:rsidR="005D28A1" w:rsidRPr="00D061F6" w:rsidRDefault="005D28A1">
            <w:pPr>
              <w:spacing w:before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368C29" w14:textId="77777777" w:rsidR="005D28A1" w:rsidRDefault="005D28A1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ABE7FF" w14:textId="77777777" w:rsidR="005D28A1" w:rsidRPr="00D061F6" w:rsidRDefault="005D28A1">
            <w:pPr>
              <w:spacing w:before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EFF914" w14:textId="77777777" w:rsidR="005D28A1" w:rsidRDefault="005D28A1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5D28A1" w:rsidRPr="00F37505" w14:paraId="367E8D71" w14:textId="77777777">
        <w:trPr>
          <w:cantSplit/>
          <w:trHeight w:val="24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22D52A" w14:textId="77777777" w:rsidR="005D28A1" w:rsidRPr="00F37505" w:rsidRDefault="005D28A1" w:rsidP="005D28A1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586E7E" w14:textId="77777777" w:rsidR="005D28A1" w:rsidRPr="00F37505" w:rsidRDefault="005D28A1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93C77D" w14:textId="77777777" w:rsidR="005D28A1" w:rsidRPr="00F37505" w:rsidRDefault="005D28A1">
            <w:pPr>
              <w:spacing w:before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58FFF2" w14:textId="77777777" w:rsidR="005D28A1" w:rsidRPr="00F37505" w:rsidRDefault="005D28A1">
            <w:pPr>
              <w:spacing w:before="40" w:line="360" w:lineRule="auto"/>
              <w:ind w:left="57" w:right="57"/>
              <w:rPr>
                <w:b/>
                <w:bCs/>
                <w:sz w:val="20"/>
                <w:szCs w:val="20"/>
                <w:lang w:val="ro-RO"/>
              </w:rPr>
            </w:pPr>
            <w:r w:rsidRPr="00F37505">
              <w:rPr>
                <w:b/>
                <w:bCs/>
                <w:sz w:val="20"/>
                <w:szCs w:val="20"/>
                <w:lang w:val="ro-RO"/>
              </w:rPr>
              <w:t>St. Lechinţa</w:t>
            </w:r>
          </w:p>
          <w:p w14:paraId="345FB25E" w14:textId="77777777" w:rsidR="005D28A1" w:rsidRPr="00F37505" w:rsidRDefault="005D28A1">
            <w:pPr>
              <w:spacing w:before="40" w:line="360" w:lineRule="auto"/>
              <w:ind w:left="57" w:right="57"/>
              <w:rPr>
                <w:b/>
                <w:bCs/>
                <w:sz w:val="20"/>
                <w:szCs w:val="20"/>
                <w:lang w:val="ro-RO"/>
              </w:rPr>
            </w:pPr>
            <w:r w:rsidRPr="00F37505">
              <w:rPr>
                <w:b/>
                <w:bCs/>
                <w:sz w:val="20"/>
                <w:szCs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4A969D" w14:textId="77777777" w:rsidR="005D28A1" w:rsidRPr="00F37505" w:rsidRDefault="005D28A1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F37505">
              <w:rPr>
                <w:b/>
                <w:bCs/>
                <w:sz w:val="20"/>
                <w:szCs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80F668" w14:textId="77777777" w:rsidR="005D28A1" w:rsidRPr="00F37505" w:rsidRDefault="005D28A1">
            <w:pPr>
              <w:spacing w:before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F37505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79A071" w14:textId="77777777" w:rsidR="005D28A1" w:rsidRPr="00F37505" w:rsidRDefault="005D28A1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0CCC6C" w14:textId="77777777" w:rsidR="005D28A1" w:rsidRPr="00F37505" w:rsidRDefault="005D28A1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0AF5A4" w14:textId="77777777" w:rsidR="005D28A1" w:rsidRPr="00F37505" w:rsidRDefault="005D28A1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</w:tbl>
    <w:p w14:paraId="3004E678" w14:textId="77777777" w:rsidR="005D28A1" w:rsidRDefault="005D28A1">
      <w:pPr>
        <w:spacing w:before="40" w:line="192" w:lineRule="auto"/>
        <w:ind w:right="57"/>
        <w:rPr>
          <w:sz w:val="20"/>
          <w:lang w:val="ro-RO"/>
        </w:rPr>
      </w:pPr>
    </w:p>
    <w:p w14:paraId="29E70599" w14:textId="77777777" w:rsidR="005D28A1" w:rsidRDefault="005D28A1" w:rsidP="00BF55B4">
      <w:pPr>
        <w:pStyle w:val="Heading1"/>
        <w:spacing w:line="360" w:lineRule="auto"/>
      </w:pPr>
      <w:r>
        <w:t>LINIA 421</w:t>
      </w:r>
    </w:p>
    <w:p w14:paraId="1ECE9893" w14:textId="77777777" w:rsidR="005D28A1" w:rsidRDefault="005D28A1" w:rsidP="00B90F8A">
      <w:pPr>
        <w:pStyle w:val="Heading1"/>
        <w:spacing w:line="360" w:lineRule="auto"/>
        <w:rPr>
          <w:b w:val="0"/>
          <w:bCs w:val="0"/>
          <w:sz w:val="8"/>
        </w:rPr>
      </w:pPr>
      <w:r>
        <w:t>SĂRĂŢEL - BISTRIŢA BÂRGĂULUI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70"/>
        <w:gridCol w:w="755"/>
        <w:gridCol w:w="2204"/>
        <w:gridCol w:w="870"/>
        <w:gridCol w:w="755"/>
        <w:gridCol w:w="870"/>
        <w:gridCol w:w="755"/>
        <w:gridCol w:w="2490"/>
      </w:tblGrid>
      <w:tr w:rsidR="005D28A1" w14:paraId="34502765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BFF8A5" w14:textId="77777777" w:rsidR="005D28A1" w:rsidRDefault="005D28A1" w:rsidP="005D28A1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B2C974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E73631" w14:textId="77777777" w:rsidR="005D28A1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16C17A" w14:textId="77777777" w:rsidR="005D28A1" w:rsidRDefault="005D28A1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Sărăţel</w:t>
            </w:r>
          </w:p>
          <w:p w14:paraId="1F0950B2" w14:textId="77777777" w:rsidR="005D28A1" w:rsidRDefault="005D28A1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697B4E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AC337B" w14:textId="77777777" w:rsidR="005D28A1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3FCEDA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EF3A85" w14:textId="77777777" w:rsidR="005D28A1" w:rsidRPr="00E22A01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A4B211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D28A1" w14:paraId="0659714D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0412C8" w14:textId="77777777" w:rsidR="005D28A1" w:rsidRDefault="005D28A1" w:rsidP="005D28A1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5121E6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53+200</w:t>
            </w:r>
          </w:p>
          <w:p w14:paraId="508E6AF1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53+250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A9902C" w14:textId="77777777" w:rsidR="005D28A1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0C9BAF" w14:textId="77777777" w:rsidR="005D28A1" w:rsidRDefault="005D28A1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Sărăţel - Bistriţa Nord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BD6F28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5E0F32" w14:textId="77777777" w:rsidR="005D28A1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79DDD0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3F36B9" w14:textId="77777777" w:rsidR="005D28A1" w:rsidRPr="00E22A01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233FF4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D28A1" w14:paraId="682554D5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5C3B9D" w14:textId="77777777" w:rsidR="005D28A1" w:rsidRDefault="005D28A1" w:rsidP="005D28A1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67C90E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9901D0" w14:textId="77777777" w:rsidR="005D28A1" w:rsidRPr="00FE111C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E77FB4" w14:textId="77777777" w:rsidR="005D28A1" w:rsidRDefault="005D28A1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Bistriţa Nord</w:t>
            </w:r>
          </w:p>
          <w:p w14:paraId="6D1AC8AC" w14:textId="77777777" w:rsidR="005D28A1" w:rsidRDefault="005D28A1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liniile 7, 8, 9 și 10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9155BD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92F2D3" w14:textId="77777777" w:rsidR="005D28A1" w:rsidRPr="007B5B08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7B5B08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7A6736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D6654D" w14:textId="77777777" w:rsidR="005D28A1" w:rsidRPr="00E22A01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F8F6EB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D28A1" w14:paraId="1341C524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3469CF" w14:textId="77777777" w:rsidR="005D28A1" w:rsidRDefault="005D28A1" w:rsidP="005D28A1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CC22C3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59+750</w:t>
            </w:r>
          </w:p>
          <w:p w14:paraId="465E505B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60+500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3D91C5" w14:textId="77777777" w:rsidR="005D28A1" w:rsidRPr="00FE111C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0DFCD1" w14:textId="77777777" w:rsidR="005D28A1" w:rsidRDefault="005D28A1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Bistriţa Nord</w:t>
            </w:r>
          </w:p>
          <w:p w14:paraId="57A8DE5A" w14:textId="77777777" w:rsidR="005D28A1" w:rsidRDefault="005D28A1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6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67096D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E14F32" w14:textId="77777777" w:rsidR="005D28A1" w:rsidRPr="007B5B08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A81EA3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AC153A" w14:textId="77777777" w:rsidR="005D28A1" w:rsidRPr="00E22A01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B72CE2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D28A1" w14:paraId="341C7188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34A894" w14:textId="77777777" w:rsidR="005D28A1" w:rsidRDefault="005D28A1" w:rsidP="005D28A1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341FF0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63+400</w:t>
            </w:r>
          </w:p>
          <w:p w14:paraId="12BA22CA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68+810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D568BE" w14:textId="77777777" w:rsidR="005D28A1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1FEDD4" w14:textId="77777777" w:rsidR="005D28A1" w:rsidRDefault="005D28A1" w:rsidP="00D013D0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Bistriţa Nord -</w:t>
            </w:r>
          </w:p>
          <w:p w14:paraId="72F3CFAE" w14:textId="77777777" w:rsidR="005D28A1" w:rsidRDefault="005D28A1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Susenii </w:t>
            </w:r>
            <w:r>
              <w:rPr>
                <w:b/>
                <w:bCs/>
                <w:sz w:val="19"/>
                <w:szCs w:val="19"/>
                <w:lang w:val="ro-RO"/>
              </w:rPr>
              <w:t>Bârgăului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73351C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C9200D" w14:textId="77777777" w:rsidR="005D28A1" w:rsidRPr="007B5B08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DF8B5B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F20CFB" w14:textId="77777777" w:rsidR="005D28A1" w:rsidRPr="00E22A01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E8DABE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5D28A1" w14:paraId="0783F489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3C4553" w14:textId="77777777" w:rsidR="005D28A1" w:rsidRDefault="005D28A1" w:rsidP="005D28A1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3C4F9B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68+910</w:t>
            </w:r>
          </w:p>
          <w:p w14:paraId="2DC6A79B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71+500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18A4EC" w14:textId="77777777" w:rsidR="005D28A1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7BD3BF" w14:textId="77777777" w:rsidR="005D28A1" w:rsidRDefault="005D28A1" w:rsidP="00D013D0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Bistriţa Nord -</w:t>
            </w:r>
          </w:p>
          <w:p w14:paraId="0676E9FB" w14:textId="77777777" w:rsidR="005D28A1" w:rsidRDefault="005D28A1" w:rsidP="00D013D0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Susenii </w:t>
            </w:r>
            <w:r>
              <w:rPr>
                <w:b/>
                <w:bCs/>
                <w:sz w:val="19"/>
                <w:szCs w:val="19"/>
                <w:lang w:val="ro-RO"/>
              </w:rPr>
              <w:t>Bârgăului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FB0061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4A3F12" w14:textId="77777777" w:rsidR="005D28A1" w:rsidRPr="007B5B08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626812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3F6A85" w14:textId="77777777" w:rsidR="005D28A1" w:rsidRPr="00E22A01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E648CE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5D28A1" w14:paraId="20205920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48DC3F" w14:textId="77777777" w:rsidR="005D28A1" w:rsidRDefault="005D28A1" w:rsidP="005D28A1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364ABB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79+800</w:t>
            </w:r>
          </w:p>
          <w:p w14:paraId="37DDCCDD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81+336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090776" w14:textId="77777777" w:rsidR="005D28A1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701728" w14:textId="77777777" w:rsidR="005D28A1" w:rsidRDefault="005D28A1" w:rsidP="00D013D0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Bistriţa Nord -</w:t>
            </w:r>
          </w:p>
          <w:p w14:paraId="1335127B" w14:textId="77777777" w:rsidR="005D28A1" w:rsidRDefault="005D28A1" w:rsidP="00D013D0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Susenii </w:t>
            </w:r>
            <w:r>
              <w:rPr>
                <w:b/>
                <w:bCs/>
                <w:sz w:val="19"/>
                <w:szCs w:val="19"/>
                <w:lang w:val="ro-RO"/>
              </w:rPr>
              <w:t>Bârgăului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12ADF4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A86F76" w14:textId="77777777" w:rsidR="005D28A1" w:rsidRPr="007B5B08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C8EB97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02E502" w14:textId="77777777" w:rsidR="005D28A1" w:rsidRPr="00E22A01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185FCE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5D28A1" w14:paraId="0A369DA4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07DAB3" w14:textId="77777777" w:rsidR="005D28A1" w:rsidRDefault="005D28A1" w:rsidP="005D28A1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5DAFBD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60+305</w:t>
            </w:r>
          </w:p>
          <w:p w14:paraId="012BADAC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89+925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B241F5" w14:textId="77777777" w:rsidR="005D28A1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98F665" w14:textId="77777777" w:rsidR="005D28A1" w:rsidRPr="00160207" w:rsidRDefault="005D28A1">
            <w:pPr>
              <w:spacing w:before="40" w:after="40" w:line="360" w:lineRule="auto"/>
              <w:ind w:left="57"/>
              <w:rPr>
                <w:b/>
                <w:bCs/>
                <w:sz w:val="19"/>
                <w:szCs w:val="19"/>
                <w:lang w:val="ro-RO"/>
              </w:rPr>
            </w:pPr>
            <w:r>
              <w:rPr>
                <w:b/>
                <w:bCs/>
                <w:sz w:val="19"/>
                <w:szCs w:val="19"/>
                <w:lang w:val="ro-RO"/>
              </w:rPr>
              <w:t>A</w:t>
            </w:r>
            <w:r w:rsidRPr="00160207">
              <w:rPr>
                <w:b/>
                <w:bCs/>
                <w:sz w:val="19"/>
                <w:szCs w:val="19"/>
                <w:lang w:val="ro-RO"/>
              </w:rPr>
              <w:t xml:space="preserve">x. </w:t>
            </w:r>
            <w:r>
              <w:rPr>
                <w:b/>
                <w:bCs/>
                <w:sz w:val="19"/>
                <w:szCs w:val="19"/>
                <w:lang w:val="ro-RO"/>
              </w:rPr>
              <w:t>s</w:t>
            </w:r>
            <w:r w:rsidRPr="00160207">
              <w:rPr>
                <w:b/>
                <w:bCs/>
                <w:sz w:val="19"/>
                <w:szCs w:val="19"/>
                <w:lang w:val="ro-RO"/>
              </w:rPr>
              <w:t>t. Bistriţa Nord</w:t>
            </w:r>
            <w:r>
              <w:rPr>
                <w:b/>
                <w:bCs/>
                <w:sz w:val="19"/>
                <w:szCs w:val="19"/>
                <w:lang w:val="ro-RO"/>
              </w:rPr>
              <w:t xml:space="preserve"> </w:t>
            </w:r>
            <w:r w:rsidRPr="00160207">
              <w:rPr>
                <w:b/>
                <w:bCs/>
                <w:sz w:val="19"/>
                <w:szCs w:val="19"/>
                <w:lang w:val="ro-RO"/>
              </w:rPr>
              <w:t>-</w:t>
            </w:r>
          </w:p>
          <w:p w14:paraId="4F317457" w14:textId="77777777" w:rsidR="005D28A1" w:rsidRDefault="005D28A1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19"/>
                <w:szCs w:val="19"/>
                <w:lang w:val="ro-RO"/>
              </w:rPr>
              <w:t>A</w:t>
            </w:r>
            <w:r w:rsidRPr="00160207">
              <w:rPr>
                <w:b/>
                <w:bCs/>
                <w:sz w:val="19"/>
                <w:szCs w:val="19"/>
                <w:lang w:val="ro-RO"/>
              </w:rPr>
              <w:t xml:space="preserve">x. </w:t>
            </w:r>
            <w:r>
              <w:rPr>
                <w:b/>
                <w:bCs/>
                <w:sz w:val="19"/>
                <w:szCs w:val="19"/>
                <w:lang w:val="ro-RO"/>
              </w:rPr>
              <w:t>s</w:t>
            </w:r>
            <w:r w:rsidRPr="00160207">
              <w:rPr>
                <w:b/>
                <w:bCs/>
                <w:sz w:val="19"/>
                <w:szCs w:val="19"/>
                <w:lang w:val="ro-RO"/>
              </w:rPr>
              <w:t>t. Bistriţa</w:t>
            </w:r>
            <w:r>
              <w:rPr>
                <w:b/>
                <w:bCs/>
                <w:sz w:val="19"/>
                <w:szCs w:val="19"/>
                <w:lang w:val="ro-RO"/>
              </w:rPr>
              <w:t xml:space="preserve"> Bârgăului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48FA8F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C10855" w14:textId="77777777" w:rsidR="005D28A1" w:rsidRPr="007B5B08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696A30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1B8DF4" w14:textId="77777777" w:rsidR="005D28A1" w:rsidRPr="00E22A01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218D4E" w14:textId="77777777" w:rsidR="005D28A1" w:rsidRPr="00821666" w:rsidRDefault="005D28A1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 w:rsidRPr="00821666">
              <w:rPr>
                <w:b/>
                <w:bCs/>
                <w:iCs/>
                <w:sz w:val="20"/>
                <w:lang w:val="ro-RO"/>
              </w:rPr>
              <w:t>*V</w:t>
            </w:r>
            <w:r>
              <w:rPr>
                <w:b/>
                <w:bCs/>
                <w:iCs/>
                <w:sz w:val="20"/>
                <w:lang w:val="ro-RO"/>
              </w:rPr>
              <w:t>alabil doar pentru trenurile de marfă remorcate cu locomotive DHC.</w:t>
            </w:r>
          </w:p>
        </w:tc>
      </w:tr>
    </w:tbl>
    <w:p w14:paraId="6C4A47CF" w14:textId="77777777" w:rsidR="005D28A1" w:rsidRDefault="005D28A1">
      <w:pPr>
        <w:spacing w:before="40" w:after="40" w:line="192" w:lineRule="auto"/>
        <w:ind w:right="57"/>
        <w:rPr>
          <w:sz w:val="20"/>
          <w:szCs w:val="20"/>
          <w:lang w:val="ro-RO"/>
        </w:rPr>
      </w:pPr>
    </w:p>
    <w:p w14:paraId="65043F05" w14:textId="77777777" w:rsidR="005D28A1" w:rsidRDefault="005D28A1" w:rsidP="00380064">
      <w:pPr>
        <w:pStyle w:val="Heading1"/>
        <w:spacing w:line="360" w:lineRule="auto"/>
      </w:pPr>
      <w:r>
        <w:t>LINIA 500</w:t>
      </w:r>
    </w:p>
    <w:p w14:paraId="6EF28592" w14:textId="77777777" w:rsidR="005D28A1" w:rsidRPr="00071303" w:rsidRDefault="005D28A1" w:rsidP="00CE2DE0">
      <w:pPr>
        <w:pStyle w:val="Heading1"/>
        <w:spacing w:line="360" w:lineRule="auto"/>
        <w:rPr>
          <w:b w:val="0"/>
          <w:bCs w:val="0"/>
          <w:sz w:val="20"/>
          <w:szCs w:val="20"/>
        </w:rPr>
      </w:pPr>
      <w:r>
        <w:t>PLOIEŞTI  SUD - ADJUD - VICŞANI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70"/>
        <w:gridCol w:w="761"/>
        <w:gridCol w:w="2197"/>
        <w:gridCol w:w="870"/>
        <w:gridCol w:w="754"/>
        <w:gridCol w:w="870"/>
        <w:gridCol w:w="754"/>
        <w:gridCol w:w="2492"/>
      </w:tblGrid>
      <w:tr w:rsidR="005D28A1" w14:paraId="08FF0838" w14:textId="77777777" w:rsidTr="004727FB">
        <w:trPr>
          <w:cantSplit/>
          <w:trHeight w:val="327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FB1B50" w14:textId="77777777" w:rsidR="005D28A1" w:rsidRDefault="005D28A1" w:rsidP="005D28A1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53ADD9" w14:textId="77777777" w:rsidR="005D28A1" w:rsidRDefault="005D28A1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4112E2" w14:textId="77777777" w:rsidR="005D28A1" w:rsidRPr="00D33E71" w:rsidRDefault="005D28A1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7E32A7" w14:textId="77777777" w:rsidR="005D28A1" w:rsidRDefault="005D28A1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Ploieşti Est</w:t>
            </w:r>
          </w:p>
          <w:p w14:paraId="346A269B" w14:textId="77777777" w:rsidR="005D28A1" w:rsidRDefault="005D28A1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7 A abătută, </w:t>
            </w:r>
          </w:p>
          <w:p w14:paraId="6757DE8D" w14:textId="77777777" w:rsidR="005D28A1" w:rsidRDefault="005D28A1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01A3AF" w14:textId="77777777" w:rsidR="005D28A1" w:rsidRDefault="005D28A1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 la călcâi</w:t>
            </w:r>
          </w:p>
          <w:p w14:paraId="26F14FF6" w14:textId="77777777" w:rsidR="005D28A1" w:rsidRDefault="005D28A1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50 pe lungi-mea de 320 m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954C9D" w14:textId="77777777" w:rsidR="005D28A1" w:rsidRPr="00D33E71" w:rsidRDefault="005D28A1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A8D803" w14:textId="77777777" w:rsidR="005D28A1" w:rsidRDefault="005D28A1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73AEAC" w14:textId="77777777" w:rsidR="005D28A1" w:rsidRPr="00D33E71" w:rsidRDefault="005D28A1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00F68B" w14:textId="77777777" w:rsidR="005D28A1" w:rsidRDefault="005D28A1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5D28A1" w14:paraId="022C54B4" w14:textId="77777777" w:rsidTr="004727FB">
        <w:trPr>
          <w:cantSplit/>
          <w:trHeight w:val="327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EAF807" w14:textId="77777777" w:rsidR="005D28A1" w:rsidRDefault="005D28A1" w:rsidP="005D28A1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39FA69" w14:textId="77777777" w:rsidR="005D28A1" w:rsidRDefault="005D28A1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486E21" w14:textId="77777777" w:rsidR="005D28A1" w:rsidRPr="00D33E71" w:rsidRDefault="005D28A1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B5B59D" w14:textId="77777777" w:rsidR="005D28A1" w:rsidRDefault="005D28A1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Ploieşti Est</w:t>
            </w:r>
          </w:p>
          <w:p w14:paraId="290528C5" w14:textId="77777777" w:rsidR="005D28A1" w:rsidRDefault="005D28A1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B</w:t>
            </w:r>
          </w:p>
          <w:p w14:paraId="45F9D439" w14:textId="77777777" w:rsidR="005D28A1" w:rsidRDefault="005D28A1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zonă aparate de cale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4F7390" w14:textId="77777777" w:rsidR="005D28A1" w:rsidRDefault="005D28A1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17, 19, 25, 31, 33 </w:t>
            </w:r>
          </w:p>
          <w:p w14:paraId="2F112186" w14:textId="77777777" w:rsidR="005D28A1" w:rsidRDefault="005D28A1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și 37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3FCCB9" w14:textId="77777777" w:rsidR="005D28A1" w:rsidRPr="00D33E71" w:rsidRDefault="005D28A1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9DB425" w14:textId="77777777" w:rsidR="005D28A1" w:rsidRDefault="005D28A1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14A83C" w14:textId="77777777" w:rsidR="005D28A1" w:rsidRPr="00D33E71" w:rsidRDefault="005D28A1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86F9DD" w14:textId="77777777" w:rsidR="005D28A1" w:rsidRDefault="005D28A1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5D28A1" w14:paraId="35BE2C7B" w14:textId="77777777" w:rsidTr="004727FB">
        <w:trPr>
          <w:cantSplit/>
          <w:trHeight w:val="327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BA2074" w14:textId="77777777" w:rsidR="005D28A1" w:rsidRDefault="005D28A1" w:rsidP="005D28A1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7C02A4" w14:textId="77777777" w:rsidR="005D28A1" w:rsidRDefault="005D28A1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67+200</w:t>
            </w:r>
          </w:p>
          <w:p w14:paraId="547E5220" w14:textId="77777777" w:rsidR="005D28A1" w:rsidRDefault="005D28A1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67+450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217BE8" w14:textId="77777777" w:rsidR="005D28A1" w:rsidRPr="00D33E71" w:rsidRDefault="005D28A1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9B246F" w14:textId="77777777" w:rsidR="005D28A1" w:rsidRDefault="005D28A1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Ploieşti Est - </w:t>
            </w:r>
            <w:r w:rsidRPr="0008670B">
              <w:rPr>
                <w:b/>
                <w:bCs/>
                <w:sz w:val="19"/>
                <w:szCs w:val="19"/>
              </w:rPr>
              <w:t>Valea Călugărească</w:t>
            </w: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D19628" w14:textId="77777777" w:rsidR="005D28A1" w:rsidRDefault="005D28A1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7A6295" w14:textId="77777777" w:rsidR="005D28A1" w:rsidRDefault="005D28A1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24D71A" w14:textId="77777777" w:rsidR="005D28A1" w:rsidRDefault="005D28A1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5CECA3" w14:textId="77777777" w:rsidR="005D28A1" w:rsidRPr="00D33E71" w:rsidRDefault="005D28A1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EF3482" w14:textId="77777777" w:rsidR="005D28A1" w:rsidRDefault="005D28A1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5D28A1" w14:paraId="63579AD4" w14:textId="77777777" w:rsidTr="004727FB">
        <w:trPr>
          <w:cantSplit/>
          <w:trHeight w:val="327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BD2893" w14:textId="77777777" w:rsidR="005D28A1" w:rsidRDefault="005D28A1" w:rsidP="005D28A1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CA6A98" w14:textId="77777777" w:rsidR="005D28A1" w:rsidRDefault="005D28A1" w:rsidP="0029005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67FEDE" w14:textId="77777777" w:rsidR="005D28A1" w:rsidRPr="00D33E71" w:rsidRDefault="005D28A1" w:rsidP="0029005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A96696" w14:textId="77777777" w:rsidR="005D28A1" w:rsidRDefault="005D28A1" w:rsidP="0029005F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Ploieşti Est - </w:t>
            </w:r>
            <w:r w:rsidRPr="0008670B">
              <w:rPr>
                <w:b/>
                <w:bCs/>
                <w:sz w:val="19"/>
                <w:szCs w:val="19"/>
              </w:rPr>
              <w:t>Valea Călugărească</w:t>
            </w: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D17476" w14:textId="77777777" w:rsidR="005D28A1" w:rsidRDefault="005D28A1" w:rsidP="0029005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6DC954" w14:textId="77777777" w:rsidR="005D28A1" w:rsidRDefault="005D28A1" w:rsidP="0029005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D17C06" w14:textId="77777777" w:rsidR="005D28A1" w:rsidRDefault="005D28A1" w:rsidP="0029005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67+200</w:t>
            </w:r>
          </w:p>
          <w:p w14:paraId="068FCA39" w14:textId="77777777" w:rsidR="005D28A1" w:rsidRDefault="005D28A1" w:rsidP="0029005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67+450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4DB097" w14:textId="77777777" w:rsidR="005D28A1" w:rsidRPr="00D33E71" w:rsidRDefault="005D28A1" w:rsidP="0029005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7C806D" w14:textId="77777777" w:rsidR="005D28A1" w:rsidRDefault="005D28A1" w:rsidP="0029005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5D28A1" w14:paraId="5B37F972" w14:textId="77777777" w:rsidTr="004727FB">
        <w:trPr>
          <w:cantSplit/>
          <w:trHeight w:val="327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DBB0ED" w14:textId="77777777" w:rsidR="005D28A1" w:rsidRDefault="005D28A1" w:rsidP="005D28A1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1F3BE1" w14:textId="77777777" w:rsidR="005D28A1" w:rsidRDefault="005D28A1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71+100</w:t>
            </w:r>
          </w:p>
          <w:p w14:paraId="16490108" w14:textId="77777777" w:rsidR="005D28A1" w:rsidRDefault="005D28A1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72+000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B93EAA" w14:textId="77777777" w:rsidR="005D28A1" w:rsidRPr="00D33E71" w:rsidRDefault="005D28A1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A5C06C" w14:textId="77777777" w:rsidR="005D28A1" w:rsidRPr="0008670B" w:rsidRDefault="005D28A1" w:rsidP="004727FB">
            <w:pPr>
              <w:spacing w:before="40" w:after="40" w:line="276" w:lineRule="auto"/>
              <w:ind w:left="57" w:right="57"/>
              <w:rPr>
                <w:b/>
                <w:bCs/>
                <w:sz w:val="19"/>
                <w:szCs w:val="19"/>
              </w:rPr>
            </w:pPr>
            <w:r w:rsidRPr="0008670B">
              <w:rPr>
                <w:b/>
                <w:bCs/>
                <w:sz w:val="19"/>
                <w:szCs w:val="19"/>
              </w:rPr>
              <w:t>Hm Valea Călugărească</w:t>
            </w:r>
          </w:p>
          <w:p w14:paraId="4BD3BFB5" w14:textId="77777777" w:rsidR="005D28A1" w:rsidRDefault="005D28A1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directă, inclusiv zona aparatelor de cale</w:t>
            </w:r>
          </w:p>
          <w:p w14:paraId="156E5FBE" w14:textId="77777777" w:rsidR="005D28A1" w:rsidRDefault="005D28A1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5BBF75" w14:textId="77777777" w:rsidR="005D28A1" w:rsidRDefault="005D28A1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CCD7A0" w14:textId="77777777" w:rsidR="005D28A1" w:rsidRDefault="005D28A1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78F315" w14:textId="77777777" w:rsidR="005D28A1" w:rsidRDefault="005D28A1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12644A" w14:textId="77777777" w:rsidR="005D28A1" w:rsidRPr="00D33E71" w:rsidRDefault="005D28A1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9E47DF" w14:textId="77777777" w:rsidR="005D28A1" w:rsidRDefault="005D28A1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5D28A1" w:rsidRPr="00456545" w14:paraId="418FF1FF" w14:textId="77777777" w:rsidTr="004727FB">
        <w:trPr>
          <w:cantSplit/>
          <w:trHeight w:val="106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69768A" w14:textId="77777777" w:rsidR="005D28A1" w:rsidRPr="00456545" w:rsidRDefault="005D28A1" w:rsidP="005D28A1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F543BB" w14:textId="77777777" w:rsidR="005D28A1" w:rsidRPr="00456545" w:rsidRDefault="005D28A1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342E3B" w14:textId="77777777" w:rsidR="005D28A1" w:rsidRPr="00D33E71" w:rsidRDefault="005D28A1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DE6A58" w14:textId="77777777" w:rsidR="005D28A1" w:rsidRDefault="005D28A1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H.M. Valea Călugărească</w:t>
            </w:r>
          </w:p>
          <w:p w14:paraId="0CA294CD" w14:textId="77777777" w:rsidR="005D28A1" w:rsidRPr="00456545" w:rsidRDefault="005D28A1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linia 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33465A" w14:textId="77777777" w:rsidR="005D28A1" w:rsidRPr="00456545" w:rsidRDefault="005D28A1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1EC848" w14:textId="77777777" w:rsidR="005D28A1" w:rsidRPr="00D33E71" w:rsidRDefault="005D28A1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F646FA" w14:textId="77777777" w:rsidR="005D28A1" w:rsidRPr="00456545" w:rsidRDefault="005D28A1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0DAFF9" w14:textId="77777777" w:rsidR="005D28A1" w:rsidRPr="00D33E71" w:rsidRDefault="005D28A1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24C469" w14:textId="77777777" w:rsidR="005D28A1" w:rsidRPr="00456545" w:rsidRDefault="005D28A1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5D28A1" w:rsidRPr="00456545" w14:paraId="62ABE97F" w14:textId="77777777" w:rsidTr="004727FB">
        <w:trPr>
          <w:cantSplit/>
          <w:trHeight w:val="104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43953C" w14:textId="77777777" w:rsidR="005D28A1" w:rsidRPr="00456545" w:rsidRDefault="005D28A1" w:rsidP="005D28A1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C0F138" w14:textId="77777777" w:rsidR="005D28A1" w:rsidRPr="00456545" w:rsidRDefault="005D28A1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F2C3B1" w14:textId="77777777" w:rsidR="005D28A1" w:rsidRPr="00D33E71" w:rsidRDefault="005D28A1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4A28AE" w14:textId="77777777" w:rsidR="005D28A1" w:rsidRDefault="005D28A1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H.M. Valea Călugărească</w:t>
            </w:r>
          </w:p>
          <w:p w14:paraId="79076AB5" w14:textId="77777777" w:rsidR="005D28A1" w:rsidRPr="00456545" w:rsidRDefault="005D28A1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linia 6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95973E" w14:textId="77777777" w:rsidR="005D28A1" w:rsidRPr="00456545" w:rsidRDefault="005D28A1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D7F82C" w14:textId="77777777" w:rsidR="005D28A1" w:rsidRPr="00D33E71" w:rsidRDefault="005D28A1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5870DF" w14:textId="77777777" w:rsidR="005D28A1" w:rsidRPr="00456545" w:rsidRDefault="005D28A1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EF0064" w14:textId="77777777" w:rsidR="005D28A1" w:rsidRPr="00D33E71" w:rsidRDefault="005D28A1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EEE3F4" w14:textId="77777777" w:rsidR="005D28A1" w:rsidRPr="00456545" w:rsidRDefault="005D28A1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5D28A1" w:rsidRPr="00456545" w14:paraId="44A3ABAA" w14:textId="77777777" w:rsidTr="004727FB">
        <w:trPr>
          <w:cantSplit/>
          <w:trHeight w:val="104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298F84" w14:textId="77777777" w:rsidR="005D28A1" w:rsidRPr="00456545" w:rsidRDefault="005D28A1" w:rsidP="005D28A1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73A7BF" w14:textId="77777777" w:rsidR="005D28A1" w:rsidRDefault="005D28A1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74+500</w:t>
            </w:r>
          </w:p>
          <w:p w14:paraId="08F740B4" w14:textId="77777777" w:rsidR="005D28A1" w:rsidRPr="00456545" w:rsidRDefault="005D28A1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74+580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79E5AD" w14:textId="77777777" w:rsidR="005D28A1" w:rsidRPr="00D33E71" w:rsidRDefault="005D28A1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6CDEBD" w14:textId="77777777" w:rsidR="005D28A1" w:rsidRDefault="005D28A1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Valea Călugărească -</w:t>
            </w:r>
          </w:p>
          <w:p w14:paraId="7EA9B7AC" w14:textId="77777777" w:rsidR="005D28A1" w:rsidRDefault="005D28A1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Cricov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F83878" w14:textId="77777777" w:rsidR="005D28A1" w:rsidRDefault="005D28A1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9B3E85" w14:textId="77777777" w:rsidR="005D28A1" w:rsidRDefault="005D28A1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BA2F82" w14:textId="77777777" w:rsidR="005D28A1" w:rsidRPr="00456545" w:rsidRDefault="005D28A1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BD7B1A" w14:textId="77777777" w:rsidR="005D28A1" w:rsidRPr="00D33E71" w:rsidRDefault="005D28A1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285077" w14:textId="77777777" w:rsidR="005D28A1" w:rsidRPr="00456545" w:rsidRDefault="005D28A1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5D28A1" w:rsidRPr="00456545" w14:paraId="3BB4056A" w14:textId="77777777" w:rsidTr="004727FB">
        <w:trPr>
          <w:cantSplit/>
          <w:trHeight w:val="104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FD68B5" w14:textId="77777777" w:rsidR="005D28A1" w:rsidRPr="00456545" w:rsidRDefault="005D28A1" w:rsidP="005D28A1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A6BA52" w14:textId="77777777" w:rsidR="005D28A1" w:rsidRDefault="005D28A1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74+500</w:t>
            </w:r>
          </w:p>
          <w:p w14:paraId="1846E270" w14:textId="77777777" w:rsidR="005D28A1" w:rsidRPr="00456545" w:rsidRDefault="005D28A1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74+580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69A5E5" w14:textId="77777777" w:rsidR="005D28A1" w:rsidRPr="00D33E71" w:rsidRDefault="005D28A1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0E3FC5" w14:textId="77777777" w:rsidR="005D28A1" w:rsidRDefault="005D28A1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Valea Călugărească -</w:t>
            </w:r>
          </w:p>
          <w:p w14:paraId="6FB152E3" w14:textId="77777777" w:rsidR="005D28A1" w:rsidRDefault="005D28A1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Cricov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C5C501" w14:textId="77777777" w:rsidR="005D28A1" w:rsidRDefault="005D28A1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2378A0" w14:textId="77777777" w:rsidR="005D28A1" w:rsidRDefault="005D28A1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D773FB" w14:textId="77777777" w:rsidR="005D28A1" w:rsidRDefault="005D28A1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74+500</w:t>
            </w:r>
          </w:p>
          <w:p w14:paraId="71895207" w14:textId="77777777" w:rsidR="005D28A1" w:rsidRPr="00456545" w:rsidRDefault="005D28A1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74+580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1CBB79" w14:textId="77777777" w:rsidR="005D28A1" w:rsidRPr="00D33E71" w:rsidRDefault="005D28A1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50DE36" w14:textId="77777777" w:rsidR="005D28A1" w:rsidRPr="004143AF" w:rsidRDefault="005D28A1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4143AF">
              <w:rPr>
                <w:b/>
                <w:bCs/>
                <w:iCs/>
                <w:sz w:val="20"/>
              </w:rPr>
              <w:t xml:space="preserve">*Valabil pentru trenurile </w:t>
            </w:r>
            <w:r>
              <w:rPr>
                <w:b/>
                <w:bCs/>
                <w:iCs/>
                <w:sz w:val="20"/>
              </w:rPr>
              <w:t>care au în componență</w:t>
            </w:r>
            <w:r w:rsidRPr="004143AF">
              <w:rPr>
                <w:b/>
                <w:bCs/>
                <w:iCs/>
                <w:sz w:val="20"/>
              </w:rPr>
              <w:t xml:space="preserve"> două locomotive cuplate.</w:t>
            </w:r>
          </w:p>
          <w:p w14:paraId="7A697B81" w14:textId="77777777" w:rsidR="005D28A1" w:rsidRPr="00A3090B" w:rsidRDefault="005D28A1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 w:rsidRPr="00A3090B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5D28A1" w:rsidRPr="00456545" w14:paraId="3B71EA6E" w14:textId="77777777">
        <w:trPr>
          <w:cantSplit/>
          <w:trHeight w:val="153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408F99" w14:textId="77777777" w:rsidR="005D28A1" w:rsidRPr="00456545" w:rsidRDefault="005D28A1" w:rsidP="005D28A1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D19D20" w14:textId="77777777" w:rsidR="005D28A1" w:rsidRDefault="005D28A1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85A578" w14:textId="77777777" w:rsidR="005D28A1" w:rsidRDefault="005D28A1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29EC6B" w14:textId="77777777" w:rsidR="005D28A1" w:rsidRDefault="005D28A1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Valea Călugărească -</w:t>
            </w:r>
          </w:p>
          <w:p w14:paraId="085FC095" w14:textId="77777777" w:rsidR="005D28A1" w:rsidRDefault="005D28A1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Cricov,</w:t>
            </w:r>
          </w:p>
          <w:p w14:paraId="5C6BC355" w14:textId="77777777" w:rsidR="005D28A1" w:rsidRDefault="005D28A1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Hm Cricov </w:t>
            </w:r>
          </w:p>
          <w:p w14:paraId="2D317E5A" w14:textId="77777777" w:rsidR="005D28A1" w:rsidRDefault="005D28A1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2 directă și  Cricov - Inotești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C920CE" w14:textId="77777777" w:rsidR="005D28A1" w:rsidRDefault="005D28A1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FC5E11" w14:textId="77777777" w:rsidR="005D28A1" w:rsidRDefault="005D28A1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B1AD35" w14:textId="77777777" w:rsidR="005D28A1" w:rsidRDefault="005D28A1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74+500</w:t>
            </w:r>
          </w:p>
          <w:p w14:paraId="7B4EADD5" w14:textId="77777777" w:rsidR="005D28A1" w:rsidRDefault="005D28A1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84+700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6FAD95" w14:textId="77777777" w:rsidR="005D28A1" w:rsidRDefault="005D28A1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62E182" w14:textId="77777777" w:rsidR="005D28A1" w:rsidRPr="004143AF" w:rsidRDefault="005D28A1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5D28A1" w:rsidRPr="00456545" w14:paraId="7B45CAC9" w14:textId="77777777" w:rsidTr="004727FB">
        <w:trPr>
          <w:cantSplit/>
          <w:trHeight w:val="104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3B4C43" w14:textId="77777777" w:rsidR="005D28A1" w:rsidRPr="00456545" w:rsidRDefault="005D28A1" w:rsidP="005D28A1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E97910" w14:textId="77777777" w:rsidR="005D28A1" w:rsidRDefault="005D28A1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D622AA" w14:textId="77777777" w:rsidR="005D28A1" w:rsidRDefault="005D28A1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FCDB61" w14:textId="77777777" w:rsidR="005D28A1" w:rsidRDefault="005D28A1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H.M. Cricov </w:t>
            </w:r>
          </w:p>
          <w:p w14:paraId="2878E963" w14:textId="77777777" w:rsidR="005D28A1" w:rsidRDefault="005D28A1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9E49F1" w14:textId="77777777" w:rsidR="005D28A1" w:rsidRDefault="005D28A1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peste TDJ </w:t>
            </w:r>
          </w:p>
          <w:p w14:paraId="70876742" w14:textId="77777777" w:rsidR="005D28A1" w:rsidRDefault="005D28A1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18 / 20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913E79" w14:textId="77777777" w:rsidR="005D28A1" w:rsidRDefault="005D28A1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16663A" w14:textId="77777777" w:rsidR="005D28A1" w:rsidRDefault="005D28A1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5C705F" w14:textId="77777777" w:rsidR="005D28A1" w:rsidRDefault="005D28A1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4FDA48" w14:textId="77777777" w:rsidR="005D28A1" w:rsidRDefault="005D28A1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5F21B7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975E7AE" w14:textId="77777777" w:rsidR="005D28A1" w:rsidRPr="005F21B7" w:rsidRDefault="005D28A1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5F21B7">
              <w:rPr>
                <w:b/>
                <w:bCs/>
                <w:i/>
                <w:iCs/>
                <w:sz w:val="20"/>
              </w:rPr>
              <w:t>la liniile 4 și 5 Cap Y.</w:t>
            </w:r>
          </w:p>
        </w:tc>
      </w:tr>
      <w:tr w:rsidR="005D28A1" w:rsidRPr="00456545" w14:paraId="1B571A31" w14:textId="77777777" w:rsidTr="004727FB">
        <w:trPr>
          <w:cantSplit/>
          <w:trHeight w:val="104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817349" w14:textId="77777777" w:rsidR="005D28A1" w:rsidRPr="00456545" w:rsidRDefault="005D28A1" w:rsidP="005D28A1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309182" w14:textId="77777777" w:rsidR="005D28A1" w:rsidRDefault="005D28A1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4B07D6" w14:textId="77777777" w:rsidR="005D28A1" w:rsidRDefault="005D28A1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786DE3" w14:textId="77777777" w:rsidR="005D28A1" w:rsidRDefault="005D28A1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H.M. Inotești </w:t>
            </w:r>
          </w:p>
          <w:p w14:paraId="621C92CD" w14:textId="77777777" w:rsidR="005D28A1" w:rsidRDefault="005D28A1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38ADB1" w14:textId="77777777" w:rsidR="005D28A1" w:rsidRDefault="005D28A1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peste TDJ </w:t>
            </w:r>
          </w:p>
          <w:p w14:paraId="026C5CBC" w14:textId="77777777" w:rsidR="005D28A1" w:rsidRDefault="005D28A1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13 / 17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2E4E79" w14:textId="77777777" w:rsidR="005D28A1" w:rsidRDefault="005D28A1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8537F3" w14:textId="77777777" w:rsidR="005D28A1" w:rsidRDefault="005D28A1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C03467" w14:textId="77777777" w:rsidR="005D28A1" w:rsidRDefault="005D28A1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A72611" w14:textId="77777777" w:rsidR="005D28A1" w:rsidRDefault="005D28A1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16C1B11" w14:textId="77777777" w:rsidR="005D28A1" w:rsidRDefault="005D28A1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4 și 5 Cap X.</w:t>
            </w:r>
          </w:p>
        </w:tc>
      </w:tr>
      <w:tr w:rsidR="005D28A1" w:rsidRPr="00456545" w14:paraId="45931B71" w14:textId="77777777" w:rsidTr="004727FB">
        <w:trPr>
          <w:cantSplit/>
          <w:trHeight w:val="104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949A6C" w14:textId="77777777" w:rsidR="005D28A1" w:rsidRPr="00456545" w:rsidRDefault="005D28A1" w:rsidP="005D28A1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F50C29" w14:textId="77777777" w:rsidR="005D28A1" w:rsidRDefault="005D28A1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E03C2A" w14:textId="77777777" w:rsidR="005D28A1" w:rsidRDefault="005D28A1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70E4BC" w14:textId="77777777" w:rsidR="005D28A1" w:rsidRDefault="005D28A1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Mizil</w:t>
            </w:r>
          </w:p>
          <w:p w14:paraId="7403D317" w14:textId="77777777" w:rsidR="005D28A1" w:rsidRDefault="005D28A1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C60E8B" w14:textId="77777777" w:rsidR="005D28A1" w:rsidRDefault="005D28A1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peste TDJ </w:t>
            </w:r>
          </w:p>
          <w:p w14:paraId="3628C7A2" w14:textId="77777777" w:rsidR="005D28A1" w:rsidRDefault="005D28A1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18 / 20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7F6339" w14:textId="77777777" w:rsidR="005D28A1" w:rsidRDefault="005D28A1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0E6597" w14:textId="77777777" w:rsidR="005D28A1" w:rsidRDefault="005D28A1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5C0A34" w14:textId="77777777" w:rsidR="005D28A1" w:rsidRDefault="005D28A1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003725" w14:textId="77777777" w:rsidR="005D28A1" w:rsidRDefault="005D28A1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B506082" w14:textId="77777777" w:rsidR="005D28A1" w:rsidRDefault="005D28A1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4 și 5 Cap Y.</w:t>
            </w:r>
          </w:p>
        </w:tc>
      </w:tr>
      <w:tr w:rsidR="005D28A1" w:rsidRPr="00456545" w14:paraId="5178F931" w14:textId="77777777" w:rsidTr="004727FB">
        <w:trPr>
          <w:cantSplit/>
          <w:trHeight w:val="104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908B14" w14:textId="77777777" w:rsidR="005D28A1" w:rsidRPr="00456545" w:rsidRDefault="005D28A1" w:rsidP="005D28A1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344D9D" w14:textId="77777777" w:rsidR="005D28A1" w:rsidRDefault="005D28A1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926796" w14:textId="77777777" w:rsidR="005D28A1" w:rsidRDefault="005D28A1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9CC062" w14:textId="77777777" w:rsidR="005D28A1" w:rsidRDefault="005D28A1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 w:rsidRPr="0018179E">
              <w:rPr>
                <w:b/>
                <w:bCs/>
                <w:sz w:val="20"/>
              </w:rPr>
              <w:t>St. Săhăteni, Linia 2 Directă, zona aparate cale Cap Y , peste sch. 6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8D2FBE" w14:textId="77777777" w:rsidR="005D28A1" w:rsidRDefault="005D28A1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6D5215" w14:textId="77777777" w:rsidR="005D28A1" w:rsidRDefault="005D28A1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F2C319" w14:textId="77777777" w:rsidR="005D28A1" w:rsidRDefault="005D28A1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101+050</w:t>
            </w:r>
          </w:p>
          <w:p w14:paraId="5A337D42" w14:textId="77777777" w:rsidR="005D28A1" w:rsidRDefault="005D28A1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101+100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592B77" w14:textId="77777777" w:rsidR="005D28A1" w:rsidRDefault="005D28A1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E52994" w14:textId="77777777" w:rsidR="005D28A1" w:rsidRDefault="005D28A1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18179E">
              <w:rPr>
                <w:b/>
                <w:bCs/>
                <w:i/>
                <w:iCs/>
                <w:sz w:val="20"/>
              </w:rPr>
              <w:t>Afectează intrări - ieșiri St. Săhăteni, cap Y, peste sch. nr.6</w:t>
            </w:r>
          </w:p>
        </w:tc>
      </w:tr>
      <w:tr w:rsidR="005D28A1" w:rsidRPr="00456545" w14:paraId="6CE27C14" w14:textId="77777777" w:rsidTr="004727FB">
        <w:trPr>
          <w:cantSplit/>
          <w:trHeight w:val="104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FCB255" w14:textId="77777777" w:rsidR="005D28A1" w:rsidRPr="00456545" w:rsidRDefault="005D28A1" w:rsidP="005D28A1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521F14" w14:textId="77777777" w:rsidR="005D28A1" w:rsidRDefault="005D28A1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7EFE95" w14:textId="77777777" w:rsidR="005D28A1" w:rsidRDefault="005D28A1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F97C70" w14:textId="77777777" w:rsidR="005D28A1" w:rsidRDefault="005D28A1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Ulmeni</w:t>
            </w:r>
          </w:p>
          <w:p w14:paraId="4E279F9E" w14:textId="77777777" w:rsidR="005D28A1" w:rsidRDefault="005D28A1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233C73" w14:textId="77777777" w:rsidR="005D28A1" w:rsidRDefault="005D28A1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peste TDJ </w:t>
            </w:r>
          </w:p>
          <w:p w14:paraId="1FD2EFA1" w14:textId="77777777" w:rsidR="005D28A1" w:rsidRDefault="005D28A1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11 / 15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3FC3E2" w14:textId="77777777" w:rsidR="005D28A1" w:rsidRDefault="005D28A1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4AB17B" w14:textId="77777777" w:rsidR="005D28A1" w:rsidRDefault="005D28A1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87A99A" w14:textId="77777777" w:rsidR="005D28A1" w:rsidRDefault="005D28A1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8264C5" w14:textId="77777777" w:rsidR="005D28A1" w:rsidRDefault="005D28A1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B609BBB" w14:textId="77777777" w:rsidR="005D28A1" w:rsidRDefault="005D28A1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4 și 5 st. Ulmeni, </w:t>
            </w:r>
          </w:p>
          <w:p w14:paraId="14431753" w14:textId="77777777" w:rsidR="005D28A1" w:rsidRDefault="005D28A1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Cap X.</w:t>
            </w:r>
          </w:p>
        </w:tc>
      </w:tr>
      <w:tr w:rsidR="005D28A1" w14:paraId="3A210328" w14:textId="77777777" w:rsidTr="004727FB">
        <w:trPr>
          <w:cantSplit/>
          <w:trHeight w:val="132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BEFC8F" w14:textId="77777777" w:rsidR="005D28A1" w:rsidRDefault="005D28A1" w:rsidP="005D28A1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EBC601" w14:textId="77777777" w:rsidR="005D28A1" w:rsidRDefault="005D28A1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17D5D9" w14:textId="77777777" w:rsidR="005D28A1" w:rsidRPr="00D33E71" w:rsidRDefault="005D28A1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73DC99" w14:textId="77777777" w:rsidR="005D28A1" w:rsidRDefault="005D28A1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Buzău</w:t>
            </w:r>
          </w:p>
          <w:p w14:paraId="54E2893C" w14:textId="77777777" w:rsidR="005D28A1" w:rsidRDefault="005D28A1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B7B0B9" w14:textId="77777777" w:rsidR="005D28A1" w:rsidRDefault="005D28A1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T.D.J.  </w:t>
            </w:r>
          </w:p>
          <w:p w14:paraId="4F0353B1" w14:textId="77777777" w:rsidR="005D28A1" w:rsidRDefault="005D28A1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64 / 70</w:t>
            </w:r>
          </w:p>
          <w:p w14:paraId="4DAE86C4" w14:textId="77777777" w:rsidR="005D28A1" w:rsidRDefault="005D28A1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74E266" w14:textId="77777777" w:rsidR="005D28A1" w:rsidRPr="00D33E71" w:rsidRDefault="005D28A1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1E2AB1" w14:textId="77777777" w:rsidR="005D28A1" w:rsidRDefault="005D28A1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586E4A" w14:textId="77777777" w:rsidR="005D28A1" w:rsidRPr="00D33E71" w:rsidRDefault="005D28A1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8BEA3E" w14:textId="77777777" w:rsidR="005D28A1" w:rsidRDefault="005D28A1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07A632CE" w14:textId="77777777" w:rsidR="005D28A1" w:rsidRDefault="005D28A1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</w:t>
            </w:r>
          </w:p>
          <w:p w14:paraId="0DF7BA11" w14:textId="77777777" w:rsidR="005D28A1" w:rsidRDefault="005D28A1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6 - 10 </w:t>
            </w:r>
          </w:p>
          <w:p w14:paraId="73A9DE9C" w14:textId="77777777" w:rsidR="005D28A1" w:rsidRDefault="005D28A1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primiri - expedieri </w:t>
            </w:r>
          </w:p>
          <w:p w14:paraId="56CE0EF7" w14:textId="77777777" w:rsidR="005D28A1" w:rsidRDefault="005D28A1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şi diagonala 54 - 70. </w:t>
            </w:r>
          </w:p>
        </w:tc>
      </w:tr>
      <w:tr w:rsidR="005D28A1" w14:paraId="23338853" w14:textId="77777777" w:rsidTr="004727FB">
        <w:trPr>
          <w:cantSplit/>
          <w:trHeight w:val="164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82DED0" w14:textId="77777777" w:rsidR="005D28A1" w:rsidRDefault="005D28A1" w:rsidP="005D28A1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AA9DC3" w14:textId="77777777" w:rsidR="005D28A1" w:rsidRDefault="005D28A1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7337A0" w14:textId="77777777" w:rsidR="005D28A1" w:rsidRPr="00D33E71" w:rsidRDefault="005D28A1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29E3A5" w14:textId="77777777" w:rsidR="005D28A1" w:rsidRDefault="005D28A1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Buzău</w:t>
            </w:r>
          </w:p>
          <w:p w14:paraId="530F07C8" w14:textId="77777777" w:rsidR="005D28A1" w:rsidRDefault="005D28A1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AA7181" w14:textId="77777777" w:rsidR="005D28A1" w:rsidRDefault="005D28A1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T.D.J. </w:t>
            </w:r>
          </w:p>
          <w:p w14:paraId="5FD12047" w14:textId="77777777" w:rsidR="005D28A1" w:rsidRDefault="005D28A1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56 / 60</w:t>
            </w:r>
          </w:p>
          <w:p w14:paraId="74D02965" w14:textId="77777777" w:rsidR="005D28A1" w:rsidRDefault="005D28A1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D10438" w14:textId="77777777" w:rsidR="005D28A1" w:rsidRDefault="005D28A1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9BD45A" w14:textId="77777777" w:rsidR="005D28A1" w:rsidRDefault="005D28A1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2E4BD8" w14:textId="77777777" w:rsidR="005D28A1" w:rsidRPr="00D33E71" w:rsidRDefault="005D28A1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20A4CA" w14:textId="77777777" w:rsidR="005D28A1" w:rsidRDefault="005D28A1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6C5EB505" w14:textId="77777777" w:rsidR="005D28A1" w:rsidRDefault="005D28A1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peste diagonala 52 - 60 </w:t>
            </w:r>
          </w:p>
          <w:p w14:paraId="08536047" w14:textId="77777777" w:rsidR="005D28A1" w:rsidRDefault="005D28A1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și intrări - ieșiri </w:t>
            </w:r>
          </w:p>
          <w:p w14:paraId="01A14728" w14:textId="77777777" w:rsidR="005D28A1" w:rsidRDefault="005D28A1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6 - 15. </w:t>
            </w:r>
          </w:p>
        </w:tc>
      </w:tr>
      <w:tr w:rsidR="005D28A1" w14:paraId="3C96112B" w14:textId="77777777" w:rsidTr="004727FB">
        <w:trPr>
          <w:cantSplit/>
          <w:trHeight w:val="164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0193E0" w14:textId="77777777" w:rsidR="005D28A1" w:rsidRDefault="005D28A1" w:rsidP="005D28A1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92AE6F" w14:textId="77777777" w:rsidR="005D28A1" w:rsidRDefault="005D28A1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128+750</w:t>
            </w:r>
          </w:p>
          <w:p w14:paraId="543AC768" w14:textId="77777777" w:rsidR="005D28A1" w:rsidRDefault="005D28A1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129+050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00B24D" w14:textId="77777777" w:rsidR="005D28A1" w:rsidRPr="00D33E71" w:rsidRDefault="005D28A1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C525CA" w14:textId="77777777" w:rsidR="005D28A1" w:rsidRDefault="005D28A1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Buzău,</w:t>
            </w:r>
          </w:p>
          <w:p w14:paraId="45478CED" w14:textId="77777777" w:rsidR="005D28A1" w:rsidRDefault="005D28A1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directă Cap Y,</w:t>
            </w:r>
          </w:p>
          <w:p w14:paraId="64F63211" w14:textId="77777777" w:rsidR="005D28A1" w:rsidRDefault="005D28A1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zonă aparate de cale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EBAB70" w14:textId="77777777" w:rsidR="005D28A1" w:rsidRDefault="005D28A1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1CCBCB" w14:textId="77777777" w:rsidR="005D28A1" w:rsidRDefault="005D28A1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C2F7FF" w14:textId="77777777" w:rsidR="005D28A1" w:rsidRDefault="005D28A1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B0D5E5" w14:textId="77777777" w:rsidR="005D28A1" w:rsidRPr="00D33E71" w:rsidRDefault="005D28A1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0A6704" w14:textId="77777777" w:rsidR="005D28A1" w:rsidRDefault="005D28A1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51EE076" w14:textId="77777777" w:rsidR="005D28A1" w:rsidRDefault="005D28A1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peste sch. 30, 18, 14, 12, 10 Cap Y.</w:t>
            </w:r>
          </w:p>
        </w:tc>
      </w:tr>
      <w:tr w:rsidR="005D28A1" w14:paraId="7363D6C7" w14:textId="77777777" w:rsidTr="004727FB">
        <w:trPr>
          <w:cantSplit/>
          <w:trHeight w:val="164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1D73AA" w14:textId="77777777" w:rsidR="005D28A1" w:rsidRDefault="005D28A1" w:rsidP="005D28A1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EB20D1" w14:textId="77777777" w:rsidR="005D28A1" w:rsidRDefault="005D28A1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138+950</w:t>
            </w:r>
          </w:p>
          <w:p w14:paraId="4F56C685" w14:textId="77777777" w:rsidR="005D28A1" w:rsidRDefault="005D28A1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139+250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0AB8ED" w14:textId="77777777" w:rsidR="005D28A1" w:rsidRDefault="005D28A1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65496A" w14:textId="77777777" w:rsidR="005D28A1" w:rsidRDefault="005D28A1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Hm. Boboc, zonă aparate de cale Cap X</w:t>
            </w:r>
          </w:p>
          <w:p w14:paraId="6DBE683B" w14:textId="77777777" w:rsidR="005D28A1" w:rsidRDefault="005D28A1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1, 7, 11.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B1A1E2" w14:textId="77777777" w:rsidR="005D28A1" w:rsidRDefault="005D28A1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9C3E16" w14:textId="77777777" w:rsidR="005D28A1" w:rsidRDefault="005D28A1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068372" w14:textId="77777777" w:rsidR="005D28A1" w:rsidRDefault="005D28A1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ED81C2" w14:textId="77777777" w:rsidR="005D28A1" w:rsidRPr="00D33E71" w:rsidRDefault="005D28A1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97C50B" w14:textId="77777777" w:rsidR="005D28A1" w:rsidRDefault="005D28A1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fir I </w:t>
            </w:r>
          </w:p>
          <w:p w14:paraId="656F2178" w14:textId="77777777" w:rsidR="005D28A1" w:rsidRDefault="005D28A1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Buzău – Boboc și linia 3 directă Hm. Boboc </w:t>
            </w:r>
          </w:p>
        </w:tc>
      </w:tr>
      <w:tr w:rsidR="005D28A1" w14:paraId="1A0DAFDE" w14:textId="77777777" w:rsidTr="004727FB">
        <w:trPr>
          <w:cantSplit/>
          <w:trHeight w:val="164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33767E" w14:textId="77777777" w:rsidR="005D28A1" w:rsidRDefault="005D28A1" w:rsidP="005D28A1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55B6AF" w14:textId="77777777" w:rsidR="005D28A1" w:rsidRDefault="005D28A1" w:rsidP="00AC57D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4E3B87" w14:textId="77777777" w:rsidR="005D28A1" w:rsidRDefault="005D28A1" w:rsidP="00AC57D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4E8FB8" w14:textId="77777777" w:rsidR="005D28A1" w:rsidRDefault="005D28A1" w:rsidP="00AC57D7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Hm. Boboc, zonă aparate de cale Cap X</w:t>
            </w:r>
          </w:p>
          <w:p w14:paraId="1CEC726B" w14:textId="77777777" w:rsidR="005D28A1" w:rsidRDefault="005D28A1" w:rsidP="00AC57D7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3, 5, 9.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EE2DFE" w14:textId="77777777" w:rsidR="005D28A1" w:rsidRDefault="005D28A1" w:rsidP="00AC57D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6728D1" w14:textId="77777777" w:rsidR="005D28A1" w:rsidRDefault="005D28A1" w:rsidP="00AC57D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958E9A" w14:textId="77777777" w:rsidR="005D28A1" w:rsidRDefault="005D28A1" w:rsidP="00AC57D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138+950</w:t>
            </w:r>
          </w:p>
          <w:p w14:paraId="098C7806" w14:textId="77777777" w:rsidR="005D28A1" w:rsidRDefault="005D28A1" w:rsidP="00AC57D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139+250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E53BFE" w14:textId="77777777" w:rsidR="005D28A1" w:rsidRPr="00D33E71" w:rsidRDefault="005D28A1" w:rsidP="00AC57D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3B79DB" w14:textId="77777777" w:rsidR="005D28A1" w:rsidRDefault="005D28A1" w:rsidP="00AC57D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fir II </w:t>
            </w:r>
          </w:p>
          <w:p w14:paraId="51BEA6B1" w14:textId="77777777" w:rsidR="005D28A1" w:rsidRDefault="005D28A1" w:rsidP="00AC57D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Buzău – Boboc și linia 2 directă Hm. Boboc </w:t>
            </w:r>
          </w:p>
        </w:tc>
      </w:tr>
      <w:tr w:rsidR="005D28A1" w14:paraId="1165D0D9" w14:textId="77777777" w:rsidTr="004727FB">
        <w:trPr>
          <w:cantSplit/>
          <w:trHeight w:val="164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2089C7" w14:textId="77777777" w:rsidR="005D28A1" w:rsidRDefault="005D28A1" w:rsidP="005D28A1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525E9F" w14:textId="77777777" w:rsidR="005D28A1" w:rsidRDefault="005D28A1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157+200</w:t>
            </w:r>
          </w:p>
          <w:p w14:paraId="0C04F6F8" w14:textId="77777777" w:rsidR="005D28A1" w:rsidRDefault="005D28A1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158+900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834FA7" w14:textId="77777777" w:rsidR="005D28A1" w:rsidRDefault="005D28A1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937F0E" w14:textId="77777777" w:rsidR="005D28A1" w:rsidRDefault="005D28A1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Zoiţa -</w:t>
            </w:r>
          </w:p>
          <w:p w14:paraId="7A7DF733" w14:textId="77777777" w:rsidR="005D28A1" w:rsidRDefault="005D28A1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Râmnicu Sărat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816BCB" w14:textId="77777777" w:rsidR="005D28A1" w:rsidRDefault="005D28A1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1125C8" w14:textId="77777777" w:rsidR="005D28A1" w:rsidRDefault="005D28A1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E35E19" w14:textId="77777777" w:rsidR="005D28A1" w:rsidRDefault="005D28A1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9DA30D" w14:textId="77777777" w:rsidR="005D28A1" w:rsidRDefault="005D28A1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84E583" w14:textId="77777777" w:rsidR="005D28A1" w:rsidRDefault="005D28A1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5D28A1" w14:paraId="558B94E5" w14:textId="77777777" w:rsidTr="004727FB">
        <w:trPr>
          <w:cantSplit/>
          <w:trHeight w:val="107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09CADC" w14:textId="77777777" w:rsidR="005D28A1" w:rsidRDefault="005D28A1" w:rsidP="005D28A1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B80BFA" w14:textId="77777777" w:rsidR="005D28A1" w:rsidRDefault="005D28A1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159+220</w:t>
            </w:r>
          </w:p>
          <w:p w14:paraId="13B03630" w14:textId="77777777" w:rsidR="005D28A1" w:rsidRDefault="005D28A1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159+340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1B8409" w14:textId="77777777" w:rsidR="005D28A1" w:rsidRDefault="005D28A1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A53ABE" w14:textId="77777777" w:rsidR="005D28A1" w:rsidRDefault="005D28A1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Zoiţa -</w:t>
            </w:r>
          </w:p>
          <w:p w14:paraId="29CB4CF6" w14:textId="77777777" w:rsidR="005D28A1" w:rsidRDefault="005D28A1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Râmnicu Sărat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544D35" w14:textId="77777777" w:rsidR="005D28A1" w:rsidRDefault="005D28A1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22F445" w14:textId="77777777" w:rsidR="005D28A1" w:rsidRDefault="005D28A1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01EB62" w14:textId="77777777" w:rsidR="005D28A1" w:rsidRDefault="005D28A1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AFF33C" w14:textId="77777777" w:rsidR="005D28A1" w:rsidRDefault="005D28A1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12F62D" w14:textId="77777777" w:rsidR="005D28A1" w:rsidRPr="004143AF" w:rsidRDefault="005D28A1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4143AF">
              <w:rPr>
                <w:b/>
                <w:bCs/>
                <w:iCs/>
                <w:sz w:val="20"/>
              </w:rPr>
              <w:t xml:space="preserve">*Valabil pentru trenurile </w:t>
            </w:r>
            <w:r>
              <w:rPr>
                <w:b/>
                <w:bCs/>
                <w:iCs/>
                <w:sz w:val="20"/>
              </w:rPr>
              <w:t>care au în componență</w:t>
            </w:r>
            <w:r w:rsidRPr="004143AF">
              <w:rPr>
                <w:b/>
                <w:bCs/>
                <w:iCs/>
                <w:sz w:val="20"/>
              </w:rPr>
              <w:t xml:space="preserve"> două locomotive cuplate.</w:t>
            </w:r>
          </w:p>
          <w:p w14:paraId="1B7AEABA" w14:textId="77777777" w:rsidR="005D28A1" w:rsidRPr="004143AF" w:rsidRDefault="005D28A1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FF1C46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5D28A1" w14:paraId="4DEDD38D" w14:textId="77777777" w:rsidTr="004727FB">
        <w:trPr>
          <w:cantSplit/>
          <w:trHeight w:val="107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DBFF4A" w14:textId="77777777" w:rsidR="005D28A1" w:rsidRDefault="005D28A1" w:rsidP="005D28A1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DD9B84" w14:textId="77777777" w:rsidR="005D28A1" w:rsidRDefault="005D28A1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A3E46D" w14:textId="77777777" w:rsidR="005D28A1" w:rsidRDefault="005D28A1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7F22C1" w14:textId="77777777" w:rsidR="005D28A1" w:rsidRDefault="005D28A1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Zoiţa -</w:t>
            </w:r>
          </w:p>
          <w:p w14:paraId="5A653B60" w14:textId="77777777" w:rsidR="005D28A1" w:rsidRDefault="005D28A1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Râmnicu Sărat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A3B5FA" w14:textId="77777777" w:rsidR="005D28A1" w:rsidRDefault="005D28A1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892B6F" w14:textId="77777777" w:rsidR="005D28A1" w:rsidRDefault="005D28A1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5425A8" w14:textId="77777777" w:rsidR="005D28A1" w:rsidRDefault="005D28A1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159+220</w:t>
            </w:r>
          </w:p>
          <w:p w14:paraId="6F3559D2" w14:textId="77777777" w:rsidR="005D28A1" w:rsidRDefault="005D28A1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159+340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C3CB8A" w14:textId="77777777" w:rsidR="005D28A1" w:rsidRDefault="005D28A1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646FE2" w14:textId="77777777" w:rsidR="005D28A1" w:rsidRPr="004143AF" w:rsidRDefault="005D28A1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4143AF">
              <w:rPr>
                <w:b/>
                <w:bCs/>
                <w:iCs/>
                <w:sz w:val="20"/>
              </w:rPr>
              <w:t xml:space="preserve">*Valabil pentru trenurile </w:t>
            </w:r>
            <w:r>
              <w:rPr>
                <w:b/>
                <w:bCs/>
                <w:iCs/>
                <w:sz w:val="20"/>
              </w:rPr>
              <w:t>care au în componență</w:t>
            </w:r>
            <w:r w:rsidRPr="004143AF">
              <w:rPr>
                <w:b/>
                <w:bCs/>
                <w:iCs/>
                <w:sz w:val="20"/>
              </w:rPr>
              <w:t xml:space="preserve"> două locomotive cuplate.</w:t>
            </w:r>
          </w:p>
          <w:p w14:paraId="5E250997" w14:textId="77777777" w:rsidR="005D28A1" w:rsidRPr="004143AF" w:rsidRDefault="005D28A1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FF1C46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5D28A1" w14:paraId="6338EB06" w14:textId="77777777" w:rsidTr="004727FB">
        <w:trPr>
          <w:cantSplit/>
          <w:trHeight w:val="107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D99F11" w14:textId="77777777" w:rsidR="005D28A1" w:rsidRDefault="005D28A1" w:rsidP="005D28A1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B816A9" w14:textId="77777777" w:rsidR="005D28A1" w:rsidRDefault="005D28A1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4A0FCF" w14:textId="77777777" w:rsidR="005D28A1" w:rsidRDefault="005D28A1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4D5DCD" w14:textId="77777777" w:rsidR="005D28A1" w:rsidRDefault="005D28A1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Râmnicu Sărat</w:t>
            </w:r>
          </w:p>
          <w:p w14:paraId="0A146701" w14:textId="77777777" w:rsidR="005D28A1" w:rsidRDefault="005D28A1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6 prim. - exped.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C0498F" w14:textId="77777777" w:rsidR="005D28A1" w:rsidRDefault="005D28A1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D2D5A2" w14:textId="77777777" w:rsidR="005D28A1" w:rsidRDefault="005D28A1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5A63CB" w14:textId="77777777" w:rsidR="005D28A1" w:rsidRDefault="005D28A1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B34893" w14:textId="77777777" w:rsidR="005D28A1" w:rsidRDefault="005D28A1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F4038D" w14:textId="77777777" w:rsidR="005D28A1" w:rsidRPr="004143AF" w:rsidRDefault="005D28A1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5D28A1" w14:paraId="6C2804F7" w14:textId="77777777" w:rsidTr="004727FB">
        <w:trPr>
          <w:cantSplit/>
          <w:trHeight w:val="107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9D24DE" w14:textId="77777777" w:rsidR="005D28A1" w:rsidRDefault="005D28A1" w:rsidP="005D28A1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9C0A67" w14:textId="77777777" w:rsidR="005D28A1" w:rsidRDefault="005D28A1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47DC45" w14:textId="77777777" w:rsidR="005D28A1" w:rsidRDefault="005D28A1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DA2E83" w14:textId="77777777" w:rsidR="005D28A1" w:rsidRDefault="005D28A1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Râmnicu Sărat -</w:t>
            </w:r>
          </w:p>
          <w:p w14:paraId="21374390" w14:textId="77777777" w:rsidR="005D28A1" w:rsidRDefault="005D28A1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Sihlea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27BB56" w14:textId="77777777" w:rsidR="005D28A1" w:rsidRDefault="005D28A1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4AABC7" w14:textId="77777777" w:rsidR="005D28A1" w:rsidRDefault="005D28A1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ACF3D2" w14:textId="77777777" w:rsidR="005D28A1" w:rsidRDefault="005D28A1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170+000</w:t>
            </w:r>
          </w:p>
          <w:p w14:paraId="6C1282F2" w14:textId="77777777" w:rsidR="005D28A1" w:rsidRDefault="005D28A1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175+000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367EF1" w14:textId="77777777" w:rsidR="005D28A1" w:rsidRDefault="005D28A1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B0B54C" w14:textId="77777777" w:rsidR="005D28A1" w:rsidRPr="004143AF" w:rsidRDefault="005D28A1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5D28A1" w14:paraId="5E43F5C7" w14:textId="77777777" w:rsidTr="004727FB">
        <w:trPr>
          <w:cantSplit/>
          <w:trHeight w:val="107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536832" w14:textId="77777777" w:rsidR="005D28A1" w:rsidRDefault="005D28A1" w:rsidP="005D28A1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D138BA" w14:textId="77777777" w:rsidR="005D28A1" w:rsidRDefault="005D28A1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7A2D5B" w14:textId="77777777" w:rsidR="005D28A1" w:rsidRDefault="005D28A1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2AEA95" w14:textId="77777777" w:rsidR="005D28A1" w:rsidRDefault="005D28A1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Sihlea</w:t>
            </w:r>
          </w:p>
          <w:p w14:paraId="2076069C" w14:textId="77777777" w:rsidR="005D28A1" w:rsidRDefault="005D28A1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 directă,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E85627" w14:textId="77777777" w:rsidR="005D28A1" w:rsidRDefault="005D28A1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11 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3E11F2" w14:textId="77777777" w:rsidR="005D28A1" w:rsidRDefault="005D28A1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4373D0" w14:textId="77777777" w:rsidR="005D28A1" w:rsidRDefault="005D28A1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BED8FD" w14:textId="77777777" w:rsidR="005D28A1" w:rsidRDefault="005D28A1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97475E" w14:textId="77777777" w:rsidR="005D28A1" w:rsidRPr="00534A55" w:rsidRDefault="005D28A1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534A55">
              <w:rPr>
                <w:b/>
                <w:bCs/>
                <w:i/>
                <w:sz w:val="20"/>
              </w:rPr>
              <w:t>Nesemnalizată pe teren.</w:t>
            </w:r>
          </w:p>
          <w:p w14:paraId="66999260" w14:textId="77777777" w:rsidR="005D28A1" w:rsidRPr="00534A55" w:rsidRDefault="005D28A1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534A55">
              <w:rPr>
                <w:b/>
                <w:bCs/>
                <w:i/>
                <w:sz w:val="20"/>
              </w:rPr>
              <w:t xml:space="preserve">Afectează intrări - ieşiri </w:t>
            </w:r>
          </w:p>
          <w:p w14:paraId="2C9153AE" w14:textId="77777777" w:rsidR="005D28A1" w:rsidRPr="004143AF" w:rsidRDefault="005D28A1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534A55">
              <w:rPr>
                <w:b/>
                <w:bCs/>
                <w:i/>
                <w:sz w:val="20"/>
              </w:rPr>
              <w:t>la linia 5 prim</w:t>
            </w:r>
            <w:r>
              <w:rPr>
                <w:b/>
                <w:bCs/>
                <w:i/>
                <w:sz w:val="20"/>
              </w:rPr>
              <w:t>iri</w:t>
            </w:r>
            <w:r w:rsidRPr="00534A55">
              <w:rPr>
                <w:b/>
                <w:bCs/>
                <w:i/>
                <w:sz w:val="20"/>
              </w:rPr>
              <w:t xml:space="preserve"> - exped</w:t>
            </w:r>
            <w:r>
              <w:rPr>
                <w:b/>
                <w:bCs/>
                <w:i/>
                <w:sz w:val="20"/>
              </w:rPr>
              <w:t>.</w:t>
            </w:r>
          </w:p>
        </w:tc>
      </w:tr>
      <w:tr w:rsidR="005D28A1" w14:paraId="75269EA3" w14:textId="77777777" w:rsidTr="004727FB">
        <w:trPr>
          <w:cantSplit/>
          <w:trHeight w:val="107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38BCA4" w14:textId="77777777" w:rsidR="005D28A1" w:rsidRDefault="005D28A1" w:rsidP="005D28A1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A9C841" w14:textId="77777777" w:rsidR="005D28A1" w:rsidRDefault="005D28A1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743603" w14:textId="77777777" w:rsidR="005D28A1" w:rsidRDefault="005D28A1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48E71C" w14:textId="77777777" w:rsidR="005D28A1" w:rsidRDefault="005D28A1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Sihlea</w:t>
            </w:r>
          </w:p>
          <w:p w14:paraId="3BD6E4BB" w14:textId="77777777" w:rsidR="005D28A1" w:rsidRDefault="005D28A1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 directă,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119F51" w14:textId="77777777" w:rsidR="005D28A1" w:rsidRDefault="005D28A1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12 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19C7E8" w14:textId="77777777" w:rsidR="005D28A1" w:rsidRDefault="005D28A1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16F530" w14:textId="77777777" w:rsidR="005D28A1" w:rsidRDefault="005D28A1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C8E71D" w14:textId="77777777" w:rsidR="005D28A1" w:rsidRDefault="005D28A1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57119C" w14:textId="77777777" w:rsidR="005D28A1" w:rsidRPr="00534A55" w:rsidRDefault="005D28A1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534A55">
              <w:rPr>
                <w:b/>
                <w:bCs/>
                <w:i/>
                <w:sz w:val="20"/>
              </w:rPr>
              <w:t>Nesemnalizată pe teren.</w:t>
            </w:r>
          </w:p>
          <w:p w14:paraId="154B71DB" w14:textId="77777777" w:rsidR="005D28A1" w:rsidRPr="00534A55" w:rsidRDefault="005D28A1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534A55">
              <w:rPr>
                <w:b/>
                <w:bCs/>
                <w:i/>
                <w:sz w:val="20"/>
              </w:rPr>
              <w:t xml:space="preserve">Afectează intrări - ieşiri </w:t>
            </w:r>
          </w:p>
          <w:p w14:paraId="0A5B8C6B" w14:textId="77777777" w:rsidR="005D28A1" w:rsidRPr="00534A55" w:rsidRDefault="005D28A1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534A55">
              <w:rPr>
                <w:b/>
                <w:bCs/>
                <w:i/>
                <w:sz w:val="20"/>
              </w:rPr>
              <w:t>la linia 5 prim</w:t>
            </w:r>
            <w:r>
              <w:rPr>
                <w:b/>
                <w:bCs/>
                <w:i/>
                <w:sz w:val="20"/>
              </w:rPr>
              <w:t>iri</w:t>
            </w:r>
            <w:r w:rsidRPr="00534A55">
              <w:rPr>
                <w:b/>
                <w:bCs/>
                <w:i/>
                <w:sz w:val="20"/>
              </w:rPr>
              <w:t xml:space="preserve"> - exped</w:t>
            </w:r>
            <w:r>
              <w:rPr>
                <w:b/>
                <w:bCs/>
                <w:i/>
                <w:sz w:val="20"/>
              </w:rPr>
              <w:t>.</w:t>
            </w:r>
          </w:p>
        </w:tc>
      </w:tr>
      <w:tr w:rsidR="005D28A1" w14:paraId="6B766210" w14:textId="77777777" w:rsidTr="004727FB">
        <w:trPr>
          <w:cantSplit/>
          <w:trHeight w:val="107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A0D523" w14:textId="77777777" w:rsidR="005D28A1" w:rsidRDefault="005D28A1" w:rsidP="005D28A1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1D9EB7" w14:textId="77777777" w:rsidR="005D28A1" w:rsidRDefault="005D28A1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5ECE1D" w14:textId="77777777" w:rsidR="005D28A1" w:rsidRDefault="005D28A1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15FD22" w14:textId="77777777" w:rsidR="005D28A1" w:rsidRDefault="005D28A1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Sihlea -</w:t>
            </w:r>
          </w:p>
          <w:p w14:paraId="179CEFF3" w14:textId="77777777" w:rsidR="005D28A1" w:rsidRDefault="005D28A1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Gugești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ADF4A5" w14:textId="77777777" w:rsidR="005D28A1" w:rsidRDefault="005D28A1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8F670F" w14:textId="77777777" w:rsidR="005D28A1" w:rsidRDefault="005D28A1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7193DF" w14:textId="77777777" w:rsidR="005D28A1" w:rsidRDefault="005D28A1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177+180</w:t>
            </w:r>
          </w:p>
          <w:p w14:paraId="4642C1BB" w14:textId="77777777" w:rsidR="005D28A1" w:rsidRDefault="005D28A1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179+800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0EF61C" w14:textId="77777777" w:rsidR="005D28A1" w:rsidRDefault="005D28A1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04351C" w14:textId="77777777" w:rsidR="005D28A1" w:rsidRPr="004143AF" w:rsidRDefault="005D28A1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5D28A1" w14:paraId="504D815F" w14:textId="77777777" w:rsidTr="004727FB">
        <w:trPr>
          <w:cantSplit/>
          <w:trHeight w:val="107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9CF96C" w14:textId="77777777" w:rsidR="005D28A1" w:rsidRDefault="005D28A1" w:rsidP="005D28A1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197695" w14:textId="77777777" w:rsidR="005D28A1" w:rsidRDefault="005D28A1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E6FD82" w14:textId="77777777" w:rsidR="005D28A1" w:rsidRDefault="005D28A1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9833BB" w14:textId="77777777" w:rsidR="005D28A1" w:rsidRPr="000C4604" w:rsidRDefault="005D28A1" w:rsidP="004727FB">
            <w:pPr>
              <w:spacing w:before="40" w:after="40" w:line="276" w:lineRule="auto"/>
              <w:ind w:left="57" w:right="57"/>
              <w:rPr>
                <w:sz w:val="20"/>
              </w:rPr>
            </w:pPr>
            <w:r>
              <w:rPr>
                <w:b/>
                <w:bCs/>
                <w:sz w:val="20"/>
              </w:rPr>
              <w:t>Hm Gugești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0535B2" w14:textId="77777777" w:rsidR="005D28A1" w:rsidRDefault="005D28A1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4FE9C04F" w14:textId="77777777" w:rsidR="005D28A1" w:rsidRDefault="005D28A1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sch. 13 </w:t>
            </w:r>
          </w:p>
          <w:p w14:paraId="55837DF3" w14:textId="77777777" w:rsidR="005D28A1" w:rsidRDefault="005D28A1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83B8A8" w14:textId="77777777" w:rsidR="005D28A1" w:rsidRDefault="005D28A1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4FD5A7" w14:textId="77777777" w:rsidR="005D28A1" w:rsidRDefault="005D28A1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C45297" w14:textId="77777777" w:rsidR="005D28A1" w:rsidRDefault="005D28A1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A14C6A" w14:textId="77777777" w:rsidR="005D28A1" w:rsidRPr="000C4604" w:rsidRDefault="005D28A1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0C4604">
              <w:rPr>
                <w:b/>
                <w:bCs/>
                <w:i/>
                <w:sz w:val="20"/>
              </w:rPr>
              <w:t>Nesemnalizată pe teren.</w:t>
            </w:r>
          </w:p>
          <w:p w14:paraId="35FD4504" w14:textId="77777777" w:rsidR="005D28A1" w:rsidRPr="004143AF" w:rsidRDefault="005D28A1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0C4604">
              <w:rPr>
                <w:b/>
                <w:bCs/>
                <w:i/>
                <w:sz w:val="20"/>
              </w:rPr>
              <w:t>Afectează intrări - ieşiri la și de la linia 4 primiri/ expedieri Cap X Gugești</w:t>
            </w:r>
          </w:p>
        </w:tc>
      </w:tr>
      <w:tr w:rsidR="005D28A1" w14:paraId="36E2AAEF" w14:textId="77777777" w:rsidTr="004727FB">
        <w:trPr>
          <w:cantSplit/>
          <w:trHeight w:val="3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68E7F6" w14:textId="77777777" w:rsidR="005D28A1" w:rsidRDefault="005D28A1" w:rsidP="005D28A1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97A905" w14:textId="77777777" w:rsidR="005D28A1" w:rsidRDefault="005D28A1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3C3129" w14:textId="77777777" w:rsidR="005D28A1" w:rsidRDefault="005D28A1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36AD9E" w14:textId="77777777" w:rsidR="005D28A1" w:rsidRDefault="005D28A1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Gugești -</w:t>
            </w:r>
          </w:p>
          <w:p w14:paraId="10AF30F6" w14:textId="77777777" w:rsidR="005D28A1" w:rsidRDefault="005D28A1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Cotești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F60770" w14:textId="77777777" w:rsidR="005D28A1" w:rsidRDefault="005D28A1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8824C3" w14:textId="77777777" w:rsidR="005D28A1" w:rsidRDefault="005D28A1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F714D9" w14:textId="77777777" w:rsidR="005D28A1" w:rsidRDefault="005D28A1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186+450</w:t>
            </w:r>
          </w:p>
          <w:p w14:paraId="56E791A9" w14:textId="77777777" w:rsidR="005D28A1" w:rsidRDefault="005D28A1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189+600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CBEF84" w14:textId="77777777" w:rsidR="005D28A1" w:rsidRDefault="005D28A1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B05CBE" w14:textId="77777777" w:rsidR="005D28A1" w:rsidRDefault="005D28A1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5D28A1" w14:paraId="1865CFDE" w14:textId="77777777" w:rsidTr="004727FB">
        <w:trPr>
          <w:cantSplit/>
          <w:trHeight w:val="69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C4585C" w14:textId="77777777" w:rsidR="005D28A1" w:rsidRDefault="005D28A1" w:rsidP="005D28A1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7E8A79" w14:textId="77777777" w:rsidR="005D28A1" w:rsidRDefault="005D28A1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187+000</w:t>
            </w:r>
          </w:p>
          <w:p w14:paraId="4C9347FB" w14:textId="77777777" w:rsidR="005D28A1" w:rsidRDefault="005D28A1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190+400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3D441F" w14:textId="77777777" w:rsidR="005D28A1" w:rsidRDefault="005D28A1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6B2E3B" w14:textId="77777777" w:rsidR="005D28A1" w:rsidRDefault="005D28A1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Gugești - Cotești și</w:t>
            </w:r>
          </w:p>
          <w:p w14:paraId="00D96687" w14:textId="77777777" w:rsidR="005D28A1" w:rsidRDefault="005D28A1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Cotești</w:t>
            </w:r>
          </w:p>
          <w:p w14:paraId="2F3EFB65" w14:textId="77777777" w:rsidR="005D28A1" w:rsidRDefault="005D28A1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directă,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3F2DEF" w14:textId="77777777" w:rsidR="005D28A1" w:rsidRDefault="005D28A1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D1D970" w14:textId="77777777" w:rsidR="005D28A1" w:rsidRDefault="005D28A1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8F9B4F" w14:textId="77777777" w:rsidR="005D28A1" w:rsidRDefault="005D28A1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45DA14" w14:textId="77777777" w:rsidR="005D28A1" w:rsidRDefault="005D28A1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CBE378" w14:textId="77777777" w:rsidR="005D28A1" w:rsidRPr="00BB30B6" w:rsidRDefault="005D28A1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BB30B6">
              <w:rPr>
                <w:b/>
                <w:bCs/>
                <w:i/>
                <w:sz w:val="20"/>
              </w:rPr>
              <w:t xml:space="preserve">Afectează intrări - ieşiri </w:t>
            </w:r>
          </w:p>
          <w:p w14:paraId="0BE240E6" w14:textId="77777777" w:rsidR="005D28A1" w:rsidRDefault="005D28A1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BB30B6">
              <w:rPr>
                <w:b/>
                <w:bCs/>
                <w:i/>
                <w:sz w:val="20"/>
              </w:rPr>
              <w:t xml:space="preserve">peste sch. 1 și 7 </w:t>
            </w:r>
          </w:p>
          <w:p w14:paraId="01E063EB" w14:textId="77777777" w:rsidR="005D28A1" w:rsidRDefault="005D28A1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BB30B6">
              <w:rPr>
                <w:b/>
                <w:bCs/>
                <w:i/>
                <w:sz w:val="20"/>
              </w:rPr>
              <w:t>Hm Cotești</w:t>
            </w:r>
            <w:r>
              <w:rPr>
                <w:b/>
                <w:bCs/>
                <w:i/>
                <w:sz w:val="20"/>
              </w:rPr>
              <w:t xml:space="preserve">, </w:t>
            </w:r>
            <w:r w:rsidRPr="00BB30B6">
              <w:rPr>
                <w:b/>
                <w:bCs/>
                <w:i/>
                <w:sz w:val="20"/>
              </w:rPr>
              <w:t>Cap X.</w:t>
            </w:r>
          </w:p>
        </w:tc>
      </w:tr>
      <w:tr w:rsidR="005D28A1" w14:paraId="0426D04E" w14:textId="77777777" w:rsidTr="004727FB">
        <w:trPr>
          <w:cantSplit/>
          <w:trHeight w:val="59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E4328C" w14:textId="77777777" w:rsidR="005D28A1" w:rsidRDefault="005D28A1" w:rsidP="005D28A1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73E680" w14:textId="77777777" w:rsidR="005D28A1" w:rsidRDefault="005D28A1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5E7479" w14:textId="77777777" w:rsidR="005D28A1" w:rsidRDefault="005D28A1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A713BC" w14:textId="77777777" w:rsidR="005D28A1" w:rsidRDefault="005D28A1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Focşani</w:t>
            </w:r>
          </w:p>
          <w:p w14:paraId="74ACDB9A" w14:textId="77777777" w:rsidR="005D28A1" w:rsidRDefault="005D28A1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6 P. E.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7187A7" w14:textId="77777777" w:rsidR="005D28A1" w:rsidRDefault="005D28A1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6DC9F0" w14:textId="77777777" w:rsidR="005D28A1" w:rsidRDefault="005D28A1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E8E5D6" w14:textId="77777777" w:rsidR="005D28A1" w:rsidRDefault="005D28A1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C62113" w14:textId="77777777" w:rsidR="005D28A1" w:rsidRDefault="005D28A1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EFCA0B" w14:textId="77777777" w:rsidR="005D28A1" w:rsidRDefault="005D28A1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5D28A1" w14:paraId="631D7C6A" w14:textId="77777777" w:rsidTr="004727FB">
        <w:trPr>
          <w:cantSplit/>
          <w:trHeight w:val="59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11FEAD" w14:textId="77777777" w:rsidR="005D28A1" w:rsidRDefault="005D28A1" w:rsidP="005D28A1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64117C" w14:textId="77777777" w:rsidR="005D28A1" w:rsidRDefault="005D28A1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FF8554" w14:textId="77777777" w:rsidR="005D28A1" w:rsidRDefault="005D28A1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AAEC10" w14:textId="77777777" w:rsidR="005D28A1" w:rsidRDefault="005D28A1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Focşani -</w:t>
            </w:r>
          </w:p>
          <w:p w14:paraId="6B2F0816" w14:textId="77777777" w:rsidR="005D28A1" w:rsidRDefault="005D28A1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Putna Seacă 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5631E0" w14:textId="77777777" w:rsidR="005D28A1" w:rsidRDefault="005D28A1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C417D9" w14:textId="77777777" w:rsidR="005D28A1" w:rsidRDefault="005D28A1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D39F86" w14:textId="77777777" w:rsidR="005D28A1" w:rsidRDefault="005D28A1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199+300</w:t>
            </w:r>
          </w:p>
          <w:p w14:paraId="459B9A4A" w14:textId="77777777" w:rsidR="005D28A1" w:rsidRDefault="005D28A1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201+600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7AF513" w14:textId="77777777" w:rsidR="005D28A1" w:rsidRDefault="005D28A1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18E531" w14:textId="77777777" w:rsidR="005D28A1" w:rsidRDefault="005D28A1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5D28A1" w14:paraId="3A926ACC" w14:textId="77777777" w:rsidTr="004727FB">
        <w:trPr>
          <w:cantSplit/>
          <w:trHeight w:val="59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3AD2D5" w14:textId="77777777" w:rsidR="005D28A1" w:rsidRDefault="005D28A1" w:rsidP="005D28A1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B73DE6" w14:textId="77777777" w:rsidR="005D28A1" w:rsidRDefault="005D28A1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209+600</w:t>
            </w:r>
          </w:p>
          <w:p w14:paraId="14CE7899" w14:textId="77777777" w:rsidR="005D28A1" w:rsidRDefault="005D28A1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209+900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F54977" w14:textId="77777777" w:rsidR="005D28A1" w:rsidRDefault="005D28A1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1049CD" w14:textId="77777777" w:rsidR="005D28A1" w:rsidRDefault="005D28A1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Putna Seacă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EC02B4" w14:textId="77777777" w:rsidR="005D28A1" w:rsidRDefault="005D28A1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30AD4D" w14:textId="77777777" w:rsidR="005D28A1" w:rsidRDefault="005D28A1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752AC1" w14:textId="77777777" w:rsidR="005D28A1" w:rsidRDefault="005D28A1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F60866" w14:textId="77777777" w:rsidR="005D28A1" w:rsidRDefault="005D28A1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AD2C8A" w14:textId="77777777" w:rsidR="005D28A1" w:rsidRPr="000C4604" w:rsidRDefault="005D28A1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0C4604">
              <w:rPr>
                <w:b/>
                <w:bCs/>
                <w:i/>
                <w:iCs/>
                <w:sz w:val="20"/>
              </w:rPr>
              <w:t>Afectează intrări - ieşiri peste sch. 3,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0C4604">
              <w:rPr>
                <w:b/>
                <w:bCs/>
                <w:i/>
                <w:iCs/>
                <w:sz w:val="20"/>
              </w:rPr>
              <w:t>7,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0C4604">
              <w:rPr>
                <w:b/>
                <w:bCs/>
                <w:i/>
                <w:iCs/>
                <w:sz w:val="20"/>
              </w:rPr>
              <w:t>11 Cap X  Putna Seacă</w:t>
            </w:r>
          </w:p>
        </w:tc>
      </w:tr>
      <w:tr w:rsidR="005D28A1" w14:paraId="448CD67A" w14:textId="77777777" w:rsidTr="004727FB">
        <w:trPr>
          <w:cantSplit/>
          <w:trHeight w:val="59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17E496" w14:textId="77777777" w:rsidR="005D28A1" w:rsidRDefault="005D28A1" w:rsidP="005D28A1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A9051E" w14:textId="77777777" w:rsidR="005D28A1" w:rsidRDefault="005D28A1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361356" w14:textId="77777777" w:rsidR="005D28A1" w:rsidRDefault="005D28A1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909001" w14:textId="77777777" w:rsidR="005D28A1" w:rsidRDefault="005D28A1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Putna Seacă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F12DF7" w14:textId="77777777" w:rsidR="005D28A1" w:rsidRDefault="005D28A1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7D07AA" w14:textId="77777777" w:rsidR="005D28A1" w:rsidRDefault="005D28A1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9BE1AB" w14:textId="77777777" w:rsidR="005D28A1" w:rsidRDefault="005D28A1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209+600</w:t>
            </w:r>
          </w:p>
          <w:p w14:paraId="722D3FF3" w14:textId="77777777" w:rsidR="005D28A1" w:rsidRDefault="005D28A1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209+900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FB3D85" w14:textId="77777777" w:rsidR="005D28A1" w:rsidRDefault="005D28A1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73F50D" w14:textId="77777777" w:rsidR="005D28A1" w:rsidRPr="000C4604" w:rsidRDefault="005D28A1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0C4604">
              <w:rPr>
                <w:b/>
                <w:bCs/>
                <w:i/>
                <w:iCs/>
                <w:sz w:val="20"/>
              </w:rPr>
              <w:t xml:space="preserve">Afectează intrări - ieşiri peste sch. </w:t>
            </w:r>
            <w:r>
              <w:rPr>
                <w:b/>
                <w:bCs/>
                <w:i/>
                <w:iCs/>
                <w:sz w:val="20"/>
              </w:rPr>
              <w:t>1, 5, 9</w:t>
            </w:r>
            <w:r w:rsidRPr="000C4604">
              <w:rPr>
                <w:b/>
                <w:bCs/>
                <w:i/>
                <w:iCs/>
                <w:sz w:val="20"/>
              </w:rPr>
              <w:t xml:space="preserve"> Cap X  Putna Seacă</w:t>
            </w:r>
          </w:p>
        </w:tc>
      </w:tr>
      <w:tr w:rsidR="005D28A1" w14:paraId="757DA331" w14:textId="77777777" w:rsidTr="004727FB">
        <w:trPr>
          <w:cantSplit/>
          <w:trHeight w:val="88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0CEF98" w14:textId="77777777" w:rsidR="005D28A1" w:rsidRDefault="005D28A1" w:rsidP="005D28A1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507BEE" w14:textId="77777777" w:rsidR="005D28A1" w:rsidRDefault="005D28A1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214+600</w:t>
            </w:r>
          </w:p>
          <w:p w14:paraId="63AF078A" w14:textId="77777777" w:rsidR="005D28A1" w:rsidRDefault="005D28A1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214+690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C12E2C" w14:textId="77777777" w:rsidR="005D28A1" w:rsidRDefault="005D28A1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151D2F" w14:textId="77777777" w:rsidR="005D28A1" w:rsidRDefault="005D28A1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Putna Seacă  -</w:t>
            </w:r>
          </w:p>
          <w:p w14:paraId="070D6DB1" w14:textId="77777777" w:rsidR="005D28A1" w:rsidRDefault="005D28A1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Mărăşeşti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35DC12" w14:textId="77777777" w:rsidR="005D28A1" w:rsidRDefault="005D28A1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485DEE" w14:textId="77777777" w:rsidR="005D28A1" w:rsidRDefault="005D28A1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48408F" w14:textId="77777777" w:rsidR="005D28A1" w:rsidRDefault="005D28A1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214+600</w:t>
            </w:r>
          </w:p>
          <w:p w14:paraId="57E1AAA1" w14:textId="77777777" w:rsidR="005D28A1" w:rsidRDefault="005D28A1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214+690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5BC5EC" w14:textId="77777777" w:rsidR="005D28A1" w:rsidRDefault="005D28A1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C4A3A2" w14:textId="77777777" w:rsidR="005D28A1" w:rsidRPr="004143AF" w:rsidRDefault="005D28A1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4143AF">
              <w:rPr>
                <w:b/>
                <w:bCs/>
                <w:iCs/>
                <w:sz w:val="20"/>
              </w:rPr>
              <w:t xml:space="preserve">*Valabil pentru trenurile </w:t>
            </w:r>
            <w:r>
              <w:rPr>
                <w:b/>
                <w:bCs/>
                <w:iCs/>
                <w:sz w:val="20"/>
              </w:rPr>
              <w:t>care au în componență</w:t>
            </w:r>
            <w:r w:rsidRPr="004143AF">
              <w:rPr>
                <w:b/>
                <w:bCs/>
                <w:iCs/>
                <w:sz w:val="20"/>
              </w:rPr>
              <w:t xml:space="preserve"> două locomotive cuplate.</w:t>
            </w:r>
          </w:p>
          <w:p w14:paraId="20C660D6" w14:textId="77777777" w:rsidR="005D28A1" w:rsidRPr="006C1F61" w:rsidRDefault="005D28A1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6C1F61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5D28A1" w14:paraId="3342665D" w14:textId="77777777" w:rsidTr="004727FB">
        <w:trPr>
          <w:cantSplit/>
          <w:trHeight w:val="88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EA8A81" w14:textId="77777777" w:rsidR="005D28A1" w:rsidRDefault="005D28A1" w:rsidP="005D28A1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D072DF" w14:textId="77777777" w:rsidR="005D28A1" w:rsidRDefault="005D28A1" w:rsidP="002B7A9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D3A02A" w14:textId="77777777" w:rsidR="005D28A1" w:rsidRDefault="005D28A1" w:rsidP="002B7A96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B44C37" w14:textId="77777777" w:rsidR="005D28A1" w:rsidRDefault="005D28A1" w:rsidP="002B7A96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Mărăşeşti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DCB578" w14:textId="77777777" w:rsidR="005D28A1" w:rsidRDefault="005D28A1" w:rsidP="002B7A9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2A8E1E" w14:textId="77777777" w:rsidR="005D28A1" w:rsidRDefault="005D28A1" w:rsidP="002B7A96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9AE05A" w14:textId="77777777" w:rsidR="005D28A1" w:rsidRDefault="005D28A1" w:rsidP="002B7A9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9DB32A" w14:textId="77777777" w:rsidR="005D28A1" w:rsidRDefault="005D28A1" w:rsidP="002B7A96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EF1D43" w14:textId="77777777" w:rsidR="005D28A1" w:rsidRPr="004143AF" w:rsidRDefault="005D28A1" w:rsidP="002B7A96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5D28A1" w14:paraId="36941925" w14:textId="77777777" w:rsidTr="004727FB">
        <w:trPr>
          <w:cantSplit/>
          <w:trHeight w:val="88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5DBB28" w14:textId="77777777" w:rsidR="005D28A1" w:rsidRDefault="005D28A1" w:rsidP="005D28A1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E197F1" w14:textId="77777777" w:rsidR="005D28A1" w:rsidRDefault="005D28A1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8ECB0C" w14:textId="77777777" w:rsidR="005D28A1" w:rsidRDefault="005D28A1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1064AC" w14:textId="77777777" w:rsidR="005D28A1" w:rsidRDefault="005D28A1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Mărăşeşti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F3081B" w14:textId="77777777" w:rsidR="005D28A1" w:rsidRDefault="005D28A1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8AC3AF" w14:textId="77777777" w:rsidR="005D28A1" w:rsidRDefault="005D28A1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81DC2D" w14:textId="77777777" w:rsidR="005D28A1" w:rsidRDefault="005D28A1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E88EC1" w14:textId="77777777" w:rsidR="005D28A1" w:rsidRDefault="005D28A1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B944E0" w14:textId="77777777" w:rsidR="005D28A1" w:rsidRPr="004143AF" w:rsidRDefault="005D28A1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5D28A1" w14:paraId="144FC8D8" w14:textId="77777777" w:rsidTr="004727FB">
        <w:trPr>
          <w:cantSplit/>
          <w:trHeight w:val="6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957D20" w14:textId="77777777" w:rsidR="005D28A1" w:rsidRDefault="005D28A1" w:rsidP="005D28A1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EE28EB" w14:textId="77777777" w:rsidR="005D28A1" w:rsidRDefault="005D28A1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231+570</w:t>
            </w:r>
          </w:p>
          <w:p w14:paraId="62A46F40" w14:textId="77777777" w:rsidR="005D28A1" w:rsidRDefault="005D28A1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231+610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4CC6B6" w14:textId="77777777" w:rsidR="005D28A1" w:rsidRPr="00D33E71" w:rsidRDefault="005D28A1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701380" w14:textId="77777777" w:rsidR="005D28A1" w:rsidRDefault="005D28A1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Pădureni Putna -</w:t>
            </w:r>
          </w:p>
          <w:p w14:paraId="73A8F81A" w14:textId="77777777" w:rsidR="005D28A1" w:rsidRDefault="005D28A1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Pufeşti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42FF26" w14:textId="77777777" w:rsidR="005D28A1" w:rsidRDefault="005D28A1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431878" w14:textId="77777777" w:rsidR="005D28A1" w:rsidRDefault="005D28A1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0E67E4" w14:textId="77777777" w:rsidR="005D28A1" w:rsidRDefault="005D28A1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231+570</w:t>
            </w:r>
          </w:p>
          <w:p w14:paraId="39B48DCA" w14:textId="77777777" w:rsidR="005D28A1" w:rsidRDefault="005D28A1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231+610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B050E1" w14:textId="77777777" w:rsidR="005D28A1" w:rsidRPr="00D33E71" w:rsidRDefault="005D28A1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1BA10E" w14:textId="77777777" w:rsidR="005D28A1" w:rsidRPr="004143AF" w:rsidRDefault="005D28A1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</w:t>
            </w:r>
            <w:r w:rsidRPr="004143AF">
              <w:rPr>
                <w:b/>
                <w:bCs/>
                <w:iCs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sz w:val="20"/>
              </w:rPr>
              <w:t>care au în componență</w:t>
            </w:r>
            <w:r w:rsidRPr="004143AF">
              <w:rPr>
                <w:b/>
                <w:bCs/>
                <w:iCs/>
                <w:sz w:val="20"/>
              </w:rPr>
              <w:t xml:space="preserve"> două locomotive cuplate.</w:t>
            </w:r>
          </w:p>
          <w:p w14:paraId="17FE5D58" w14:textId="77777777" w:rsidR="005D28A1" w:rsidRPr="00D84BDE" w:rsidRDefault="005D28A1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D84BDE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5D28A1" w14:paraId="2CF0517D" w14:textId="77777777" w:rsidTr="004727FB">
        <w:trPr>
          <w:cantSplit/>
          <w:trHeight w:val="6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D8D212" w14:textId="77777777" w:rsidR="005D28A1" w:rsidRDefault="005D28A1" w:rsidP="005D28A1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FFE0F1" w14:textId="77777777" w:rsidR="005D28A1" w:rsidRDefault="005D28A1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232+300</w:t>
            </w:r>
          </w:p>
          <w:p w14:paraId="566566AD" w14:textId="77777777" w:rsidR="005D28A1" w:rsidRDefault="005D28A1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233+550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20CE9F" w14:textId="77777777" w:rsidR="005D28A1" w:rsidRDefault="005D28A1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A36017" w14:textId="77777777" w:rsidR="005D28A1" w:rsidRDefault="005D28A1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Pufești</w:t>
            </w:r>
          </w:p>
          <w:p w14:paraId="0AA9F9EC" w14:textId="77777777" w:rsidR="005D28A1" w:rsidRDefault="005D28A1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E5829D" w14:textId="77777777" w:rsidR="005D28A1" w:rsidRDefault="005D28A1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D09D7F" w14:textId="77777777" w:rsidR="005D28A1" w:rsidRDefault="005D28A1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36F086" w14:textId="77777777" w:rsidR="005D28A1" w:rsidRDefault="005D28A1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B600EC" w14:textId="77777777" w:rsidR="005D28A1" w:rsidRDefault="005D28A1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4E3913" w14:textId="77777777" w:rsidR="005D28A1" w:rsidRDefault="005D28A1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5D28A1" w14:paraId="4512A779" w14:textId="77777777" w:rsidTr="004727FB">
        <w:trPr>
          <w:cantSplit/>
          <w:trHeight w:val="6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72FC1C" w14:textId="77777777" w:rsidR="005D28A1" w:rsidRDefault="005D28A1" w:rsidP="005D28A1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3E6D87" w14:textId="77777777" w:rsidR="005D28A1" w:rsidRDefault="005D28A1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FCA618" w14:textId="77777777" w:rsidR="005D28A1" w:rsidRDefault="005D28A1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7C963A" w14:textId="77777777" w:rsidR="005D28A1" w:rsidRDefault="005D28A1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Pufești</w:t>
            </w:r>
          </w:p>
          <w:p w14:paraId="469BE8B1" w14:textId="77777777" w:rsidR="005D28A1" w:rsidRDefault="005D28A1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3A9BED" w14:textId="77777777" w:rsidR="005D28A1" w:rsidRDefault="005D28A1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7CBF4B" w14:textId="77777777" w:rsidR="005D28A1" w:rsidRDefault="005D28A1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C3852C" w14:textId="77777777" w:rsidR="005D28A1" w:rsidRDefault="005D28A1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232+300</w:t>
            </w:r>
          </w:p>
          <w:p w14:paraId="3CD8DC99" w14:textId="77777777" w:rsidR="005D28A1" w:rsidRDefault="005D28A1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233+550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93BDD6" w14:textId="77777777" w:rsidR="005D28A1" w:rsidRDefault="005D28A1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E695EE" w14:textId="77777777" w:rsidR="005D28A1" w:rsidRDefault="005D28A1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5D28A1" w14:paraId="28878EC8" w14:textId="77777777" w:rsidTr="004727FB">
        <w:trPr>
          <w:cantSplit/>
          <w:trHeight w:val="6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AFA8E4" w14:textId="77777777" w:rsidR="005D28A1" w:rsidRDefault="005D28A1" w:rsidP="005D28A1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EF2E29" w14:textId="77777777" w:rsidR="005D28A1" w:rsidRDefault="005D28A1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CAB422" w14:textId="77777777" w:rsidR="005D28A1" w:rsidRDefault="005D28A1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6D6301" w14:textId="77777777" w:rsidR="005D28A1" w:rsidRDefault="005D28A1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Pufești</w:t>
            </w:r>
          </w:p>
          <w:p w14:paraId="787BF181" w14:textId="77777777" w:rsidR="005D28A1" w:rsidRDefault="005D28A1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ECE164" w14:textId="77777777" w:rsidR="005D28A1" w:rsidRDefault="005D28A1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TDJ </w:t>
            </w:r>
          </w:p>
          <w:p w14:paraId="2B8F992A" w14:textId="77777777" w:rsidR="005D28A1" w:rsidRDefault="005D28A1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 / 15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F39FF2" w14:textId="77777777" w:rsidR="005D28A1" w:rsidRDefault="005D28A1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4BEFE4" w14:textId="77777777" w:rsidR="005D28A1" w:rsidRDefault="005D28A1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3EC3AA" w14:textId="77777777" w:rsidR="005D28A1" w:rsidRDefault="005D28A1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E50F54" w14:textId="77777777" w:rsidR="005D28A1" w:rsidRPr="00534C03" w:rsidRDefault="005D28A1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534C03">
              <w:rPr>
                <w:b/>
                <w:bCs/>
                <w:i/>
                <w:sz w:val="20"/>
              </w:rPr>
              <w:t>Nesemnalizată pe teren.</w:t>
            </w:r>
          </w:p>
          <w:p w14:paraId="3389B054" w14:textId="77777777" w:rsidR="005D28A1" w:rsidRPr="00534C03" w:rsidRDefault="005D28A1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534C03">
              <w:rPr>
                <w:b/>
                <w:bCs/>
                <w:i/>
                <w:sz w:val="20"/>
              </w:rPr>
              <w:t xml:space="preserve">Afectează intrări - ieşiri </w:t>
            </w:r>
          </w:p>
          <w:p w14:paraId="443E63CD" w14:textId="77777777" w:rsidR="005D28A1" w:rsidRDefault="005D28A1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534C03">
              <w:rPr>
                <w:b/>
                <w:bCs/>
                <w:i/>
                <w:sz w:val="20"/>
              </w:rPr>
              <w:t>la linia 2 primiri - expedieri, Cap X.</w:t>
            </w:r>
          </w:p>
        </w:tc>
      </w:tr>
      <w:tr w:rsidR="005D28A1" w14:paraId="1BF049D9" w14:textId="77777777" w:rsidTr="004727FB">
        <w:trPr>
          <w:cantSplit/>
          <w:trHeight w:val="6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7D6A4A" w14:textId="77777777" w:rsidR="005D28A1" w:rsidRDefault="005D28A1" w:rsidP="005D28A1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639EB5" w14:textId="77777777" w:rsidR="005D28A1" w:rsidRDefault="005D28A1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240+650</w:t>
            </w:r>
          </w:p>
          <w:p w14:paraId="61CC491D" w14:textId="77777777" w:rsidR="005D28A1" w:rsidRDefault="005D28A1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241+000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1DC2AF" w14:textId="77777777" w:rsidR="005D28A1" w:rsidRPr="00D33E71" w:rsidRDefault="005D28A1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C2BC06" w14:textId="77777777" w:rsidR="005D28A1" w:rsidRDefault="005D28A1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Pufeşti -</w:t>
            </w:r>
          </w:p>
          <w:p w14:paraId="76B3DCD0" w14:textId="77777777" w:rsidR="005D28A1" w:rsidRDefault="005D28A1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Adjud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2AFEF6" w14:textId="77777777" w:rsidR="005D28A1" w:rsidRDefault="005D28A1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8416AF" w14:textId="77777777" w:rsidR="005D28A1" w:rsidRDefault="005D28A1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670007" w14:textId="77777777" w:rsidR="005D28A1" w:rsidRDefault="005D28A1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240+650</w:t>
            </w:r>
          </w:p>
          <w:p w14:paraId="2578FF2F" w14:textId="77777777" w:rsidR="005D28A1" w:rsidRDefault="005D28A1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241+000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E28478" w14:textId="77777777" w:rsidR="005D28A1" w:rsidRPr="00D33E71" w:rsidRDefault="005D28A1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00B3A0" w14:textId="77777777" w:rsidR="005D28A1" w:rsidRPr="004143AF" w:rsidRDefault="005D28A1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4143AF">
              <w:rPr>
                <w:b/>
                <w:bCs/>
                <w:iCs/>
                <w:sz w:val="20"/>
              </w:rPr>
              <w:t xml:space="preserve">*Valabil pentru trenurile </w:t>
            </w:r>
            <w:r>
              <w:rPr>
                <w:b/>
                <w:bCs/>
                <w:iCs/>
                <w:sz w:val="20"/>
              </w:rPr>
              <w:t>care au în componență</w:t>
            </w:r>
            <w:r w:rsidRPr="004143AF">
              <w:rPr>
                <w:b/>
                <w:bCs/>
                <w:iCs/>
                <w:sz w:val="20"/>
              </w:rPr>
              <w:t xml:space="preserve"> două locomotive cuplate.</w:t>
            </w:r>
          </w:p>
          <w:p w14:paraId="43F7FEA1" w14:textId="77777777" w:rsidR="005D28A1" w:rsidRPr="00D84BDE" w:rsidRDefault="005D28A1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D84BDE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5D28A1" w14:paraId="5226559D" w14:textId="77777777" w:rsidTr="004727FB">
        <w:trPr>
          <w:cantSplit/>
          <w:trHeight w:val="6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4DB7C3" w14:textId="77777777" w:rsidR="005D28A1" w:rsidRDefault="005D28A1" w:rsidP="005D28A1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8F9AF0" w14:textId="77777777" w:rsidR="005D28A1" w:rsidRDefault="005D28A1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242+100</w:t>
            </w:r>
          </w:p>
          <w:p w14:paraId="2C37E6FE" w14:textId="77777777" w:rsidR="005D28A1" w:rsidRDefault="005D28A1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242+150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A57736" w14:textId="77777777" w:rsidR="005D28A1" w:rsidRDefault="005D28A1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DB43C3" w14:textId="77777777" w:rsidR="005D28A1" w:rsidRDefault="005D28A1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Adjud</w:t>
            </w:r>
          </w:p>
          <w:p w14:paraId="73C34E1A" w14:textId="77777777" w:rsidR="005D28A1" w:rsidRDefault="005D28A1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Gr. Tranzit, </w:t>
            </w:r>
          </w:p>
          <w:p w14:paraId="2698397A" w14:textId="77777777" w:rsidR="005D28A1" w:rsidRDefault="005D28A1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directă,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E1C4E1" w14:textId="77777777" w:rsidR="005D28A1" w:rsidRDefault="005D28A1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4AB11F" w14:textId="77777777" w:rsidR="005D28A1" w:rsidRDefault="005D28A1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79D3BE" w14:textId="77777777" w:rsidR="005D28A1" w:rsidRDefault="005D28A1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BD05EE" w14:textId="77777777" w:rsidR="005D28A1" w:rsidRDefault="005D28A1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993022" w14:textId="77777777" w:rsidR="005D28A1" w:rsidRPr="001F07B1" w:rsidRDefault="005D28A1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1F07B1">
              <w:rPr>
                <w:b/>
                <w:bCs/>
                <w:i/>
                <w:sz w:val="20"/>
              </w:rPr>
              <w:t xml:space="preserve">Afectează intrări - ieşiri </w:t>
            </w:r>
          </w:p>
          <w:p w14:paraId="05D87CCC" w14:textId="77777777" w:rsidR="005D28A1" w:rsidRDefault="005D28A1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1F07B1">
              <w:rPr>
                <w:b/>
                <w:bCs/>
                <w:i/>
                <w:sz w:val="20"/>
              </w:rPr>
              <w:t xml:space="preserve">peste sch. 5 st. Adjud, </w:t>
            </w:r>
          </w:p>
          <w:p w14:paraId="5D384119" w14:textId="77777777" w:rsidR="005D28A1" w:rsidRPr="004143AF" w:rsidRDefault="005D28A1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1F07B1">
              <w:rPr>
                <w:b/>
                <w:bCs/>
                <w:i/>
                <w:sz w:val="20"/>
              </w:rPr>
              <w:t>Gr. Tranzit, Cap X.</w:t>
            </w:r>
          </w:p>
        </w:tc>
      </w:tr>
      <w:tr w:rsidR="005D28A1" w14:paraId="149C56AE" w14:textId="77777777" w:rsidTr="004727FB">
        <w:trPr>
          <w:cantSplit/>
          <w:trHeight w:val="125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AF59B4" w14:textId="77777777" w:rsidR="005D28A1" w:rsidRDefault="005D28A1" w:rsidP="005D28A1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1116ED" w14:textId="77777777" w:rsidR="005D28A1" w:rsidRDefault="005D28A1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A92EFB" w14:textId="77777777" w:rsidR="005D28A1" w:rsidRPr="00D33E71" w:rsidRDefault="005D28A1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7C2574" w14:textId="77777777" w:rsidR="005D28A1" w:rsidRDefault="005D28A1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Adjud</w:t>
            </w:r>
          </w:p>
          <w:p w14:paraId="2DB5BDEA" w14:textId="77777777" w:rsidR="005D28A1" w:rsidRDefault="005D28A1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 B,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438DA1" w14:textId="77777777" w:rsidR="005D28A1" w:rsidRDefault="005D28A1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</w:t>
            </w:r>
          </w:p>
          <w:p w14:paraId="2A9D283D" w14:textId="77777777" w:rsidR="005D28A1" w:rsidRDefault="005D28A1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9 / 15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1D8253" w14:textId="77777777" w:rsidR="005D28A1" w:rsidRPr="00D33E71" w:rsidRDefault="005D28A1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1DA603" w14:textId="77777777" w:rsidR="005D28A1" w:rsidRDefault="005D28A1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767E3B" w14:textId="77777777" w:rsidR="005D28A1" w:rsidRPr="00D33E71" w:rsidRDefault="005D28A1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D57FAA" w14:textId="77777777" w:rsidR="005D28A1" w:rsidRDefault="005D28A1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la liniile 11 - 38  </w:t>
            </w:r>
          </w:p>
          <w:p w14:paraId="1E8F7B9F" w14:textId="77777777" w:rsidR="005D28A1" w:rsidRDefault="005D28A1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primiri - expedieri şi </w:t>
            </w:r>
          </w:p>
          <w:p w14:paraId="01863498" w14:textId="77777777" w:rsidR="005D28A1" w:rsidRDefault="005D28A1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intrări - ieşiri din Bucla III Pufeşti în Grupa B.</w:t>
            </w:r>
          </w:p>
        </w:tc>
      </w:tr>
      <w:tr w:rsidR="005D28A1" w14:paraId="50467850" w14:textId="77777777" w:rsidTr="004727FB">
        <w:trPr>
          <w:cantSplit/>
          <w:trHeight w:val="124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B6122D" w14:textId="77777777" w:rsidR="005D28A1" w:rsidRDefault="005D28A1" w:rsidP="005D28A1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E419D4" w14:textId="77777777" w:rsidR="005D28A1" w:rsidRDefault="005D28A1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BFDB7D" w14:textId="77777777" w:rsidR="005D28A1" w:rsidRPr="00D33E71" w:rsidRDefault="005D28A1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5445D2" w14:textId="77777777" w:rsidR="005D28A1" w:rsidRDefault="005D28A1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Adjud</w:t>
            </w:r>
          </w:p>
          <w:p w14:paraId="17074310" w14:textId="77777777" w:rsidR="005D28A1" w:rsidRDefault="005D28A1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 B,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A47204" w14:textId="77777777" w:rsidR="005D28A1" w:rsidRDefault="005D28A1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</w:t>
            </w:r>
          </w:p>
          <w:p w14:paraId="1BB6B595" w14:textId="77777777" w:rsidR="005D28A1" w:rsidRDefault="005D28A1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45 / 49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60DC76" w14:textId="77777777" w:rsidR="005D28A1" w:rsidRPr="00D33E71" w:rsidRDefault="005D28A1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F671B5" w14:textId="77777777" w:rsidR="005D28A1" w:rsidRDefault="005D28A1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751A99" w14:textId="77777777" w:rsidR="005D28A1" w:rsidRPr="00D33E71" w:rsidRDefault="005D28A1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8A445C" w14:textId="77777777" w:rsidR="005D28A1" w:rsidRDefault="005D28A1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06D6306" w14:textId="77777777" w:rsidR="005D28A1" w:rsidRDefault="005D28A1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25 - 28  </w:t>
            </w:r>
          </w:p>
          <w:p w14:paraId="5F7CC2B5" w14:textId="77777777" w:rsidR="005D28A1" w:rsidRDefault="005D28A1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primiri – expedieri.</w:t>
            </w:r>
          </w:p>
        </w:tc>
      </w:tr>
      <w:tr w:rsidR="005D28A1" w14:paraId="46146059" w14:textId="77777777" w:rsidTr="004727FB">
        <w:trPr>
          <w:cantSplit/>
          <w:trHeight w:val="594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8277BE" w14:textId="77777777" w:rsidR="005D28A1" w:rsidRDefault="005D28A1" w:rsidP="005D28A1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389654" w14:textId="77777777" w:rsidR="005D28A1" w:rsidRDefault="005D28A1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EBFA58" w14:textId="77777777" w:rsidR="005D28A1" w:rsidRPr="00D33E71" w:rsidRDefault="005D28A1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EFD60A" w14:textId="77777777" w:rsidR="005D28A1" w:rsidRDefault="005D28A1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Adjud</w:t>
            </w:r>
          </w:p>
          <w:p w14:paraId="65F30FD4" w14:textId="77777777" w:rsidR="005D28A1" w:rsidRDefault="005D28A1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 B,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B31BD2" w14:textId="77777777" w:rsidR="005D28A1" w:rsidRDefault="005D28A1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4A3F1F08" w14:textId="77777777" w:rsidR="005D28A1" w:rsidRDefault="005D28A1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nr. 47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964447" w14:textId="77777777" w:rsidR="005D28A1" w:rsidRPr="00D33E71" w:rsidRDefault="005D28A1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C657D9" w14:textId="77777777" w:rsidR="005D28A1" w:rsidRDefault="005D28A1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24E3A5" w14:textId="77777777" w:rsidR="005D28A1" w:rsidRPr="00D33E71" w:rsidRDefault="005D28A1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3DF32E" w14:textId="77777777" w:rsidR="005D28A1" w:rsidRDefault="005D28A1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EA6F510" w14:textId="77777777" w:rsidR="005D28A1" w:rsidRDefault="005D28A1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15 - 24 Gr. B.</w:t>
            </w:r>
          </w:p>
        </w:tc>
      </w:tr>
      <w:tr w:rsidR="005D28A1" w14:paraId="25195422" w14:textId="77777777" w:rsidTr="004727FB">
        <w:trPr>
          <w:cantSplit/>
          <w:trHeight w:val="79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C101A3" w14:textId="77777777" w:rsidR="005D28A1" w:rsidRDefault="005D28A1" w:rsidP="005D28A1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6892C0" w14:textId="77777777" w:rsidR="005D28A1" w:rsidRDefault="005D28A1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D27CA3" w14:textId="77777777" w:rsidR="005D28A1" w:rsidRPr="00D33E71" w:rsidRDefault="005D28A1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042521" w14:textId="77777777" w:rsidR="005D28A1" w:rsidRDefault="005D28A1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Adjud</w:t>
            </w:r>
          </w:p>
          <w:p w14:paraId="1711010A" w14:textId="77777777" w:rsidR="005D28A1" w:rsidRDefault="005D28A1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 B,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6189E5" w14:textId="77777777" w:rsidR="005D28A1" w:rsidRDefault="005D28A1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57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F3CA14" w14:textId="77777777" w:rsidR="005D28A1" w:rsidRPr="00D33E71" w:rsidRDefault="005D28A1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9C4616" w14:textId="77777777" w:rsidR="005D28A1" w:rsidRDefault="005D28A1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3980A6" w14:textId="77777777" w:rsidR="005D28A1" w:rsidRPr="00D33E71" w:rsidRDefault="005D28A1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094529" w14:textId="77777777" w:rsidR="005D28A1" w:rsidRDefault="005D28A1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AAEFC1B" w14:textId="77777777" w:rsidR="005D28A1" w:rsidRDefault="005D28A1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14 - 18 </w:t>
            </w:r>
          </w:p>
          <w:p w14:paraId="160A52DB" w14:textId="77777777" w:rsidR="005D28A1" w:rsidRDefault="005D28A1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primiri - expedieri.</w:t>
            </w:r>
          </w:p>
        </w:tc>
      </w:tr>
      <w:tr w:rsidR="005D28A1" w14:paraId="20A22685" w14:textId="77777777" w:rsidTr="004727FB">
        <w:trPr>
          <w:cantSplit/>
          <w:trHeight w:val="79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BD5525" w14:textId="77777777" w:rsidR="005D28A1" w:rsidRDefault="005D28A1" w:rsidP="005D28A1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786082" w14:textId="77777777" w:rsidR="005D28A1" w:rsidRDefault="005D28A1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1B1C90" w14:textId="77777777" w:rsidR="005D28A1" w:rsidRPr="00D33E71" w:rsidRDefault="005D28A1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23A924" w14:textId="77777777" w:rsidR="005D28A1" w:rsidRDefault="005D28A1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Adjud</w:t>
            </w:r>
          </w:p>
          <w:p w14:paraId="081C81FA" w14:textId="77777777" w:rsidR="005D28A1" w:rsidRDefault="005D28A1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 B,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B31AA1" w14:textId="77777777" w:rsidR="005D28A1" w:rsidRDefault="005D28A1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63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115EEB" w14:textId="77777777" w:rsidR="005D28A1" w:rsidRPr="00D33E71" w:rsidRDefault="005D28A1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731B57" w14:textId="77777777" w:rsidR="005D28A1" w:rsidRDefault="005D28A1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EC9467" w14:textId="77777777" w:rsidR="005D28A1" w:rsidRPr="00D33E71" w:rsidRDefault="005D28A1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05E4F2" w14:textId="77777777" w:rsidR="005D28A1" w:rsidRDefault="005D28A1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D2CF439" w14:textId="77777777" w:rsidR="005D28A1" w:rsidRDefault="005D28A1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27 și 28 Cap X.</w:t>
            </w:r>
          </w:p>
        </w:tc>
      </w:tr>
      <w:tr w:rsidR="005D28A1" w14:paraId="2C712448" w14:textId="77777777" w:rsidTr="004727FB">
        <w:trPr>
          <w:cantSplit/>
          <w:trHeight w:val="43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AC80CE" w14:textId="77777777" w:rsidR="005D28A1" w:rsidRDefault="005D28A1" w:rsidP="005D28A1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D6130F" w14:textId="77777777" w:rsidR="005D28A1" w:rsidRDefault="005D28A1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A61771" w14:textId="77777777" w:rsidR="005D28A1" w:rsidRPr="00D33E71" w:rsidRDefault="005D28A1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DE2098" w14:textId="77777777" w:rsidR="005D28A1" w:rsidRDefault="005D28A1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Adjud</w:t>
            </w:r>
          </w:p>
          <w:p w14:paraId="0C953932" w14:textId="77777777" w:rsidR="005D28A1" w:rsidRDefault="005D28A1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Gr. B, Cap X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BFDBB3" w14:textId="77777777" w:rsidR="005D28A1" w:rsidRDefault="005D28A1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</w:t>
            </w:r>
          </w:p>
          <w:p w14:paraId="025C4623" w14:textId="77777777" w:rsidR="005D28A1" w:rsidRDefault="005D28A1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 / 17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FB539B" w14:textId="77777777" w:rsidR="005D28A1" w:rsidRPr="00D33E71" w:rsidRDefault="005D28A1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C31F34" w14:textId="77777777" w:rsidR="005D28A1" w:rsidRDefault="005D28A1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90D9B7" w14:textId="77777777" w:rsidR="005D28A1" w:rsidRPr="00D33E71" w:rsidRDefault="005D28A1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FD3AC9" w14:textId="77777777" w:rsidR="005D28A1" w:rsidRDefault="005D28A1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la linia 2 Tragere, liniile 3 - 6  </w:t>
            </w:r>
          </w:p>
          <w:p w14:paraId="54C53438" w14:textId="77777777" w:rsidR="005D28A1" w:rsidRDefault="005D28A1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primiri - expedieri Grupa D şi intrări - ieşiri la toate liniile din Grupa B Cap X.</w:t>
            </w:r>
          </w:p>
        </w:tc>
      </w:tr>
      <w:tr w:rsidR="005D28A1" w14:paraId="10FF95EA" w14:textId="77777777" w:rsidTr="004727FB">
        <w:trPr>
          <w:cantSplit/>
          <w:trHeight w:val="387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89B321" w14:textId="77777777" w:rsidR="005D28A1" w:rsidRDefault="005D28A1" w:rsidP="005D28A1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A9ABB7" w14:textId="77777777" w:rsidR="005D28A1" w:rsidRDefault="005D28A1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2D6432" w14:textId="77777777" w:rsidR="005D28A1" w:rsidRPr="00D33E71" w:rsidRDefault="005D28A1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69AE66" w14:textId="77777777" w:rsidR="005D28A1" w:rsidRDefault="005D28A1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Adjud</w:t>
            </w:r>
          </w:p>
          <w:p w14:paraId="2D546FE6" w14:textId="77777777" w:rsidR="005D28A1" w:rsidRDefault="005D28A1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Gr. D,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559350" w14:textId="77777777" w:rsidR="005D28A1" w:rsidRDefault="005D28A1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</w:t>
            </w:r>
          </w:p>
          <w:p w14:paraId="3D0125DA" w14:textId="77777777" w:rsidR="005D28A1" w:rsidRDefault="005D28A1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 / 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15E21A" w14:textId="77777777" w:rsidR="005D28A1" w:rsidRPr="00D33E71" w:rsidRDefault="005D28A1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8FEB58" w14:textId="77777777" w:rsidR="005D28A1" w:rsidRDefault="005D28A1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445806" w14:textId="77777777" w:rsidR="005D28A1" w:rsidRPr="00D33E71" w:rsidRDefault="005D28A1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F1BBD6" w14:textId="77777777" w:rsidR="005D28A1" w:rsidRDefault="005D28A1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2C002E5" w14:textId="77777777" w:rsidR="005D28A1" w:rsidRDefault="005D28A1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1 – 6 </w:t>
            </w:r>
          </w:p>
          <w:p w14:paraId="0B3BD24D" w14:textId="77777777" w:rsidR="005D28A1" w:rsidRDefault="005D28A1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primiri – expedieri.</w:t>
            </w:r>
          </w:p>
        </w:tc>
      </w:tr>
      <w:tr w:rsidR="005D28A1" w14:paraId="2D606F94" w14:textId="77777777" w:rsidTr="004727FB">
        <w:trPr>
          <w:cantSplit/>
          <w:trHeight w:val="101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26DF7D" w14:textId="77777777" w:rsidR="005D28A1" w:rsidRDefault="005D28A1" w:rsidP="005D28A1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58A211" w14:textId="77777777" w:rsidR="005D28A1" w:rsidRDefault="005D28A1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4E2FFB" w14:textId="77777777" w:rsidR="005D28A1" w:rsidRPr="00D33E71" w:rsidRDefault="005D28A1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9386CD" w14:textId="77777777" w:rsidR="005D28A1" w:rsidRPr="00AD0C48" w:rsidRDefault="005D28A1" w:rsidP="004727FB">
            <w:pPr>
              <w:pStyle w:val="Heading2"/>
              <w:spacing w:line="276" w:lineRule="auto"/>
              <w:rPr>
                <w:rFonts w:ascii="Times New Roman" w:hAnsi="Times New Roman"/>
                <w:spacing w:val="-4"/>
              </w:rPr>
            </w:pPr>
            <w:r w:rsidRPr="00AD0C48">
              <w:rPr>
                <w:rFonts w:ascii="Times New Roman" w:hAnsi="Times New Roman"/>
                <w:spacing w:val="-4"/>
              </w:rPr>
              <w:t>St. Adjud Grupa Tranzit</w:t>
            </w:r>
          </w:p>
          <w:p w14:paraId="19A73F6A" w14:textId="77777777" w:rsidR="005D28A1" w:rsidRPr="00AD0C48" w:rsidRDefault="005D28A1" w:rsidP="004727FB">
            <w:pPr>
              <w:pStyle w:val="Heading2"/>
              <w:spacing w:line="276" w:lineRule="auto"/>
              <w:rPr>
                <w:rFonts w:ascii="Times New Roman" w:hAnsi="Times New Roman"/>
                <w:spacing w:val="-4"/>
              </w:rPr>
            </w:pPr>
            <w:r>
              <w:rPr>
                <w:rFonts w:ascii="Times New Roman" w:hAnsi="Times New Roman"/>
                <w:spacing w:val="-4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389049" w14:textId="77777777" w:rsidR="005D28A1" w:rsidRDefault="005D28A1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</w:t>
            </w:r>
          </w:p>
          <w:p w14:paraId="550424FF" w14:textId="77777777" w:rsidR="005D28A1" w:rsidRDefault="005D28A1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59 / 89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0C3ABB" w14:textId="77777777" w:rsidR="005D28A1" w:rsidRPr="00D33E71" w:rsidRDefault="005D28A1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35E795" w14:textId="77777777" w:rsidR="005D28A1" w:rsidRDefault="005D28A1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021C31" w14:textId="77777777" w:rsidR="005D28A1" w:rsidRPr="00D33E71" w:rsidRDefault="005D28A1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004E34" w14:textId="77777777" w:rsidR="005D28A1" w:rsidRDefault="005D28A1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04C508E5" w14:textId="77777777" w:rsidR="005D28A1" w:rsidRDefault="005D28A1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5F2F12A" w14:textId="77777777" w:rsidR="005D28A1" w:rsidRDefault="005D28A1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10 - 13 </w:t>
            </w:r>
          </w:p>
          <w:p w14:paraId="241AA609" w14:textId="77777777" w:rsidR="005D28A1" w:rsidRDefault="005D28A1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primiri - expedieri.</w:t>
            </w:r>
          </w:p>
        </w:tc>
      </w:tr>
      <w:tr w:rsidR="005D28A1" w14:paraId="135FA375" w14:textId="77777777" w:rsidTr="004727FB">
        <w:trPr>
          <w:cantSplit/>
          <w:trHeight w:val="140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A53F1B" w14:textId="77777777" w:rsidR="005D28A1" w:rsidRDefault="005D28A1" w:rsidP="005D28A1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72CD71" w14:textId="77777777" w:rsidR="005D28A1" w:rsidRDefault="005D28A1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4051B3" w14:textId="77777777" w:rsidR="005D28A1" w:rsidRPr="00D33E71" w:rsidRDefault="005D28A1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8B1E36" w14:textId="77777777" w:rsidR="005D28A1" w:rsidRDefault="005D28A1" w:rsidP="004727FB">
            <w:pPr>
              <w:pStyle w:val="Heading2"/>
              <w:spacing w:line="240" w:lineRule="auto"/>
              <w:rPr>
                <w:rFonts w:ascii="Times New Roman" w:hAnsi="Times New Roman"/>
                <w:spacing w:val="-4"/>
              </w:rPr>
            </w:pPr>
            <w:r>
              <w:rPr>
                <w:rFonts w:ascii="Times New Roman" w:hAnsi="Times New Roman"/>
                <w:spacing w:val="-4"/>
              </w:rPr>
              <w:t>St. Adjud Grupa Tranzit</w:t>
            </w:r>
          </w:p>
          <w:p w14:paraId="6E12E3D1" w14:textId="77777777" w:rsidR="005D28A1" w:rsidRDefault="005D28A1" w:rsidP="004727FB">
            <w:pPr>
              <w:pStyle w:val="Heading2"/>
              <w:spacing w:line="240" w:lineRule="auto"/>
              <w:rPr>
                <w:rFonts w:ascii="Times New Roman" w:hAnsi="Times New Roman"/>
                <w:spacing w:val="-4"/>
              </w:rPr>
            </w:pPr>
            <w:r>
              <w:rPr>
                <w:rFonts w:ascii="Times New Roman" w:hAnsi="Times New Roman"/>
                <w:spacing w:val="-4"/>
              </w:rPr>
              <w:t>liniile 13 şi 14</w:t>
            </w:r>
          </w:p>
          <w:p w14:paraId="65BABFD6" w14:textId="77777777" w:rsidR="005D28A1" w:rsidRDefault="005D28A1" w:rsidP="004727FB">
            <w:pPr>
              <w:pStyle w:val="Heading2"/>
              <w:spacing w:line="240" w:lineRule="auto"/>
              <w:rPr>
                <w:rFonts w:ascii="Times New Roman" w:hAnsi="Times New Roman"/>
                <w:spacing w:val="-4"/>
              </w:rPr>
            </w:pPr>
            <w:r>
              <w:rPr>
                <w:rFonts w:ascii="Times New Roman" w:hAnsi="Times New Roman"/>
                <w:spacing w:val="-4"/>
              </w:rPr>
              <w:t>primiri - expedieri</w:t>
            </w:r>
          </w:p>
          <w:p w14:paraId="485E58C5" w14:textId="77777777" w:rsidR="005D28A1" w:rsidRPr="002532C4" w:rsidRDefault="005D28A1" w:rsidP="004727FB">
            <w:pPr>
              <w:pStyle w:val="Heading2"/>
              <w:spacing w:line="240" w:lineRule="auto"/>
              <w:rPr>
                <w:rFonts w:ascii="Times New Roman" w:hAnsi="Times New Roman"/>
                <w:spacing w:val="-4"/>
              </w:rPr>
            </w:pPr>
            <w:r>
              <w:rPr>
                <w:rFonts w:ascii="Times New Roman" w:hAnsi="Times New Roman"/>
                <w:spacing w:val="-4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806A36" w14:textId="77777777" w:rsidR="005D28A1" w:rsidRDefault="005D28A1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61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7781FD" w14:textId="77777777" w:rsidR="005D28A1" w:rsidRPr="00D33E71" w:rsidRDefault="005D28A1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C2C816" w14:textId="77777777" w:rsidR="005D28A1" w:rsidRDefault="005D28A1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82D387" w14:textId="77777777" w:rsidR="005D28A1" w:rsidRPr="00D33E71" w:rsidRDefault="005D28A1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F9AC4C" w14:textId="77777777" w:rsidR="005D28A1" w:rsidRDefault="005D28A1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F53B9AC" w14:textId="77777777" w:rsidR="005D28A1" w:rsidRDefault="005D28A1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13 şi 14 </w:t>
            </w:r>
          </w:p>
          <w:p w14:paraId="5A06E20F" w14:textId="77777777" w:rsidR="005D28A1" w:rsidRDefault="005D28A1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primiri - expedieri, Cap X</w:t>
            </w:r>
          </w:p>
          <w:p w14:paraId="551B4CD6" w14:textId="77777777" w:rsidR="005D28A1" w:rsidRDefault="005D28A1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şi ambele poziţii ale schimbătorului numărul 61.</w:t>
            </w:r>
          </w:p>
        </w:tc>
      </w:tr>
      <w:tr w:rsidR="005D28A1" w14:paraId="41D896FF" w14:textId="77777777" w:rsidTr="004727FB">
        <w:trPr>
          <w:cantSplit/>
          <w:trHeight w:val="43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0E80B1" w14:textId="77777777" w:rsidR="005D28A1" w:rsidRDefault="005D28A1" w:rsidP="005D28A1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6BE130" w14:textId="77777777" w:rsidR="005D28A1" w:rsidRDefault="005D28A1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AAD4F0" w14:textId="77777777" w:rsidR="005D28A1" w:rsidRPr="00D33E71" w:rsidRDefault="005D28A1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B7E79C" w14:textId="77777777" w:rsidR="005D28A1" w:rsidRDefault="005D28A1" w:rsidP="004727FB">
            <w:pPr>
              <w:pStyle w:val="Heading2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-4"/>
              </w:rPr>
              <w:t>St. Adjud Grupa Tranzit</w:t>
            </w:r>
          </w:p>
          <w:p w14:paraId="253D1F25" w14:textId="77777777" w:rsidR="005D28A1" w:rsidRDefault="005D28A1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Cap Y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E08F41" w14:textId="77777777" w:rsidR="005D28A1" w:rsidRDefault="005D28A1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 82 / 86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E48F06" w14:textId="77777777" w:rsidR="005D28A1" w:rsidRPr="00D33E71" w:rsidRDefault="005D28A1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4FADEC" w14:textId="77777777" w:rsidR="005D28A1" w:rsidRDefault="005D28A1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D02149" w14:textId="77777777" w:rsidR="005D28A1" w:rsidRPr="00D33E71" w:rsidRDefault="005D28A1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99AC3B" w14:textId="77777777" w:rsidR="005D28A1" w:rsidRDefault="005D28A1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07154EA" w14:textId="77777777" w:rsidR="005D28A1" w:rsidRDefault="005D28A1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11 - 13  </w:t>
            </w:r>
          </w:p>
          <w:p w14:paraId="16D343B1" w14:textId="77777777" w:rsidR="005D28A1" w:rsidRDefault="005D28A1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primiri - expedieri.</w:t>
            </w:r>
          </w:p>
        </w:tc>
      </w:tr>
      <w:tr w:rsidR="005D28A1" w14:paraId="4596140B" w14:textId="77777777" w:rsidTr="004727FB">
        <w:trPr>
          <w:cantSplit/>
          <w:trHeight w:val="2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2594BC" w14:textId="77777777" w:rsidR="005D28A1" w:rsidRDefault="005D28A1" w:rsidP="005D28A1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C7B53C" w14:textId="77777777" w:rsidR="005D28A1" w:rsidRDefault="005D28A1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807678" w14:textId="77777777" w:rsidR="005D28A1" w:rsidRPr="00D33E71" w:rsidRDefault="005D28A1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4DB1DC" w14:textId="77777777" w:rsidR="005D28A1" w:rsidRDefault="005D28A1" w:rsidP="004727FB">
            <w:pPr>
              <w:pStyle w:val="Heading2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-4"/>
              </w:rPr>
              <w:t>St. Adjud Grupa Tranzit</w:t>
            </w:r>
          </w:p>
          <w:p w14:paraId="7FAD1DB5" w14:textId="77777777" w:rsidR="005D28A1" w:rsidRPr="0037264C" w:rsidRDefault="005D28A1" w:rsidP="004727FB">
            <w:pPr>
              <w:pStyle w:val="Heading2"/>
              <w:spacing w:line="276" w:lineRule="auto"/>
              <w:rPr>
                <w:rFonts w:ascii="Times New Roman" w:hAnsi="Times New Roman"/>
                <w:spacing w:val="-4"/>
              </w:rPr>
            </w:pPr>
            <w:r w:rsidRPr="0037264C">
              <w:rPr>
                <w:rFonts w:ascii="Times New Roman" w:hAnsi="Times New Roman"/>
                <w:bCs w:val="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59B253" w14:textId="77777777" w:rsidR="005D28A1" w:rsidRDefault="005D28A1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 70 / 72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1AE083" w14:textId="77777777" w:rsidR="005D28A1" w:rsidRPr="00D33E71" w:rsidRDefault="005D28A1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23CA91" w14:textId="77777777" w:rsidR="005D28A1" w:rsidRDefault="005D28A1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1F19BC" w14:textId="77777777" w:rsidR="005D28A1" w:rsidRPr="00D33E71" w:rsidRDefault="005D28A1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2AFAD8" w14:textId="77777777" w:rsidR="005D28A1" w:rsidRDefault="005D28A1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0E5F720" w14:textId="77777777" w:rsidR="005D28A1" w:rsidRDefault="005D28A1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8 - 14</w:t>
            </w:r>
          </w:p>
          <w:p w14:paraId="41466B7B" w14:textId="77777777" w:rsidR="005D28A1" w:rsidRDefault="005D28A1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primiri - expedieri.</w:t>
            </w:r>
          </w:p>
        </w:tc>
      </w:tr>
      <w:tr w:rsidR="005D28A1" w14:paraId="0DEB5A51" w14:textId="77777777" w:rsidTr="004727FB">
        <w:trPr>
          <w:cantSplit/>
          <w:trHeight w:val="96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8BB2FA" w14:textId="77777777" w:rsidR="005D28A1" w:rsidRDefault="005D28A1" w:rsidP="005D28A1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5DF783" w14:textId="77777777" w:rsidR="005D28A1" w:rsidRDefault="005D28A1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ED3C81" w14:textId="77777777" w:rsidR="005D28A1" w:rsidRPr="00D33E71" w:rsidRDefault="005D28A1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36C128" w14:textId="77777777" w:rsidR="005D28A1" w:rsidRDefault="005D28A1" w:rsidP="004727FB">
            <w:pPr>
              <w:pStyle w:val="Heading2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-4"/>
              </w:rPr>
              <w:t>St. Adjud Grupa Tranzit</w:t>
            </w:r>
          </w:p>
          <w:p w14:paraId="699D0063" w14:textId="77777777" w:rsidR="005D28A1" w:rsidRPr="003A070D" w:rsidRDefault="005D28A1" w:rsidP="004727FB">
            <w:pPr>
              <w:pStyle w:val="Heading2"/>
              <w:spacing w:line="276" w:lineRule="auto"/>
              <w:rPr>
                <w:rFonts w:ascii="Times New Roman" w:hAnsi="Times New Roman"/>
                <w:spacing w:val="-4"/>
              </w:rPr>
            </w:pPr>
            <w:r w:rsidRPr="003A070D">
              <w:rPr>
                <w:rFonts w:ascii="Times New Roman" w:hAnsi="Times New Roman"/>
                <w:bCs w:val="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24B32D" w14:textId="77777777" w:rsidR="005D28A1" w:rsidRDefault="005D28A1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78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FA9DB0" w14:textId="77777777" w:rsidR="005D28A1" w:rsidRPr="00D33E71" w:rsidRDefault="005D28A1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8048B2" w14:textId="77777777" w:rsidR="005D28A1" w:rsidRDefault="005D28A1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71B3C0" w14:textId="77777777" w:rsidR="005D28A1" w:rsidRPr="00D33E71" w:rsidRDefault="005D28A1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09937B" w14:textId="77777777" w:rsidR="005D28A1" w:rsidRDefault="005D28A1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16BC182" w14:textId="77777777" w:rsidR="005D28A1" w:rsidRDefault="005D28A1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7 - 9  St. Adjud Grupa Tranzit Cap Y.</w:t>
            </w:r>
          </w:p>
        </w:tc>
      </w:tr>
      <w:tr w:rsidR="005D28A1" w14:paraId="5C82845F" w14:textId="77777777" w:rsidTr="004727FB">
        <w:trPr>
          <w:cantSplit/>
          <w:trHeight w:val="96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F490D9" w14:textId="77777777" w:rsidR="005D28A1" w:rsidRDefault="005D28A1" w:rsidP="005D28A1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6589E1" w14:textId="77777777" w:rsidR="005D28A1" w:rsidRDefault="005D28A1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676DA8" w14:textId="77777777" w:rsidR="005D28A1" w:rsidRPr="00D33E71" w:rsidRDefault="005D28A1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E695AE" w14:textId="77777777" w:rsidR="005D28A1" w:rsidRDefault="005D28A1" w:rsidP="004727FB">
            <w:pPr>
              <w:pStyle w:val="Heading2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-4"/>
              </w:rPr>
              <w:t>St. Adjud Grupa Tranzit</w:t>
            </w:r>
          </w:p>
          <w:p w14:paraId="5A091145" w14:textId="77777777" w:rsidR="005D28A1" w:rsidRPr="00F401CD" w:rsidRDefault="005D28A1" w:rsidP="004727FB">
            <w:pPr>
              <w:pStyle w:val="Heading2"/>
              <w:spacing w:line="276" w:lineRule="auto"/>
              <w:rPr>
                <w:rFonts w:ascii="Times New Roman" w:hAnsi="Times New Roman"/>
                <w:spacing w:val="-4"/>
              </w:rPr>
            </w:pPr>
            <w:r>
              <w:rPr>
                <w:rFonts w:ascii="Times New Roman" w:hAnsi="Times New Roman"/>
                <w:bCs w:val="0"/>
              </w:rPr>
              <w:t>C</w:t>
            </w:r>
            <w:r w:rsidRPr="00F401CD">
              <w:rPr>
                <w:rFonts w:ascii="Times New Roman" w:hAnsi="Times New Roman"/>
                <w:bCs w:val="0"/>
              </w:rPr>
              <w:t>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E874D6" w14:textId="77777777" w:rsidR="005D28A1" w:rsidRDefault="005D28A1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46 </w:t>
            </w:r>
          </w:p>
          <w:p w14:paraId="78D6F760" w14:textId="77777777" w:rsidR="005D28A1" w:rsidRDefault="005D28A1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şi 48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DD2292" w14:textId="77777777" w:rsidR="005D28A1" w:rsidRPr="00D33E71" w:rsidRDefault="005D28A1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842F40" w14:textId="77777777" w:rsidR="005D28A1" w:rsidRDefault="005D28A1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159FE3" w14:textId="77777777" w:rsidR="005D28A1" w:rsidRPr="00D33E71" w:rsidRDefault="005D28A1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A3A80D" w14:textId="77777777" w:rsidR="005D28A1" w:rsidRDefault="005D28A1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272B35E" w14:textId="77777777" w:rsidR="005D28A1" w:rsidRDefault="005D28A1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8 - 13 </w:t>
            </w:r>
          </w:p>
          <w:p w14:paraId="45580347" w14:textId="77777777" w:rsidR="005D28A1" w:rsidRDefault="005D28A1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primiri - expedieri.</w:t>
            </w:r>
          </w:p>
        </w:tc>
      </w:tr>
      <w:tr w:rsidR="005D28A1" w14:paraId="50C5CDCB" w14:textId="77777777" w:rsidTr="004727FB">
        <w:trPr>
          <w:cantSplit/>
          <w:trHeight w:val="407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1D1897" w14:textId="77777777" w:rsidR="005D28A1" w:rsidRDefault="005D28A1" w:rsidP="005D28A1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4517CB" w14:textId="77777777" w:rsidR="005D28A1" w:rsidRDefault="005D28A1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AEB6C3" w14:textId="77777777" w:rsidR="005D28A1" w:rsidRPr="00D33E71" w:rsidRDefault="005D28A1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A645F6" w14:textId="77777777" w:rsidR="005D28A1" w:rsidRDefault="005D28A1" w:rsidP="004727FB">
            <w:pPr>
              <w:pStyle w:val="Heading2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-4"/>
              </w:rPr>
              <w:t>St. Adjud Grupa Tranzit</w:t>
            </w:r>
          </w:p>
          <w:p w14:paraId="30D6B03B" w14:textId="77777777" w:rsidR="005D28A1" w:rsidRDefault="005D28A1" w:rsidP="004727FB">
            <w:pPr>
              <w:pStyle w:val="Heading2"/>
              <w:spacing w:line="276" w:lineRule="auto"/>
              <w:rPr>
                <w:rFonts w:ascii="Times New Roman" w:hAnsi="Times New Roman"/>
                <w:bCs w:val="0"/>
              </w:rPr>
            </w:pPr>
            <w:r>
              <w:rPr>
                <w:rFonts w:ascii="Times New Roman" w:hAnsi="Times New Roman"/>
                <w:bCs w:val="0"/>
              </w:rPr>
              <w:t xml:space="preserve">linia 7 </w:t>
            </w:r>
          </w:p>
          <w:p w14:paraId="37339450" w14:textId="77777777" w:rsidR="005D28A1" w:rsidRDefault="005D28A1" w:rsidP="004727FB">
            <w:pPr>
              <w:pStyle w:val="Heading2"/>
              <w:spacing w:line="276" w:lineRule="auto"/>
              <w:rPr>
                <w:rFonts w:ascii="Times New Roman" w:hAnsi="Times New Roman"/>
                <w:spacing w:val="-4"/>
              </w:rPr>
            </w:pPr>
            <w:r>
              <w:rPr>
                <w:rFonts w:ascii="Times New Roman" w:hAnsi="Times New Roman"/>
                <w:bCs w:val="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CD8279" w14:textId="77777777" w:rsidR="005D28A1" w:rsidRDefault="005D28A1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134BBF" w14:textId="77777777" w:rsidR="005D28A1" w:rsidRDefault="005D28A1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4DDEE4" w14:textId="77777777" w:rsidR="005D28A1" w:rsidRDefault="005D28A1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6C9815" w14:textId="77777777" w:rsidR="005D28A1" w:rsidRPr="00D33E71" w:rsidRDefault="005D28A1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1353DD" w14:textId="77777777" w:rsidR="005D28A1" w:rsidRDefault="005D28A1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5853740" w14:textId="77777777" w:rsidR="005D28A1" w:rsidRDefault="005D28A1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linia 7</w:t>
            </w:r>
          </w:p>
          <w:p w14:paraId="72A576A7" w14:textId="77777777" w:rsidR="005D28A1" w:rsidRDefault="005D28A1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primiri - expedieri.</w:t>
            </w:r>
          </w:p>
        </w:tc>
      </w:tr>
      <w:tr w:rsidR="005D28A1" w14:paraId="072C6985" w14:textId="77777777" w:rsidTr="004727FB">
        <w:trPr>
          <w:cantSplit/>
          <w:trHeight w:val="109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74B897" w14:textId="77777777" w:rsidR="005D28A1" w:rsidRDefault="005D28A1" w:rsidP="005D28A1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DA5C82" w14:textId="77777777" w:rsidR="005D28A1" w:rsidRDefault="005D28A1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1BD766" w14:textId="77777777" w:rsidR="005D28A1" w:rsidRPr="00D33E71" w:rsidRDefault="005D28A1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23144F" w14:textId="77777777" w:rsidR="005D28A1" w:rsidRDefault="005D28A1" w:rsidP="004727FB">
            <w:pPr>
              <w:pStyle w:val="Heading2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-4"/>
              </w:rPr>
              <w:t>St. Adjud Grupa Tranzit</w:t>
            </w:r>
          </w:p>
          <w:p w14:paraId="12CEF3A4" w14:textId="77777777" w:rsidR="005D28A1" w:rsidRDefault="005D28A1" w:rsidP="004727FB">
            <w:pPr>
              <w:pStyle w:val="Heading2"/>
              <w:spacing w:line="276" w:lineRule="auto"/>
              <w:rPr>
                <w:rFonts w:ascii="Times New Roman" w:hAnsi="Times New Roman"/>
                <w:bCs w:val="0"/>
              </w:rPr>
            </w:pPr>
            <w:r>
              <w:rPr>
                <w:rFonts w:ascii="Times New Roman" w:hAnsi="Times New Roman"/>
                <w:bCs w:val="0"/>
              </w:rPr>
              <w:t>linia 13</w:t>
            </w:r>
          </w:p>
          <w:p w14:paraId="2865A55C" w14:textId="77777777" w:rsidR="005D28A1" w:rsidRDefault="005D28A1" w:rsidP="004727FB">
            <w:pPr>
              <w:pStyle w:val="Heading2"/>
              <w:spacing w:line="276" w:lineRule="auto"/>
              <w:rPr>
                <w:rFonts w:ascii="Times New Roman" w:hAnsi="Times New Roman"/>
                <w:bCs w:val="0"/>
              </w:rPr>
            </w:pPr>
            <w:r>
              <w:rPr>
                <w:rFonts w:ascii="Times New Roman" w:hAnsi="Times New Roman"/>
                <w:bCs w:val="0"/>
              </w:rPr>
              <w:t>primiri - expedieri</w:t>
            </w:r>
          </w:p>
          <w:p w14:paraId="5E857889" w14:textId="77777777" w:rsidR="005D28A1" w:rsidRPr="002532C4" w:rsidRDefault="005D28A1" w:rsidP="004727FB">
            <w:pPr>
              <w:pStyle w:val="Heading2"/>
              <w:spacing w:line="276" w:lineRule="auto"/>
              <w:rPr>
                <w:rFonts w:ascii="Times New Roman" w:hAnsi="Times New Roman"/>
                <w:bCs w:val="0"/>
              </w:rPr>
            </w:pPr>
            <w:r>
              <w:rPr>
                <w:rFonts w:ascii="Times New Roman" w:hAnsi="Times New Roman"/>
                <w:bCs w:val="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6E0FDD" w14:textId="77777777" w:rsidR="005D28A1" w:rsidRDefault="005D28A1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din Ax Staţie până la T.D.J. 90 / 92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6360EF" w14:textId="77777777" w:rsidR="005D28A1" w:rsidRDefault="005D28A1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8A8DE3" w14:textId="77777777" w:rsidR="005D28A1" w:rsidRDefault="005D28A1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7207DE" w14:textId="77777777" w:rsidR="005D28A1" w:rsidRPr="00D33E71" w:rsidRDefault="005D28A1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A4B7A7" w14:textId="77777777" w:rsidR="005D28A1" w:rsidRDefault="005D28A1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62639A3" w14:textId="77777777" w:rsidR="005D28A1" w:rsidRDefault="005D28A1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linia 13</w:t>
            </w:r>
          </w:p>
          <w:p w14:paraId="337E165B" w14:textId="77777777" w:rsidR="005D28A1" w:rsidRDefault="005D28A1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primiri - expedieri, Cap Y.</w:t>
            </w:r>
          </w:p>
        </w:tc>
      </w:tr>
      <w:tr w:rsidR="005D28A1" w14:paraId="33A9E13B" w14:textId="77777777" w:rsidTr="004727FB">
        <w:trPr>
          <w:cantSplit/>
          <w:trHeight w:val="63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D8B93B" w14:textId="77777777" w:rsidR="005D28A1" w:rsidRDefault="005D28A1" w:rsidP="005D28A1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46E2D4" w14:textId="77777777" w:rsidR="005D28A1" w:rsidRDefault="005D28A1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78A30D" w14:textId="77777777" w:rsidR="005D28A1" w:rsidRPr="00D33E71" w:rsidRDefault="005D28A1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1400DD" w14:textId="77777777" w:rsidR="005D28A1" w:rsidRDefault="005D28A1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Bacău</w:t>
            </w:r>
          </w:p>
          <w:p w14:paraId="7D7201A3" w14:textId="77777777" w:rsidR="005D28A1" w:rsidRDefault="005D28A1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B5C4E0" w14:textId="77777777" w:rsidR="005D28A1" w:rsidRDefault="005D28A1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diag. 13/17-19-33/35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4E862F" w14:textId="77777777" w:rsidR="005D28A1" w:rsidRPr="00D33E71" w:rsidRDefault="005D28A1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7EBDD8" w14:textId="77777777" w:rsidR="005D28A1" w:rsidRDefault="005D28A1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460294" w14:textId="77777777" w:rsidR="005D28A1" w:rsidRPr="00D33E71" w:rsidRDefault="005D28A1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DDAC06" w14:textId="77777777" w:rsidR="005D28A1" w:rsidRDefault="005D28A1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accesul</w:t>
            </w:r>
          </w:p>
          <w:p w14:paraId="041D4E3B" w14:textId="77777777" w:rsidR="005D28A1" w:rsidRDefault="005D28A1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din linia 2 directă</w:t>
            </w:r>
          </w:p>
          <w:p w14:paraId="734EDE0F" w14:textId="77777777" w:rsidR="005D28A1" w:rsidRDefault="005D28A1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1 - 12 Marfă. </w:t>
            </w:r>
          </w:p>
        </w:tc>
      </w:tr>
      <w:tr w:rsidR="005D28A1" w14:paraId="169C6DE1" w14:textId="77777777" w:rsidTr="004727FB">
        <w:trPr>
          <w:cantSplit/>
          <w:trHeight w:val="47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3270F9" w14:textId="77777777" w:rsidR="005D28A1" w:rsidRDefault="005D28A1" w:rsidP="005D28A1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24C073" w14:textId="77777777" w:rsidR="005D28A1" w:rsidRDefault="005D28A1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F7B3E5" w14:textId="77777777" w:rsidR="005D28A1" w:rsidRPr="00D33E71" w:rsidRDefault="005D28A1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BD5A44" w14:textId="77777777" w:rsidR="005D28A1" w:rsidRDefault="005D28A1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Bacău</w:t>
            </w:r>
          </w:p>
          <w:p w14:paraId="453CC921" w14:textId="77777777" w:rsidR="005D28A1" w:rsidRDefault="005D28A1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FCDC71" w14:textId="77777777" w:rsidR="005D28A1" w:rsidRDefault="005D28A1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A1B2A4" w14:textId="77777777" w:rsidR="005D28A1" w:rsidRPr="00D33E71" w:rsidRDefault="005D28A1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4F2461" w14:textId="77777777" w:rsidR="005D28A1" w:rsidRDefault="005D28A1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337F2B" w14:textId="77777777" w:rsidR="005D28A1" w:rsidRPr="00D33E71" w:rsidRDefault="005D28A1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A27DF9" w14:textId="77777777" w:rsidR="005D28A1" w:rsidRDefault="005D28A1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De la călcâi sch. 102, </w:t>
            </w:r>
          </w:p>
          <w:p w14:paraId="45C77BC5" w14:textId="77777777" w:rsidR="005D28A1" w:rsidRDefault="005D28A1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peste sch.76,  </w:t>
            </w:r>
          </w:p>
          <w:p w14:paraId="10E404E5" w14:textId="77777777" w:rsidR="005D28A1" w:rsidRDefault="005D28A1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până la călcâi sch. 70.</w:t>
            </w:r>
          </w:p>
        </w:tc>
      </w:tr>
      <w:tr w:rsidR="005D28A1" w14:paraId="0F90BE0F" w14:textId="77777777" w:rsidTr="004727FB">
        <w:trPr>
          <w:cantSplit/>
          <w:trHeight w:val="77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301C6B" w14:textId="77777777" w:rsidR="005D28A1" w:rsidRDefault="005D28A1" w:rsidP="005D28A1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BEF9E1" w14:textId="77777777" w:rsidR="005D28A1" w:rsidRDefault="005D28A1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8511BE" w14:textId="77777777" w:rsidR="005D28A1" w:rsidRPr="00D33E71" w:rsidRDefault="005D28A1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067A2B" w14:textId="77777777" w:rsidR="005D28A1" w:rsidRDefault="005D28A1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Bacău</w:t>
            </w:r>
          </w:p>
          <w:p w14:paraId="6A899CC9" w14:textId="77777777" w:rsidR="005D28A1" w:rsidRDefault="005D28A1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50AAB4" w14:textId="77777777" w:rsidR="005D28A1" w:rsidRDefault="005D28A1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B19381" w14:textId="77777777" w:rsidR="005D28A1" w:rsidRPr="00D33E71" w:rsidRDefault="005D28A1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74AD15" w14:textId="77777777" w:rsidR="005D28A1" w:rsidRDefault="005D28A1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20C3CA" w14:textId="77777777" w:rsidR="005D28A1" w:rsidRPr="00D33E71" w:rsidRDefault="005D28A1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03E8F5" w14:textId="77777777" w:rsidR="005D28A1" w:rsidRDefault="005D28A1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De la vârful sch. 98, </w:t>
            </w:r>
          </w:p>
          <w:p w14:paraId="540CF145" w14:textId="77777777" w:rsidR="005D28A1" w:rsidRPr="00CB3447" w:rsidRDefault="005D28A1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peste TDJ 78 </w:t>
            </w:r>
            <w:r>
              <w:rPr>
                <w:b/>
                <w:bCs/>
                <w:i/>
                <w:iCs/>
                <w:sz w:val="20"/>
                <w:lang w:val="en-US"/>
              </w:rPr>
              <w:t xml:space="preserve">/ </w:t>
            </w:r>
            <w:r>
              <w:rPr>
                <w:b/>
                <w:bCs/>
                <w:i/>
                <w:iCs/>
                <w:sz w:val="20"/>
              </w:rPr>
              <w:t xml:space="preserve">80, sch.74, 72, 58 până la TDJ 30 </w:t>
            </w:r>
            <w:r>
              <w:rPr>
                <w:b/>
                <w:bCs/>
                <w:i/>
                <w:iCs/>
                <w:sz w:val="20"/>
                <w:lang w:val="en-US"/>
              </w:rPr>
              <w:t>/ 40 .</w:t>
            </w:r>
          </w:p>
        </w:tc>
      </w:tr>
      <w:tr w:rsidR="005D28A1" w14:paraId="29DBB09C" w14:textId="77777777" w:rsidTr="004727FB">
        <w:trPr>
          <w:cantSplit/>
          <w:trHeight w:val="77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D7FEB2" w14:textId="77777777" w:rsidR="005D28A1" w:rsidRDefault="005D28A1" w:rsidP="005D28A1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52C3CF" w14:textId="77777777" w:rsidR="005D28A1" w:rsidRDefault="005D28A1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2ED18A" w14:textId="77777777" w:rsidR="005D28A1" w:rsidRPr="00D33E71" w:rsidRDefault="005D28A1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295FFF" w14:textId="77777777" w:rsidR="005D28A1" w:rsidRDefault="005D28A1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Bacău -</w:t>
            </w:r>
          </w:p>
          <w:p w14:paraId="1E546A58" w14:textId="77777777" w:rsidR="005D28A1" w:rsidRDefault="005D28A1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Itești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8067FE" w14:textId="77777777" w:rsidR="005D28A1" w:rsidRDefault="005D28A1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2253B1" w14:textId="77777777" w:rsidR="005D28A1" w:rsidRPr="00D33E71" w:rsidRDefault="005D28A1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F16DAA" w14:textId="77777777" w:rsidR="005D28A1" w:rsidRDefault="005D28A1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308+677</w:t>
            </w:r>
          </w:p>
          <w:p w14:paraId="5008EDB8" w14:textId="77777777" w:rsidR="005D28A1" w:rsidRDefault="005D28A1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308+893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949951" w14:textId="77777777" w:rsidR="005D28A1" w:rsidRPr="00D33E71" w:rsidRDefault="005D28A1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CA7A5D" w14:textId="77777777" w:rsidR="005D28A1" w:rsidRPr="004143AF" w:rsidRDefault="005D28A1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4143AF">
              <w:rPr>
                <w:b/>
                <w:bCs/>
                <w:iCs/>
                <w:sz w:val="20"/>
              </w:rPr>
              <w:t xml:space="preserve">*Valabil pentru trenurile </w:t>
            </w:r>
            <w:r>
              <w:rPr>
                <w:b/>
                <w:bCs/>
                <w:iCs/>
                <w:sz w:val="20"/>
              </w:rPr>
              <w:t>care au în componență</w:t>
            </w:r>
            <w:r w:rsidRPr="004143AF">
              <w:rPr>
                <w:b/>
                <w:bCs/>
                <w:iCs/>
                <w:sz w:val="20"/>
              </w:rPr>
              <w:t xml:space="preserve"> două locomotive cuplate.</w:t>
            </w:r>
          </w:p>
          <w:p w14:paraId="3EC515A2" w14:textId="77777777" w:rsidR="005D28A1" w:rsidRDefault="005D28A1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D84BDE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5D28A1" w14:paraId="6C4BEB0F" w14:textId="77777777" w:rsidTr="004727FB">
        <w:trPr>
          <w:cantSplit/>
          <w:trHeight w:val="77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131275" w14:textId="77777777" w:rsidR="005D28A1" w:rsidRDefault="005D28A1" w:rsidP="005D28A1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B7FEC7" w14:textId="77777777" w:rsidR="005D28A1" w:rsidRDefault="005D28A1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B5DDE6" w14:textId="77777777" w:rsidR="005D28A1" w:rsidRPr="00D33E71" w:rsidRDefault="005D28A1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0EB6F0" w14:textId="77777777" w:rsidR="005D28A1" w:rsidRDefault="005D28A1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Galbeni, linia 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8D1518" w14:textId="77777777" w:rsidR="005D28A1" w:rsidRDefault="005D28A1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 la sch. 11</w:t>
            </w:r>
          </w:p>
          <w:p w14:paraId="616EEF97" w14:textId="77777777" w:rsidR="005D28A1" w:rsidRDefault="005D28A1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până la ax stația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EA64B2" w14:textId="77777777" w:rsidR="005D28A1" w:rsidRPr="00D33E71" w:rsidRDefault="005D28A1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25EFA1" w14:textId="77777777" w:rsidR="005D28A1" w:rsidRDefault="005D28A1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66F424" w14:textId="77777777" w:rsidR="005D28A1" w:rsidRDefault="005D28A1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B0DE46" w14:textId="77777777" w:rsidR="005D28A1" w:rsidRPr="004143AF" w:rsidRDefault="005D28A1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5D28A1" w14:paraId="1FF319B4" w14:textId="77777777" w:rsidTr="004727FB">
        <w:trPr>
          <w:cantSplit/>
          <w:trHeight w:val="77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85912A" w14:textId="77777777" w:rsidR="005D28A1" w:rsidRDefault="005D28A1" w:rsidP="005D28A1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1ED5B2" w14:textId="77777777" w:rsidR="005D28A1" w:rsidRDefault="005D28A1" w:rsidP="00D3024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F8D48C" w14:textId="77777777" w:rsidR="005D28A1" w:rsidRPr="00D33E71" w:rsidRDefault="005D28A1" w:rsidP="00D3024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FED242" w14:textId="77777777" w:rsidR="005D28A1" w:rsidRDefault="005D28A1" w:rsidP="00D30244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Săcuieni Roman</w:t>
            </w:r>
          </w:p>
          <w:p w14:paraId="61D4E7D2" w14:textId="77777777" w:rsidR="005D28A1" w:rsidRDefault="005D28A1" w:rsidP="00D30244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CE45D2" w14:textId="77777777" w:rsidR="005D28A1" w:rsidRDefault="005D28A1" w:rsidP="00D3024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595DA8" w14:textId="77777777" w:rsidR="005D28A1" w:rsidRDefault="005D28A1" w:rsidP="00D3024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6AE419" w14:textId="77777777" w:rsidR="005D28A1" w:rsidRDefault="005D28A1" w:rsidP="00D3024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BD8CC5" w14:textId="77777777" w:rsidR="005D28A1" w:rsidRDefault="005D28A1" w:rsidP="00D3024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CE1470" w14:textId="77777777" w:rsidR="005D28A1" w:rsidRPr="004143AF" w:rsidRDefault="005D28A1" w:rsidP="00D30244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Nesemnalizată pe teren.</w:t>
            </w:r>
          </w:p>
        </w:tc>
      </w:tr>
      <w:tr w:rsidR="005D28A1" w14:paraId="2C3F1E83" w14:textId="77777777" w:rsidTr="004727FB">
        <w:trPr>
          <w:cantSplit/>
          <w:trHeight w:val="77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2DE289" w14:textId="77777777" w:rsidR="005D28A1" w:rsidRDefault="005D28A1" w:rsidP="005D28A1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587AF0" w14:textId="77777777" w:rsidR="005D28A1" w:rsidRDefault="005D28A1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710282" w14:textId="77777777" w:rsidR="005D28A1" w:rsidRPr="00D33E71" w:rsidRDefault="005D28A1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7A0D57" w14:textId="77777777" w:rsidR="005D28A1" w:rsidRDefault="005D28A1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Săcuieni Roman</w:t>
            </w:r>
          </w:p>
          <w:p w14:paraId="7F5EB3D2" w14:textId="77777777" w:rsidR="005D28A1" w:rsidRDefault="005D28A1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256ABC" w14:textId="77777777" w:rsidR="005D28A1" w:rsidRDefault="005D28A1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7C9A6C" w14:textId="77777777" w:rsidR="005D28A1" w:rsidRPr="00D33E71" w:rsidRDefault="005D28A1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3CD8E9" w14:textId="77777777" w:rsidR="005D28A1" w:rsidRDefault="005D28A1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5A148D" w14:textId="77777777" w:rsidR="005D28A1" w:rsidRPr="00D33E71" w:rsidRDefault="005D28A1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D317A6" w14:textId="77777777" w:rsidR="005D28A1" w:rsidRDefault="005D28A1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sz w:val="20"/>
              </w:rPr>
              <w:t>Nesemnalizată pe teren.</w:t>
            </w:r>
          </w:p>
        </w:tc>
      </w:tr>
      <w:tr w:rsidR="005D28A1" w14:paraId="2F48818F" w14:textId="77777777" w:rsidTr="004727FB">
        <w:trPr>
          <w:cantSplit/>
          <w:trHeight w:val="77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824DF3" w14:textId="77777777" w:rsidR="005D28A1" w:rsidRDefault="005D28A1" w:rsidP="005D28A1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F52C41" w14:textId="77777777" w:rsidR="005D28A1" w:rsidRDefault="005D28A1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354+300</w:t>
            </w:r>
          </w:p>
          <w:p w14:paraId="41AFB6AB" w14:textId="77777777" w:rsidR="005D28A1" w:rsidRDefault="005D28A1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360+800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FF9E1C" w14:textId="77777777" w:rsidR="005D28A1" w:rsidRPr="00D33E71" w:rsidRDefault="005D28A1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613F6F" w14:textId="77777777" w:rsidR="005D28A1" w:rsidRDefault="005D28A1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3 directă Cap Y St. Săbăoani, </w:t>
            </w:r>
          </w:p>
          <w:p w14:paraId="3ECB660F" w14:textId="77777777" w:rsidR="005D28A1" w:rsidRDefault="005D28A1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Săbăoani – Mircești și linia 3 directă Cap X St. Mircești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171409" w14:textId="77777777" w:rsidR="005D28A1" w:rsidRDefault="005D28A1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6854CB" w14:textId="77777777" w:rsidR="005D28A1" w:rsidRPr="00D33E71" w:rsidRDefault="005D28A1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89BA14" w14:textId="77777777" w:rsidR="005D28A1" w:rsidRDefault="005D28A1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B44BF0" w14:textId="77777777" w:rsidR="005D28A1" w:rsidRPr="00D33E71" w:rsidRDefault="005D28A1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D1F248" w14:textId="77777777" w:rsidR="005D28A1" w:rsidRDefault="005D28A1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>
              <w:rPr>
                <w:b/>
                <w:bCs/>
                <w:i/>
                <w:sz w:val="20"/>
              </w:rPr>
              <w:t xml:space="preserve">Cu inductori de 1000Hz </w:t>
            </w:r>
            <w:r>
              <w:rPr>
                <w:b/>
                <w:bCs/>
                <w:i/>
                <w:sz w:val="20"/>
              </w:rPr>
              <w:br/>
              <w:t>la paletele galbene</w:t>
            </w:r>
          </w:p>
        </w:tc>
      </w:tr>
      <w:tr w:rsidR="005D28A1" w14:paraId="62627562" w14:textId="77777777" w:rsidTr="004727FB">
        <w:trPr>
          <w:cantSplit/>
          <w:trHeight w:val="8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9F16C8" w14:textId="77777777" w:rsidR="005D28A1" w:rsidRDefault="005D28A1" w:rsidP="005D28A1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39A33C" w14:textId="77777777" w:rsidR="005D28A1" w:rsidRDefault="005D28A1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3837EC" w14:textId="77777777" w:rsidR="005D28A1" w:rsidRPr="00D33E71" w:rsidRDefault="005D28A1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C62DC7" w14:textId="77777777" w:rsidR="005D28A1" w:rsidRDefault="005D28A1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Paşcani Triaj</w:t>
            </w:r>
          </w:p>
          <w:p w14:paraId="3BD70B5A" w14:textId="77777777" w:rsidR="005D28A1" w:rsidRDefault="005D28A1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liniile 6B - 12B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DB504A" w14:textId="77777777" w:rsidR="005D28A1" w:rsidRDefault="005D28A1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A4037E" w14:textId="77777777" w:rsidR="005D28A1" w:rsidRPr="00D33E71" w:rsidRDefault="005D28A1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26E618" w14:textId="77777777" w:rsidR="005D28A1" w:rsidRDefault="005D28A1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560116" w14:textId="77777777" w:rsidR="005D28A1" w:rsidRPr="00D33E71" w:rsidRDefault="005D28A1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745EB7" w14:textId="77777777" w:rsidR="005D28A1" w:rsidRDefault="005D28A1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5D28A1" w14:paraId="7170EC2F" w14:textId="77777777" w:rsidTr="004727FB">
        <w:trPr>
          <w:cantSplit/>
          <w:trHeight w:val="51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3E27CF" w14:textId="77777777" w:rsidR="005D28A1" w:rsidRDefault="005D28A1" w:rsidP="005D28A1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8A3007" w14:textId="77777777" w:rsidR="005D28A1" w:rsidRDefault="005D28A1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6151E3" w14:textId="77777777" w:rsidR="005D28A1" w:rsidRPr="00D33E71" w:rsidRDefault="005D28A1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8F4709" w14:textId="77777777" w:rsidR="005D28A1" w:rsidRDefault="005D28A1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Dolhasca</w:t>
            </w:r>
          </w:p>
          <w:p w14:paraId="40A4E861" w14:textId="77777777" w:rsidR="005D28A1" w:rsidRDefault="005D28A1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73AF5A" w14:textId="77777777" w:rsidR="005D28A1" w:rsidRDefault="005D28A1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1AC891" w14:textId="77777777" w:rsidR="005D28A1" w:rsidRPr="00D33E71" w:rsidRDefault="005D28A1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8D3759" w14:textId="77777777" w:rsidR="005D28A1" w:rsidRDefault="005D28A1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910E8D" w14:textId="77777777" w:rsidR="005D28A1" w:rsidRPr="00D33E71" w:rsidRDefault="005D28A1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E7FA0F" w14:textId="77777777" w:rsidR="005D28A1" w:rsidRDefault="005D28A1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5D28A1" w14:paraId="3229D97F" w14:textId="77777777" w:rsidTr="004727FB">
        <w:trPr>
          <w:cantSplit/>
          <w:trHeight w:val="51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21C601" w14:textId="77777777" w:rsidR="005D28A1" w:rsidRDefault="005D28A1" w:rsidP="005D28A1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B5E2D0" w14:textId="77777777" w:rsidR="005D28A1" w:rsidRDefault="005D28A1" w:rsidP="0096172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411+800</w:t>
            </w:r>
          </w:p>
          <w:p w14:paraId="52CB2638" w14:textId="77777777" w:rsidR="005D28A1" w:rsidRDefault="005D28A1" w:rsidP="0096172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412+050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861878" w14:textId="77777777" w:rsidR="005D28A1" w:rsidRPr="00D33E71" w:rsidRDefault="005D28A1" w:rsidP="0096172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65A389" w14:textId="77777777" w:rsidR="005D28A1" w:rsidRDefault="005D28A1" w:rsidP="0096172A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Dolhasca - Liteni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3FA6D8" w14:textId="77777777" w:rsidR="005D28A1" w:rsidRDefault="005D28A1" w:rsidP="0096172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F091D9" w14:textId="77777777" w:rsidR="005D28A1" w:rsidRPr="00D33E71" w:rsidRDefault="005D28A1" w:rsidP="0096172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180274" w14:textId="77777777" w:rsidR="005D28A1" w:rsidRDefault="005D28A1" w:rsidP="0096172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411+800</w:t>
            </w:r>
          </w:p>
          <w:p w14:paraId="6F230710" w14:textId="77777777" w:rsidR="005D28A1" w:rsidRDefault="005D28A1" w:rsidP="0096172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412+050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D2D272" w14:textId="77777777" w:rsidR="005D28A1" w:rsidRPr="00D33E71" w:rsidRDefault="005D28A1" w:rsidP="0096172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E02CF8" w14:textId="77777777" w:rsidR="005D28A1" w:rsidRDefault="005D28A1" w:rsidP="0096172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sz w:val="20"/>
              </w:rPr>
              <w:t xml:space="preserve">Cu inductori </w:t>
            </w:r>
            <w:r>
              <w:rPr>
                <w:b/>
                <w:bCs/>
                <w:i/>
                <w:sz w:val="20"/>
              </w:rPr>
              <w:br/>
              <w:t>la paletele galbene</w:t>
            </w:r>
          </w:p>
        </w:tc>
      </w:tr>
      <w:tr w:rsidR="005D28A1" w14:paraId="3B99D923" w14:textId="77777777" w:rsidTr="004727FB">
        <w:trPr>
          <w:cantSplit/>
          <w:trHeight w:val="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89A7D8" w14:textId="77777777" w:rsidR="005D28A1" w:rsidRDefault="005D28A1" w:rsidP="005D28A1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F8C09D" w14:textId="77777777" w:rsidR="005D28A1" w:rsidRDefault="005D28A1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023B40" w14:textId="77777777" w:rsidR="005D28A1" w:rsidRPr="00D33E71" w:rsidRDefault="005D28A1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A7D587" w14:textId="77777777" w:rsidR="005D28A1" w:rsidRDefault="005D28A1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Liteni</w:t>
            </w:r>
          </w:p>
          <w:p w14:paraId="34B75643" w14:textId="77777777" w:rsidR="005D28A1" w:rsidRDefault="005D28A1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752759" w14:textId="77777777" w:rsidR="005D28A1" w:rsidRDefault="005D28A1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41736776" w14:textId="77777777" w:rsidR="005D28A1" w:rsidRDefault="005D28A1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54E387" w14:textId="77777777" w:rsidR="005D28A1" w:rsidRPr="00D33E71" w:rsidRDefault="005D28A1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A9545C" w14:textId="77777777" w:rsidR="005D28A1" w:rsidRDefault="005D28A1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162E9A" w14:textId="77777777" w:rsidR="005D28A1" w:rsidRPr="00D33E71" w:rsidRDefault="005D28A1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06D157" w14:textId="77777777" w:rsidR="005D28A1" w:rsidRDefault="005D28A1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5D28A1" w14:paraId="114B51B5" w14:textId="77777777" w:rsidTr="004727FB">
        <w:trPr>
          <w:cantSplit/>
          <w:trHeight w:val="395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2BE816" w14:textId="77777777" w:rsidR="005D28A1" w:rsidRDefault="005D28A1" w:rsidP="005D28A1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735BB2" w14:textId="77777777" w:rsidR="005D28A1" w:rsidRDefault="005D28A1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91B559" w14:textId="77777777" w:rsidR="005D28A1" w:rsidRPr="00D33E71" w:rsidRDefault="005D28A1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E6F093" w14:textId="77777777" w:rsidR="005D28A1" w:rsidRDefault="005D28A1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Suceava</w:t>
            </w:r>
          </w:p>
          <w:p w14:paraId="6DA7F7B0" w14:textId="77777777" w:rsidR="005D28A1" w:rsidRDefault="005D28A1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liniile 1S şi 2S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D6154B" w14:textId="77777777" w:rsidR="005D28A1" w:rsidRDefault="005D28A1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32FBCFEA" w14:textId="77777777" w:rsidR="005D28A1" w:rsidRDefault="005D28A1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640C8B" w14:textId="77777777" w:rsidR="005D28A1" w:rsidRPr="00D33E71" w:rsidRDefault="005D28A1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41DD60" w14:textId="77777777" w:rsidR="005D28A1" w:rsidRDefault="005D28A1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D6A482" w14:textId="77777777" w:rsidR="005D28A1" w:rsidRPr="00D33E71" w:rsidRDefault="005D28A1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720589" w14:textId="77777777" w:rsidR="005D28A1" w:rsidRDefault="005D28A1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5D28A1" w14:paraId="76226857" w14:textId="77777777" w:rsidTr="004727FB">
        <w:trPr>
          <w:cantSplit/>
          <w:trHeight w:val="395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8A46AD" w14:textId="77777777" w:rsidR="005D28A1" w:rsidRDefault="005D28A1" w:rsidP="005D28A1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C61DFD" w14:textId="77777777" w:rsidR="005D28A1" w:rsidRDefault="005D28A1" w:rsidP="00EB056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791CCB" w14:textId="77777777" w:rsidR="005D28A1" w:rsidRPr="00D33E71" w:rsidRDefault="005D28A1" w:rsidP="00EB056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528632" w14:textId="77777777" w:rsidR="005D28A1" w:rsidRDefault="005D28A1" w:rsidP="00EB056A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Suceava</w:t>
            </w:r>
          </w:p>
          <w:p w14:paraId="78F2E10F" w14:textId="77777777" w:rsidR="005D28A1" w:rsidRDefault="005D28A1" w:rsidP="00EB056A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6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B105CC" w14:textId="77777777" w:rsidR="005D28A1" w:rsidRDefault="005D28A1" w:rsidP="00EB056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5A382306" w14:textId="77777777" w:rsidR="005D28A1" w:rsidRDefault="005D28A1" w:rsidP="00EB056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A474B2" w14:textId="77777777" w:rsidR="005D28A1" w:rsidRPr="00D33E71" w:rsidRDefault="005D28A1" w:rsidP="00EB056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1DB07F" w14:textId="77777777" w:rsidR="005D28A1" w:rsidRDefault="005D28A1" w:rsidP="00EB056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08DE31" w14:textId="77777777" w:rsidR="005D28A1" w:rsidRPr="00D33E71" w:rsidRDefault="005D28A1" w:rsidP="00EB056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40C069" w14:textId="77777777" w:rsidR="005D28A1" w:rsidRDefault="005D28A1" w:rsidP="00EB056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5D28A1" w14:paraId="12DC734F" w14:textId="77777777" w:rsidTr="004727FB">
        <w:trPr>
          <w:cantSplit/>
          <w:trHeight w:val="111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09B689" w14:textId="77777777" w:rsidR="005D28A1" w:rsidRDefault="005D28A1" w:rsidP="005D28A1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AC7306" w14:textId="77777777" w:rsidR="005D28A1" w:rsidRDefault="005D28A1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C56B12" w14:textId="77777777" w:rsidR="005D28A1" w:rsidRPr="00D33E71" w:rsidRDefault="005D28A1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A96CBB" w14:textId="77777777" w:rsidR="005D28A1" w:rsidRDefault="005D28A1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Suceava Nord</w:t>
            </w:r>
          </w:p>
          <w:p w14:paraId="2CBCF795" w14:textId="77777777" w:rsidR="005D28A1" w:rsidRDefault="005D28A1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72EB10" w14:textId="77777777" w:rsidR="005D28A1" w:rsidRDefault="005D28A1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1BB0C026" w14:textId="77777777" w:rsidR="005D28A1" w:rsidRDefault="005D28A1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diag.</w:t>
            </w:r>
          </w:p>
          <w:p w14:paraId="66C82487" w14:textId="77777777" w:rsidR="005D28A1" w:rsidRDefault="005D28A1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1 - 7</w:t>
            </w:r>
          </w:p>
          <w:p w14:paraId="272E4E20" w14:textId="77777777" w:rsidR="005D28A1" w:rsidRDefault="005D28A1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şi</w:t>
            </w:r>
          </w:p>
          <w:p w14:paraId="3677D780" w14:textId="77777777" w:rsidR="005D28A1" w:rsidRDefault="005D28A1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3 - 5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9313FB" w14:textId="77777777" w:rsidR="005D28A1" w:rsidRPr="00D33E71" w:rsidRDefault="005D28A1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20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724CCA" w14:textId="77777777" w:rsidR="005D28A1" w:rsidRDefault="005D28A1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F8BB99" w14:textId="77777777" w:rsidR="005D28A1" w:rsidRPr="00D33E71" w:rsidRDefault="005D28A1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41AABB" w14:textId="77777777" w:rsidR="005D28A1" w:rsidRDefault="005D28A1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93FB315" w14:textId="77777777" w:rsidR="005D28A1" w:rsidRDefault="005D28A1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1 - 6, Cap X, </w:t>
            </w:r>
          </w:p>
          <w:p w14:paraId="2BC5FCBB" w14:textId="77777777" w:rsidR="005D28A1" w:rsidRDefault="005D28A1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numai la parcursuri peste sch. nr. 1, 3, 5 şi 7 </w:t>
            </w:r>
          </w:p>
          <w:p w14:paraId="657D4C13" w14:textId="77777777" w:rsidR="005D28A1" w:rsidRDefault="005D28A1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în poziţie abătută.</w:t>
            </w:r>
          </w:p>
        </w:tc>
      </w:tr>
      <w:tr w:rsidR="005D28A1" w14:paraId="48B78006" w14:textId="77777777" w:rsidTr="004727FB">
        <w:trPr>
          <w:cantSplit/>
          <w:trHeight w:val="111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406196" w14:textId="77777777" w:rsidR="005D28A1" w:rsidRDefault="005D28A1" w:rsidP="005D28A1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EC80B2" w14:textId="77777777" w:rsidR="005D28A1" w:rsidRDefault="005D28A1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121842" w14:textId="77777777" w:rsidR="005D28A1" w:rsidRPr="00D33E71" w:rsidRDefault="005D28A1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3995E2" w14:textId="77777777" w:rsidR="005D28A1" w:rsidRDefault="005D28A1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Suceava Nord</w:t>
            </w:r>
          </w:p>
          <w:p w14:paraId="6337ED3F" w14:textId="77777777" w:rsidR="005D28A1" w:rsidRDefault="005D28A1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95642C" w14:textId="77777777" w:rsidR="005D28A1" w:rsidRDefault="005D28A1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 la sch. 15 până la sch. 62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30E777" w14:textId="77777777" w:rsidR="005D28A1" w:rsidRPr="00D33E71" w:rsidRDefault="005D28A1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2CA743" w14:textId="77777777" w:rsidR="005D28A1" w:rsidRDefault="005D28A1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195F73" w14:textId="77777777" w:rsidR="005D28A1" w:rsidRPr="00D33E71" w:rsidRDefault="005D28A1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6F9BC5" w14:textId="77777777" w:rsidR="005D28A1" w:rsidRDefault="005D28A1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Numai pentru locomotive izolate.</w:t>
            </w:r>
          </w:p>
        </w:tc>
      </w:tr>
      <w:tr w:rsidR="005D28A1" w14:paraId="160E3FE3" w14:textId="77777777" w:rsidTr="004727FB">
        <w:trPr>
          <w:cantSplit/>
          <w:trHeight w:val="34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B74D82" w14:textId="77777777" w:rsidR="005D28A1" w:rsidRDefault="005D28A1" w:rsidP="005D28A1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253A37" w14:textId="77777777" w:rsidR="005D28A1" w:rsidRDefault="005D28A1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36F61E" w14:textId="77777777" w:rsidR="005D28A1" w:rsidRPr="00D33E71" w:rsidRDefault="005D28A1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8CC833" w14:textId="77777777" w:rsidR="005D28A1" w:rsidRDefault="005D28A1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Suceava Nord</w:t>
            </w:r>
          </w:p>
          <w:p w14:paraId="76E90432" w14:textId="77777777" w:rsidR="005D28A1" w:rsidRDefault="005D28A1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6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52F0CA" w14:textId="77777777" w:rsidR="005D28A1" w:rsidRDefault="005D28A1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5CEC74AF" w14:textId="77777777" w:rsidR="005D28A1" w:rsidRDefault="005D28A1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454EB7" w14:textId="77777777" w:rsidR="005D28A1" w:rsidRPr="00D33E71" w:rsidRDefault="005D28A1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E9A6F5" w14:textId="77777777" w:rsidR="005D28A1" w:rsidRDefault="005D28A1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B6F52C" w14:textId="77777777" w:rsidR="005D28A1" w:rsidRPr="00D33E71" w:rsidRDefault="005D28A1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E86F9A" w14:textId="77777777" w:rsidR="005D28A1" w:rsidRDefault="005D28A1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5D28A1" w14:paraId="3318A1BB" w14:textId="77777777" w:rsidTr="004727FB">
        <w:trPr>
          <w:cantSplit/>
          <w:trHeight w:val="34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B5B23E" w14:textId="77777777" w:rsidR="005D28A1" w:rsidRDefault="005D28A1" w:rsidP="005D28A1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83D901" w14:textId="77777777" w:rsidR="005D28A1" w:rsidRDefault="005D28A1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28C519" w14:textId="77777777" w:rsidR="005D28A1" w:rsidRPr="00D33E71" w:rsidRDefault="005D28A1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1DF95E" w14:textId="77777777" w:rsidR="005D28A1" w:rsidRDefault="005D28A1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Dărmănești</w:t>
            </w:r>
          </w:p>
          <w:p w14:paraId="6CF46835" w14:textId="77777777" w:rsidR="005D28A1" w:rsidRDefault="005D28A1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4EAA05" w14:textId="77777777" w:rsidR="005D28A1" w:rsidRDefault="005D28A1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 la călcâi</w:t>
            </w:r>
          </w:p>
          <w:p w14:paraId="1FDD69E5" w14:textId="77777777" w:rsidR="005D28A1" w:rsidRDefault="005D28A1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sch. 13 la </w:t>
            </w:r>
          </w:p>
          <w:p w14:paraId="0C343536" w14:textId="77777777" w:rsidR="005D28A1" w:rsidRDefault="005D28A1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călcâi</w:t>
            </w:r>
          </w:p>
          <w:p w14:paraId="49EA02E0" w14:textId="77777777" w:rsidR="005D28A1" w:rsidRDefault="005D28A1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14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7D364D" w14:textId="77777777" w:rsidR="005D28A1" w:rsidRPr="00D33E71" w:rsidRDefault="005D28A1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98E32B" w14:textId="77777777" w:rsidR="005D28A1" w:rsidRDefault="005D28A1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4FAF21" w14:textId="77777777" w:rsidR="005D28A1" w:rsidRPr="00D33E71" w:rsidRDefault="005D28A1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FE5BE8" w14:textId="77777777" w:rsidR="005D28A1" w:rsidRDefault="005D28A1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5D28A1" w14:paraId="7E17A866" w14:textId="77777777" w:rsidTr="004727FB">
        <w:trPr>
          <w:cantSplit/>
          <w:trHeight w:val="34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016397" w14:textId="77777777" w:rsidR="005D28A1" w:rsidRDefault="005D28A1" w:rsidP="005D28A1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567DD4" w14:textId="77777777" w:rsidR="005D28A1" w:rsidRDefault="005D28A1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263662" w14:textId="77777777" w:rsidR="005D28A1" w:rsidRPr="00D33E71" w:rsidRDefault="005D28A1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013DEB" w14:textId="77777777" w:rsidR="005D28A1" w:rsidRDefault="005D28A1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Dărmănești</w:t>
            </w:r>
          </w:p>
          <w:p w14:paraId="57B144EC" w14:textId="77777777" w:rsidR="005D28A1" w:rsidRDefault="005D28A1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AE08F2" w14:textId="77777777" w:rsidR="005D28A1" w:rsidRDefault="005D28A1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de la </w:t>
            </w:r>
          </w:p>
          <w:p w14:paraId="1D9A0562" w14:textId="77777777" w:rsidR="005D28A1" w:rsidRDefault="005D28A1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vârf </w:t>
            </w:r>
          </w:p>
          <w:p w14:paraId="38CD2F6F" w14:textId="77777777" w:rsidR="005D28A1" w:rsidRDefault="005D28A1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sch. 17 - sch. 19 - linia 5 - vârf </w:t>
            </w:r>
          </w:p>
          <w:p w14:paraId="32A17CF5" w14:textId="77777777" w:rsidR="005D28A1" w:rsidRDefault="005D28A1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22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438F5A" w14:textId="77777777" w:rsidR="005D28A1" w:rsidRPr="00D33E71" w:rsidRDefault="005D28A1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DF736B" w14:textId="77777777" w:rsidR="005D28A1" w:rsidRDefault="005D28A1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5BB64C" w14:textId="77777777" w:rsidR="005D28A1" w:rsidRPr="00D33E71" w:rsidRDefault="005D28A1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6D6711" w14:textId="77777777" w:rsidR="005D28A1" w:rsidRDefault="005D28A1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5D28A1" w14:paraId="3379FDB1" w14:textId="77777777" w:rsidTr="004727FB">
        <w:trPr>
          <w:cantSplit/>
          <w:trHeight w:val="34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A45E38" w14:textId="77777777" w:rsidR="005D28A1" w:rsidRDefault="005D28A1" w:rsidP="005D28A1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BF6C46" w14:textId="77777777" w:rsidR="005D28A1" w:rsidRDefault="005D28A1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A9A2DA" w14:textId="77777777" w:rsidR="005D28A1" w:rsidRPr="00D33E71" w:rsidRDefault="005D28A1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D974EA" w14:textId="77777777" w:rsidR="005D28A1" w:rsidRDefault="005D28A1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Milisăuţi</w:t>
            </w:r>
          </w:p>
          <w:p w14:paraId="5167082D" w14:textId="77777777" w:rsidR="005D28A1" w:rsidRDefault="005D28A1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B19803" w14:textId="77777777" w:rsidR="005D28A1" w:rsidRDefault="005D28A1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2199FC" w14:textId="77777777" w:rsidR="005D28A1" w:rsidRDefault="005D28A1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1D2BCB" w14:textId="77777777" w:rsidR="005D28A1" w:rsidRDefault="005D28A1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25DD04" w14:textId="77777777" w:rsidR="005D28A1" w:rsidRPr="00D33E71" w:rsidRDefault="005D28A1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9CCD39" w14:textId="77777777" w:rsidR="005D28A1" w:rsidRDefault="005D28A1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5D28A1" w14:paraId="7B09429E" w14:textId="77777777" w:rsidTr="004727FB">
        <w:trPr>
          <w:cantSplit/>
          <w:trHeight w:val="29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063E0C" w14:textId="77777777" w:rsidR="005D28A1" w:rsidRDefault="005D28A1" w:rsidP="005D28A1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874EE5" w14:textId="77777777" w:rsidR="005D28A1" w:rsidRDefault="005D28A1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EA5652" w14:textId="77777777" w:rsidR="005D28A1" w:rsidRPr="00D33E71" w:rsidRDefault="005D28A1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FE6B4B" w14:textId="77777777" w:rsidR="005D28A1" w:rsidRDefault="005D28A1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Dorneşti</w:t>
            </w:r>
          </w:p>
          <w:p w14:paraId="7866FE79" w14:textId="77777777" w:rsidR="005D28A1" w:rsidRDefault="005D28A1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3D6D2F" w14:textId="77777777" w:rsidR="005D28A1" w:rsidRDefault="005D28A1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2992560E" w14:textId="77777777" w:rsidR="005D28A1" w:rsidRDefault="005D28A1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sch. 7 - </w:t>
            </w:r>
          </w:p>
          <w:p w14:paraId="6DFC107B" w14:textId="77777777" w:rsidR="005D28A1" w:rsidRDefault="005D28A1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TDJ </w:t>
            </w:r>
          </w:p>
          <w:p w14:paraId="7A111DC4" w14:textId="77777777" w:rsidR="005D28A1" w:rsidRDefault="005D28A1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9 - 11 - </w:t>
            </w:r>
          </w:p>
          <w:p w14:paraId="7DAFD55F" w14:textId="77777777" w:rsidR="005D28A1" w:rsidRDefault="005D28A1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19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999060" w14:textId="77777777" w:rsidR="005D28A1" w:rsidRPr="00D33E71" w:rsidRDefault="005D28A1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449E3F" w14:textId="77777777" w:rsidR="005D28A1" w:rsidRDefault="005D28A1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77BBE4" w14:textId="77777777" w:rsidR="005D28A1" w:rsidRPr="00D33E71" w:rsidRDefault="005D28A1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6FEDF9" w14:textId="77777777" w:rsidR="005D28A1" w:rsidRDefault="005D28A1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5D28A1" w14:paraId="4C747A5C" w14:textId="77777777" w:rsidTr="004727FB">
        <w:trPr>
          <w:cantSplit/>
          <w:trHeight w:val="30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4DAD72" w14:textId="77777777" w:rsidR="005D28A1" w:rsidRDefault="005D28A1" w:rsidP="005D28A1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03C69C" w14:textId="77777777" w:rsidR="005D28A1" w:rsidRDefault="005D28A1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E6FA21" w14:textId="77777777" w:rsidR="005D28A1" w:rsidRPr="00D33E71" w:rsidRDefault="005D28A1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16AB51" w14:textId="77777777" w:rsidR="005D28A1" w:rsidRDefault="005D28A1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Dorneşti</w:t>
            </w:r>
          </w:p>
          <w:p w14:paraId="13B70869" w14:textId="77777777" w:rsidR="005D28A1" w:rsidRDefault="005D28A1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7 cale largă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CA70A5" w14:textId="77777777" w:rsidR="005D28A1" w:rsidRDefault="005D28A1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4450553D" w14:textId="77777777" w:rsidR="005D28A1" w:rsidRDefault="005D28A1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E2E332" w14:textId="77777777" w:rsidR="005D28A1" w:rsidRPr="00D33E71" w:rsidRDefault="005D28A1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2</w:t>
            </w:r>
            <w:r w:rsidRPr="00D33E71">
              <w:rPr>
                <w:b/>
                <w:bCs/>
                <w:sz w:val="36"/>
                <w:szCs w:val="36"/>
              </w:rPr>
              <w:t>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32CD6F" w14:textId="77777777" w:rsidR="005D28A1" w:rsidRDefault="005D28A1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FFCDC1" w14:textId="77777777" w:rsidR="005D28A1" w:rsidRPr="00D33E71" w:rsidRDefault="005D28A1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8521F4" w14:textId="77777777" w:rsidR="005D28A1" w:rsidRDefault="005D28A1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5D28A1" w14:paraId="7E3E3BFE" w14:textId="77777777" w:rsidTr="004727FB">
        <w:trPr>
          <w:cantSplit/>
          <w:trHeight w:val="405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870AC4" w14:textId="77777777" w:rsidR="005D28A1" w:rsidRDefault="005D28A1" w:rsidP="005D28A1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B4D7E4" w14:textId="77777777" w:rsidR="005D28A1" w:rsidRDefault="005D28A1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CB4C1A" w14:textId="77777777" w:rsidR="005D28A1" w:rsidRPr="00D33E71" w:rsidRDefault="005D28A1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33481B" w14:textId="77777777" w:rsidR="005D28A1" w:rsidRDefault="005D28A1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Vicşani</w:t>
            </w:r>
          </w:p>
          <w:p w14:paraId="7661F24C" w14:textId="77777777" w:rsidR="005D28A1" w:rsidRDefault="005D28A1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 CL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993A2F" w14:textId="77777777" w:rsidR="005D28A1" w:rsidRDefault="005D28A1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487+100</w:t>
            </w:r>
          </w:p>
          <w:p w14:paraId="5F59D831" w14:textId="77777777" w:rsidR="005D28A1" w:rsidRDefault="005D28A1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487+980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C7B5B5" w14:textId="77777777" w:rsidR="005D28A1" w:rsidRPr="00D33E71" w:rsidRDefault="005D28A1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92956E" w14:textId="77777777" w:rsidR="005D28A1" w:rsidRDefault="005D28A1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7B6B0A" w14:textId="77777777" w:rsidR="005D28A1" w:rsidRPr="00D33E71" w:rsidRDefault="005D28A1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C61C73" w14:textId="77777777" w:rsidR="005D28A1" w:rsidRDefault="005D28A1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5D28A1" w14:paraId="73A6628F" w14:textId="77777777" w:rsidTr="004727FB">
        <w:trPr>
          <w:cantSplit/>
          <w:trHeight w:val="405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9085C5" w14:textId="77777777" w:rsidR="005D28A1" w:rsidRDefault="005D28A1" w:rsidP="005D28A1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68B235" w14:textId="77777777" w:rsidR="005D28A1" w:rsidRDefault="005D28A1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895459" w14:textId="77777777" w:rsidR="005D28A1" w:rsidRPr="00D33E71" w:rsidRDefault="005D28A1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75C3E9" w14:textId="77777777" w:rsidR="005D28A1" w:rsidRDefault="005D28A1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Vicşani</w:t>
            </w:r>
          </w:p>
          <w:p w14:paraId="79E97292" w14:textId="77777777" w:rsidR="005D28A1" w:rsidRDefault="005D28A1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5 CL</w:t>
            </w:r>
          </w:p>
          <w:p w14:paraId="0BDD3C56" w14:textId="77777777" w:rsidR="005D28A1" w:rsidRDefault="005D28A1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6054EE" w14:textId="77777777" w:rsidR="005D28A1" w:rsidRDefault="005D28A1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A71650" w14:textId="77777777" w:rsidR="005D28A1" w:rsidRPr="00D33E71" w:rsidRDefault="005D28A1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0FCB76" w14:textId="77777777" w:rsidR="005D28A1" w:rsidRDefault="005D28A1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FD43E3" w14:textId="77777777" w:rsidR="005D28A1" w:rsidRPr="00D33E71" w:rsidRDefault="005D28A1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222305" w14:textId="77777777" w:rsidR="005D28A1" w:rsidRDefault="005D28A1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</w:tbl>
    <w:p w14:paraId="51200FF1" w14:textId="77777777" w:rsidR="005D28A1" w:rsidRPr="00BA7DAE" w:rsidRDefault="005D28A1" w:rsidP="000A5D7E">
      <w:pPr>
        <w:tabs>
          <w:tab w:val="left" w:pos="2748"/>
        </w:tabs>
        <w:rPr>
          <w:sz w:val="20"/>
          <w:lang w:val="ro-RO"/>
        </w:rPr>
      </w:pPr>
    </w:p>
    <w:p w14:paraId="74D11622" w14:textId="77777777" w:rsidR="005D28A1" w:rsidRDefault="005D28A1" w:rsidP="00E7698F">
      <w:pPr>
        <w:pStyle w:val="Heading1"/>
        <w:spacing w:line="360" w:lineRule="auto"/>
      </w:pPr>
      <w:r>
        <w:t>LINIA 504</w:t>
      </w:r>
    </w:p>
    <w:p w14:paraId="144B1F79" w14:textId="77777777" w:rsidR="005D28A1" w:rsidRPr="00A16A49" w:rsidRDefault="005D28A1" w:rsidP="00946FAB">
      <w:pPr>
        <w:pStyle w:val="Heading1"/>
        <w:spacing w:line="360" w:lineRule="auto"/>
        <w:rPr>
          <w:b w:val="0"/>
          <w:bCs w:val="0"/>
          <w:sz w:val="20"/>
          <w:szCs w:val="20"/>
        </w:rPr>
      </w:pPr>
      <w:r>
        <w:t>ADJUD - GHIMEŞ - SICULENI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4"/>
        <w:gridCol w:w="870"/>
        <w:gridCol w:w="754"/>
        <w:gridCol w:w="870"/>
        <w:gridCol w:w="754"/>
        <w:gridCol w:w="2491"/>
      </w:tblGrid>
      <w:tr w:rsidR="005D28A1" w14:paraId="0CD7C885" w14:textId="77777777">
        <w:trPr>
          <w:cantSplit/>
          <w:trHeight w:val="30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032805" w14:textId="77777777" w:rsidR="005D28A1" w:rsidRDefault="005D28A1" w:rsidP="005D28A1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231119" w14:textId="77777777" w:rsidR="005D28A1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2+500</w:t>
            </w:r>
          </w:p>
          <w:p w14:paraId="0953B84A" w14:textId="77777777" w:rsidR="005D28A1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D197F1" w14:textId="77777777" w:rsidR="005D28A1" w:rsidRDefault="005D28A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BEE711" w14:textId="77777777" w:rsidR="005D28A1" w:rsidRDefault="005D28A1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Adjud</w:t>
            </w:r>
          </w:p>
          <w:p w14:paraId="50B37461" w14:textId="77777777" w:rsidR="005D28A1" w:rsidRDefault="005D28A1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Nord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849B16" w14:textId="77777777" w:rsidR="005D28A1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3E5968" w14:textId="77777777" w:rsidR="005D28A1" w:rsidRPr="00D0473F" w:rsidRDefault="005D28A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F8D063" w14:textId="77777777" w:rsidR="005D28A1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5F2521" w14:textId="77777777" w:rsidR="005D28A1" w:rsidRDefault="005D28A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20418C" w14:textId="77777777" w:rsidR="005D28A1" w:rsidRDefault="005D28A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356547">
              <w:rPr>
                <w:b/>
                <w:bCs/>
                <w:i/>
                <w:iCs/>
                <w:sz w:val="20"/>
                <w:lang w:val="ro-RO"/>
              </w:rPr>
              <w:t xml:space="preserve">Afectează 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firul II </w:t>
            </w:r>
          </w:p>
          <w:p w14:paraId="747F7A89" w14:textId="77777777" w:rsidR="005D28A1" w:rsidRDefault="005D28A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Adjud - Urechești.</w:t>
            </w:r>
          </w:p>
          <w:p w14:paraId="598CE270" w14:textId="77777777" w:rsidR="005D28A1" w:rsidRPr="004C4194" w:rsidRDefault="005D28A1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peste sch. 5 N.</w:t>
            </w:r>
          </w:p>
        </w:tc>
      </w:tr>
      <w:tr w:rsidR="005D28A1" w14:paraId="45763902" w14:textId="77777777">
        <w:trPr>
          <w:cantSplit/>
          <w:trHeight w:val="30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344406" w14:textId="77777777" w:rsidR="005D28A1" w:rsidRDefault="005D28A1" w:rsidP="005D28A1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226C60" w14:textId="77777777" w:rsidR="005D28A1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4+000</w:t>
            </w:r>
          </w:p>
          <w:p w14:paraId="68A482AD" w14:textId="77777777" w:rsidR="005D28A1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3624F5" w14:textId="77777777" w:rsidR="005D28A1" w:rsidRDefault="005D28A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347304" w14:textId="77777777" w:rsidR="005D28A1" w:rsidRDefault="005D28A1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Adjud -</w:t>
            </w:r>
          </w:p>
          <w:p w14:paraId="292D3A25" w14:textId="77777777" w:rsidR="005D28A1" w:rsidRDefault="005D28A1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Urecheşti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1C612D" w14:textId="77777777" w:rsidR="005D28A1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C8DCFB" w14:textId="77777777" w:rsidR="005D28A1" w:rsidRPr="00D0473F" w:rsidRDefault="005D28A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D256AA" w14:textId="77777777" w:rsidR="005D28A1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4+000</w:t>
            </w:r>
          </w:p>
          <w:p w14:paraId="5A536430" w14:textId="77777777" w:rsidR="005D28A1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377AA1" w14:textId="77777777" w:rsidR="005D28A1" w:rsidRDefault="005D28A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684045" w14:textId="77777777" w:rsidR="005D28A1" w:rsidRPr="004C4194" w:rsidRDefault="005D28A1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</w:p>
        </w:tc>
      </w:tr>
      <w:tr w:rsidR="005D28A1" w14:paraId="4EB3E197" w14:textId="77777777">
        <w:trPr>
          <w:cantSplit/>
          <w:trHeight w:val="30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75E66E" w14:textId="77777777" w:rsidR="005D28A1" w:rsidRDefault="005D28A1" w:rsidP="005D28A1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15E899" w14:textId="77777777" w:rsidR="005D28A1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88F8DF" w14:textId="77777777" w:rsidR="005D28A1" w:rsidRDefault="005D28A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C03AD4" w14:textId="77777777" w:rsidR="005D28A1" w:rsidRDefault="005D28A1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Urecheşti –</w:t>
            </w:r>
          </w:p>
          <w:p w14:paraId="529DE395" w14:textId="77777777" w:rsidR="005D28A1" w:rsidRDefault="005D28A1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Căiuţi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309BAE" w14:textId="77777777" w:rsidR="005D28A1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D11FCC" w14:textId="77777777" w:rsidR="005D28A1" w:rsidRPr="00D0473F" w:rsidRDefault="005D28A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BDE126" w14:textId="77777777" w:rsidR="005D28A1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9+600</w:t>
            </w:r>
          </w:p>
          <w:p w14:paraId="1D735B61" w14:textId="77777777" w:rsidR="005D28A1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855348" w14:textId="77777777" w:rsidR="005D28A1" w:rsidRDefault="005D28A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D8D017" w14:textId="77777777" w:rsidR="005D28A1" w:rsidRPr="004C4194" w:rsidRDefault="005D28A1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</w:p>
        </w:tc>
      </w:tr>
      <w:tr w:rsidR="005D28A1" w14:paraId="02953A43" w14:textId="77777777">
        <w:trPr>
          <w:cantSplit/>
          <w:trHeight w:val="30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E23286" w14:textId="77777777" w:rsidR="005D28A1" w:rsidRDefault="005D28A1" w:rsidP="005D28A1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B92243" w14:textId="77777777" w:rsidR="005D28A1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11+640</w:t>
            </w:r>
          </w:p>
          <w:p w14:paraId="2664272E" w14:textId="77777777" w:rsidR="005D28A1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11+900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3FC415" w14:textId="77777777" w:rsidR="005D28A1" w:rsidRPr="00D0473F" w:rsidRDefault="005D28A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525890" w14:textId="77777777" w:rsidR="005D28A1" w:rsidRDefault="005D28A1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Urecheşti –</w:t>
            </w:r>
          </w:p>
          <w:p w14:paraId="5A1C3466" w14:textId="77777777" w:rsidR="005D28A1" w:rsidRDefault="005D28A1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Căiuţi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130DB7" w14:textId="77777777" w:rsidR="005D28A1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01E519" w14:textId="77777777" w:rsidR="005D28A1" w:rsidRPr="00D0473F" w:rsidRDefault="005D28A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BEABBA" w14:textId="77777777" w:rsidR="005D28A1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11+640</w:t>
            </w:r>
          </w:p>
          <w:p w14:paraId="6DCEC886" w14:textId="77777777" w:rsidR="005D28A1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11+900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EFACB3" w14:textId="77777777" w:rsidR="005D28A1" w:rsidRPr="00D0473F" w:rsidRDefault="005D28A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C117C8" w14:textId="77777777" w:rsidR="005D28A1" w:rsidRPr="004C4194" w:rsidRDefault="005D28A1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 w:rsidRPr="004C4194">
              <w:rPr>
                <w:b/>
                <w:bCs/>
                <w:iCs/>
                <w:sz w:val="20"/>
                <w:lang w:val="ro-RO"/>
              </w:rPr>
              <w:t>*Valabil pentru trenurile remorcate cu două locomotive cuplate.</w:t>
            </w:r>
          </w:p>
          <w:p w14:paraId="0BBA3BCF" w14:textId="77777777" w:rsidR="005D28A1" w:rsidRPr="00D0576C" w:rsidRDefault="005D28A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D0576C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D28A1" w14:paraId="77069F62" w14:textId="77777777">
        <w:trPr>
          <w:cantSplit/>
          <w:trHeight w:val="30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E8C973" w14:textId="77777777" w:rsidR="005D28A1" w:rsidRDefault="005D28A1" w:rsidP="005D28A1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850198" w14:textId="77777777" w:rsidR="005D28A1" w:rsidRDefault="005D28A1" w:rsidP="00B7678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18+650</w:t>
            </w:r>
          </w:p>
          <w:p w14:paraId="6B9AF344" w14:textId="77777777" w:rsidR="005D28A1" w:rsidRDefault="005D28A1" w:rsidP="00B7678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18+850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7369BF" w14:textId="77777777" w:rsidR="005D28A1" w:rsidRDefault="005D28A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AC898C" w14:textId="77777777" w:rsidR="005D28A1" w:rsidRDefault="005D28A1" w:rsidP="00B7678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Urecheşti –</w:t>
            </w:r>
          </w:p>
          <w:p w14:paraId="46258C70" w14:textId="77777777" w:rsidR="005D28A1" w:rsidRDefault="005D28A1" w:rsidP="00B7678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Căiuţi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897097" w14:textId="77777777" w:rsidR="005D28A1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B12AC6" w14:textId="77777777" w:rsidR="005D28A1" w:rsidRPr="00D0473F" w:rsidRDefault="005D28A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C2A034" w14:textId="77777777" w:rsidR="005D28A1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88E686" w14:textId="77777777" w:rsidR="005D28A1" w:rsidRDefault="005D28A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007148" w14:textId="77777777" w:rsidR="005D28A1" w:rsidRPr="004C4194" w:rsidRDefault="005D28A1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</w:p>
        </w:tc>
      </w:tr>
      <w:tr w:rsidR="005D28A1" w14:paraId="55543526" w14:textId="77777777">
        <w:trPr>
          <w:cantSplit/>
          <w:trHeight w:val="20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1D76B3" w14:textId="77777777" w:rsidR="005D28A1" w:rsidRDefault="005D28A1" w:rsidP="005D28A1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5F93DD" w14:textId="77777777" w:rsidR="005D28A1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B828CD" w14:textId="77777777" w:rsidR="005D28A1" w:rsidRPr="00D0473F" w:rsidRDefault="005D28A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021E0E" w14:textId="77777777" w:rsidR="005D28A1" w:rsidRDefault="005D28A1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Borzeşti</w:t>
            </w:r>
          </w:p>
          <w:p w14:paraId="1247FA45" w14:textId="77777777" w:rsidR="005D28A1" w:rsidRDefault="005D28A1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13 </w:t>
            </w:r>
          </w:p>
          <w:p w14:paraId="6E58F438" w14:textId="77777777" w:rsidR="005D28A1" w:rsidRDefault="005D28A1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9DE94D" w14:textId="77777777" w:rsidR="005D28A1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0C0A9B" w14:textId="77777777" w:rsidR="005D28A1" w:rsidRPr="00D0473F" w:rsidRDefault="005D28A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D0473F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FFE221" w14:textId="77777777" w:rsidR="005D28A1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92F5B6" w14:textId="77777777" w:rsidR="005D28A1" w:rsidRPr="00D0473F" w:rsidRDefault="005D28A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E92C45" w14:textId="77777777" w:rsidR="005D28A1" w:rsidRDefault="005D28A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D28A1" w14:paraId="68491A43" w14:textId="77777777">
        <w:trPr>
          <w:cantSplit/>
          <w:trHeight w:val="20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87C3BB" w14:textId="77777777" w:rsidR="005D28A1" w:rsidRDefault="005D28A1" w:rsidP="005D28A1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6C9700" w14:textId="77777777" w:rsidR="005D28A1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E9D270" w14:textId="77777777" w:rsidR="005D28A1" w:rsidRPr="00D0473F" w:rsidRDefault="005D28A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3ADAB1" w14:textId="77777777" w:rsidR="005D28A1" w:rsidRDefault="005D28A1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Borzeşti</w:t>
            </w:r>
          </w:p>
          <w:p w14:paraId="36E4A77F" w14:textId="77777777" w:rsidR="005D28A1" w:rsidRDefault="005D28A1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FA7BE4" w14:textId="77777777" w:rsidR="005D28A1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37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6FC1FB" w14:textId="77777777" w:rsidR="005D28A1" w:rsidRPr="00D0473F" w:rsidRDefault="005D28A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71803E" w14:textId="77777777" w:rsidR="005D28A1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519DFD" w14:textId="77777777" w:rsidR="005D28A1" w:rsidRPr="00D0473F" w:rsidRDefault="005D28A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270072" w14:textId="77777777" w:rsidR="005D28A1" w:rsidRDefault="005D28A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5 - 12 Cap X.</w:t>
            </w:r>
          </w:p>
        </w:tc>
      </w:tr>
      <w:tr w:rsidR="005D28A1" w14:paraId="14BBD71E" w14:textId="77777777">
        <w:trPr>
          <w:cantSplit/>
          <w:trHeight w:val="20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815820" w14:textId="77777777" w:rsidR="005D28A1" w:rsidRDefault="005D28A1" w:rsidP="005D28A1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1EB106" w14:textId="77777777" w:rsidR="005D28A1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79EE25" w14:textId="77777777" w:rsidR="005D28A1" w:rsidRPr="00D0473F" w:rsidRDefault="005D28A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B1FFC6" w14:textId="77777777" w:rsidR="005D28A1" w:rsidRDefault="005D28A1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Borzeşti</w:t>
            </w:r>
          </w:p>
          <w:p w14:paraId="73AE0BFE" w14:textId="77777777" w:rsidR="005D28A1" w:rsidRDefault="005D28A1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0F10E5" w14:textId="77777777" w:rsidR="005D28A1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39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082AB0" w14:textId="77777777" w:rsidR="005D28A1" w:rsidRPr="00D0473F" w:rsidRDefault="005D28A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5A6168" w14:textId="77777777" w:rsidR="005D28A1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57807E" w14:textId="77777777" w:rsidR="005D28A1" w:rsidRPr="00D0473F" w:rsidRDefault="005D28A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E90D9B" w14:textId="77777777" w:rsidR="005D28A1" w:rsidRDefault="005D28A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5 - 12 Cap X.</w:t>
            </w:r>
          </w:p>
        </w:tc>
      </w:tr>
      <w:tr w:rsidR="005D28A1" w14:paraId="089D1311" w14:textId="77777777">
        <w:trPr>
          <w:cantSplit/>
          <w:trHeight w:val="98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38625C" w14:textId="77777777" w:rsidR="005D28A1" w:rsidRDefault="005D28A1" w:rsidP="005D28A1">
            <w:pPr>
              <w:pStyle w:val="Style1"/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220956" w14:textId="77777777" w:rsidR="005D28A1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CCFEA3" w14:textId="77777777" w:rsidR="005D28A1" w:rsidRPr="00D0473F" w:rsidRDefault="005D28A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517740" w14:textId="77777777" w:rsidR="005D28A1" w:rsidRDefault="005D28A1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Borzeşti</w:t>
            </w:r>
          </w:p>
          <w:p w14:paraId="2658A965" w14:textId="77777777" w:rsidR="005D28A1" w:rsidRDefault="005D28A1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6744AF" w14:textId="77777777" w:rsidR="005D28A1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 57 / 63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C2C1DE" w14:textId="77777777" w:rsidR="005D28A1" w:rsidRPr="00D0473F" w:rsidRDefault="005D28A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9448C0" w14:textId="77777777" w:rsidR="005D28A1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B7C531" w14:textId="77777777" w:rsidR="005D28A1" w:rsidRPr="00D0473F" w:rsidRDefault="005D28A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14C1AB" w14:textId="77777777" w:rsidR="005D28A1" w:rsidRDefault="005D28A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9 - 12</w:t>
            </w:r>
          </w:p>
          <w:p w14:paraId="635680EE" w14:textId="77777777" w:rsidR="005D28A1" w:rsidRDefault="005D28A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primiri - expedieri.</w:t>
            </w:r>
          </w:p>
        </w:tc>
      </w:tr>
      <w:tr w:rsidR="005D28A1" w14:paraId="37442CFB" w14:textId="77777777">
        <w:trPr>
          <w:cantSplit/>
          <w:trHeight w:val="98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F1162C" w14:textId="77777777" w:rsidR="005D28A1" w:rsidRDefault="005D28A1" w:rsidP="005D28A1">
            <w:pPr>
              <w:pStyle w:val="Style1"/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EC42CB" w14:textId="77777777" w:rsidR="005D28A1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CB310C" w14:textId="77777777" w:rsidR="005D28A1" w:rsidRPr="00D0473F" w:rsidRDefault="005D28A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258841" w14:textId="77777777" w:rsidR="005D28A1" w:rsidRDefault="005D28A1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Borzeşti</w:t>
            </w:r>
          </w:p>
          <w:p w14:paraId="55E8F8DC" w14:textId="77777777" w:rsidR="005D28A1" w:rsidRDefault="005D28A1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9FE231" w14:textId="77777777" w:rsidR="005D28A1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69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B55C93" w14:textId="77777777" w:rsidR="005D28A1" w:rsidRPr="00D0473F" w:rsidRDefault="005D28A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AD4705" w14:textId="77777777" w:rsidR="005D28A1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8A7FEE" w14:textId="77777777" w:rsidR="005D28A1" w:rsidRPr="00D0473F" w:rsidRDefault="005D28A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5AA3A1" w14:textId="77777777" w:rsidR="005D28A1" w:rsidRDefault="005D28A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10 - 12 Cap X.</w:t>
            </w:r>
          </w:p>
        </w:tc>
      </w:tr>
      <w:tr w:rsidR="005D28A1" w14:paraId="031F0418" w14:textId="77777777">
        <w:trPr>
          <w:cantSplit/>
          <w:trHeight w:val="98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7E7CB0" w14:textId="77777777" w:rsidR="005D28A1" w:rsidRDefault="005D28A1" w:rsidP="005D28A1">
            <w:pPr>
              <w:pStyle w:val="Style1"/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824E2C" w14:textId="77777777" w:rsidR="005D28A1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FDA67C" w14:textId="77777777" w:rsidR="005D28A1" w:rsidRPr="00D0473F" w:rsidRDefault="005D28A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E894DF" w14:textId="77777777" w:rsidR="005D28A1" w:rsidRDefault="005D28A1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Borzeşti</w:t>
            </w:r>
          </w:p>
          <w:p w14:paraId="0FA42733" w14:textId="77777777" w:rsidR="005D28A1" w:rsidRDefault="005D28A1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80907E" w14:textId="77777777" w:rsidR="005D28A1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71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33F7C3" w14:textId="77777777" w:rsidR="005D28A1" w:rsidRPr="00D0473F" w:rsidRDefault="005D28A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B499FB" w14:textId="77777777" w:rsidR="005D28A1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83F71E" w14:textId="77777777" w:rsidR="005D28A1" w:rsidRPr="00D0473F" w:rsidRDefault="005D28A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AC17EF" w14:textId="77777777" w:rsidR="005D28A1" w:rsidRDefault="005D28A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11 și 12 Cap X.</w:t>
            </w:r>
          </w:p>
        </w:tc>
      </w:tr>
      <w:tr w:rsidR="005D28A1" w14:paraId="03EE47B4" w14:textId="77777777">
        <w:trPr>
          <w:cantSplit/>
          <w:trHeight w:val="69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ECBF25" w14:textId="77777777" w:rsidR="005D28A1" w:rsidRDefault="005D28A1" w:rsidP="005D28A1">
            <w:pPr>
              <w:pStyle w:val="Style1"/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6DD1A6" w14:textId="77777777" w:rsidR="005D28A1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10AAAB" w14:textId="77777777" w:rsidR="005D28A1" w:rsidRPr="00D0473F" w:rsidRDefault="005D28A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70220A" w14:textId="77777777" w:rsidR="005D28A1" w:rsidRDefault="005D28A1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Borzeşti</w:t>
            </w:r>
          </w:p>
          <w:p w14:paraId="5AD68AC9" w14:textId="77777777" w:rsidR="005D28A1" w:rsidRDefault="005D28A1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972E81" w14:textId="77777777" w:rsidR="005D28A1" w:rsidRDefault="005D28A1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09E011AA" w14:textId="77777777" w:rsidR="005D28A1" w:rsidRDefault="005D28A1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sch. 66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12518A" w14:textId="77777777" w:rsidR="005D28A1" w:rsidRPr="00D0473F" w:rsidRDefault="005D28A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CF1078" w14:textId="77777777" w:rsidR="005D28A1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B7B6D2" w14:textId="77777777" w:rsidR="005D28A1" w:rsidRPr="00D0473F" w:rsidRDefault="005D28A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ED4712" w14:textId="77777777" w:rsidR="005D28A1" w:rsidRDefault="005D28A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</w:t>
            </w:r>
          </w:p>
          <w:p w14:paraId="26CC3A88" w14:textId="77777777" w:rsidR="005D28A1" w:rsidRDefault="005D28A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11 -  13 Cap Y.</w:t>
            </w:r>
          </w:p>
        </w:tc>
      </w:tr>
      <w:tr w:rsidR="005D28A1" w14:paraId="7C7B4DF2" w14:textId="77777777">
        <w:trPr>
          <w:cantSplit/>
          <w:trHeight w:val="69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418520" w14:textId="77777777" w:rsidR="005D28A1" w:rsidRDefault="005D28A1" w:rsidP="005D28A1">
            <w:pPr>
              <w:pStyle w:val="Style1"/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9D1A6E" w14:textId="77777777" w:rsidR="005D28A1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0BC6D3" w14:textId="77777777" w:rsidR="005D28A1" w:rsidRPr="00D0473F" w:rsidRDefault="005D28A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D776D3" w14:textId="77777777" w:rsidR="005D28A1" w:rsidRDefault="005D28A1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Borzeşti</w:t>
            </w:r>
          </w:p>
          <w:p w14:paraId="13F66541" w14:textId="77777777" w:rsidR="005D28A1" w:rsidRDefault="005D28A1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9737F7" w14:textId="77777777" w:rsidR="005D28A1" w:rsidRDefault="005D28A1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3A4AF844" w14:textId="77777777" w:rsidR="005D28A1" w:rsidRDefault="005D28A1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sch. 76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231427" w14:textId="77777777" w:rsidR="005D28A1" w:rsidRPr="00D0473F" w:rsidRDefault="005D28A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C91901" w14:textId="77777777" w:rsidR="005D28A1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D0E001" w14:textId="77777777" w:rsidR="005D28A1" w:rsidRPr="00D0473F" w:rsidRDefault="005D28A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2E5963" w14:textId="77777777" w:rsidR="005D28A1" w:rsidRDefault="005D28A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</w:t>
            </w:r>
          </w:p>
          <w:p w14:paraId="3F27FF56" w14:textId="77777777" w:rsidR="005D28A1" w:rsidRDefault="005D28A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11 și 12 Cap Y.</w:t>
            </w:r>
          </w:p>
        </w:tc>
      </w:tr>
      <w:tr w:rsidR="005D28A1" w14:paraId="79E8FF79" w14:textId="77777777" w:rsidTr="00BC2223">
        <w:trPr>
          <w:cantSplit/>
          <w:trHeight w:val="703"/>
          <w:jc w:val="center"/>
        </w:trPr>
        <w:tc>
          <w:tcPr>
            <w:tcW w:w="639" w:type="dxa"/>
            <w:vMerge w:val="restart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6A369A" w14:textId="77777777" w:rsidR="005D28A1" w:rsidRDefault="005D28A1" w:rsidP="005D28A1">
            <w:pPr>
              <w:pStyle w:val="Style1"/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sz w:val="20"/>
                <w:lang w:val="ro-RO"/>
              </w:rPr>
            </w:pPr>
          </w:p>
        </w:tc>
        <w:tc>
          <w:tcPr>
            <w:tcW w:w="870" w:type="dxa"/>
            <w:vMerge w:val="restart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BD64D3" w14:textId="77777777" w:rsidR="005D28A1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vMerge w:val="restart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D1B2F1" w14:textId="77777777" w:rsidR="005D28A1" w:rsidRPr="00D0473F" w:rsidRDefault="005D28A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vMerge w:val="restart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CA9B8D" w14:textId="77777777" w:rsidR="005D28A1" w:rsidRDefault="005D28A1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Borzeşti - </w:t>
            </w:r>
          </w:p>
          <w:p w14:paraId="68BE2C17" w14:textId="77777777" w:rsidR="005D28A1" w:rsidRDefault="005D28A1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Oneşti</w:t>
            </w:r>
          </w:p>
        </w:tc>
        <w:tc>
          <w:tcPr>
            <w:tcW w:w="870" w:type="dxa"/>
            <w:vMerge w:val="restart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AE4D37" w14:textId="77777777" w:rsidR="005D28A1" w:rsidRDefault="005D28A1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vMerge w:val="restart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D50F2C" w14:textId="77777777" w:rsidR="005D28A1" w:rsidRDefault="005D28A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B3DCCF" w14:textId="77777777" w:rsidR="005D28A1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31+400</w:t>
            </w:r>
          </w:p>
          <w:p w14:paraId="222AB22A" w14:textId="77777777" w:rsidR="005D28A1" w:rsidRDefault="005D28A1" w:rsidP="00BC222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32+600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01BB3D" w14:textId="77777777" w:rsidR="005D28A1" w:rsidRPr="00D0473F" w:rsidRDefault="005D28A1" w:rsidP="00BC222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491" w:type="dxa"/>
            <w:vMerge w:val="restart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790606" w14:textId="77777777" w:rsidR="005D28A1" w:rsidRDefault="005D28A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D28A1" w14:paraId="184E1E25" w14:textId="77777777">
        <w:trPr>
          <w:cantSplit/>
          <w:trHeight w:val="720"/>
          <w:jc w:val="center"/>
        </w:trPr>
        <w:tc>
          <w:tcPr>
            <w:tcW w:w="639" w:type="dxa"/>
            <w:vMerge/>
            <w:tcBorders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9DC95A" w14:textId="77777777" w:rsidR="005D28A1" w:rsidRDefault="005D28A1" w:rsidP="005D28A1">
            <w:pPr>
              <w:pStyle w:val="Style1"/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sz w:val="20"/>
                <w:lang w:val="ro-RO"/>
              </w:rPr>
            </w:pPr>
          </w:p>
        </w:tc>
        <w:tc>
          <w:tcPr>
            <w:tcW w:w="870" w:type="dxa"/>
            <w:vMerge/>
            <w:tcBorders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428067" w14:textId="77777777" w:rsidR="005D28A1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vMerge/>
            <w:tcBorders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44A8E4" w14:textId="77777777" w:rsidR="005D28A1" w:rsidRPr="00D0473F" w:rsidRDefault="005D28A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vMerge/>
            <w:tcBorders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0FF285" w14:textId="77777777" w:rsidR="005D28A1" w:rsidRDefault="005D28A1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vMerge/>
            <w:tcBorders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D79AEE" w14:textId="77777777" w:rsidR="005D28A1" w:rsidRDefault="005D28A1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vMerge/>
            <w:tcBorders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5F624C" w14:textId="77777777" w:rsidR="005D28A1" w:rsidRDefault="005D28A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4ABC2D" w14:textId="77777777" w:rsidR="005D28A1" w:rsidRDefault="005D28A1" w:rsidP="00BC222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32+600</w:t>
            </w:r>
          </w:p>
          <w:p w14:paraId="6D21D785" w14:textId="77777777" w:rsidR="005D28A1" w:rsidRDefault="005D28A1" w:rsidP="00BC222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35+500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560CF7" w14:textId="77777777" w:rsidR="005D28A1" w:rsidRDefault="005D28A1" w:rsidP="00BC222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491" w:type="dxa"/>
            <w:vMerge/>
            <w:tcBorders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3C3F1D" w14:textId="77777777" w:rsidR="005D28A1" w:rsidRDefault="005D28A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D28A1" w14:paraId="680744A9" w14:textId="77777777">
        <w:trPr>
          <w:cantSplit/>
          <w:trHeight w:val="69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E7266B" w14:textId="77777777" w:rsidR="005D28A1" w:rsidRDefault="005D28A1" w:rsidP="005D28A1">
            <w:pPr>
              <w:pStyle w:val="Style1"/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B99A75" w14:textId="77777777" w:rsidR="005D28A1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32+200</w:t>
            </w:r>
          </w:p>
          <w:p w14:paraId="70674E32" w14:textId="77777777" w:rsidR="005D28A1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32+800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2FD03F" w14:textId="77777777" w:rsidR="005D28A1" w:rsidRPr="00D0473F" w:rsidRDefault="005D28A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54D2EF" w14:textId="77777777" w:rsidR="005D28A1" w:rsidRDefault="005D28A1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Borzeşti BC - </w:t>
            </w:r>
          </w:p>
          <w:p w14:paraId="582CF0B1" w14:textId="77777777" w:rsidR="005D28A1" w:rsidRDefault="005D28A1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Oneşti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1A9649" w14:textId="77777777" w:rsidR="005D28A1" w:rsidRDefault="005D28A1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043C25" w14:textId="77777777" w:rsidR="005D28A1" w:rsidRDefault="005D28A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84382D" w14:textId="77777777" w:rsidR="005D28A1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6BDCEE" w14:textId="77777777" w:rsidR="005D28A1" w:rsidRPr="00D0473F" w:rsidRDefault="005D28A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077458" w14:textId="77777777" w:rsidR="005D28A1" w:rsidRDefault="005D28A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D28A1" w14:paraId="78E3B03C" w14:textId="77777777">
        <w:trPr>
          <w:cantSplit/>
          <w:trHeight w:val="69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E1E86C" w14:textId="77777777" w:rsidR="005D28A1" w:rsidRDefault="005D28A1" w:rsidP="005D28A1">
            <w:pPr>
              <w:pStyle w:val="Style1"/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9E800D" w14:textId="77777777" w:rsidR="005D28A1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A366A3" w14:textId="77777777" w:rsidR="005D28A1" w:rsidRDefault="005D28A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A554FA" w14:textId="77777777" w:rsidR="005D28A1" w:rsidRDefault="005D28A1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Oneşti</w:t>
            </w:r>
          </w:p>
          <w:p w14:paraId="41B9EBE3" w14:textId="77777777" w:rsidR="005D28A1" w:rsidRDefault="005D28A1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9B40FA" w14:textId="77777777" w:rsidR="005D28A1" w:rsidRDefault="005D28A1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231884AC" w14:textId="77777777" w:rsidR="005D28A1" w:rsidRDefault="005D28A1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15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A689C1" w14:textId="77777777" w:rsidR="005D28A1" w:rsidRDefault="005D28A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FFB80F" w14:textId="77777777" w:rsidR="005D28A1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44F688" w14:textId="77777777" w:rsidR="005D28A1" w:rsidRPr="00D0473F" w:rsidRDefault="005D28A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B2AC80" w14:textId="77777777" w:rsidR="005D28A1" w:rsidRDefault="005D28A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F909652" w14:textId="77777777" w:rsidR="005D28A1" w:rsidRDefault="005D28A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6 - 8, Cap X.</w:t>
            </w:r>
          </w:p>
        </w:tc>
      </w:tr>
      <w:tr w:rsidR="005D28A1" w14:paraId="280A9A9D" w14:textId="77777777">
        <w:trPr>
          <w:cantSplit/>
          <w:trHeight w:val="69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ECF5F1" w14:textId="77777777" w:rsidR="005D28A1" w:rsidRDefault="005D28A1" w:rsidP="005D28A1">
            <w:pPr>
              <w:pStyle w:val="Style1"/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A3FA0B" w14:textId="77777777" w:rsidR="005D28A1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BC2327" w14:textId="77777777" w:rsidR="005D28A1" w:rsidRDefault="005D28A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9D80FB" w14:textId="77777777" w:rsidR="005D28A1" w:rsidRDefault="005D28A1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Oneşti</w:t>
            </w:r>
          </w:p>
          <w:p w14:paraId="586A1A03" w14:textId="77777777" w:rsidR="005D28A1" w:rsidRDefault="005D28A1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74D69A" w14:textId="77777777" w:rsidR="005D28A1" w:rsidRDefault="005D28A1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1259D945" w14:textId="77777777" w:rsidR="005D28A1" w:rsidRDefault="005D28A1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31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F0E158" w14:textId="77777777" w:rsidR="005D28A1" w:rsidRDefault="005D28A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01A611" w14:textId="77777777" w:rsidR="005D28A1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4C9D62" w14:textId="77777777" w:rsidR="005D28A1" w:rsidRPr="00D0473F" w:rsidRDefault="005D28A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3EB630" w14:textId="77777777" w:rsidR="005D28A1" w:rsidRDefault="005D28A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7E0041D" w14:textId="77777777" w:rsidR="005D28A1" w:rsidRDefault="005D28A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6 și 7, Cap X.</w:t>
            </w:r>
          </w:p>
        </w:tc>
      </w:tr>
      <w:tr w:rsidR="005D28A1" w14:paraId="25A7C17A" w14:textId="77777777">
        <w:trPr>
          <w:cantSplit/>
          <w:trHeight w:val="45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DA36DA" w14:textId="77777777" w:rsidR="005D28A1" w:rsidRDefault="005D28A1" w:rsidP="005D28A1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771D6B" w14:textId="77777777" w:rsidR="005D28A1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B04BA5" w14:textId="77777777" w:rsidR="005D28A1" w:rsidRPr="00D0473F" w:rsidRDefault="005D28A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52AE25" w14:textId="77777777" w:rsidR="005D28A1" w:rsidRDefault="005D28A1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Oneşti</w:t>
            </w:r>
          </w:p>
          <w:p w14:paraId="4FEF7391" w14:textId="77777777" w:rsidR="005D28A1" w:rsidRDefault="005D28A1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316F5F" w14:textId="77777777" w:rsidR="005D28A1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22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8A665A" w14:textId="77777777" w:rsidR="005D28A1" w:rsidRPr="00D0473F" w:rsidRDefault="005D28A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D0473F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85788B" w14:textId="77777777" w:rsidR="005D28A1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6E2B0F" w14:textId="77777777" w:rsidR="005D28A1" w:rsidRPr="00D0473F" w:rsidRDefault="005D28A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76D1FD" w14:textId="77777777" w:rsidR="005D28A1" w:rsidRDefault="005D28A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la liniile 6 - 8 </w:t>
            </w:r>
          </w:p>
          <w:p w14:paraId="4062B432" w14:textId="77777777" w:rsidR="005D28A1" w:rsidRDefault="005D28A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 primiri – expedieri.</w:t>
            </w:r>
          </w:p>
        </w:tc>
      </w:tr>
      <w:tr w:rsidR="005D28A1" w14:paraId="5A14321E" w14:textId="77777777">
        <w:trPr>
          <w:cantSplit/>
          <w:trHeight w:val="5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B61A98" w14:textId="77777777" w:rsidR="005D28A1" w:rsidRDefault="005D28A1" w:rsidP="005D28A1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2718AD" w14:textId="77777777" w:rsidR="005D28A1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42+300</w:t>
            </w:r>
          </w:p>
          <w:p w14:paraId="0EEA8E6D" w14:textId="77777777" w:rsidR="005D28A1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43+700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669C86" w14:textId="77777777" w:rsidR="005D28A1" w:rsidRDefault="005D28A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8FB1F9" w14:textId="77777777" w:rsidR="005D28A1" w:rsidRDefault="005D28A1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Oneşti -</w:t>
            </w:r>
          </w:p>
          <w:p w14:paraId="21AB6983" w14:textId="77777777" w:rsidR="005D28A1" w:rsidRDefault="005D28A1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Târgu Ocna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FB8814" w14:textId="77777777" w:rsidR="005D28A1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A037AB" w14:textId="77777777" w:rsidR="005D28A1" w:rsidRPr="00D0473F" w:rsidRDefault="005D28A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844AC6" w14:textId="77777777" w:rsidR="005D28A1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357BDA" w14:textId="77777777" w:rsidR="005D28A1" w:rsidRPr="00D0473F" w:rsidRDefault="005D28A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DD1FA7" w14:textId="77777777" w:rsidR="005D28A1" w:rsidRPr="004C4194" w:rsidRDefault="005D28A1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</w:p>
        </w:tc>
      </w:tr>
      <w:tr w:rsidR="005D28A1" w14:paraId="591A0118" w14:textId="77777777">
        <w:trPr>
          <w:cantSplit/>
          <w:trHeight w:val="5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D38AAE" w14:textId="77777777" w:rsidR="005D28A1" w:rsidRDefault="005D28A1" w:rsidP="005D28A1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7C109F" w14:textId="77777777" w:rsidR="005D28A1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51+500</w:t>
            </w:r>
          </w:p>
          <w:p w14:paraId="339694AE" w14:textId="77777777" w:rsidR="005D28A1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51+850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D2A6DC" w14:textId="77777777" w:rsidR="005D28A1" w:rsidRDefault="005D28A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5822FB" w14:textId="77777777" w:rsidR="005D28A1" w:rsidRDefault="005D28A1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Târgu Ocna -</w:t>
            </w:r>
          </w:p>
          <w:p w14:paraId="0E42E7F4" w14:textId="77777777" w:rsidR="005D28A1" w:rsidRDefault="005D28A1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Dofteana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C93D47" w14:textId="77777777" w:rsidR="005D28A1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40AB21" w14:textId="77777777" w:rsidR="005D28A1" w:rsidRPr="00D0473F" w:rsidRDefault="005D28A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F1DEC3" w14:textId="77777777" w:rsidR="005D28A1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FBCD82" w14:textId="77777777" w:rsidR="005D28A1" w:rsidRPr="00D0473F" w:rsidRDefault="005D28A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07D8EE" w14:textId="77777777" w:rsidR="005D28A1" w:rsidRDefault="005D28A1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</w:p>
        </w:tc>
      </w:tr>
      <w:tr w:rsidR="005D28A1" w14:paraId="4295ACB0" w14:textId="77777777">
        <w:trPr>
          <w:cantSplit/>
          <w:trHeight w:val="5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A8DF5E" w14:textId="77777777" w:rsidR="005D28A1" w:rsidRDefault="005D28A1" w:rsidP="005D28A1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8DF755" w14:textId="77777777" w:rsidR="005D28A1" w:rsidRDefault="005D28A1" w:rsidP="003A64C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54+190</w:t>
            </w:r>
          </w:p>
          <w:p w14:paraId="43565E15" w14:textId="77777777" w:rsidR="005D28A1" w:rsidRDefault="005D28A1" w:rsidP="003A64C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54+300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641C2D" w14:textId="77777777" w:rsidR="005D28A1" w:rsidRDefault="005D28A1" w:rsidP="003A64C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99CE4E" w14:textId="77777777" w:rsidR="005D28A1" w:rsidRDefault="005D28A1" w:rsidP="003A64C4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Târgu Ocna -</w:t>
            </w:r>
          </w:p>
          <w:p w14:paraId="318C45A7" w14:textId="77777777" w:rsidR="005D28A1" w:rsidRDefault="005D28A1" w:rsidP="003A64C4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Dofteana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58DDCC" w14:textId="77777777" w:rsidR="005D28A1" w:rsidRDefault="005D28A1" w:rsidP="003A64C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41DBEA" w14:textId="77777777" w:rsidR="005D28A1" w:rsidRPr="00D0473F" w:rsidRDefault="005D28A1" w:rsidP="003A64C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9E5CC6" w14:textId="77777777" w:rsidR="005D28A1" w:rsidRDefault="005D28A1" w:rsidP="003A64C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59FDAF" w14:textId="77777777" w:rsidR="005D28A1" w:rsidRPr="00D0473F" w:rsidRDefault="005D28A1" w:rsidP="003A64C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65EFAC" w14:textId="77777777" w:rsidR="005D28A1" w:rsidRPr="004C4194" w:rsidRDefault="005D28A1" w:rsidP="003A64C4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*</w:t>
            </w:r>
            <w:r w:rsidRPr="004C4194">
              <w:rPr>
                <w:b/>
                <w:bCs/>
                <w:iCs/>
                <w:sz w:val="20"/>
                <w:lang w:val="ro-RO"/>
              </w:rPr>
              <w:t>Valabil pentru trenurile remorcate cu două locomotive cuplate.</w:t>
            </w:r>
          </w:p>
          <w:p w14:paraId="34A8962B" w14:textId="77777777" w:rsidR="005D28A1" w:rsidRDefault="005D28A1" w:rsidP="003A64C4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 w:rsidRPr="00D0576C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D28A1" w14:paraId="350EBECC" w14:textId="77777777">
        <w:trPr>
          <w:cantSplit/>
          <w:trHeight w:val="5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0EB734" w14:textId="77777777" w:rsidR="005D28A1" w:rsidRDefault="005D28A1" w:rsidP="005D28A1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970281" w14:textId="77777777" w:rsidR="005D28A1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54+650</w:t>
            </w:r>
          </w:p>
          <w:p w14:paraId="4A480D0B" w14:textId="77777777" w:rsidR="005D28A1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54+720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294B58" w14:textId="77777777" w:rsidR="005D28A1" w:rsidRPr="00D0473F" w:rsidRDefault="005D28A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3C3B78" w14:textId="77777777" w:rsidR="005D28A1" w:rsidRDefault="005D28A1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Târgu Ocna -</w:t>
            </w:r>
          </w:p>
          <w:p w14:paraId="31C255E4" w14:textId="77777777" w:rsidR="005D28A1" w:rsidRDefault="005D28A1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Dofteana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65E9DE" w14:textId="77777777" w:rsidR="005D28A1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C99B8C" w14:textId="77777777" w:rsidR="005D28A1" w:rsidRPr="00D0473F" w:rsidRDefault="005D28A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614904" w14:textId="77777777" w:rsidR="005D28A1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3ADB5F" w14:textId="77777777" w:rsidR="005D28A1" w:rsidRPr="00D0473F" w:rsidRDefault="005D28A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FE98D7" w14:textId="77777777" w:rsidR="005D28A1" w:rsidRPr="004C4194" w:rsidRDefault="005D28A1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*</w:t>
            </w:r>
            <w:r w:rsidRPr="004C4194">
              <w:rPr>
                <w:b/>
                <w:bCs/>
                <w:iCs/>
                <w:sz w:val="20"/>
                <w:lang w:val="ro-RO"/>
              </w:rPr>
              <w:t>Valabil pentru trenurile remorcate cu două locomotive cuplate.</w:t>
            </w:r>
          </w:p>
          <w:p w14:paraId="553A34F7" w14:textId="77777777" w:rsidR="005D28A1" w:rsidRPr="00D0576C" w:rsidRDefault="005D28A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D0576C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D28A1" w14:paraId="233A185D" w14:textId="77777777">
        <w:trPr>
          <w:cantSplit/>
          <w:trHeight w:val="5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BA7480" w14:textId="77777777" w:rsidR="005D28A1" w:rsidRDefault="005D28A1" w:rsidP="005D28A1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14048E" w14:textId="77777777" w:rsidR="005D28A1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55+060</w:t>
            </w:r>
          </w:p>
          <w:p w14:paraId="4FFF7BF3" w14:textId="77777777" w:rsidR="005D28A1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55+170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42F43E" w14:textId="77777777" w:rsidR="005D28A1" w:rsidRPr="00D0473F" w:rsidRDefault="005D28A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A0B5A0" w14:textId="77777777" w:rsidR="005D28A1" w:rsidRDefault="005D28A1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Târgu Ocna -</w:t>
            </w:r>
          </w:p>
          <w:p w14:paraId="7664C9C9" w14:textId="77777777" w:rsidR="005D28A1" w:rsidRDefault="005D28A1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Dofteana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9E1E3B" w14:textId="77777777" w:rsidR="005D28A1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FA7ACD" w14:textId="77777777" w:rsidR="005D28A1" w:rsidRPr="00D0473F" w:rsidRDefault="005D28A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45DB3F" w14:textId="77777777" w:rsidR="005D28A1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F8D262" w14:textId="77777777" w:rsidR="005D28A1" w:rsidRPr="00D0473F" w:rsidRDefault="005D28A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ABD2EB" w14:textId="77777777" w:rsidR="005D28A1" w:rsidRPr="004C4194" w:rsidRDefault="005D28A1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*</w:t>
            </w:r>
            <w:r w:rsidRPr="004C4194">
              <w:rPr>
                <w:b/>
                <w:bCs/>
                <w:iCs/>
                <w:sz w:val="20"/>
                <w:lang w:val="ro-RO"/>
              </w:rPr>
              <w:t>Valabil pentru trenurile remorcate cu două locomotive cuplate.</w:t>
            </w:r>
          </w:p>
          <w:p w14:paraId="27C748A1" w14:textId="77777777" w:rsidR="005D28A1" w:rsidRPr="00D0576C" w:rsidRDefault="005D28A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D0576C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D28A1" w14:paraId="1B773E75" w14:textId="77777777">
        <w:trPr>
          <w:cantSplit/>
          <w:trHeight w:val="5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C57364" w14:textId="77777777" w:rsidR="005D28A1" w:rsidRDefault="005D28A1" w:rsidP="005D28A1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E8815E" w14:textId="77777777" w:rsidR="005D28A1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60+400</w:t>
            </w:r>
          </w:p>
          <w:p w14:paraId="75B7DC45" w14:textId="77777777" w:rsidR="005D28A1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60+500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8A3D34" w14:textId="77777777" w:rsidR="005D28A1" w:rsidRPr="00D0473F" w:rsidRDefault="005D28A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5AAA5D" w14:textId="77777777" w:rsidR="005D28A1" w:rsidRDefault="005D28A1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Târgu Ocna -</w:t>
            </w:r>
          </w:p>
          <w:p w14:paraId="2C468DA6" w14:textId="77777777" w:rsidR="005D28A1" w:rsidRDefault="005D28A1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Dofteana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B4E74F" w14:textId="77777777" w:rsidR="005D28A1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1A788D" w14:textId="77777777" w:rsidR="005D28A1" w:rsidRPr="00D0473F" w:rsidRDefault="005D28A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8F6B33" w14:textId="77777777" w:rsidR="005D28A1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10634A" w14:textId="77777777" w:rsidR="005D28A1" w:rsidRPr="00D0473F" w:rsidRDefault="005D28A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BDC69A" w14:textId="77777777" w:rsidR="005D28A1" w:rsidRPr="004C4194" w:rsidRDefault="005D28A1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*</w:t>
            </w:r>
            <w:r w:rsidRPr="004C4194">
              <w:rPr>
                <w:b/>
                <w:bCs/>
                <w:iCs/>
                <w:sz w:val="20"/>
                <w:lang w:val="ro-RO"/>
              </w:rPr>
              <w:t>Valabil pentru trenurile remorcate cu două locomotive cuplate.</w:t>
            </w:r>
          </w:p>
          <w:p w14:paraId="5578EF0A" w14:textId="77777777" w:rsidR="005D28A1" w:rsidRPr="00D0576C" w:rsidRDefault="005D28A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D0576C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D28A1" w14:paraId="0F13E7FD" w14:textId="77777777">
        <w:trPr>
          <w:cantSplit/>
          <w:trHeight w:val="5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A3D097" w14:textId="77777777" w:rsidR="005D28A1" w:rsidRDefault="005D28A1" w:rsidP="005D28A1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8612A3" w14:textId="77777777" w:rsidR="005D28A1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85D2A0" w14:textId="77777777" w:rsidR="005D28A1" w:rsidRDefault="005D28A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EE350A" w14:textId="77777777" w:rsidR="005D28A1" w:rsidRDefault="005D28A1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Dofteana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75B692" w14:textId="77777777" w:rsidR="005D28A1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E9D522" w14:textId="77777777" w:rsidR="005D28A1" w:rsidRPr="00D0473F" w:rsidRDefault="005D28A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A247E0" w14:textId="77777777" w:rsidR="005D28A1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AC4400" w14:textId="77777777" w:rsidR="005D28A1" w:rsidRPr="00D0473F" w:rsidRDefault="005D28A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B995DC" w14:textId="77777777" w:rsidR="005D28A1" w:rsidRPr="00E03C2B" w:rsidRDefault="005D28A1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  <w:lang w:val="ro-RO"/>
              </w:rPr>
            </w:pPr>
            <w:r w:rsidRPr="00E03C2B">
              <w:rPr>
                <w:b/>
                <w:bCs/>
                <w:i/>
                <w:sz w:val="20"/>
                <w:lang w:val="ro-RO"/>
              </w:rPr>
              <w:t xml:space="preserve">Afectează intrări - ieşiri </w:t>
            </w:r>
          </w:p>
          <w:p w14:paraId="66B6D4F0" w14:textId="77777777" w:rsidR="005D28A1" w:rsidRDefault="005D28A1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 w:rsidRPr="00E03C2B">
              <w:rPr>
                <w:b/>
                <w:bCs/>
                <w:i/>
                <w:sz w:val="20"/>
                <w:lang w:val="ro-RO"/>
              </w:rPr>
              <w:t>la liniile 2 - 4 st. Dofteana, Cap Y.</w:t>
            </w:r>
          </w:p>
        </w:tc>
      </w:tr>
      <w:tr w:rsidR="005D28A1" w14:paraId="4CF934FC" w14:textId="77777777">
        <w:trPr>
          <w:cantSplit/>
          <w:trHeight w:val="48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B77E80" w14:textId="77777777" w:rsidR="005D28A1" w:rsidRDefault="005D28A1" w:rsidP="005D28A1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7CA0B5" w14:textId="77777777" w:rsidR="005D28A1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65+570</w:t>
            </w:r>
          </w:p>
          <w:p w14:paraId="4B2E2009" w14:textId="77777777" w:rsidR="005D28A1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65+710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8FE2C5" w14:textId="77777777" w:rsidR="005D28A1" w:rsidRPr="00D0473F" w:rsidRDefault="005D28A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FB6FD2" w14:textId="77777777" w:rsidR="005D28A1" w:rsidRDefault="005D28A1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Dofteana -</w:t>
            </w:r>
          </w:p>
          <w:p w14:paraId="25FD6D02" w14:textId="77777777" w:rsidR="005D28A1" w:rsidRDefault="005D28A1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Valea Uzului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4BB588" w14:textId="77777777" w:rsidR="005D28A1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7FD7AF" w14:textId="77777777" w:rsidR="005D28A1" w:rsidRPr="00D0473F" w:rsidRDefault="005D28A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820DAB" w14:textId="77777777" w:rsidR="005D28A1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5342B2" w14:textId="77777777" w:rsidR="005D28A1" w:rsidRPr="00D0473F" w:rsidRDefault="005D28A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327DE2" w14:textId="77777777" w:rsidR="005D28A1" w:rsidRPr="004C4194" w:rsidRDefault="005D28A1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*</w:t>
            </w:r>
            <w:r w:rsidRPr="004C4194">
              <w:rPr>
                <w:b/>
                <w:bCs/>
                <w:iCs/>
                <w:sz w:val="20"/>
                <w:lang w:val="ro-RO"/>
              </w:rPr>
              <w:t>Valabil pentru trenurile remorcate cu două locomotive cuplate.</w:t>
            </w:r>
          </w:p>
          <w:p w14:paraId="65140B0F" w14:textId="77777777" w:rsidR="005D28A1" w:rsidRPr="00D0576C" w:rsidRDefault="005D28A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D0576C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D28A1" w14:paraId="277E3588" w14:textId="77777777">
        <w:trPr>
          <w:cantSplit/>
          <w:trHeight w:val="48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728F07" w14:textId="77777777" w:rsidR="005D28A1" w:rsidRDefault="005D28A1" w:rsidP="005D28A1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E5AD1A" w14:textId="77777777" w:rsidR="005D28A1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66+600</w:t>
            </w:r>
          </w:p>
          <w:p w14:paraId="5E2E82B4" w14:textId="77777777" w:rsidR="005D28A1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66+750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591F70" w14:textId="77777777" w:rsidR="005D28A1" w:rsidRDefault="005D28A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17E2AE" w14:textId="77777777" w:rsidR="005D28A1" w:rsidRDefault="005D28A1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Hm Valea Uzului</w:t>
            </w:r>
          </w:p>
          <w:p w14:paraId="4E6002A1" w14:textId="77777777" w:rsidR="005D28A1" w:rsidRDefault="005D28A1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directă,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51B706" w14:textId="77777777" w:rsidR="005D28A1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E74788" w14:textId="77777777" w:rsidR="005D28A1" w:rsidRPr="00D0473F" w:rsidRDefault="005D28A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B00AE5" w14:textId="77777777" w:rsidR="005D28A1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9EA88A" w14:textId="77777777" w:rsidR="005D28A1" w:rsidRPr="00D0473F" w:rsidRDefault="005D28A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B49C8F" w14:textId="77777777" w:rsidR="005D28A1" w:rsidRPr="00E4349C" w:rsidRDefault="005D28A1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  <w:lang w:val="ro-RO"/>
              </w:rPr>
            </w:pPr>
            <w:r w:rsidRPr="00E4349C">
              <w:rPr>
                <w:b/>
                <w:bCs/>
                <w:i/>
                <w:sz w:val="20"/>
                <w:lang w:val="ro-RO"/>
              </w:rPr>
              <w:t xml:space="preserve">Afectează intrări - ieşiri </w:t>
            </w:r>
          </w:p>
          <w:p w14:paraId="00E6FF68" w14:textId="77777777" w:rsidR="005D28A1" w:rsidRPr="00E4349C" w:rsidRDefault="005D28A1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  <w:lang w:val="ro-RO"/>
              </w:rPr>
            </w:pPr>
            <w:r w:rsidRPr="00E4349C">
              <w:rPr>
                <w:b/>
                <w:bCs/>
                <w:i/>
                <w:sz w:val="20"/>
                <w:lang w:val="ro-RO"/>
              </w:rPr>
              <w:t xml:space="preserve">peste sch.  9 și 11, </w:t>
            </w:r>
          </w:p>
          <w:p w14:paraId="38E0EA03" w14:textId="77777777" w:rsidR="005D28A1" w:rsidRPr="00E4349C" w:rsidRDefault="005D28A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E4349C">
              <w:rPr>
                <w:b/>
                <w:bCs/>
                <w:i/>
                <w:iCs/>
                <w:sz w:val="20"/>
                <w:lang w:val="ro-RO"/>
              </w:rPr>
              <w:t>Hm Valea Uzului, Cap X.</w:t>
            </w:r>
          </w:p>
        </w:tc>
      </w:tr>
      <w:tr w:rsidR="005D28A1" w14:paraId="63CA0AF8" w14:textId="77777777">
        <w:trPr>
          <w:cantSplit/>
          <w:trHeight w:val="60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D86971" w14:textId="77777777" w:rsidR="005D28A1" w:rsidRDefault="005D28A1" w:rsidP="005D28A1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51CF06" w14:textId="77777777" w:rsidR="005D28A1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69+220</w:t>
            </w:r>
          </w:p>
          <w:p w14:paraId="097FCAC9" w14:textId="77777777" w:rsidR="005D28A1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69+400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933DF1" w14:textId="77777777" w:rsidR="005D28A1" w:rsidRPr="00D0473F" w:rsidRDefault="005D28A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BBED83" w14:textId="77777777" w:rsidR="005D28A1" w:rsidRDefault="005D28A1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Valea Uzului - Comăneşti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93A5D1" w14:textId="77777777" w:rsidR="005D28A1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4CF3A1" w14:textId="77777777" w:rsidR="005D28A1" w:rsidRPr="00D0473F" w:rsidRDefault="005D28A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2B43E0" w14:textId="77777777" w:rsidR="005D28A1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D7C0CB" w14:textId="77777777" w:rsidR="005D28A1" w:rsidRPr="00D0473F" w:rsidRDefault="005D28A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0BEC1B" w14:textId="77777777" w:rsidR="005D28A1" w:rsidRPr="004C4194" w:rsidRDefault="005D28A1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*</w:t>
            </w:r>
            <w:r w:rsidRPr="004C4194">
              <w:rPr>
                <w:b/>
                <w:bCs/>
                <w:iCs/>
                <w:sz w:val="20"/>
                <w:lang w:val="ro-RO"/>
              </w:rPr>
              <w:t>Valabil pentru trenurile remorcate cu două locomotive cuplate.</w:t>
            </w:r>
          </w:p>
          <w:p w14:paraId="596DC922" w14:textId="77777777" w:rsidR="005D28A1" w:rsidRPr="00D0576C" w:rsidRDefault="005D28A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D0576C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D28A1" w14:paraId="00B8EB0F" w14:textId="77777777">
        <w:trPr>
          <w:cantSplit/>
          <w:trHeight w:val="42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13C254" w14:textId="77777777" w:rsidR="005D28A1" w:rsidRDefault="005D28A1" w:rsidP="005D28A1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13027B" w14:textId="77777777" w:rsidR="005D28A1" w:rsidRDefault="005D28A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75+120</w:t>
            </w:r>
          </w:p>
          <w:p w14:paraId="02530D17" w14:textId="77777777" w:rsidR="005D28A1" w:rsidRDefault="005D28A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75+238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29EE1E" w14:textId="77777777" w:rsidR="005D28A1" w:rsidRPr="00D0473F" w:rsidRDefault="005D28A1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A0C8AC" w14:textId="77777777" w:rsidR="005D28A1" w:rsidRDefault="005D28A1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Comăneşti -</w:t>
            </w:r>
          </w:p>
          <w:p w14:paraId="693F3BCF" w14:textId="77777777" w:rsidR="005D28A1" w:rsidRDefault="005D28A1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Asău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E65F6C" w14:textId="77777777" w:rsidR="005D28A1" w:rsidRDefault="005D28A1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E7894D" w14:textId="77777777" w:rsidR="005D28A1" w:rsidRDefault="005D28A1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8B2B5C" w14:textId="77777777" w:rsidR="005D28A1" w:rsidRDefault="005D28A1">
            <w:pPr>
              <w:spacing w:before="40" w:after="40" w:line="276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0B40D7" w14:textId="77777777" w:rsidR="005D28A1" w:rsidRPr="00D0473F" w:rsidRDefault="005D28A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C33878" w14:textId="77777777" w:rsidR="005D28A1" w:rsidRPr="004C4194" w:rsidRDefault="005D28A1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*</w:t>
            </w:r>
            <w:r w:rsidRPr="004C4194">
              <w:rPr>
                <w:b/>
                <w:bCs/>
                <w:iCs/>
                <w:sz w:val="20"/>
                <w:lang w:val="ro-RO"/>
              </w:rPr>
              <w:t>Valabil pentru trenurile remorcate cu două locomotive cuplate.</w:t>
            </w:r>
          </w:p>
          <w:p w14:paraId="4A5A2E8E" w14:textId="77777777" w:rsidR="005D28A1" w:rsidRPr="00D0576C" w:rsidRDefault="005D28A1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D0576C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D28A1" w14:paraId="6A0434A6" w14:textId="77777777">
        <w:trPr>
          <w:cantSplit/>
          <w:trHeight w:val="42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1E6063" w14:textId="77777777" w:rsidR="005D28A1" w:rsidRDefault="005D28A1" w:rsidP="005D28A1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6489D0" w14:textId="77777777" w:rsidR="005D28A1" w:rsidRDefault="005D28A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76+050</w:t>
            </w:r>
          </w:p>
          <w:p w14:paraId="4D07B951" w14:textId="77777777" w:rsidR="005D28A1" w:rsidRDefault="005D28A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76+100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5D4094" w14:textId="77777777" w:rsidR="005D28A1" w:rsidRDefault="005D28A1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8333AC" w14:textId="77777777" w:rsidR="005D28A1" w:rsidRDefault="005D28A1" w:rsidP="002A556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Comăneşti -</w:t>
            </w:r>
          </w:p>
          <w:p w14:paraId="24623962" w14:textId="77777777" w:rsidR="005D28A1" w:rsidRDefault="005D28A1" w:rsidP="002A556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Asău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402DA8" w14:textId="77777777" w:rsidR="005D28A1" w:rsidRDefault="005D28A1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2463B2" w14:textId="77777777" w:rsidR="005D28A1" w:rsidRDefault="005D28A1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115917" w14:textId="77777777" w:rsidR="005D28A1" w:rsidRDefault="005D28A1">
            <w:pPr>
              <w:spacing w:before="40" w:after="40" w:line="276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938E63" w14:textId="77777777" w:rsidR="005D28A1" w:rsidRPr="00D0473F" w:rsidRDefault="005D28A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CA4D4D" w14:textId="77777777" w:rsidR="005D28A1" w:rsidRDefault="005D28A1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Afectează linia curentă Comănești - Asău</w:t>
            </w:r>
          </w:p>
        </w:tc>
      </w:tr>
      <w:tr w:rsidR="005D28A1" w14:paraId="58A1900A" w14:textId="77777777">
        <w:trPr>
          <w:cantSplit/>
          <w:trHeight w:val="44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64AE8E" w14:textId="77777777" w:rsidR="005D28A1" w:rsidRDefault="005D28A1" w:rsidP="005D28A1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8946CB" w14:textId="77777777" w:rsidR="005D28A1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84+260</w:t>
            </w:r>
          </w:p>
          <w:p w14:paraId="286D9EFB" w14:textId="77777777" w:rsidR="005D28A1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84+360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78D6BB" w14:textId="77777777" w:rsidR="005D28A1" w:rsidRPr="00D0473F" w:rsidRDefault="005D28A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D28BB8" w14:textId="77777777" w:rsidR="005D28A1" w:rsidRDefault="005D28A1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Asău -</w:t>
            </w:r>
          </w:p>
          <w:p w14:paraId="5646C5C5" w14:textId="77777777" w:rsidR="005D28A1" w:rsidRDefault="005D28A1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Goioasa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1DEBAF" w14:textId="77777777" w:rsidR="005D28A1" w:rsidRDefault="005D28A1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E77F9A" w14:textId="77777777" w:rsidR="005D28A1" w:rsidRPr="00D0473F" w:rsidRDefault="005D28A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17077E" w14:textId="77777777" w:rsidR="005D28A1" w:rsidRDefault="005D28A1">
            <w:pPr>
              <w:spacing w:before="40" w:after="40" w:line="276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8750BB" w14:textId="77777777" w:rsidR="005D28A1" w:rsidRPr="00D0473F" w:rsidRDefault="005D28A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30D53F" w14:textId="77777777" w:rsidR="005D28A1" w:rsidRPr="004C4194" w:rsidRDefault="005D28A1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*</w:t>
            </w:r>
            <w:r w:rsidRPr="004C4194">
              <w:rPr>
                <w:b/>
                <w:bCs/>
                <w:iCs/>
                <w:sz w:val="20"/>
                <w:lang w:val="ro-RO"/>
              </w:rPr>
              <w:t>Valabil pentru trenurile remorcate cu două locomotive cuplate.</w:t>
            </w:r>
          </w:p>
          <w:p w14:paraId="5A71BE62" w14:textId="77777777" w:rsidR="005D28A1" w:rsidRPr="00D0576C" w:rsidRDefault="005D28A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D0576C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D28A1" w14:paraId="45EFAB9E" w14:textId="77777777">
        <w:trPr>
          <w:cantSplit/>
          <w:trHeight w:val="93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1FB2B0" w14:textId="77777777" w:rsidR="005D28A1" w:rsidRDefault="005D28A1" w:rsidP="005D28A1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16E8B8" w14:textId="77777777" w:rsidR="005D28A1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97+960</w:t>
            </w:r>
          </w:p>
          <w:p w14:paraId="69EAD26D" w14:textId="77777777" w:rsidR="005D28A1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98+060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979BE7" w14:textId="77777777" w:rsidR="005D28A1" w:rsidRPr="00D0473F" w:rsidRDefault="005D28A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44D3E0" w14:textId="77777777" w:rsidR="005D28A1" w:rsidRDefault="005D28A1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Simbrea - </w:t>
            </w:r>
          </w:p>
          <w:p w14:paraId="0280DBAC" w14:textId="77777777" w:rsidR="005D28A1" w:rsidRDefault="005D28A1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Palanca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77F7CE" w14:textId="77777777" w:rsidR="005D28A1" w:rsidRDefault="005D28A1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6A6BA8" w14:textId="77777777" w:rsidR="005D28A1" w:rsidRDefault="005D28A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B0C559" w14:textId="77777777" w:rsidR="005D28A1" w:rsidRDefault="005D28A1">
            <w:pPr>
              <w:spacing w:before="40" w:after="40" w:line="276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8FE5D1" w14:textId="77777777" w:rsidR="005D28A1" w:rsidRPr="00D0473F" w:rsidRDefault="005D28A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70276A" w14:textId="77777777" w:rsidR="005D28A1" w:rsidRPr="004C4194" w:rsidRDefault="005D28A1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*</w:t>
            </w:r>
            <w:r w:rsidRPr="004C4194">
              <w:rPr>
                <w:b/>
                <w:bCs/>
                <w:iCs/>
                <w:sz w:val="20"/>
                <w:lang w:val="ro-RO"/>
              </w:rPr>
              <w:t>Valabil pentru trenurile remorcate cu două locomotive cuplate.</w:t>
            </w:r>
          </w:p>
          <w:p w14:paraId="1AA4F8F6" w14:textId="77777777" w:rsidR="005D28A1" w:rsidRPr="00D0576C" w:rsidRDefault="005D28A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D0576C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D28A1" w14:paraId="065F516F" w14:textId="77777777">
        <w:trPr>
          <w:cantSplit/>
          <w:trHeight w:val="93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97935C" w14:textId="77777777" w:rsidR="005D28A1" w:rsidRDefault="005D28A1" w:rsidP="005D28A1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FCE46C" w14:textId="77777777" w:rsidR="005D28A1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103+600</w:t>
            </w:r>
          </w:p>
          <w:p w14:paraId="33D3DF53" w14:textId="77777777" w:rsidR="005D28A1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103+650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2B2FB1" w14:textId="77777777" w:rsidR="005D28A1" w:rsidRDefault="005D28A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D19083" w14:textId="77777777" w:rsidR="005D28A1" w:rsidRDefault="005D28A1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Palanca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A1CB0E" w14:textId="77777777" w:rsidR="005D28A1" w:rsidRDefault="005D28A1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F7AD47" w14:textId="77777777" w:rsidR="005D28A1" w:rsidRDefault="005D28A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BF6ACB" w14:textId="77777777" w:rsidR="005D28A1" w:rsidRDefault="005D28A1">
            <w:pPr>
              <w:spacing w:before="40" w:after="40" w:line="276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7093BC" w14:textId="77777777" w:rsidR="005D28A1" w:rsidRPr="00D0473F" w:rsidRDefault="005D28A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E070A8" w14:textId="77777777" w:rsidR="005D28A1" w:rsidRDefault="005D28A1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Afectează intrări – ieşiri</w:t>
            </w:r>
          </w:p>
          <w:p w14:paraId="4C4ECEC6" w14:textId="77777777" w:rsidR="005D28A1" w:rsidRDefault="005D28A1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Palanca Cap Y</w:t>
            </w:r>
            <w:r>
              <w:rPr>
                <w:b/>
                <w:bCs/>
                <w:iCs/>
                <w:sz w:val="20"/>
                <w:lang w:val="ro-RO"/>
              </w:rPr>
              <w:t xml:space="preserve"> </w:t>
            </w:r>
          </w:p>
        </w:tc>
      </w:tr>
      <w:tr w:rsidR="005D28A1" w14:paraId="141983AE" w14:textId="77777777">
        <w:trPr>
          <w:cantSplit/>
          <w:trHeight w:val="63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C3B817" w14:textId="77777777" w:rsidR="005D28A1" w:rsidRDefault="005D28A1" w:rsidP="005D28A1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79F6A4" w14:textId="77777777" w:rsidR="005D28A1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105+720</w:t>
            </w:r>
          </w:p>
          <w:p w14:paraId="0DF7B278" w14:textId="77777777" w:rsidR="005D28A1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105+930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86649B" w14:textId="77777777" w:rsidR="005D28A1" w:rsidRPr="00D0473F" w:rsidRDefault="005D28A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CE854C" w14:textId="77777777" w:rsidR="005D28A1" w:rsidRDefault="005D28A1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Palanca -</w:t>
            </w:r>
          </w:p>
          <w:p w14:paraId="15DC792C" w14:textId="77777777" w:rsidR="005D28A1" w:rsidRDefault="005D28A1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Ghimeş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21482D" w14:textId="77777777" w:rsidR="005D28A1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DAD339" w14:textId="77777777" w:rsidR="005D28A1" w:rsidRPr="00D0473F" w:rsidRDefault="005D28A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E5E243" w14:textId="77777777" w:rsidR="005D28A1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25F2CB" w14:textId="77777777" w:rsidR="005D28A1" w:rsidRPr="00D0473F" w:rsidRDefault="005D28A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E0100A" w14:textId="77777777" w:rsidR="005D28A1" w:rsidRPr="004C4194" w:rsidRDefault="005D28A1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*</w:t>
            </w:r>
            <w:r w:rsidRPr="004C4194">
              <w:rPr>
                <w:b/>
                <w:bCs/>
                <w:iCs/>
                <w:sz w:val="20"/>
                <w:lang w:val="ro-RO"/>
              </w:rPr>
              <w:t>Valabil pentru trenurile remorcate cu două locomotive cuplate.</w:t>
            </w:r>
          </w:p>
          <w:p w14:paraId="1CD4359D" w14:textId="77777777" w:rsidR="005D28A1" w:rsidRPr="00D0576C" w:rsidRDefault="005D28A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D0576C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D28A1" w14:paraId="5427A25F" w14:textId="77777777">
        <w:trPr>
          <w:cantSplit/>
          <w:trHeight w:val="63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DD742B" w14:textId="77777777" w:rsidR="005D28A1" w:rsidRDefault="005D28A1" w:rsidP="005D28A1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BE53D0" w14:textId="77777777" w:rsidR="005D28A1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A22342" w14:textId="77777777" w:rsidR="005D28A1" w:rsidRDefault="005D28A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2F8CDF" w14:textId="77777777" w:rsidR="005D28A1" w:rsidRDefault="005D28A1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Ghimeş</w:t>
            </w:r>
          </w:p>
          <w:p w14:paraId="393BFE16" w14:textId="77777777" w:rsidR="005D28A1" w:rsidRDefault="005D28A1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8F58E0" w14:textId="77777777" w:rsidR="005D28A1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515CC6" w14:textId="77777777" w:rsidR="005D28A1" w:rsidRPr="00D0473F" w:rsidRDefault="005D28A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60D1C6" w14:textId="77777777" w:rsidR="005D28A1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5C7B77" w14:textId="77777777" w:rsidR="005D28A1" w:rsidRPr="00D0473F" w:rsidRDefault="005D28A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F9323C" w14:textId="77777777" w:rsidR="005D28A1" w:rsidRPr="00423757" w:rsidRDefault="005D28A1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  <w:lang w:val="ro-RO"/>
              </w:rPr>
            </w:pPr>
            <w:r w:rsidRPr="00423757">
              <w:rPr>
                <w:b/>
                <w:bCs/>
                <w:i/>
                <w:sz w:val="20"/>
                <w:lang w:val="ro-RO"/>
              </w:rPr>
              <w:t>Nesemnalizată pe teren.</w:t>
            </w:r>
          </w:p>
          <w:p w14:paraId="510915DE" w14:textId="77777777" w:rsidR="005D28A1" w:rsidRPr="00423757" w:rsidRDefault="005D28A1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  <w:lang w:val="ro-RO"/>
              </w:rPr>
            </w:pPr>
            <w:r w:rsidRPr="00423757">
              <w:rPr>
                <w:b/>
                <w:bCs/>
                <w:i/>
                <w:sz w:val="20"/>
                <w:lang w:val="ro-RO"/>
              </w:rPr>
              <w:t xml:space="preserve">Afectează intrări - ieşiri </w:t>
            </w:r>
          </w:p>
          <w:p w14:paraId="6498C76E" w14:textId="77777777" w:rsidR="005D28A1" w:rsidRDefault="005D28A1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 w:rsidRPr="00423757">
              <w:rPr>
                <w:b/>
                <w:bCs/>
                <w:i/>
                <w:sz w:val="20"/>
                <w:lang w:val="ro-RO"/>
              </w:rPr>
              <w:t>peste sch. 10 la liniile 4 și 5 Cap Y.</w:t>
            </w:r>
          </w:p>
        </w:tc>
      </w:tr>
      <w:tr w:rsidR="005D28A1" w14:paraId="705EF383" w14:textId="77777777">
        <w:trPr>
          <w:cantSplit/>
          <w:trHeight w:val="63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8D076F" w14:textId="77777777" w:rsidR="005D28A1" w:rsidRDefault="005D28A1" w:rsidP="005D28A1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62D689" w14:textId="77777777" w:rsidR="005D28A1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CD1BDC" w14:textId="77777777" w:rsidR="005D28A1" w:rsidRDefault="005D28A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B2BBD0" w14:textId="77777777" w:rsidR="005D28A1" w:rsidRDefault="005D28A1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Ghimeş</w:t>
            </w:r>
          </w:p>
          <w:p w14:paraId="28DBDBD4" w14:textId="77777777" w:rsidR="005D28A1" w:rsidRDefault="005D28A1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8D0F83" w14:textId="77777777" w:rsidR="005D28A1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98D09B" w14:textId="77777777" w:rsidR="005D28A1" w:rsidRPr="00D0473F" w:rsidRDefault="005D28A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87B71C" w14:textId="77777777" w:rsidR="005D28A1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8856C1" w14:textId="77777777" w:rsidR="005D28A1" w:rsidRPr="00D0473F" w:rsidRDefault="005D28A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75230C" w14:textId="77777777" w:rsidR="005D28A1" w:rsidRPr="00F94F88" w:rsidRDefault="005D28A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F94F88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ACE63A5" w14:textId="77777777" w:rsidR="005D28A1" w:rsidRDefault="005D28A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F94F88">
              <w:rPr>
                <w:b/>
                <w:bCs/>
                <w:i/>
                <w:iCs/>
                <w:sz w:val="20"/>
                <w:lang w:val="ro-RO"/>
              </w:rPr>
              <w:t xml:space="preserve">la și de la liniile 4 și 5 </w:t>
            </w:r>
          </w:p>
          <w:p w14:paraId="1AD17414" w14:textId="77777777" w:rsidR="005D28A1" w:rsidRDefault="005D28A1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 w:rsidRPr="00F94F88">
              <w:rPr>
                <w:b/>
                <w:bCs/>
                <w:i/>
                <w:iCs/>
                <w:sz w:val="20"/>
                <w:lang w:val="ro-RO"/>
              </w:rPr>
              <w:t>st. Ghimeș, Cap Y.</w:t>
            </w:r>
          </w:p>
        </w:tc>
      </w:tr>
      <w:tr w:rsidR="005D28A1" w14:paraId="74FD7C07" w14:textId="77777777">
        <w:trPr>
          <w:cantSplit/>
          <w:trHeight w:val="63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B0D70A" w14:textId="77777777" w:rsidR="005D28A1" w:rsidRDefault="005D28A1" w:rsidP="005D28A1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364437" w14:textId="77777777" w:rsidR="005D28A1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109+050</w:t>
            </w:r>
          </w:p>
          <w:p w14:paraId="78E3EAE9" w14:textId="77777777" w:rsidR="005D28A1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109+200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B7F370" w14:textId="77777777" w:rsidR="005D28A1" w:rsidRDefault="005D28A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030732" w14:textId="77777777" w:rsidR="005D28A1" w:rsidRDefault="005D28A1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Ghimeş -</w:t>
            </w:r>
          </w:p>
          <w:p w14:paraId="3537FE81" w14:textId="77777777" w:rsidR="005D28A1" w:rsidRDefault="005D28A1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Lunca de Mijloc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2B5F93" w14:textId="77777777" w:rsidR="005D28A1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FE5388" w14:textId="77777777" w:rsidR="005D28A1" w:rsidRDefault="005D28A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D76D08" w14:textId="77777777" w:rsidR="005D28A1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7EC9F0" w14:textId="77777777" w:rsidR="005D28A1" w:rsidRPr="00D0473F" w:rsidRDefault="005D28A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15C399" w14:textId="77777777" w:rsidR="005D28A1" w:rsidRPr="00F94F88" w:rsidRDefault="005D28A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D28A1" w14:paraId="4868BD8C" w14:textId="77777777">
        <w:trPr>
          <w:cantSplit/>
          <w:trHeight w:val="62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8C0245" w14:textId="77777777" w:rsidR="005D28A1" w:rsidRDefault="005D28A1" w:rsidP="005D28A1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3FE6DD" w14:textId="77777777" w:rsidR="005D28A1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109+070</w:t>
            </w:r>
          </w:p>
          <w:p w14:paraId="7F885EEF" w14:textId="77777777" w:rsidR="005D28A1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109+200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AEEEF0" w14:textId="77777777" w:rsidR="005D28A1" w:rsidRPr="00D0473F" w:rsidRDefault="005D28A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112742" w14:textId="77777777" w:rsidR="005D28A1" w:rsidRDefault="005D28A1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Ghimeş -</w:t>
            </w:r>
          </w:p>
          <w:p w14:paraId="4C1BE00C" w14:textId="77777777" w:rsidR="005D28A1" w:rsidRDefault="005D28A1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Lunca de Mijloc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6F1ABA" w14:textId="77777777" w:rsidR="005D28A1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6140C4" w14:textId="77777777" w:rsidR="005D28A1" w:rsidRPr="00D0473F" w:rsidRDefault="005D28A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FE67F5" w14:textId="77777777" w:rsidR="005D28A1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E70A28" w14:textId="77777777" w:rsidR="005D28A1" w:rsidRPr="00D0473F" w:rsidRDefault="005D28A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7D6671" w14:textId="77777777" w:rsidR="005D28A1" w:rsidRPr="004C4194" w:rsidRDefault="005D28A1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*</w:t>
            </w:r>
            <w:r w:rsidRPr="004C4194">
              <w:rPr>
                <w:b/>
                <w:bCs/>
                <w:iCs/>
                <w:sz w:val="20"/>
                <w:lang w:val="ro-RO"/>
              </w:rPr>
              <w:t>Valabil pentru trenurile remorcate cu două locomotive cuplate.</w:t>
            </w:r>
          </w:p>
          <w:p w14:paraId="07CFC297" w14:textId="77777777" w:rsidR="005D28A1" w:rsidRPr="00D0576C" w:rsidRDefault="005D28A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D0576C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D28A1" w14:paraId="7051C407" w14:textId="77777777">
        <w:trPr>
          <w:cantSplit/>
          <w:trHeight w:val="62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3C8184" w14:textId="77777777" w:rsidR="005D28A1" w:rsidRDefault="005D28A1" w:rsidP="005D28A1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41A71B" w14:textId="77777777" w:rsidR="005D28A1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B47DEA" w14:textId="77777777" w:rsidR="005D28A1" w:rsidRDefault="005D28A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4F6250" w14:textId="77777777" w:rsidR="005D28A1" w:rsidRDefault="005D28A1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Siculeni grupa D, linia 3D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7B448B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între </w:t>
            </w:r>
          </w:p>
          <w:p w14:paraId="25016C27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vârf sch. 72</w:t>
            </w:r>
          </w:p>
          <w:p w14:paraId="429EDDF9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și</w:t>
            </w:r>
          </w:p>
          <w:p w14:paraId="63B67013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vârf </w:t>
            </w:r>
          </w:p>
          <w:p w14:paraId="68F661D7" w14:textId="77777777" w:rsidR="005D28A1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 17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14663F" w14:textId="77777777" w:rsidR="005D28A1" w:rsidRPr="00D0473F" w:rsidRDefault="005D28A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20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A3635D" w14:textId="77777777" w:rsidR="005D28A1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27D6E2" w14:textId="77777777" w:rsidR="005D28A1" w:rsidRPr="00D0473F" w:rsidRDefault="005D28A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6B4564" w14:textId="77777777" w:rsidR="005D28A1" w:rsidRPr="006E4685" w:rsidRDefault="005D28A1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D28A1" w14:paraId="4BDE1E8F" w14:textId="77777777">
        <w:trPr>
          <w:cantSplit/>
          <w:trHeight w:val="62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DA21F4" w14:textId="77777777" w:rsidR="005D28A1" w:rsidRDefault="005D28A1" w:rsidP="005D28A1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554636" w14:textId="77777777" w:rsidR="005D28A1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7364C7" w14:textId="77777777" w:rsidR="005D28A1" w:rsidRDefault="005D28A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EDF3FF" w14:textId="77777777" w:rsidR="005D28A1" w:rsidRDefault="005D28A1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Siculeni</w:t>
            </w:r>
          </w:p>
          <w:p w14:paraId="58B63EF9" w14:textId="77777777" w:rsidR="005D28A1" w:rsidRDefault="005D28A1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Grupele B și D,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9ABF48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273EC0">
              <w:rPr>
                <w:b/>
                <w:bCs/>
                <w:sz w:val="18"/>
                <w:szCs w:val="18"/>
                <w:lang w:val="ro-RO"/>
              </w:rPr>
              <w:t xml:space="preserve">Începând </w:t>
            </w:r>
            <w:r>
              <w:rPr>
                <w:b/>
                <w:bCs/>
                <w:sz w:val="20"/>
                <w:lang w:val="ro-RO"/>
              </w:rPr>
              <w:t xml:space="preserve"> de la călcâi sch. 40 </w:t>
            </w:r>
          </w:p>
          <w:p w14:paraId="65A90B6A" w14:textId="77777777" w:rsidR="005D28A1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şi călcâi sch. 44 și peste toate ap. de cale cap </w:t>
            </w:r>
            <w:r w:rsidRPr="00273EC0">
              <w:rPr>
                <w:b/>
                <w:bCs/>
                <w:sz w:val="18"/>
                <w:szCs w:val="18"/>
                <w:lang w:val="ro-RO"/>
              </w:rPr>
              <w:t>Y, grupa B și D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27CEAE" w14:textId="77777777" w:rsidR="005D28A1" w:rsidRDefault="005D28A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30B5A4" w14:textId="77777777" w:rsidR="005D28A1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B5128B" w14:textId="77777777" w:rsidR="005D28A1" w:rsidRPr="00D0473F" w:rsidRDefault="005D28A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9540A6" w14:textId="77777777" w:rsidR="005D28A1" w:rsidRDefault="005D28A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peste toate aparatele de cale din cap Y şi liniile de legătură, 1D - 4D şi liniile 5B - 11B.</w:t>
            </w:r>
          </w:p>
        </w:tc>
      </w:tr>
    </w:tbl>
    <w:p w14:paraId="23473056" w14:textId="77777777" w:rsidR="005D28A1" w:rsidRDefault="005D28A1" w:rsidP="00F340A3">
      <w:pPr>
        <w:spacing w:before="40" w:after="40" w:line="192" w:lineRule="auto"/>
        <w:ind w:right="57"/>
        <w:rPr>
          <w:sz w:val="20"/>
          <w:szCs w:val="20"/>
          <w:lang w:val="ro-RO"/>
        </w:rPr>
      </w:pPr>
    </w:p>
    <w:p w14:paraId="79DA0698" w14:textId="77777777" w:rsidR="005D28A1" w:rsidRDefault="005D28A1" w:rsidP="003C645F">
      <w:pPr>
        <w:pStyle w:val="Heading1"/>
        <w:spacing w:line="360" w:lineRule="auto"/>
      </w:pPr>
      <w:r>
        <w:t>LINIA 602</w:t>
      </w:r>
    </w:p>
    <w:p w14:paraId="3C3BEA55" w14:textId="77777777" w:rsidR="005D28A1" w:rsidRDefault="005D28A1" w:rsidP="000F0D44">
      <w:pPr>
        <w:pStyle w:val="Heading1"/>
        <w:spacing w:line="360" w:lineRule="auto"/>
        <w:rPr>
          <w:b w:val="0"/>
          <w:bCs w:val="0"/>
          <w:sz w:val="8"/>
        </w:rPr>
      </w:pPr>
      <w:r>
        <w:t>MĂRĂŞEŞTI - TECUCI</w:t>
      </w:r>
      <w:r>
        <w:rPr>
          <w:sz w:val="20"/>
        </w:rPr>
        <w:t xml:space="preserve"> 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4"/>
        <w:gridCol w:w="870"/>
        <w:gridCol w:w="754"/>
        <w:gridCol w:w="870"/>
        <w:gridCol w:w="754"/>
        <w:gridCol w:w="2491"/>
      </w:tblGrid>
      <w:tr w:rsidR="005D28A1" w14:paraId="6C33A9F7" w14:textId="77777777">
        <w:trPr>
          <w:cantSplit/>
          <w:trHeight w:val="114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99951F" w14:textId="77777777" w:rsidR="005D28A1" w:rsidRDefault="005D28A1" w:rsidP="005D28A1">
            <w:pPr>
              <w:numPr>
                <w:ilvl w:val="0"/>
                <w:numId w:val="3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FAA2B9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226+560</w:t>
            </w:r>
          </w:p>
          <w:p w14:paraId="39417297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226+688</w:t>
            </w:r>
          </w:p>
        </w:tc>
        <w:tc>
          <w:tcPr>
            <w:tcW w:w="754" w:type="dxa"/>
            <w:tcBorders>
              <w:top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D5ED77" w14:textId="77777777" w:rsidR="005D28A1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03A335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G-ral Eremia Grigorescu -</w:t>
            </w:r>
          </w:p>
          <w:p w14:paraId="7698EBD6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Cosmești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9C6ACC" w14:textId="77777777" w:rsidR="005D28A1" w:rsidRPr="00406474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BA1045" w14:textId="77777777" w:rsidR="005D28A1" w:rsidRPr="00DA41E4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0ED9B8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226+560</w:t>
            </w:r>
          </w:p>
          <w:p w14:paraId="4FC33998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226+688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854D38" w14:textId="77777777" w:rsidR="005D28A1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F01E63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 Valabil pentru trenurile care au în componență două locomotive cuplate.</w:t>
            </w:r>
          </w:p>
          <w:p w14:paraId="21CA628E" w14:textId="77777777" w:rsidR="005D28A1" w:rsidRPr="0007619C" w:rsidRDefault="005D28A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07619C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5D28A1" w14:paraId="71D674EE" w14:textId="77777777">
        <w:trPr>
          <w:cantSplit/>
          <w:trHeight w:val="114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0C5468" w14:textId="77777777" w:rsidR="005D28A1" w:rsidRDefault="005D28A1" w:rsidP="005D28A1">
            <w:pPr>
              <w:numPr>
                <w:ilvl w:val="0"/>
                <w:numId w:val="3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0ECE02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227+200</w:t>
            </w:r>
          </w:p>
          <w:p w14:paraId="7401ED5A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227+800</w:t>
            </w:r>
          </w:p>
        </w:tc>
        <w:tc>
          <w:tcPr>
            <w:tcW w:w="754" w:type="dxa"/>
            <w:tcBorders>
              <w:top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FB929B" w14:textId="77777777" w:rsidR="005D28A1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33EFFE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G-ral Eremia Grigorescu -</w:t>
            </w:r>
          </w:p>
          <w:p w14:paraId="018AB925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Cosmești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ED7A10" w14:textId="77777777" w:rsidR="005D28A1" w:rsidRPr="00406474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708570" w14:textId="77777777" w:rsidR="005D28A1" w:rsidRPr="00DA41E4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BC05E2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227+200</w:t>
            </w:r>
          </w:p>
          <w:p w14:paraId="413A9408" w14:textId="77777777" w:rsidR="005D28A1" w:rsidRDefault="005D28A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227+800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4DC414" w14:textId="77777777" w:rsidR="005D28A1" w:rsidRDefault="005D28A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6836EA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 Valabil pentru trenurile care au în componență două locomotive cuplate.</w:t>
            </w:r>
          </w:p>
          <w:p w14:paraId="6A0F8E64" w14:textId="77777777" w:rsidR="005D28A1" w:rsidRDefault="005D28A1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</w:rPr>
            </w:pPr>
            <w:r w:rsidRPr="0007619C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</w:tbl>
    <w:p w14:paraId="4B50D029" w14:textId="77777777" w:rsidR="005D28A1" w:rsidRDefault="005D28A1">
      <w:pPr>
        <w:spacing w:before="40" w:after="40" w:line="192" w:lineRule="auto"/>
        <w:ind w:right="57"/>
        <w:rPr>
          <w:sz w:val="20"/>
          <w:lang w:val="ro-RO"/>
        </w:rPr>
      </w:pPr>
    </w:p>
    <w:p w14:paraId="2CB93313" w14:textId="77777777" w:rsidR="005D28A1" w:rsidRDefault="005D28A1" w:rsidP="00DE3370">
      <w:pPr>
        <w:pStyle w:val="Heading1"/>
        <w:spacing w:line="360" w:lineRule="auto"/>
      </w:pPr>
      <w:r>
        <w:lastRenderedPageBreak/>
        <w:t>LINIA 610</w:t>
      </w:r>
    </w:p>
    <w:p w14:paraId="57E92FC6" w14:textId="77777777" w:rsidR="005D28A1" w:rsidRDefault="005D28A1" w:rsidP="00824360">
      <w:pPr>
        <w:pStyle w:val="Heading1"/>
        <w:spacing w:line="360" w:lineRule="auto"/>
        <w:rPr>
          <w:b w:val="0"/>
          <w:bCs w:val="0"/>
          <w:sz w:val="8"/>
        </w:rPr>
      </w:pPr>
      <w:r>
        <w:t>IAŞI - PAŞCANI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1"/>
        <w:gridCol w:w="754"/>
        <w:gridCol w:w="2203"/>
        <w:gridCol w:w="870"/>
        <w:gridCol w:w="754"/>
        <w:gridCol w:w="870"/>
        <w:gridCol w:w="754"/>
        <w:gridCol w:w="2491"/>
      </w:tblGrid>
      <w:tr w:rsidR="005D28A1" w14:paraId="27CE409D" w14:textId="77777777" w:rsidTr="00F54A4F">
        <w:trPr>
          <w:cantSplit/>
          <w:trHeight w:val="84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DAB0E6" w14:textId="77777777" w:rsidR="005D28A1" w:rsidRDefault="005D28A1" w:rsidP="005D28A1">
            <w:pPr>
              <w:numPr>
                <w:ilvl w:val="0"/>
                <w:numId w:val="3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C12599" w14:textId="77777777" w:rsidR="005D28A1" w:rsidRDefault="005D28A1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CC2159" w14:textId="77777777" w:rsidR="005D28A1" w:rsidRPr="00F81D6F" w:rsidRDefault="005D28A1">
            <w:pPr>
              <w:spacing w:before="120" w:after="40" w:line="276" w:lineRule="auto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2800BD" w14:textId="77777777" w:rsidR="005D28A1" w:rsidRDefault="005D28A1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Iaşi</w:t>
            </w:r>
          </w:p>
          <w:p w14:paraId="66B12F58" w14:textId="77777777" w:rsidR="005D28A1" w:rsidRDefault="005D28A1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17 marfă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723742" w14:textId="77777777" w:rsidR="005D28A1" w:rsidRDefault="005D28A1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Ax </w:t>
            </w:r>
          </w:p>
          <w:p w14:paraId="56BEB538" w14:textId="77777777" w:rsidR="005D28A1" w:rsidRDefault="005D28A1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staţie </w:t>
            </w:r>
          </w:p>
          <w:p w14:paraId="6D3B01CE" w14:textId="77777777" w:rsidR="005D28A1" w:rsidRDefault="005D28A1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- </w:t>
            </w:r>
          </w:p>
          <w:p w14:paraId="0BC11B39" w14:textId="77777777" w:rsidR="005D28A1" w:rsidRDefault="005D28A1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112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3E1607" w14:textId="77777777" w:rsidR="005D28A1" w:rsidRPr="00F81D6F" w:rsidRDefault="005D28A1">
            <w:pPr>
              <w:spacing w:before="120" w:after="40" w:line="276" w:lineRule="auto"/>
              <w:jc w:val="center"/>
              <w:rPr>
                <w:b/>
                <w:bCs/>
                <w:sz w:val="36"/>
                <w:szCs w:val="36"/>
              </w:rPr>
            </w:pPr>
            <w:r w:rsidRPr="00F81D6F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DFC67D" w14:textId="77777777" w:rsidR="005D28A1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CE68E0" w14:textId="77777777" w:rsidR="005D28A1" w:rsidRPr="00F81D6F" w:rsidRDefault="005D28A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9A2D72" w14:textId="77777777" w:rsidR="005D28A1" w:rsidRDefault="005D28A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5D28A1" w14:paraId="33BA5F75" w14:textId="77777777" w:rsidTr="00F54A4F">
        <w:trPr>
          <w:cantSplit/>
          <w:trHeight w:val="67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91847A" w14:textId="77777777" w:rsidR="005D28A1" w:rsidRDefault="005D28A1" w:rsidP="005D28A1">
            <w:pPr>
              <w:numPr>
                <w:ilvl w:val="0"/>
                <w:numId w:val="3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941410" w14:textId="77777777" w:rsidR="005D28A1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D27831" w14:textId="77777777" w:rsidR="005D28A1" w:rsidRPr="00F81D6F" w:rsidRDefault="005D28A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59A321" w14:textId="77777777" w:rsidR="005D28A1" w:rsidRDefault="005D28A1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Iaşi</w:t>
            </w:r>
          </w:p>
          <w:p w14:paraId="78D3ECB8" w14:textId="77777777" w:rsidR="005D28A1" w:rsidRDefault="005D28A1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2D56D6" w14:textId="77777777" w:rsidR="005D28A1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676943A7" w14:textId="77777777" w:rsidR="005D28A1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34 –</w:t>
            </w:r>
          </w:p>
          <w:p w14:paraId="4C555DDF" w14:textId="77777777" w:rsidR="005D28A1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38 –</w:t>
            </w:r>
          </w:p>
          <w:p w14:paraId="01FF05B0" w14:textId="77777777" w:rsidR="005D28A1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89E3F7" w14:textId="77777777" w:rsidR="005D28A1" w:rsidRPr="00F81D6F" w:rsidRDefault="005D28A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F81D6F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FB48F5" w14:textId="77777777" w:rsidR="005D28A1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2AC1C2" w14:textId="77777777" w:rsidR="005D28A1" w:rsidRPr="00F81D6F" w:rsidRDefault="005D28A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5818C1" w14:textId="77777777" w:rsidR="005D28A1" w:rsidRDefault="005D28A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din Grupa Iaşi Nord.</w:t>
            </w:r>
          </w:p>
        </w:tc>
      </w:tr>
      <w:tr w:rsidR="005D28A1" w14:paraId="2BD51327" w14:textId="77777777" w:rsidTr="00F54A4F">
        <w:trPr>
          <w:cantSplit/>
          <w:trHeight w:val="81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ECDFF4" w14:textId="77777777" w:rsidR="005D28A1" w:rsidRDefault="005D28A1" w:rsidP="005D28A1">
            <w:pPr>
              <w:numPr>
                <w:ilvl w:val="0"/>
                <w:numId w:val="3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583BF5" w14:textId="77777777" w:rsidR="005D28A1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00CED8" w14:textId="77777777" w:rsidR="005D28A1" w:rsidRPr="00F81D6F" w:rsidRDefault="005D28A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0BE7B8" w14:textId="77777777" w:rsidR="005D28A1" w:rsidRDefault="005D28A1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Iaşi </w:t>
            </w:r>
          </w:p>
          <w:p w14:paraId="2AC560FA" w14:textId="77777777" w:rsidR="005D28A1" w:rsidRDefault="005D28A1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porţiunea de line cuprinsă între </w:t>
            </w:r>
          </w:p>
          <w:p w14:paraId="71261648" w14:textId="77777777" w:rsidR="005D28A1" w:rsidRDefault="005D28A1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nr. 5 şi 43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31C296" w14:textId="77777777" w:rsidR="005D28A1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27, 35 şi 37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02ED33" w14:textId="77777777" w:rsidR="005D28A1" w:rsidRPr="00F81D6F" w:rsidRDefault="005D28A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52AF44" w14:textId="77777777" w:rsidR="005D28A1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1AB990" w14:textId="77777777" w:rsidR="005D28A1" w:rsidRPr="00F81D6F" w:rsidRDefault="005D28A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4DBECD" w14:textId="77777777" w:rsidR="005D28A1" w:rsidRDefault="005D28A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liniile 12 , 13 şi 16 din Grupa Mărfuri, </w:t>
            </w:r>
          </w:p>
          <w:p w14:paraId="049D911F" w14:textId="77777777" w:rsidR="005D28A1" w:rsidRDefault="005D28A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Cap X şi intrări - ieşiri Depou Cap X.</w:t>
            </w:r>
          </w:p>
        </w:tc>
      </w:tr>
      <w:tr w:rsidR="005D28A1" w14:paraId="6A768EBC" w14:textId="77777777" w:rsidTr="00F54A4F">
        <w:trPr>
          <w:cantSplit/>
          <w:trHeight w:val="81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4C7E2F" w14:textId="77777777" w:rsidR="005D28A1" w:rsidRDefault="005D28A1" w:rsidP="005D28A1">
            <w:pPr>
              <w:numPr>
                <w:ilvl w:val="0"/>
                <w:numId w:val="3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91A1B3" w14:textId="77777777" w:rsidR="005D28A1" w:rsidRPr="00D12C87" w:rsidRDefault="005D28A1" w:rsidP="00D12C87">
            <w:pPr>
              <w:spacing w:line="276" w:lineRule="auto"/>
              <w:ind w:left="57" w:right="57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pacing w:val="-1"/>
                <w:sz w:val="20"/>
                <w:szCs w:val="20"/>
              </w:rPr>
              <w:t>Ș</w:t>
            </w:r>
            <w:r w:rsidRPr="00D12C87">
              <w:rPr>
                <w:b/>
                <w:bCs/>
                <w:sz w:val="20"/>
                <w:szCs w:val="20"/>
              </w:rPr>
              <w:t>a</w:t>
            </w:r>
            <w:r w:rsidRPr="00D12C87">
              <w:rPr>
                <w:b/>
                <w:bCs/>
                <w:spacing w:val="-2"/>
                <w:sz w:val="20"/>
                <w:szCs w:val="20"/>
              </w:rPr>
              <w:t>n</w:t>
            </w:r>
            <w:r w:rsidRPr="00D12C87">
              <w:rPr>
                <w:b/>
                <w:bCs/>
                <w:sz w:val="20"/>
                <w:szCs w:val="20"/>
              </w:rPr>
              <w:t>t</w:t>
            </w:r>
            <w:r w:rsidRPr="00D12C87">
              <w:rPr>
                <w:b/>
                <w:bCs/>
                <w:spacing w:val="-1"/>
                <w:sz w:val="20"/>
                <w:szCs w:val="20"/>
              </w:rPr>
              <w:t>i</w:t>
            </w:r>
            <w:r w:rsidRPr="00D12C87">
              <w:rPr>
                <w:b/>
                <w:bCs/>
                <w:sz w:val="20"/>
                <w:szCs w:val="20"/>
              </w:rPr>
              <w:t>er</w:t>
            </w:r>
            <w:r w:rsidRPr="00D12C87">
              <w:rPr>
                <w:b/>
                <w:bCs/>
                <w:spacing w:val="-9"/>
                <w:sz w:val="20"/>
                <w:szCs w:val="20"/>
              </w:rPr>
              <w:t xml:space="preserve"> </w:t>
            </w:r>
            <w:r w:rsidRPr="00D12C87">
              <w:rPr>
                <w:b/>
                <w:bCs/>
                <w:spacing w:val="-5"/>
                <w:sz w:val="20"/>
                <w:szCs w:val="20"/>
              </w:rPr>
              <w:t>m</w:t>
            </w:r>
            <w:r w:rsidRPr="00D12C87">
              <w:rPr>
                <w:b/>
                <w:bCs/>
                <w:sz w:val="20"/>
                <w:szCs w:val="20"/>
              </w:rPr>
              <w:t>obil</w:t>
            </w:r>
            <w:r w:rsidRPr="00D12C87">
              <w:rPr>
                <w:b/>
                <w:bCs/>
                <w:w w:val="99"/>
                <w:sz w:val="20"/>
                <w:szCs w:val="20"/>
              </w:rPr>
              <w:t xml:space="preserve"> </w:t>
            </w:r>
            <w:r w:rsidRPr="00D12C87">
              <w:rPr>
                <w:b/>
                <w:bCs/>
                <w:sz w:val="20"/>
                <w:szCs w:val="20"/>
              </w:rPr>
              <w:t>600</w:t>
            </w:r>
            <w:r w:rsidRPr="00D12C87">
              <w:rPr>
                <w:b/>
                <w:bCs/>
                <w:spacing w:val="-5"/>
                <w:sz w:val="20"/>
                <w:szCs w:val="20"/>
              </w:rPr>
              <w:t xml:space="preserve"> </w:t>
            </w:r>
            <w:r w:rsidRPr="00D12C87">
              <w:rPr>
                <w:b/>
                <w:bCs/>
                <w:sz w:val="20"/>
                <w:szCs w:val="20"/>
              </w:rPr>
              <w:t>m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F51497" w14:textId="77777777" w:rsidR="005D28A1" w:rsidRPr="00F81D6F" w:rsidRDefault="005D28A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23A00D" w14:textId="77777777" w:rsidR="005D28A1" w:rsidRPr="00D12C87" w:rsidRDefault="005D28A1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 w:rsidRPr="00D12C87">
              <w:rPr>
                <w:b/>
                <w:bCs/>
                <w:sz w:val="20"/>
                <w:szCs w:val="20"/>
              </w:rPr>
              <w:t>Ia</w:t>
            </w:r>
            <w:r>
              <w:rPr>
                <w:b/>
                <w:bCs/>
                <w:spacing w:val="-1"/>
                <w:sz w:val="20"/>
                <w:szCs w:val="20"/>
              </w:rPr>
              <w:t>ș</w:t>
            </w:r>
            <w:r w:rsidRPr="00D12C87">
              <w:rPr>
                <w:b/>
                <w:bCs/>
                <w:sz w:val="20"/>
                <w:szCs w:val="20"/>
              </w:rPr>
              <w:t>i</w:t>
            </w:r>
            <w:r w:rsidRPr="00D12C87">
              <w:rPr>
                <w:b/>
                <w:bCs/>
                <w:spacing w:val="-6"/>
                <w:sz w:val="20"/>
                <w:szCs w:val="20"/>
              </w:rPr>
              <w:t xml:space="preserve"> </w:t>
            </w:r>
            <w:r w:rsidRPr="00D12C87">
              <w:rPr>
                <w:b/>
                <w:bCs/>
                <w:sz w:val="20"/>
                <w:szCs w:val="20"/>
              </w:rPr>
              <w:t>-</w:t>
            </w:r>
            <w:r w:rsidRPr="00D12C87">
              <w:rPr>
                <w:b/>
                <w:bCs/>
                <w:spacing w:val="-7"/>
                <w:sz w:val="20"/>
                <w:szCs w:val="20"/>
              </w:rPr>
              <w:t xml:space="preserve"> </w:t>
            </w:r>
            <w:r w:rsidRPr="00D12C87">
              <w:rPr>
                <w:b/>
                <w:bCs/>
                <w:spacing w:val="-2"/>
                <w:sz w:val="20"/>
                <w:szCs w:val="20"/>
              </w:rPr>
              <w:t>L</w:t>
            </w:r>
            <w:r w:rsidRPr="00D12C87">
              <w:rPr>
                <w:b/>
                <w:bCs/>
                <w:sz w:val="20"/>
                <w:szCs w:val="20"/>
              </w:rPr>
              <w:t>e</w:t>
            </w:r>
            <w:r>
              <w:rPr>
                <w:b/>
                <w:bCs/>
                <w:sz w:val="20"/>
                <w:szCs w:val="20"/>
              </w:rPr>
              <w:t>ț</w:t>
            </w:r>
            <w:r w:rsidRPr="00D12C87">
              <w:rPr>
                <w:b/>
                <w:bCs/>
                <w:sz w:val="20"/>
                <w:szCs w:val="20"/>
              </w:rPr>
              <w:t>ca</w:t>
            </w:r>
            <w:r w:rsidRPr="00D12C87">
              <w:rPr>
                <w:b/>
                <w:bCs/>
                <w:spacing w:val="-2"/>
                <w:sz w:val="20"/>
                <w:szCs w:val="20"/>
              </w:rPr>
              <w:t>n</w:t>
            </w:r>
            <w:r w:rsidRPr="00D12C87">
              <w:rPr>
                <w:b/>
                <w:bCs/>
                <w:sz w:val="20"/>
                <w:szCs w:val="20"/>
              </w:rPr>
              <w:t>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BFD93B" w14:textId="77777777" w:rsidR="005D28A1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FD9A5B" w14:textId="77777777" w:rsidR="005D28A1" w:rsidRDefault="005D28A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175A71" w14:textId="77777777" w:rsidR="005D28A1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F58288" w14:textId="77777777" w:rsidR="005D28A1" w:rsidRPr="00F81D6F" w:rsidRDefault="005D28A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9D814F" w14:textId="77777777" w:rsidR="005D28A1" w:rsidRPr="00D12C87" w:rsidRDefault="005D28A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R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e</w:t>
            </w:r>
            <w:r w:rsidRPr="00D12C87">
              <w:rPr>
                <w:b/>
                <w:bCs/>
                <w:i/>
                <w:iCs/>
                <w:spacing w:val="-1"/>
                <w:sz w:val="20"/>
                <w:szCs w:val="20"/>
              </w:rPr>
              <w:t>s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trictie</w:t>
            </w:r>
            <w:r w:rsidRPr="00D12C87">
              <w:rPr>
                <w:b/>
                <w:bCs/>
                <w:i/>
                <w:iCs/>
                <w:spacing w:val="-7"/>
                <w:sz w:val="20"/>
                <w:szCs w:val="20"/>
              </w:rPr>
              <w:t xml:space="preserve"> </w:t>
            </w:r>
            <w:r w:rsidRPr="00D12C87">
              <w:rPr>
                <w:b/>
                <w:bCs/>
                <w:i/>
                <w:iCs/>
                <w:spacing w:val="1"/>
                <w:sz w:val="20"/>
                <w:szCs w:val="20"/>
              </w:rPr>
              <w:t>d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e</w:t>
            </w:r>
            <w:r w:rsidRPr="00D12C87">
              <w:rPr>
                <w:b/>
                <w:bCs/>
                <w:i/>
                <w:iCs/>
                <w:spacing w:val="-7"/>
                <w:sz w:val="20"/>
                <w:szCs w:val="20"/>
              </w:rPr>
              <w:t xml:space="preserve"> 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protec</w:t>
            </w:r>
            <w:r>
              <w:rPr>
                <w:b/>
                <w:bCs/>
                <w:i/>
                <w:iCs/>
                <w:sz w:val="20"/>
                <w:szCs w:val="20"/>
              </w:rPr>
              <w:t>ț</w:t>
            </w:r>
            <w:r w:rsidRPr="00D12C87">
              <w:rPr>
                <w:b/>
                <w:bCs/>
                <w:i/>
                <w:iCs/>
                <w:spacing w:val="-1"/>
                <w:sz w:val="20"/>
                <w:szCs w:val="20"/>
              </w:rPr>
              <w:t>i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e</w:t>
            </w:r>
            <w:r w:rsidRPr="00D12C87">
              <w:rPr>
                <w:b/>
                <w:bCs/>
                <w:i/>
                <w:iCs/>
                <w:spacing w:val="-7"/>
                <w:sz w:val="20"/>
                <w:szCs w:val="20"/>
              </w:rPr>
              <w:t xml:space="preserve"> </w:t>
            </w:r>
            <w:r w:rsidRPr="00D12C87">
              <w:rPr>
                <w:b/>
                <w:bCs/>
                <w:i/>
                <w:iCs/>
                <w:spacing w:val="-6"/>
                <w:sz w:val="20"/>
                <w:szCs w:val="20"/>
              </w:rPr>
              <w:t>m</w:t>
            </w:r>
            <w:r w:rsidRPr="00D12C87">
              <w:rPr>
                <w:b/>
                <w:bCs/>
                <w:i/>
                <w:iCs/>
                <w:spacing w:val="-2"/>
                <w:sz w:val="20"/>
                <w:szCs w:val="20"/>
              </w:rPr>
              <w:t>un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cito</w:t>
            </w:r>
            <w:r w:rsidRPr="00D12C87">
              <w:rPr>
                <w:b/>
                <w:bCs/>
                <w:i/>
                <w:iCs/>
                <w:spacing w:val="1"/>
                <w:sz w:val="20"/>
                <w:szCs w:val="20"/>
              </w:rPr>
              <w:t>r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i,</w:t>
            </w:r>
            <w:r w:rsidRPr="00D12C87">
              <w:rPr>
                <w:b/>
                <w:bCs/>
                <w:i/>
                <w:iCs/>
                <w:spacing w:val="-7"/>
                <w:sz w:val="20"/>
                <w:szCs w:val="20"/>
              </w:rPr>
              <w:t xml:space="preserve"> 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zil</w:t>
            </w:r>
            <w:r w:rsidRPr="00D12C87">
              <w:rPr>
                <w:b/>
                <w:bCs/>
                <w:i/>
                <w:iCs/>
                <w:spacing w:val="-2"/>
                <w:sz w:val="20"/>
                <w:szCs w:val="20"/>
              </w:rPr>
              <w:t>n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ic</w:t>
            </w:r>
            <w:r w:rsidRPr="00D12C87">
              <w:rPr>
                <w:b/>
                <w:bCs/>
                <w:i/>
                <w:iCs/>
                <w:w w:val="99"/>
                <w:sz w:val="20"/>
                <w:szCs w:val="20"/>
              </w:rPr>
              <w:t xml:space="preserve"> </w:t>
            </w:r>
            <w:r>
              <w:rPr>
                <w:b/>
                <w:bCs/>
                <w:i/>
                <w:iCs/>
                <w:sz w:val="20"/>
                <w:szCs w:val="20"/>
              </w:rPr>
              <w:t>î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n</w:t>
            </w:r>
            <w:r w:rsidRPr="00D12C87">
              <w:rPr>
                <w:b/>
                <w:bCs/>
                <w:i/>
                <w:iCs/>
                <w:spacing w:val="-9"/>
                <w:sz w:val="20"/>
                <w:szCs w:val="20"/>
              </w:rPr>
              <w:t xml:space="preserve"> 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i</w:t>
            </w:r>
            <w:r w:rsidRPr="00D12C87">
              <w:rPr>
                <w:b/>
                <w:bCs/>
                <w:i/>
                <w:iCs/>
                <w:spacing w:val="-2"/>
                <w:sz w:val="20"/>
                <w:szCs w:val="20"/>
              </w:rPr>
              <w:t>n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ter</w:t>
            </w:r>
            <w:r w:rsidRPr="00D12C87">
              <w:rPr>
                <w:b/>
                <w:bCs/>
                <w:i/>
                <w:iCs/>
                <w:spacing w:val="-1"/>
                <w:sz w:val="20"/>
                <w:szCs w:val="20"/>
              </w:rPr>
              <w:t>v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al</w:t>
            </w:r>
            <w:r w:rsidRPr="00D12C87">
              <w:rPr>
                <w:b/>
                <w:bCs/>
                <w:i/>
                <w:iCs/>
                <w:spacing w:val="-2"/>
                <w:sz w:val="20"/>
                <w:szCs w:val="20"/>
              </w:rPr>
              <w:t>u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l</w:t>
            </w:r>
            <w:r w:rsidRPr="00D12C87">
              <w:rPr>
                <w:b/>
                <w:bCs/>
                <w:i/>
                <w:iCs/>
                <w:spacing w:val="-7"/>
                <w:sz w:val="20"/>
                <w:szCs w:val="20"/>
              </w:rPr>
              <w:t xml:space="preserve"> </w:t>
            </w:r>
            <w:r w:rsidRPr="00D12C87">
              <w:rPr>
                <w:b/>
                <w:bCs/>
                <w:i/>
                <w:iCs/>
                <w:spacing w:val="1"/>
                <w:sz w:val="20"/>
                <w:szCs w:val="20"/>
              </w:rPr>
              <w:t>o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rar</w:t>
            </w:r>
            <w:r w:rsidRPr="00D12C87">
              <w:rPr>
                <w:b/>
                <w:bCs/>
                <w:i/>
                <w:iCs/>
                <w:spacing w:val="-7"/>
                <w:sz w:val="20"/>
                <w:szCs w:val="20"/>
              </w:rPr>
              <w:t xml:space="preserve"> </w:t>
            </w:r>
            <w:r w:rsidRPr="00D12C87">
              <w:rPr>
                <w:b/>
                <w:bCs/>
                <w:i/>
                <w:iCs/>
                <w:spacing w:val="1"/>
                <w:sz w:val="20"/>
                <w:szCs w:val="20"/>
              </w:rPr>
              <w:t>0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7,</w:t>
            </w:r>
            <w:r w:rsidRPr="00D12C87">
              <w:rPr>
                <w:b/>
                <w:bCs/>
                <w:i/>
                <w:iCs/>
                <w:spacing w:val="1"/>
                <w:sz w:val="20"/>
                <w:szCs w:val="20"/>
              </w:rPr>
              <w:t>0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0</w:t>
            </w:r>
            <w:r w:rsidRPr="00D12C87">
              <w:rPr>
                <w:b/>
                <w:bCs/>
                <w:i/>
                <w:iCs/>
                <w:spacing w:val="-2"/>
                <w:sz w:val="20"/>
                <w:szCs w:val="20"/>
              </w:rPr>
              <w:t>-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13,</w:t>
            </w:r>
            <w:r w:rsidRPr="00D12C87">
              <w:rPr>
                <w:b/>
                <w:bCs/>
                <w:i/>
                <w:iCs/>
                <w:spacing w:val="1"/>
                <w:sz w:val="20"/>
                <w:szCs w:val="20"/>
              </w:rPr>
              <w:t>0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0,</w:t>
            </w:r>
            <w:r w:rsidRPr="00D12C87">
              <w:rPr>
                <w:b/>
                <w:bCs/>
                <w:i/>
                <w:iCs/>
                <w:spacing w:val="-6"/>
                <w:sz w:val="20"/>
                <w:szCs w:val="20"/>
              </w:rPr>
              <w:t xml:space="preserve"> </w:t>
            </w:r>
            <w:r w:rsidRPr="00D12C87">
              <w:rPr>
                <w:b/>
                <w:bCs/>
                <w:i/>
                <w:iCs/>
                <w:spacing w:val="-2"/>
                <w:sz w:val="20"/>
                <w:szCs w:val="20"/>
              </w:rPr>
              <w:t>f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ar</w:t>
            </w:r>
            <w:r>
              <w:rPr>
                <w:b/>
                <w:bCs/>
                <w:i/>
                <w:iCs/>
                <w:sz w:val="20"/>
                <w:szCs w:val="20"/>
              </w:rPr>
              <w:t>ă</w:t>
            </w:r>
            <w:r w:rsidRPr="00D12C87">
              <w:rPr>
                <w:b/>
                <w:bCs/>
                <w:i/>
                <w:iCs/>
                <w:w w:val="99"/>
                <w:sz w:val="20"/>
                <w:szCs w:val="20"/>
              </w:rPr>
              <w:t xml:space="preserve"> </w:t>
            </w:r>
            <w:r w:rsidRPr="00D12C87">
              <w:rPr>
                <w:b/>
                <w:bCs/>
                <w:i/>
                <w:iCs/>
                <w:spacing w:val="-1"/>
                <w:sz w:val="20"/>
                <w:szCs w:val="20"/>
              </w:rPr>
              <w:t>s</w:t>
            </w:r>
            <w:r>
              <w:rPr>
                <w:b/>
                <w:bCs/>
                <w:i/>
                <w:iCs/>
                <w:sz w:val="20"/>
                <w:szCs w:val="20"/>
              </w:rPr>
              <w:t>â</w:t>
            </w:r>
            <w:r w:rsidRPr="00D12C87">
              <w:rPr>
                <w:b/>
                <w:bCs/>
                <w:i/>
                <w:iCs/>
                <w:spacing w:val="-5"/>
                <w:sz w:val="20"/>
                <w:szCs w:val="20"/>
              </w:rPr>
              <w:t>m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b</w:t>
            </w:r>
            <w:r>
              <w:rPr>
                <w:b/>
                <w:bCs/>
                <w:i/>
                <w:iCs/>
                <w:sz w:val="20"/>
                <w:szCs w:val="20"/>
              </w:rPr>
              <w:t>ă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t</w:t>
            </w:r>
            <w:r>
              <w:rPr>
                <w:b/>
                <w:bCs/>
                <w:i/>
                <w:iCs/>
                <w:sz w:val="20"/>
                <w:szCs w:val="20"/>
              </w:rPr>
              <w:t>ă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,</w:t>
            </w:r>
            <w:r w:rsidRPr="00D12C87">
              <w:rPr>
                <w:b/>
                <w:bCs/>
                <w:i/>
                <w:iCs/>
                <w:spacing w:val="-7"/>
                <w:sz w:val="20"/>
                <w:szCs w:val="20"/>
              </w:rPr>
              <w:t xml:space="preserve"> 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d</w:t>
            </w:r>
            <w:r w:rsidRPr="00D12C87">
              <w:rPr>
                <w:b/>
                <w:bCs/>
                <w:i/>
                <w:iCs/>
                <w:spacing w:val="-2"/>
                <w:sz w:val="20"/>
                <w:szCs w:val="20"/>
              </w:rPr>
              <w:t>u</w:t>
            </w:r>
            <w:r w:rsidRPr="00D12C87">
              <w:rPr>
                <w:b/>
                <w:bCs/>
                <w:i/>
                <w:iCs/>
                <w:spacing w:val="-6"/>
                <w:sz w:val="20"/>
                <w:szCs w:val="20"/>
              </w:rPr>
              <w:t>m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i</w:t>
            </w:r>
            <w:r w:rsidRPr="00D12C87">
              <w:rPr>
                <w:b/>
                <w:bCs/>
                <w:i/>
                <w:iCs/>
                <w:spacing w:val="-2"/>
                <w:sz w:val="20"/>
                <w:szCs w:val="20"/>
              </w:rPr>
              <w:t>n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ic</w:t>
            </w:r>
            <w:r>
              <w:rPr>
                <w:b/>
                <w:bCs/>
                <w:i/>
                <w:iCs/>
                <w:sz w:val="20"/>
                <w:szCs w:val="20"/>
              </w:rPr>
              <w:t>ă</w:t>
            </w:r>
            <w:r w:rsidRPr="00D12C87">
              <w:rPr>
                <w:b/>
                <w:bCs/>
                <w:i/>
                <w:iCs/>
                <w:spacing w:val="-6"/>
                <w:sz w:val="20"/>
                <w:szCs w:val="20"/>
              </w:rPr>
              <w:t xml:space="preserve"> </w:t>
            </w:r>
            <w:r>
              <w:rPr>
                <w:b/>
                <w:bCs/>
                <w:i/>
                <w:iCs/>
                <w:sz w:val="20"/>
                <w:szCs w:val="20"/>
              </w:rPr>
              <w:t>ș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i</w:t>
            </w:r>
            <w:r w:rsidRPr="00D12C87">
              <w:rPr>
                <w:b/>
                <w:bCs/>
                <w:i/>
                <w:iCs/>
                <w:spacing w:val="-8"/>
                <w:sz w:val="20"/>
                <w:szCs w:val="20"/>
              </w:rPr>
              <w:t xml:space="preserve"> 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s</w:t>
            </w:r>
            <w:r>
              <w:rPr>
                <w:b/>
                <w:bCs/>
                <w:i/>
                <w:iCs/>
                <w:sz w:val="20"/>
                <w:szCs w:val="20"/>
              </w:rPr>
              <w:t>ă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r</w:t>
            </w:r>
            <w:r w:rsidRPr="00D12C87">
              <w:rPr>
                <w:b/>
                <w:bCs/>
                <w:i/>
                <w:iCs/>
                <w:spacing w:val="1"/>
                <w:sz w:val="20"/>
                <w:szCs w:val="20"/>
              </w:rPr>
              <w:t>b</w:t>
            </w:r>
            <w:r>
              <w:rPr>
                <w:b/>
                <w:bCs/>
                <w:i/>
                <w:iCs/>
                <w:sz w:val="20"/>
                <w:szCs w:val="20"/>
              </w:rPr>
              <w:t>ă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tori</w:t>
            </w:r>
            <w:r w:rsidRPr="00D12C87">
              <w:rPr>
                <w:b/>
                <w:bCs/>
                <w:i/>
                <w:iCs/>
                <w:spacing w:val="-7"/>
                <w:sz w:val="20"/>
                <w:szCs w:val="20"/>
              </w:rPr>
              <w:t xml:space="preserve"> 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le</w:t>
            </w:r>
            <w:r w:rsidRPr="00D12C87">
              <w:rPr>
                <w:b/>
                <w:bCs/>
                <w:i/>
                <w:iCs/>
                <w:spacing w:val="-2"/>
                <w:sz w:val="20"/>
                <w:szCs w:val="20"/>
              </w:rPr>
              <w:t>g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ale</w:t>
            </w:r>
            <w:r>
              <w:rPr>
                <w:b/>
                <w:bCs/>
                <w:i/>
                <w:iCs/>
                <w:sz w:val="20"/>
                <w:szCs w:val="20"/>
              </w:rPr>
              <w:t>.</w:t>
            </w:r>
          </w:p>
        </w:tc>
      </w:tr>
      <w:tr w:rsidR="005D28A1" w14:paraId="1C2BCB45" w14:textId="77777777" w:rsidTr="00F54A4F">
        <w:trPr>
          <w:cantSplit/>
          <w:trHeight w:val="81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4EB6BC" w14:textId="77777777" w:rsidR="005D28A1" w:rsidRDefault="005D28A1" w:rsidP="005D28A1">
            <w:pPr>
              <w:numPr>
                <w:ilvl w:val="0"/>
                <w:numId w:val="3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C52E7A" w14:textId="77777777" w:rsidR="005D28A1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94D28A" w14:textId="77777777" w:rsidR="005D28A1" w:rsidRPr="00F81D6F" w:rsidRDefault="005D28A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5DD845" w14:textId="77777777" w:rsidR="005D28A1" w:rsidRDefault="005D28A1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Târgu Frumos</w:t>
            </w:r>
          </w:p>
          <w:p w14:paraId="413E8444" w14:textId="77777777" w:rsidR="005D28A1" w:rsidRDefault="005D28A1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6,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64FD32" w14:textId="77777777" w:rsidR="005D28A1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între semnal ieșire X6</w:t>
            </w:r>
          </w:p>
          <w:p w14:paraId="3B522E7F" w14:textId="77777777" w:rsidR="005D28A1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și</w:t>
            </w:r>
          </w:p>
          <w:p w14:paraId="5ACE94FA" w14:textId="77777777" w:rsidR="005D28A1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 stație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3628AA" w14:textId="77777777" w:rsidR="005D28A1" w:rsidRDefault="005D28A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C2E68A" w14:textId="77777777" w:rsidR="005D28A1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12FB5E" w14:textId="77777777" w:rsidR="005D28A1" w:rsidRPr="00F81D6F" w:rsidRDefault="005D28A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42510A" w14:textId="77777777" w:rsidR="005D28A1" w:rsidRDefault="005D28A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</w:tbl>
    <w:p w14:paraId="5721D95A" w14:textId="77777777" w:rsidR="005D28A1" w:rsidRPr="00F54A4F" w:rsidRDefault="005D28A1" w:rsidP="00F54A4F">
      <w:pPr>
        <w:tabs>
          <w:tab w:val="left" w:pos="3768"/>
        </w:tabs>
        <w:rPr>
          <w:sz w:val="20"/>
          <w:szCs w:val="20"/>
          <w:lang w:val="en-US"/>
        </w:rPr>
      </w:pPr>
    </w:p>
    <w:p w14:paraId="489C2FE1" w14:textId="77777777" w:rsidR="005D28A1" w:rsidRPr="00C60E02" w:rsidRDefault="005D28A1">
      <w:pPr>
        <w:tabs>
          <w:tab w:val="left" w:pos="3768"/>
        </w:tabs>
        <w:rPr>
          <w:sz w:val="20"/>
          <w:szCs w:val="20"/>
          <w:lang w:val="ro-RO"/>
        </w:rPr>
      </w:pPr>
    </w:p>
    <w:p w14:paraId="217F7915" w14:textId="77777777" w:rsidR="005D28A1" w:rsidRDefault="005D28A1" w:rsidP="004F6534">
      <w:pPr>
        <w:pStyle w:val="Heading1"/>
        <w:spacing w:line="360" w:lineRule="auto"/>
      </w:pPr>
      <w:r>
        <w:t>LINIA 700</w:t>
      </w:r>
    </w:p>
    <w:p w14:paraId="3254D4D9" w14:textId="77777777" w:rsidR="005D28A1" w:rsidRDefault="005D28A1" w:rsidP="008B1A69">
      <w:pPr>
        <w:pStyle w:val="Heading1"/>
        <w:spacing w:line="360" w:lineRule="auto"/>
        <w:rPr>
          <w:b w:val="0"/>
          <w:bCs w:val="0"/>
          <w:sz w:val="8"/>
        </w:rPr>
      </w:pPr>
      <w:r>
        <w:t>BUCUREŞTI NORD - ARMĂŞEŞTI - URZICENI - FĂUREI - GALAŢI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5"/>
        <w:gridCol w:w="2203"/>
        <w:gridCol w:w="870"/>
        <w:gridCol w:w="755"/>
        <w:gridCol w:w="870"/>
        <w:gridCol w:w="755"/>
        <w:gridCol w:w="2489"/>
      </w:tblGrid>
      <w:tr w:rsidR="005D28A1" w14:paraId="6FBBBE62" w14:textId="77777777">
        <w:trPr>
          <w:cantSplit/>
          <w:trHeight w:val="87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7667D6" w14:textId="77777777" w:rsidR="005D28A1" w:rsidRDefault="005D28A1" w:rsidP="005D28A1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7A893D" w14:textId="77777777" w:rsidR="005D28A1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EF8C73" w14:textId="77777777" w:rsidR="005D28A1" w:rsidRDefault="005D28A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EC06D3" w14:textId="77777777" w:rsidR="005D28A1" w:rsidRDefault="005D28A1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10CE8779" w14:textId="77777777" w:rsidR="005D28A1" w:rsidRDefault="005D28A1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6, Gr.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2FF6FC" w14:textId="77777777" w:rsidR="005D28A1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230D11" w14:textId="77777777" w:rsidR="005D28A1" w:rsidRDefault="005D28A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B9381D" w14:textId="77777777" w:rsidR="005D28A1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AAA2F4" w14:textId="77777777" w:rsidR="005D28A1" w:rsidRDefault="005D28A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3A2C21" w14:textId="77777777" w:rsidR="005D28A1" w:rsidRDefault="005D28A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D28A1" w14:paraId="0D50AB05" w14:textId="77777777">
        <w:trPr>
          <w:cantSplit/>
          <w:trHeight w:val="87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83B1FC" w14:textId="77777777" w:rsidR="005D28A1" w:rsidRDefault="005D28A1" w:rsidP="005D28A1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4FD81B" w14:textId="77777777" w:rsidR="005D28A1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224931" w14:textId="77777777" w:rsidR="005D28A1" w:rsidRDefault="005D28A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5EBE48" w14:textId="77777777" w:rsidR="005D28A1" w:rsidRDefault="005D28A1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38B6B60F" w14:textId="77777777" w:rsidR="005D28A1" w:rsidRDefault="005D28A1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8, Gr.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73387C" w14:textId="77777777" w:rsidR="005D28A1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4AE17C" w14:textId="77777777" w:rsidR="005D28A1" w:rsidRDefault="005D28A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B9363A" w14:textId="77777777" w:rsidR="005D28A1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62234A" w14:textId="77777777" w:rsidR="005D28A1" w:rsidRDefault="005D28A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F0AE04" w14:textId="77777777" w:rsidR="005D28A1" w:rsidRDefault="005D28A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D28A1" w14:paraId="4E48FB53" w14:textId="77777777">
        <w:trPr>
          <w:cantSplit/>
          <w:trHeight w:val="87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BD90F1" w14:textId="77777777" w:rsidR="005D28A1" w:rsidRDefault="005D28A1" w:rsidP="005D28A1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6E5B40" w14:textId="77777777" w:rsidR="005D28A1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AF56BA" w14:textId="77777777" w:rsidR="005D28A1" w:rsidRDefault="005D28A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9F0B6A" w14:textId="77777777" w:rsidR="005D28A1" w:rsidRDefault="005D28A1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0A85C671" w14:textId="77777777" w:rsidR="005D28A1" w:rsidRDefault="005D28A1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1A83DD" w14:textId="77777777" w:rsidR="005D28A1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2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419293" w14:textId="77777777" w:rsidR="005D28A1" w:rsidRDefault="005D28A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A0CA5A" w14:textId="77777777" w:rsidR="005D28A1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7F93F8" w14:textId="77777777" w:rsidR="005D28A1" w:rsidRDefault="005D28A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5C708E" w14:textId="77777777" w:rsidR="005D28A1" w:rsidRDefault="005D28A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4456BACC" w14:textId="77777777" w:rsidR="005D28A1" w:rsidRDefault="005D28A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Cu acces la liniile 11 şi 12.</w:t>
            </w:r>
          </w:p>
        </w:tc>
      </w:tr>
      <w:tr w:rsidR="005D28A1" w14:paraId="2BDA01A4" w14:textId="77777777">
        <w:trPr>
          <w:cantSplit/>
          <w:trHeight w:val="87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DE8979" w14:textId="77777777" w:rsidR="005D28A1" w:rsidRDefault="005D28A1" w:rsidP="005D28A1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4CDD7E" w14:textId="77777777" w:rsidR="005D28A1" w:rsidRDefault="005D28A1" w:rsidP="00C505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DA1240" w14:textId="77777777" w:rsidR="005D28A1" w:rsidRDefault="005D28A1" w:rsidP="00C505C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FAF52B" w14:textId="77777777" w:rsidR="005D28A1" w:rsidRDefault="005D28A1" w:rsidP="00C505C9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E4222D">
              <w:rPr>
                <w:b/>
                <w:bCs/>
                <w:sz w:val="20"/>
                <w:lang w:val="ro-RO"/>
              </w:rPr>
              <w:t>St. Bucureşti Nord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  <w:r w:rsidRPr="00E4222D">
              <w:rPr>
                <w:b/>
                <w:bCs/>
                <w:sz w:val="20"/>
                <w:lang w:val="ro-RO"/>
              </w:rPr>
              <w:t>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9C5D3E" w14:textId="77777777" w:rsidR="005D28A1" w:rsidRPr="00E4222D" w:rsidRDefault="005D28A1" w:rsidP="00C505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E4222D">
              <w:rPr>
                <w:b/>
                <w:bCs/>
                <w:sz w:val="20"/>
                <w:lang w:val="ro-RO"/>
              </w:rPr>
              <w:t xml:space="preserve">între TDJ </w:t>
            </w:r>
          </w:p>
          <w:p w14:paraId="5EB1FFA5" w14:textId="77777777" w:rsidR="005D28A1" w:rsidRPr="00E4222D" w:rsidRDefault="005D28A1" w:rsidP="00C505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E4222D">
              <w:rPr>
                <w:b/>
                <w:bCs/>
                <w:sz w:val="20"/>
                <w:lang w:val="ro-RO"/>
              </w:rPr>
              <w:t xml:space="preserve">36 / 38 și </w:t>
            </w:r>
          </w:p>
          <w:p w14:paraId="6DA93AE6" w14:textId="77777777" w:rsidR="005D28A1" w:rsidRPr="00E4222D" w:rsidRDefault="005D28A1" w:rsidP="00C505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E4222D">
              <w:rPr>
                <w:b/>
                <w:bCs/>
                <w:sz w:val="20"/>
                <w:lang w:val="ro-RO"/>
              </w:rPr>
              <w:t xml:space="preserve">TDJ </w:t>
            </w:r>
          </w:p>
          <w:p w14:paraId="10458138" w14:textId="77777777" w:rsidR="005D28A1" w:rsidRDefault="005D28A1" w:rsidP="00C505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E4222D">
              <w:rPr>
                <w:b/>
                <w:bCs/>
                <w:sz w:val="20"/>
                <w:lang w:val="ro-RO"/>
              </w:rPr>
              <w:t>46 / 49</w:t>
            </w:r>
            <w:r w:rsidRPr="00E4222D">
              <w:rPr>
                <w:b/>
                <w:bCs/>
                <w:sz w:val="20"/>
                <w:lang w:val="ro-RO"/>
              </w:rPr>
              <w:tab/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7AF7F7" w14:textId="77777777" w:rsidR="005D28A1" w:rsidRDefault="005D28A1" w:rsidP="00C505C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87A887" w14:textId="77777777" w:rsidR="005D28A1" w:rsidRDefault="005D28A1" w:rsidP="00C505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592F2B" w14:textId="77777777" w:rsidR="005D28A1" w:rsidRDefault="005D28A1" w:rsidP="00C505C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733C38" w14:textId="77777777" w:rsidR="005D28A1" w:rsidRDefault="005D28A1" w:rsidP="00C505C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E4222D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D28A1" w14:paraId="6736EC07" w14:textId="77777777">
        <w:trPr>
          <w:cantSplit/>
          <w:trHeight w:val="87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7DCD7D" w14:textId="77777777" w:rsidR="005D28A1" w:rsidRDefault="005D28A1" w:rsidP="005D28A1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41173E" w14:textId="77777777" w:rsidR="005D28A1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256F68" w14:textId="77777777" w:rsidR="005D28A1" w:rsidRDefault="005D28A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2FA000" w14:textId="77777777" w:rsidR="005D28A1" w:rsidRDefault="005D28A1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Mogoşoaia</w:t>
            </w:r>
          </w:p>
          <w:p w14:paraId="331A1B2F" w14:textId="77777777" w:rsidR="005D28A1" w:rsidRDefault="005D28A1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91A53B" w14:textId="77777777" w:rsidR="005D28A1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6D7C8306" w14:textId="77777777" w:rsidR="005D28A1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BB7F07" w14:textId="77777777" w:rsidR="005D28A1" w:rsidRDefault="005D28A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052781" w14:textId="77777777" w:rsidR="005D28A1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C9524A" w14:textId="77777777" w:rsidR="005D28A1" w:rsidRDefault="005D28A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668CDE" w14:textId="77777777" w:rsidR="005D28A1" w:rsidRDefault="005D28A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D28A1" w14:paraId="4472C90E" w14:textId="77777777">
        <w:tblPrEx>
          <w:tblCellMar>
            <w:left w:w="108" w:type="dxa"/>
            <w:right w:w="108" w:type="dxa"/>
          </w:tblCellMar>
        </w:tblPrEx>
        <w:trPr>
          <w:cantSplit/>
          <w:trHeight w:val="77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09A382" w14:textId="77777777" w:rsidR="005D28A1" w:rsidRDefault="005D28A1" w:rsidP="005D28A1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D27956" w14:textId="77777777" w:rsidR="005D28A1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859A2F" w14:textId="77777777" w:rsidR="005D28A1" w:rsidRDefault="005D28A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78AA8E" w14:textId="77777777" w:rsidR="005D28A1" w:rsidRDefault="005D28A1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Mogoşoaia</w:t>
            </w:r>
          </w:p>
          <w:p w14:paraId="2A33ED3E" w14:textId="77777777" w:rsidR="005D28A1" w:rsidRDefault="005D28A1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212D54" w14:textId="77777777" w:rsidR="005D28A1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04D4C623" w14:textId="77777777" w:rsidR="005D28A1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 și 25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C1DF4A" w14:textId="77777777" w:rsidR="005D28A1" w:rsidRDefault="005D28A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A00B07" w14:textId="77777777" w:rsidR="005D28A1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D3C9CF" w14:textId="77777777" w:rsidR="005D28A1" w:rsidRDefault="005D28A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F1E1DD" w14:textId="77777777" w:rsidR="005D28A1" w:rsidRDefault="005D28A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D28A1" w14:paraId="115757AC" w14:textId="77777777">
        <w:tblPrEx>
          <w:tblCellMar>
            <w:left w:w="108" w:type="dxa"/>
            <w:right w:w="108" w:type="dxa"/>
          </w:tblCellMar>
        </w:tblPrEx>
        <w:trPr>
          <w:cantSplit/>
          <w:trHeight w:val="77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97FBFA" w14:textId="77777777" w:rsidR="005D28A1" w:rsidRDefault="005D28A1" w:rsidP="005D28A1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AA49CA" w14:textId="77777777" w:rsidR="005D28A1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DD850D" w14:textId="77777777" w:rsidR="005D28A1" w:rsidRDefault="005D28A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463D2E" w14:textId="77777777" w:rsidR="005D28A1" w:rsidRDefault="005D28A1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Mogoşoaia</w:t>
            </w:r>
          </w:p>
          <w:p w14:paraId="78A5F87B" w14:textId="77777777" w:rsidR="005D28A1" w:rsidRDefault="005D28A1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3A80AC" w14:textId="77777777" w:rsidR="005D28A1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5 </w:t>
            </w:r>
          </w:p>
          <w:p w14:paraId="6966EEDE" w14:textId="77777777" w:rsidR="005D28A1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E6B72E" w14:textId="77777777" w:rsidR="005D28A1" w:rsidRDefault="005D28A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0E3535" w14:textId="77777777" w:rsidR="005D28A1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1BEF64" w14:textId="77777777" w:rsidR="005D28A1" w:rsidRDefault="005D28A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BBD7ED" w14:textId="77777777" w:rsidR="005D28A1" w:rsidRDefault="005D28A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D28A1" w14:paraId="69F13061" w14:textId="77777777">
        <w:tblPrEx>
          <w:tblCellMar>
            <w:left w:w="108" w:type="dxa"/>
            <w:right w:w="108" w:type="dxa"/>
          </w:tblCellMar>
        </w:tblPrEx>
        <w:trPr>
          <w:cantSplit/>
          <w:trHeight w:val="77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CB1A47" w14:textId="77777777" w:rsidR="005D28A1" w:rsidRDefault="005D28A1" w:rsidP="005D28A1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BC09DC" w14:textId="77777777" w:rsidR="005D28A1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D2FE43" w14:textId="77777777" w:rsidR="005D28A1" w:rsidRDefault="005D28A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7112CE" w14:textId="77777777" w:rsidR="005D28A1" w:rsidRDefault="005D28A1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Mogoşoaia</w:t>
            </w:r>
          </w:p>
          <w:p w14:paraId="39EB20BC" w14:textId="77777777" w:rsidR="005D28A1" w:rsidRDefault="005D28A1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53931C" w14:textId="77777777" w:rsidR="005D28A1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7D3F3F3B" w14:textId="77777777" w:rsidR="005D28A1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13 și 21 </w:t>
            </w:r>
          </w:p>
          <w:p w14:paraId="7E69C51F" w14:textId="77777777" w:rsidR="005D28A1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BC3EDB" w14:textId="77777777" w:rsidR="005D28A1" w:rsidRDefault="005D28A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C4367E" w14:textId="77777777" w:rsidR="005D28A1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6B5EEF" w14:textId="77777777" w:rsidR="005D28A1" w:rsidRDefault="005D28A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25C486" w14:textId="77777777" w:rsidR="005D28A1" w:rsidRDefault="005D28A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D28A1" w14:paraId="6C235205" w14:textId="77777777">
        <w:tblPrEx>
          <w:tblCellMar>
            <w:left w:w="108" w:type="dxa"/>
            <w:right w:w="108" w:type="dxa"/>
          </w:tblCellMar>
        </w:tblPrEx>
        <w:trPr>
          <w:cantSplit/>
          <w:trHeight w:val="106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D9E210" w14:textId="77777777" w:rsidR="005D28A1" w:rsidRDefault="005D28A1" w:rsidP="005D28A1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C25E13" w14:textId="77777777" w:rsidR="005D28A1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9FC5B5" w14:textId="77777777" w:rsidR="005D28A1" w:rsidRDefault="005D28A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70A38A" w14:textId="77777777" w:rsidR="005D28A1" w:rsidRDefault="005D28A1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Mogoşoaia</w:t>
            </w:r>
          </w:p>
          <w:p w14:paraId="143EEFD4" w14:textId="77777777" w:rsidR="005D28A1" w:rsidRDefault="005D28A1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8353E2" w14:textId="77777777" w:rsidR="005D28A1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1, </w:t>
            </w:r>
          </w:p>
          <w:p w14:paraId="4235E3F6" w14:textId="77777777" w:rsidR="005D28A1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15 şi 27 </w:t>
            </w:r>
          </w:p>
          <w:p w14:paraId="28772C8F" w14:textId="77777777" w:rsidR="005D28A1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F53BC4" w14:textId="77777777" w:rsidR="005D28A1" w:rsidRDefault="005D28A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02DBE5" w14:textId="77777777" w:rsidR="005D28A1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BAA641" w14:textId="77777777" w:rsidR="005D28A1" w:rsidRDefault="005D28A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88B8B8" w14:textId="77777777" w:rsidR="005D28A1" w:rsidRDefault="005D28A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D28A1" w14:paraId="181ED81F" w14:textId="77777777">
        <w:tblPrEx>
          <w:tblCellMar>
            <w:left w:w="108" w:type="dxa"/>
            <w:right w:w="108" w:type="dxa"/>
          </w:tblCellMar>
        </w:tblPrEx>
        <w:trPr>
          <w:cantSplit/>
          <w:trHeight w:val="40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0E683A" w14:textId="77777777" w:rsidR="005D28A1" w:rsidRDefault="005D28A1" w:rsidP="005D28A1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C14DD1" w14:textId="77777777" w:rsidR="005D28A1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D30F1D" w14:textId="77777777" w:rsidR="005D28A1" w:rsidRDefault="005D28A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F78A41" w14:textId="77777777" w:rsidR="005D28A1" w:rsidRDefault="005D28A1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Mogoşoaia</w:t>
            </w:r>
          </w:p>
          <w:p w14:paraId="557F945D" w14:textId="77777777" w:rsidR="005D28A1" w:rsidRDefault="005D28A1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9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6B88D5" w14:textId="77777777" w:rsidR="005D28A1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6D0D13" w14:textId="77777777" w:rsidR="005D28A1" w:rsidRDefault="005D28A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9B667F" w14:textId="77777777" w:rsidR="005D28A1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B7F2BF" w14:textId="77777777" w:rsidR="005D28A1" w:rsidRDefault="005D28A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E876B5" w14:textId="77777777" w:rsidR="005D28A1" w:rsidRDefault="005D28A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D28A1" w14:paraId="5AB53D2F" w14:textId="77777777">
        <w:tblPrEx>
          <w:tblCellMar>
            <w:left w:w="108" w:type="dxa"/>
            <w:right w:w="108" w:type="dxa"/>
          </w:tblCellMar>
        </w:tblPrEx>
        <w:trPr>
          <w:cantSplit/>
          <w:trHeight w:val="95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55D2FC" w14:textId="77777777" w:rsidR="005D28A1" w:rsidRDefault="005D28A1" w:rsidP="005D28A1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8BF073" w14:textId="77777777" w:rsidR="005D28A1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9462FD" w14:textId="77777777" w:rsidR="005D28A1" w:rsidRDefault="005D28A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A65D5F" w14:textId="77777777" w:rsidR="005D28A1" w:rsidRDefault="005D28A1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Mogoşoaia</w:t>
            </w:r>
          </w:p>
          <w:p w14:paraId="74590111" w14:textId="77777777" w:rsidR="005D28A1" w:rsidRDefault="005D28A1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8AD72C" w14:textId="77777777" w:rsidR="005D28A1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 22</w:t>
            </w:r>
          </w:p>
          <w:p w14:paraId="0A6D7F57" w14:textId="77777777" w:rsidR="005D28A1" w:rsidRPr="00B401EA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BAE39B" w14:textId="77777777" w:rsidR="005D28A1" w:rsidRDefault="005D28A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BA713A" w14:textId="77777777" w:rsidR="005D28A1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966F39" w14:textId="77777777" w:rsidR="005D28A1" w:rsidRDefault="005D28A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35BD8A" w14:textId="77777777" w:rsidR="005D28A1" w:rsidRDefault="005D28A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D28A1" w14:paraId="326B6A57" w14:textId="77777777">
        <w:tblPrEx>
          <w:tblCellMar>
            <w:left w:w="108" w:type="dxa"/>
            <w:right w:w="108" w:type="dxa"/>
          </w:tblCellMar>
        </w:tblPrEx>
        <w:trPr>
          <w:cantSplit/>
          <w:trHeight w:val="95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F91D0C" w14:textId="77777777" w:rsidR="005D28A1" w:rsidRDefault="005D28A1" w:rsidP="005D28A1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DC418E" w14:textId="77777777" w:rsidR="005D28A1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CBC984" w14:textId="77777777" w:rsidR="005D28A1" w:rsidRDefault="005D28A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FE9A34" w14:textId="77777777" w:rsidR="005D28A1" w:rsidRDefault="005D28A1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Mogoşoaia</w:t>
            </w:r>
          </w:p>
          <w:p w14:paraId="026EA126" w14:textId="77777777" w:rsidR="005D28A1" w:rsidRDefault="005D28A1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28E3A0" w14:textId="77777777" w:rsidR="005D28A1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 14</w:t>
            </w:r>
          </w:p>
          <w:p w14:paraId="60B17380" w14:textId="77777777" w:rsidR="005D28A1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A8E871" w14:textId="77777777" w:rsidR="005D28A1" w:rsidRDefault="005D28A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EA02F3" w14:textId="77777777" w:rsidR="005D28A1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80248E" w14:textId="77777777" w:rsidR="005D28A1" w:rsidRDefault="005D28A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073439" w14:textId="77777777" w:rsidR="005D28A1" w:rsidRDefault="005D28A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D28A1" w14:paraId="2DD1AD3D" w14:textId="77777777">
        <w:tblPrEx>
          <w:tblCellMar>
            <w:left w:w="108" w:type="dxa"/>
            <w:right w:w="108" w:type="dxa"/>
          </w:tblCellMar>
        </w:tblPrEx>
        <w:trPr>
          <w:cantSplit/>
          <w:trHeight w:val="95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DB5A34" w14:textId="77777777" w:rsidR="005D28A1" w:rsidRDefault="005D28A1" w:rsidP="005D28A1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206B7C" w14:textId="77777777" w:rsidR="005D28A1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C851C8" w14:textId="77777777" w:rsidR="005D28A1" w:rsidRDefault="005D28A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F6486A" w14:textId="77777777" w:rsidR="005D28A1" w:rsidRDefault="005D28A1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Mogoşoaia</w:t>
            </w:r>
          </w:p>
          <w:p w14:paraId="3B44CD6B" w14:textId="77777777" w:rsidR="005D28A1" w:rsidRDefault="005D28A1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896394" w14:textId="77777777" w:rsidR="005D28A1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 4</w:t>
            </w:r>
          </w:p>
          <w:p w14:paraId="06BDF937" w14:textId="77777777" w:rsidR="005D28A1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și 10 pe directă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0E5B4B" w14:textId="77777777" w:rsidR="005D28A1" w:rsidRDefault="005D28A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D11B72" w14:textId="77777777" w:rsidR="005D28A1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16BE08" w14:textId="77777777" w:rsidR="005D28A1" w:rsidRDefault="005D28A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84F5AC" w14:textId="77777777" w:rsidR="005D28A1" w:rsidRDefault="005D28A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 Afectează intrări - ieşiri la liniile 2 - 9 Cap Y.</w:t>
            </w:r>
          </w:p>
        </w:tc>
      </w:tr>
      <w:tr w:rsidR="005D28A1" w14:paraId="7F876669" w14:textId="77777777">
        <w:tblPrEx>
          <w:tblCellMar>
            <w:left w:w="108" w:type="dxa"/>
            <w:right w:w="108" w:type="dxa"/>
          </w:tblCellMar>
        </w:tblPrEx>
        <w:trPr>
          <w:cantSplit/>
          <w:trHeight w:val="95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EFCA42" w14:textId="77777777" w:rsidR="005D28A1" w:rsidRDefault="005D28A1" w:rsidP="005D28A1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2F42A9" w14:textId="77777777" w:rsidR="005D28A1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1D0A75" w14:textId="77777777" w:rsidR="005D28A1" w:rsidRDefault="005D28A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272C22" w14:textId="77777777" w:rsidR="005D28A1" w:rsidRDefault="005D28A1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Mogoşoaia</w:t>
            </w:r>
          </w:p>
          <w:p w14:paraId="6BD4D0F7" w14:textId="77777777" w:rsidR="005D28A1" w:rsidRDefault="005D28A1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6191E8" w14:textId="77777777" w:rsidR="005D28A1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 4</w:t>
            </w:r>
          </w:p>
          <w:p w14:paraId="60276CFC" w14:textId="77777777" w:rsidR="005D28A1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și 10 în abatere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8CFB7A" w14:textId="77777777" w:rsidR="005D28A1" w:rsidRDefault="005D28A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9861CB" w14:textId="77777777" w:rsidR="005D28A1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EC86DC" w14:textId="77777777" w:rsidR="005D28A1" w:rsidRDefault="005D28A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FE5ECA" w14:textId="77777777" w:rsidR="005D28A1" w:rsidRDefault="005D28A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 Afectează intrări - ieşiri la liniile 2 - 9 Cap Y.</w:t>
            </w:r>
          </w:p>
        </w:tc>
      </w:tr>
      <w:tr w:rsidR="005D28A1" w14:paraId="32A14361" w14:textId="77777777">
        <w:tblPrEx>
          <w:tblCellMar>
            <w:left w:w="108" w:type="dxa"/>
            <w:right w:w="108" w:type="dxa"/>
          </w:tblCellMar>
        </w:tblPrEx>
        <w:trPr>
          <w:cantSplit/>
          <w:trHeight w:val="95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70D43E" w14:textId="77777777" w:rsidR="005D28A1" w:rsidRDefault="005D28A1" w:rsidP="005D28A1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8AF901" w14:textId="77777777" w:rsidR="005D28A1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7F9B31" w14:textId="77777777" w:rsidR="005D28A1" w:rsidRDefault="005D28A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717C25" w14:textId="77777777" w:rsidR="005D28A1" w:rsidRDefault="005D28A1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Mogoşoaia</w:t>
            </w:r>
          </w:p>
          <w:p w14:paraId="23B46D03" w14:textId="77777777" w:rsidR="005D28A1" w:rsidRDefault="005D28A1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8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C6D033" w14:textId="77777777" w:rsidR="005D28A1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  <w:p w14:paraId="752E12A2" w14:textId="77777777" w:rsidR="005D28A1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inclu-</w:t>
            </w:r>
          </w:p>
          <w:p w14:paraId="038DD674" w14:textId="77777777" w:rsidR="005D28A1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siv sch. 35 și 32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68CE85" w14:textId="77777777" w:rsidR="005D28A1" w:rsidRDefault="005D28A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C7AEDE" w14:textId="77777777" w:rsidR="005D28A1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8C3984" w14:textId="77777777" w:rsidR="005D28A1" w:rsidRDefault="005D28A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873FA3" w14:textId="77777777" w:rsidR="005D28A1" w:rsidRDefault="005D28A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D28A1" w14:paraId="7D715023" w14:textId="77777777">
        <w:tblPrEx>
          <w:tblCellMar>
            <w:left w:w="108" w:type="dxa"/>
            <w:right w:w="108" w:type="dxa"/>
          </w:tblCellMar>
        </w:tblPrEx>
        <w:trPr>
          <w:cantSplit/>
          <w:trHeight w:val="95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A2C11E" w14:textId="77777777" w:rsidR="005D28A1" w:rsidRDefault="005D28A1" w:rsidP="005D28A1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D796C8" w14:textId="77777777" w:rsidR="005D28A1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C04C4C" w14:textId="77777777" w:rsidR="005D28A1" w:rsidRDefault="005D28A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3BF10D" w14:textId="77777777" w:rsidR="005D28A1" w:rsidRDefault="005D28A1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Ax Mogoșoaia - </w:t>
            </w:r>
          </w:p>
          <w:p w14:paraId="589B59B6" w14:textId="77777777" w:rsidR="005D28A1" w:rsidRDefault="005D28A1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Balotești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CD7AB9" w14:textId="77777777" w:rsidR="005D28A1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EA02B8" w14:textId="77777777" w:rsidR="005D28A1" w:rsidRDefault="005D28A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771BD2" w14:textId="77777777" w:rsidR="005D28A1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13+071</w:t>
            </w:r>
          </w:p>
          <w:p w14:paraId="7F730BFF" w14:textId="77777777" w:rsidR="005D28A1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15+800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A02520" w14:textId="77777777" w:rsidR="005D28A1" w:rsidRDefault="005D28A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70</w:t>
            </w: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BD479E" w14:textId="77777777" w:rsidR="005D28A1" w:rsidRDefault="005D28A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5D28A1" w14:paraId="3F1B6701" w14:textId="77777777">
        <w:tblPrEx>
          <w:tblCellMar>
            <w:left w:w="108" w:type="dxa"/>
            <w:right w:w="108" w:type="dxa"/>
          </w:tblCellMar>
        </w:tblPrEx>
        <w:trPr>
          <w:cantSplit/>
          <w:trHeight w:val="95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1C4373" w14:textId="77777777" w:rsidR="005D28A1" w:rsidRDefault="005D28A1" w:rsidP="005D28A1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5492FA" w14:textId="77777777" w:rsidR="005D28A1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9778EF" w14:textId="77777777" w:rsidR="005D28A1" w:rsidRDefault="005D28A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0722E4" w14:textId="77777777" w:rsidR="005D28A1" w:rsidRDefault="005D28A1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Mogoșoaia - </w:t>
            </w:r>
          </w:p>
          <w:p w14:paraId="23D27C44" w14:textId="77777777" w:rsidR="005D28A1" w:rsidRDefault="005D28A1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Balotești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F604B5" w14:textId="77777777" w:rsidR="005D28A1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1F82F2" w14:textId="77777777" w:rsidR="005D28A1" w:rsidRDefault="005D28A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EF6D09" w14:textId="77777777" w:rsidR="005D28A1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15+800</w:t>
            </w:r>
          </w:p>
          <w:p w14:paraId="7036B40E" w14:textId="77777777" w:rsidR="005D28A1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19+000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A6695B" w14:textId="77777777" w:rsidR="005D28A1" w:rsidRDefault="005D28A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50</w:t>
            </w: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24B407" w14:textId="77777777" w:rsidR="005D28A1" w:rsidRDefault="005D28A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D28A1" w14:paraId="0A0CEA39" w14:textId="77777777">
        <w:tblPrEx>
          <w:tblCellMar>
            <w:left w:w="108" w:type="dxa"/>
            <w:right w:w="108" w:type="dxa"/>
          </w:tblCellMar>
        </w:tblPrEx>
        <w:trPr>
          <w:cantSplit/>
          <w:trHeight w:val="95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4B71F3" w14:textId="77777777" w:rsidR="005D28A1" w:rsidRDefault="005D28A1" w:rsidP="005D28A1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5F2FEB" w14:textId="77777777" w:rsidR="005D28A1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BE56DD" w14:textId="77777777" w:rsidR="005D28A1" w:rsidRDefault="005D28A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1725F1" w14:textId="77777777" w:rsidR="005D28A1" w:rsidRDefault="005D28A1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Mogoșoaia - </w:t>
            </w:r>
          </w:p>
          <w:p w14:paraId="5417573B" w14:textId="77777777" w:rsidR="005D28A1" w:rsidRDefault="005D28A1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Balotești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7A539E" w14:textId="77777777" w:rsidR="005D28A1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E69E6D" w14:textId="77777777" w:rsidR="005D28A1" w:rsidRDefault="005D28A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58A720" w14:textId="77777777" w:rsidR="005D28A1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19+000</w:t>
            </w:r>
          </w:p>
          <w:p w14:paraId="63101CD6" w14:textId="77777777" w:rsidR="005D28A1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22+120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2F3001" w14:textId="77777777" w:rsidR="005D28A1" w:rsidRDefault="005D28A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70</w:t>
            </w: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5196A4" w14:textId="77777777" w:rsidR="005D28A1" w:rsidRDefault="005D28A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5D28A1" w14:paraId="19BFA5C4" w14:textId="77777777">
        <w:tblPrEx>
          <w:tblCellMar>
            <w:left w:w="108" w:type="dxa"/>
            <w:right w:w="108" w:type="dxa"/>
          </w:tblCellMar>
        </w:tblPrEx>
        <w:trPr>
          <w:cantSplit/>
          <w:trHeight w:val="25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823B9D" w14:textId="77777777" w:rsidR="005D28A1" w:rsidRDefault="005D28A1" w:rsidP="005D28A1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35C4A3" w14:textId="77777777" w:rsidR="005D28A1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C56971" w14:textId="77777777" w:rsidR="005D28A1" w:rsidRDefault="005D28A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6B1826" w14:textId="77777777" w:rsidR="005D28A1" w:rsidRDefault="005D28A1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Fierbinţi</w:t>
            </w:r>
          </w:p>
          <w:p w14:paraId="4F8A4CA2" w14:textId="77777777" w:rsidR="005D28A1" w:rsidRDefault="005D28A1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AAD319" w14:textId="77777777" w:rsidR="005D28A1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711D4E" w14:textId="77777777" w:rsidR="005D28A1" w:rsidRDefault="005D28A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7E0E27" w14:textId="77777777" w:rsidR="005D28A1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F1DFB0" w14:textId="77777777" w:rsidR="005D28A1" w:rsidRDefault="005D28A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1F1D9B" w14:textId="77777777" w:rsidR="005D28A1" w:rsidRDefault="005D28A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D28A1" w14:paraId="4B9CDDA1" w14:textId="77777777">
        <w:tblPrEx>
          <w:tblCellMar>
            <w:left w:w="108" w:type="dxa"/>
            <w:right w:w="108" w:type="dxa"/>
          </w:tblCellMar>
        </w:tblPrEx>
        <w:trPr>
          <w:cantSplit/>
          <w:trHeight w:val="25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471D9A" w14:textId="77777777" w:rsidR="005D28A1" w:rsidRDefault="005D28A1" w:rsidP="005D28A1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478F24" w14:textId="77777777" w:rsidR="005D28A1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55+000</w:t>
            </w:r>
          </w:p>
          <w:p w14:paraId="534B04A9" w14:textId="77777777" w:rsidR="005D28A1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55+050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FEA427" w14:textId="77777777" w:rsidR="005D28A1" w:rsidRDefault="005D28A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EC676C" w14:textId="77777777" w:rsidR="005D28A1" w:rsidRDefault="005D28A1" w:rsidP="00217FCE">
            <w:pPr>
              <w:spacing w:before="40" w:after="40" w:line="276" w:lineRule="auto"/>
              <w:ind w:left="57" w:right="57"/>
              <w:rPr>
                <w:b/>
                <w:bCs/>
                <w:spacing w:val="-4"/>
                <w:sz w:val="20"/>
                <w:szCs w:val="20"/>
                <w:lang w:val="ro-RO"/>
              </w:rPr>
            </w:pPr>
            <w:r w:rsidRPr="008A1A04">
              <w:rPr>
                <w:b/>
                <w:bCs/>
                <w:spacing w:val="-4"/>
                <w:sz w:val="20"/>
                <w:szCs w:val="20"/>
                <w:lang w:val="ro-RO"/>
              </w:rPr>
              <w:t>H</w:t>
            </w:r>
            <w:r>
              <w:rPr>
                <w:b/>
                <w:bCs/>
                <w:spacing w:val="-4"/>
                <w:sz w:val="20"/>
                <w:szCs w:val="20"/>
                <w:lang w:val="ro-RO"/>
              </w:rPr>
              <w:t>m</w:t>
            </w:r>
            <w:r w:rsidRPr="008A1A04">
              <w:rPr>
                <w:b/>
                <w:bCs/>
                <w:spacing w:val="-4"/>
                <w:sz w:val="20"/>
                <w:szCs w:val="20"/>
                <w:lang w:val="ro-RO"/>
              </w:rPr>
              <w:t xml:space="preserve"> </w:t>
            </w:r>
            <w:r>
              <w:rPr>
                <w:b/>
                <w:bCs/>
                <w:spacing w:val="-4"/>
                <w:sz w:val="20"/>
                <w:szCs w:val="20"/>
                <w:lang w:val="ro-RO"/>
              </w:rPr>
              <w:t>Dridu –</w:t>
            </w:r>
          </w:p>
          <w:p w14:paraId="164892CC" w14:textId="77777777" w:rsidR="005D28A1" w:rsidRDefault="005D28A1" w:rsidP="00217FCE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pacing w:val="-4"/>
                <w:sz w:val="20"/>
                <w:szCs w:val="20"/>
                <w:lang w:val="ro-RO"/>
              </w:rPr>
              <w:t>Hm Armășești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34598C" w14:textId="77777777" w:rsidR="005D28A1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5C4DF6" w14:textId="77777777" w:rsidR="005D28A1" w:rsidRDefault="005D28A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27CB2E" w14:textId="77777777" w:rsidR="005D28A1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AA845E" w14:textId="77777777" w:rsidR="005D28A1" w:rsidRDefault="005D28A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A4F020" w14:textId="77777777" w:rsidR="005D28A1" w:rsidRDefault="005D28A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5D28A1" w14:paraId="32E7D5AC" w14:textId="77777777">
        <w:tblPrEx>
          <w:tblCellMar>
            <w:left w:w="108" w:type="dxa"/>
            <w:right w:w="108" w:type="dxa"/>
          </w:tblCellMar>
        </w:tblPrEx>
        <w:trPr>
          <w:cantSplit/>
          <w:trHeight w:val="25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EF59CE" w14:textId="77777777" w:rsidR="005D28A1" w:rsidRDefault="005D28A1" w:rsidP="005D28A1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551865" w14:textId="77777777" w:rsidR="005D28A1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58+500</w:t>
            </w:r>
          </w:p>
          <w:p w14:paraId="43958507" w14:textId="77777777" w:rsidR="005D28A1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62+200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1D2912" w14:textId="77777777" w:rsidR="005D28A1" w:rsidRDefault="005D28A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BD74FA" w14:textId="77777777" w:rsidR="005D28A1" w:rsidRDefault="005D28A1">
            <w:pPr>
              <w:spacing w:before="40" w:after="40" w:line="276" w:lineRule="auto"/>
              <w:ind w:left="57" w:right="57"/>
              <w:rPr>
                <w:b/>
                <w:bCs/>
                <w:spacing w:val="-4"/>
                <w:sz w:val="20"/>
                <w:szCs w:val="20"/>
                <w:lang w:val="ro-RO"/>
              </w:rPr>
            </w:pPr>
            <w:r w:rsidRPr="008A1A04">
              <w:rPr>
                <w:b/>
                <w:bCs/>
                <w:spacing w:val="-4"/>
                <w:sz w:val="20"/>
                <w:szCs w:val="20"/>
                <w:lang w:val="ro-RO"/>
              </w:rPr>
              <w:t>H</w:t>
            </w:r>
            <w:r>
              <w:rPr>
                <w:b/>
                <w:bCs/>
                <w:spacing w:val="-4"/>
                <w:sz w:val="20"/>
                <w:szCs w:val="20"/>
                <w:lang w:val="ro-RO"/>
              </w:rPr>
              <w:t>m</w:t>
            </w:r>
            <w:r w:rsidRPr="008A1A04">
              <w:rPr>
                <w:b/>
                <w:bCs/>
                <w:spacing w:val="-4"/>
                <w:sz w:val="20"/>
                <w:szCs w:val="20"/>
                <w:lang w:val="ro-RO"/>
              </w:rPr>
              <w:t xml:space="preserve"> </w:t>
            </w:r>
            <w:r>
              <w:rPr>
                <w:b/>
                <w:bCs/>
                <w:spacing w:val="-4"/>
                <w:sz w:val="20"/>
                <w:szCs w:val="20"/>
                <w:lang w:val="ro-RO"/>
              </w:rPr>
              <w:t>Dridu –</w:t>
            </w:r>
          </w:p>
          <w:p w14:paraId="1E3D61B4" w14:textId="77777777" w:rsidR="005D28A1" w:rsidRPr="008A1A04" w:rsidRDefault="005D28A1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pacing w:val="-4"/>
                <w:sz w:val="20"/>
                <w:szCs w:val="20"/>
                <w:lang w:val="ro-RO"/>
              </w:rPr>
              <w:t>Hm Armășești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DA09C9" w14:textId="77777777" w:rsidR="005D28A1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B6443A" w14:textId="77777777" w:rsidR="005D28A1" w:rsidRDefault="005D28A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64479A" w14:textId="77777777" w:rsidR="005D28A1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1BB351" w14:textId="77777777" w:rsidR="005D28A1" w:rsidRDefault="005D28A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BAF222" w14:textId="77777777" w:rsidR="005D28A1" w:rsidRDefault="005D28A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D28A1" w14:paraId="2CB6D755" w14:textId="77777777">
        <w:tblPrEx>
          <w:tblCellMar>
            <w:left w:w="108" w:type="dxa"/>
            <w:right w:w="108" w:type="dxa"/>
          </w:tblCellMar>
        </w:tblPrEx>
        <w:trPr>
          <w:cantSplit/>
          <w:trHeight w:val="25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FD00BA" w14:textId="77777777" w:rsidR="005D28A1" w:rsidRDefault="005D28A1" w:rsidP="005D28A1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119FDC" w14:textId="77777777" w:rsidR="005D28A1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63+720</w:t>
            </w:r>
          </w:p>
          <w:p w14:paraId="222E8EEC" w14:textId="77777777" w:rsidR="005D28A1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70+600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2DAF99" w14:textId="77777777" w:rsidR="005D28A1" w:rsidRDefault="005D28A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B685CE" w14:textId="77777777" w:rsidR="005D28A1" w:rsidRDefault="005D28A1">
            <w:pPr>
              <w:spacing w:before="40" w:after="40" w:line="276" w:lineRule="auto"/>
              <w:ind w:left="57" w:right="57"/>
              <w:rPr>
                <w:b/>
                <w:bCs/>
                <w:spacing w:val="-4"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Ax. </w:t>
            </w:r>
            <w:r>
              <w:rPr>
                <w:b/>
                <w:bCs/>
                <w:spacing w:val="-4"/>
                <w:sz w:val="20"/>
                <w:szCs w:val="20"/>
                <w:lang w:val="ro-RO"/>
              </w:rPr>
              <w:t>Hm Armășești –</w:t>
            </w:r>
          </w:p>
          <w:p w14:paraId="6338082D" w14:textId="77777777" w:rsidR="005D28A1" w:rsidRDefault="005D28A1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pacing w:val="-4"/>
                <w:sz w:val="20"/>
                <w:szCs w:val="20"/>
                <w:lang w:val="ro-RO"/>
              </w:rPr>
              <w:t>Ax. Urziceni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9E861A" w14:textId="77777777" w:rsidR="005D28A1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8B98E5" w14:textId="77777777" w:rsidR="005D28A1" w:rsidRDefault="005D28A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754FFF" w14:textId="77777777" w:rsidR="005D28A1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8ADC6D" w14:textId="77777777" w:rsidR="005D28A1" w:rsidRDefault="005D28A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3725EE" w14:textId="77777777" w:rsidR="005D28A1" w:rsidRDefault="005D28A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 La circulația pe linia 804 se va citi poziția Km 48+170 – 55+000</w:t>
            </w:r>
          </w:p>
        </w:tc>
      </w:tr>
      <w:tr w:rsidR="005D28A1" w14:paraId="6BF5D7BF" w14:textId="77777777">
        <w:tblPrEx>
          <w:tblCellMar>
            <w:left w:w="108" w:type="dxa"/>
            <w:right w:w="108" w:type="dxa"/>
          </w:tblCellMar>
        </w:tblPrEx>
        <w:trPr>
          <w:cantSplit/>
          <w:trHeight w:val="111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6F905F" w14:textId="77777777" w:rsidR="005D28A1" w:rsidRDefault="005D28A1" w:rsidP="005D28A1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028B11" w14:textId="77777777" w:rsidR="005D28A1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135+550</w:t>
            </w:r>
          </w:p>
          <w:p w14:paraId="489DDD12" w14:textId="77777777" w:rsidR="005D28A1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135+610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36E9D5" w14:textId="77777777" w:rsidR="005D28A1" w:rsidRDefault="005D28A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B5789B" w14:textId="77777777" w:rsidR="005D28A1" w:rsidRDefault="005D28A1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Ruşeţu -</w:t>
            </w:r>
          </w:p>
          <w:p w14:paraId="30E09F43" w14:textId="77777777" w:rsidR="005D28A1" w:rsidRDefault="005D28A1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Făurei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4A95B9" w14:textId="77777777" w:rsidR="005D28A1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5E9F84" w14:textId="77777777" w:rsidR="005D28A1" w:rsidRDefault="005D28A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1A6577" w14:textId="77777777" w:rsidR="005D28A1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B37042" w14:textId="77777777" w:rsidR="005D28A1" w:rsidRDefault="005D28A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E64847" w14:textId="77777777" w:rsidR="005D28A1" w:rsidRPr="00C20CA5" w:rsidRDefault="005D28A1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*</w:t>
            </w:r>
            <w:r w:rsidRPr="00C20CA5">
              <w:rPr>
                <w:b/>
                <w:bCs/>
                <w:iCs/>
                <w:sz w:val="20"/>
                <w:lang w:val="ro-RO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  <w:lang w:val="ro-RO"/>
              </w:rPr>
              <w:t>care au în componență</w:t>
            </w:r>
            <w:r w:rsidRPr="00C20CA5">
              <w:rPr>
                <w:b/>
                <w:bCs/>
                <w:iCs/>
                <w:sz w:val="20"/>
                <w:lang w:val="ro-RO"/>
              </w:rPr>
              <w:t xml:space="preserve"> două locomotive cuplate.</w:t>
            </w:r>
          </w:p>
          <w:p w14:paraId="036F9D65" w14:textId="77777777" w:rsidR="005D28A1" w:rsidRPr="00EB107D" w:rsidRDefault="005D28A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EB107D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D28A1" w14:paraId="6F36E59E" w14:textId="77777777">
        <w:tblPrEx>
          <w:tblCellMar>
            <w:left w:w="108" w:type="dxa"/>
            <w:right w:w="108" w:type="dxa"/>
          </w:tblCellMar>
        </w:tblPrEx>
        <w:trPr>
          <w:cantSplit/>
          <w:trHeight w:val="55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62B318" w14:textId="77777777" w:rsidR="005D28A1" w:rsidRDefault="005D28A1" w:rsidP="005D28A1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7D9189" w14:textId="77777777" w:rsidR="005D28A1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450B3D" w14:textId="77777777" w:rsidR="005D28A1" w:rsidRDefault="005D28A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CCEE2B" w14:textId="77777777" w:rsidR="005D28A1" w:rsidRDefault="005D28A1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Făurei</w:t>
            </w:r>
          </w:p>
          <w:p w14:paraId="7DD99446" w14:textId="77777777" w:rsidR="005D28A1" w:rsidRDefault="005D28A1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1A4B86" w14:textId="77777777" w:rsidR="005D28A1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4ED02487" w14:textId="77777777" w:rsidR="005D28A1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 și 37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162882" w14:textId="77777777" w:rsidR="005D28A1" w:rsidRDefault="005D28A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1CD86C" w14:textId="77777777" w:rsidR="005D28A1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A76EDE" w14:textId="77777777" w:rsidR="005D28A1" w:rsidRDefault="005D28A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550701" w14:textId="77777777" w:rsidR="005D28A1" w:rsidRDefault="005D28A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7AFA685B" w14:textId="77777777" w:rsidR="005D28A1" w:rsidRDefault="005D28A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38277B2" w14:textId="77777777" w:rsidR="005D28A1" w:rsidRDefault="005D28A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4 - 8 st. Făurei, Cap X.</w:t>
            </w:r>
          </w:p>
        </w:tc>
      </w:tr>
      <w:tr w:rsidR="005D28A1" w14:paraId="12C7162D" w14:textId="77777777">
        <w:tblPrEx>
          <w:tblCellMar>
            <w:left w:w="108" w:type="dxa"/>
            <w:right w:w="108" w:type="dxa"/>
          </w:tblCellMar>
        </w:tblPrEx>
        <w:trPr>
          <w:cantSplit/>
          <w:trHeight w:val="55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13C547" w14:textId="77777777" w:rsidR="005D28A1" w:rsidRDefault="005D28A1" w:rsidP="005D28A1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83F768" w14:textId="77777777" w:rsidR="005D28A1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167+350</w:t>
            </w:r>
          </w:p>
          <w:p w14:paraId="76B7169D" w14:textId="77777777" w:rsidR="005D28A1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167+800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EB69F6" w14:textId="77777777" w:rsidR="005D28A1" w:rsidRDefault="005D28A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4CF5FC" w14:textId="77777777" w:rsidR="005D28A1" w:rsidRDefault="005D28A1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Făurei</w:t>
            </w:r>
          </w:p>
          <w:p w14:paraId="65858270" w14:textId="77777777" w:rsidR="005D28A1" w:rsidRDefault="005D28A1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(zonă aparate de cale Cap X aferente </w:t>
            </w:r>
          </w:p>
          <w:p w14:paraId="4DE9DDE0" w14:textId="77777777" w:rsidR="005D28A1" w:rsidRDefault="005D28A1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liniei 3 directe)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F1B664" w14:textId="77777777" w:rsidR="005D28A1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EECFE8" w14:textId="77777777" w:rsidR="005D28A1" w:rsidRDefault="005D28A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AAA5E3" w14:textId="77777777" w:rsidR="005D28A1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AACE8E" w14:textId="77777777" w:rsidR="005D28A1" w:rsidRDefault="005D28A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C2F64C" w14:textId="77777777" w:rsidR="005D28A1" w:rsidRDefault="005D28A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peste sch. 13, 19, 25 </w:t>
            </w:r>
          </w:p>
          <w:p w14:paraId="186FC436" w14:textId="77777777" w:rsidR="005D28A1" w:rsidRPr="00C401D9" w:rsidRDefault="005D28A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și 35 Cap X. </w:t>
            </w:r>
          </w:p>
        </w:tc>
      </w:tr>
      <w:tr w:rsidR="005D28A1" w14:paraId="3C7FB727" w14:textId="77777777">
        <w:tblPrEx>
          <w:tblCellMar>
            <w:left w:w="108" w:type="dxa"/>
            <w:right w:w="108" w:type="dxa"/>
          </w:tblCellMar>
        </w:tblPrEx>
        <w:trPr>
          <w:cantSplit/>
          <w:trHeight w:val="93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AA658E" w14:textId="77777777" w:rsidR="005D28A1" w:rsidRDefault="005D28A1" w:rsidP="005D28A1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06F50A" w14:textId="77777777" w:rsidR="005D28A1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F3759A" w14:textId="77777777" w:rsidR="005D28A1" w:rsidRDefault="005D28A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F336E4" w14:textId="77777777" w:rsidR="005D28A1" w:rsidRDefault="005D28A1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Brăila</w:t>
            </w:r>
          </w:p>
          <w:p w14:paraId="668D872B" w14:textId="77777777" w:rsidR="005D28A1" w:rsidRDefault="005D28A1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5 </w:t>
            </w:r>
          </w:p>
          <w:p w14:paraId="5E875B41" w14:textId="77777777" w:rsidR="005D28A1" w:rsidRDefault="005D28A1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primiri – expedieri </w:t>
            </w:r>
          </w:p>
          <w:p w14:paraId="09C4B644" w14:textId="77777777" w:rsidR="005D28A1" w:rsidRDefault="005D28A1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910686" w14:textId="77777777" w:rsidR="005D28A1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</w:t>
            </w:r>
          </w:p>
          <w:p w14:paraId="08B428E3" w14:textId="77777777" w:rsidR="005D28A1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84 / 88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9136A7" w14:textId="77777777" w:rsidR="005D28A1" w:rsidRDefault="005D28A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EA6243" w14:textId="77777777" w:rsidR="005D28A1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C863A9" w14:textId="77777777" w:rsidR="005D28A1" w:rsidRDefault="005D28A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A4012B" w14:textId="77777777" w:rsidR="005D28A1" w:rsidRDefault="005D28A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Afectrează intrări – ieşiri la liniile 5 – 7 </w:t>
            </w:r>
          </w:p>
          <w:p w14:paraId="05CD9FFF" w14:textId="77777777" w:rsidR="005D28A1" w:rsidRDefault="005D28A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primiri – expedieri.</w:t>
            </w:r>
          </w:p>
        </w:tc>
      </w:tr>
      <w:tr w:rsidR="005D28A1" w14:paraId="451A400E" w14:textId="77777777">
        <w:tblPrEx>
          <w:tblCellMar>
            <w:left w:w="108" w:type="dxa"/>
            <w:right w:w="108" w:type="dxa"/>
          </w:tblCellMar>
        </w:tblPrEx>
        <w:trPr>
          <w:cantSplit/>
          <w:trHeight w:val="93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A231E2" w14:textId="77777777" w:rsidR="005D28A1" w:rsidRDefault="005D28A1" w:rsidP="005D28A1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604EFF" w14:textId="77777777" w:rsidR="005D28A1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C34057" w14:textId="77777777" w:rsidR="005D28A1" w:rsidRDefault="005D28A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8809D2" w14:textId="77777777" w:rsidR="005D28A1" w:rsidRDefault="005D28A1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 Brăila-Baldovinești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ED8A52" w14:textId="77777777" w:rsidR="005D28A1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E014C6" w14:textId="77777777" w:rsidR="005D28A1" w:rsidRDefault="005D28A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89D77B" w14:textId="77777777" w:rsidR="005D28A1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230+200</w:t>
            </w:r>
          </w:p>
          <w:p w14:paraId="271C6493" w14:textId="77777777" w:rsidR="005D28A1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234+000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4B1B8B" w14:textId="77777777" w:rsidR="005D28A1" w:rsidRDefault="005D28A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70</w:t>
            </w: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6C698D" w14:textId="77777777" w:rsidR="005D28A1" w:rsidRDefault="005D28A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D28A1" w14:paraId="1B6C0115" w14:textId="77777777">
        <w:tblPrEx>
          <w:tblCellMar>
            <w:left w:w="108" w:type="dxa"/>
            <w:right w:w="108" w:type="dxa"/>
          </w:tblCellMar>
        </w:tblPrEx>
        <w:trPr>
          <w:cantSplit/>
          <w:trHeight w:val="64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1B184044" w14:textId="77777777" w:rsidR="005D28A1" w:rsidRDefault="005D28A1" w:rsidP="005D28A1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6628C1" w14:textId="77777777" w:rsidR="005D28A1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36227E" w14:textId="77777777" w:rsidR="005D28A1" w:rsidRDefault="005D28A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D62653" w14:textId="77777777" w:rsidR="005D28A1" w:rsidRDefault="005D28A1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Vădeni</w:t>
            </w:r>
          </w:p>
          <w:p w14:paraId="2388FCDF" w14:textId="77777777" w:rsidR="005D28A1" w:rsidRDefault="005D28A1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59ABC3" w14:textId="77777777" w:rsidR="005D28A1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diag.</w:t>
            </w:r>
          </w:p>
          <w:p w14:paraId="601F2CE2" w14:textId="77777777" w:rsidR="005D28A1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1 - 5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09BA29" w14:textId="77777777" w:rsidR="005D28A1" w:rsidRDefault="005D28A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378B7D" w14:textId="77777777" w:rsidR="005D28A1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EF1705" w14:textId="77777777" w:rsidR="005D28A1" w:rsidRDefault="005D28A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530823" w14:textId="77777777" w:rsidR="005D28A1" w:rsidRDefault="005D28A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D28A1" w14:paraId="6D47DD6D" w14:textId="77777777">
        <w:tblPrEx>
          <w:tblCellMar>
            <w:left w:w="108" w:type="dxa"/>
            <w:right w:w="108" w:type="dxa"/>
          </w:tblCellMar>
        </w:tblPrEx>
        <w:trPr>
          <w:cantSplit/>
          <w:trHeight w:val="64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1972385B" w14:textId="77777777" w:rsidR="005D28A1" w:rsidRDefault="005D28A1" w:rsidP="005D28A1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E8B79A" w14:textId="77777777" w:rsidR="005D28A1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241+300</w:t>
            </w:r>
          </w:p>
          <w:p w14:paraId="73D85FCA" w14:textId="77777777" w:rsidR="005D28A1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244+700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DFC836" w14:textId="77777777" w:rsidR="005D28A1" w:rsidRDefault="005D28A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70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1094F5" w14:textId="77777777" w:rsidR="005D28A1" w:rsidRDefault="005D28A1" w:rsidP="00E376F7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Vădeni -</w:t>
            </w:r>
          </w:p>
          <w:p w14:paraId="692F76EF" w14:textId="77777777" w:rsidR="005D28A1" w:rsidRDefault="005D28A1" w:rsidP="00E376F7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Barboşi Călători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F29972" w14:textId="77777777" w:rsidR="005D28A1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F59675" w14:textId="77777777" w:rsidR="005D28A1" w:rsidRDefault="005D28A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9A03DC" w14:textId="77777777" w:rsidR="005D28A1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92E458" w14:textId="77777777" w:rsidR="005D28A1" w:rsidRDefault="005D28A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4EBA24" w14:textId="77777777" w:rsidR="005D28A1" w:rsidRDefault="005D28A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D28A1" w14:paraId="63E28934" w14:textId="77777777">
        <w:tblPrEx>
          <w:tblCellMar>
            <w:left w:w="108" w:type="dxa"/>
            <w:right w:w="108" w:type="dxa"/>
          </w:tblCellMar>
        </w:tblPrEx>
        <w:trPr>
          <w:cantSplit/>
          <w:trHeight w:val="64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7906A371" w14:textId="77777777" w:rsidR="005D28A1" w:rsidRDefault="005D28A1" w:rsidP="005D28A1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B92834" w14:textId="77777777" w:rsidR="005D28A1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4819FF" w14:textId="77777777" w:rsidR="005D28A1" w:rsidRDefault="005D28A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1A33F1" w14:textId="77777777" w:rsidR="005D28A1" w:rsidRDefault="005D28A1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Vădeni -</w:t>
            </w:r>
          </w:p>
          <w:p w14:paraId="1D475209" w14:textId="77777777" w:rsidR="005D28A1" w:rsidRDefault="005D28A1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Barboşi Călători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22E08F" w14:textId="77777777" w:rsidR="005D28A1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0DBE1E" w14:textId="77777777" w:rsidR="005D28A1" w:rsidRDefault="005D28A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435B83" w14:textId="77777777" w:rsidR="005D28A1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246+100</w:t>
            </w:r>
          </w:p>
          <w:p w14:paraId="561AAFE4" w14:textId="77777777" w:rsidR="005D28A1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246+370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DAAF0B" w14:textId="77777777" w:rsidR="005D28A1" w:rsidRDefault="005D28A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30</w:t>
            </w: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7A2471" w14:textId="77777777" w:rsidR="005D28A1" w:rsidRPr="00C20CA5" w:rsidRDefault="005D28A1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*</w:t>
            </w:r>
            <w:r w:rsidRPr="00C20CA5">
              <w:rPr>
                <w:b/>
                <w:bCs/>
                <w:iCs/>
                <w:sz w:val="20"/>
                <w:lang w:val="ro-RO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  <w:lang w:val="ro-RO"/>
              </w:rPr>
              <w:t>care au în componență</w:t>
            </w:r>
            <w:r w:rsidRPr="00C20CA5">
              <w:rPr>
                <w:b/>
                <w:bCs/>
                <w:iCs/>
                <w:sz w:val="20"/>
                <w:lang w:val="ro-RO"/>
              </w:rPr>
              <w:t xml:space="preserve"> două locomotive cuplate.</w:t>
            </w:r>
          </w:p>
          <w:p w14:paraId="60D4EF05" w14:textId="77777777" w:rsidR="005D28A1" w:rsidRPr="00EB107D" w:rsidRDefault="005D28A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EB107D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D28A1" w14:paraId="43232701" w14:textId="77777777">
        <w:tblPrEx>
          <w:tblCellMar>
            <w:left w:w="108" w:type="dxa"/>
            <w:right w:w="108" w:type="dxa"/>
          </w:tblCellMar>
        </w:tblPrEx>
        <w:trPr>
          <w:cantSplit/>
          <w:trHeight w:val="43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B6696F" w14:textId="77777777" w:rsidR="005D28A1" w:rsidRDefault="005D28A1" w:rsidP="005D28A1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F77D1F" w14:textId="77777777" w:rsidR="005D28A1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87F824" w14:textId="77777777" w:rsidR="005D28A1" w:rsidRDefault="005D28A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472371" w14:textId="77777777" w:rsidR="005D28A1" w:rsidRDefault="005D28A1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Călători</w:t>
            </w:r>
          </w:p>
          <w:p w14:paraId="60277FE3" w14:textId="77777777" w:rsidR="005D28A1" w:rsidRDefault="005D28A1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621F7F" w14:textId="77777777" w:rsidR="005D28A1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5D5F4AE3" w14:textId="77777777" w:rsidR="005D28A1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sch.  17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C8DB0E" w14:textId="77777777" w:rsidR="005D28A1" w:rsidRDefault="005D28A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8873D6" w14:textId="77777777" w:rsidR="005D28A1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D0CB15" w14:textId="77777777" w:rsidR="005D28A1" w:rsidRDefault="005D28A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0BC583" w14:textId="77777777" w:rsidR="005D28A1" w:rsidRDefault="005D28A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63A5071B" w14:textId="77777777" w:rsidR="005D28A1" w:rsidRDefault="005D28A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D0E92D0" w14:textId="77777777" w:rsidR="005D28A1" w:rsidRDefault="005D28A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 6 - 8.</w:t>
            </w:r>
          </w:p>
        </w:tc>
      </w:tr>
      <w:tr w:rsidR="005D28A1" w14:paraId="450FC7E7" w14:textId="77777777">
        <w:tblPrEx>
          <w:tblCellMar>
            <w:left w:w="108" w:type="dxa"/>
            <w:right w:w="108" w:type="dxa"/>
          </w:tblCellMar>
        </w:tblPrEx>
        <w:trPr>
          <w:cantSplit/>
          <w:trHeight w:val="5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9C2B5A" w14:textId="77777777" w:rsidR="005D28A1" w:rsidRDefault="005D28A1" w:rsidP="005D28A1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37FB4E" w14:textId="77777777" w:rsidR="005D28A1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B0B07C" w14:textId="77777777" w:rsidR="005D28A1" w:rsidRDefault="005D28A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6F5405" w14:textId="77777777" w:rsidR="005D28A1" w:rsidRDefault="005D28A1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Călători</w:t>
            </w:r>
          </w:p>
          <w:p w14:paraId="78F72EE3" w14:textId="77777777" w:rsidR="005D28A1" w:rsidRDefault="005D28A1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CEAA09" w14:textId="77777777" w:rsidR="005D28A1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3C5DE094" w14:textId="77777777" w:rsidR="005D28A1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sch.  21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7D6847" w14:textId="77777777" w:rsidR="005D28A1" w:rsidRDefault="005D28A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1655D0" w14:textId="77777777" w:rsidR="005D28A1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E70DAA" w14:textId="77777777" w:rsidR="005D28A1" w:rsidRDefault="005D28A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040B65" w14:textId="77777777" w:rsidR="005D28A1" w:rsidRDefault="005D28A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Nesemnalizată  pe teren. Afectează intrări - ieşiri </w:t>
            </w:r>
          </w:p>
          <w:p w14:paraId="66361D52" w14:textId="77777777" w:rsidR="005D28A1" w:rsidRDefault="005D28A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7 şi 8.</w:t>
            </w:r>
          </w:p>
        </w:tc>
      </w:tr>
      <w:tr w:rsidR="005D28A1" w14:paraId="12148495" w14:textId="77777777">
        <w:tblPrEx>
          <w:tblCellMar>
            <w:left w:w="108" w:type="dxa"/>
            <w:right w:w="108" w:type="dxa"/>
          </w:tblCellMar>
        </w:tblPrEx>
        <w:trPr>
          <w:cantSplit/>
          <w:trHeight w:val="5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74BF17" w14:textId="77777777" w:rsidR="005D28A1" w:rsidRDefault="005D28A1" w:rsidP="005D28A1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D3847C" w14:textId="77777777" w:rsidR="005D28A1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8E6C8C" w14:textId="77777777" w:rsidR="005D28A1" w:rsidRDefault="005D28A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E73F74" w14:textId="77777777" w:rsidR="005D28A1" w:rsidRDefault="005D28A1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Călători</w:t>
            </w:r>
          </w:p>
          <w:p w14:paraId="777A2412" w14:textId="77777777" w:rsidR="005D28A1" w:rsidRDefault="005D28A1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C6CC10" w14:textId="77777777" w:rsidR="005D28A1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peste TDJ </w:t>
            </w:r>
          </w:p>
          <w:p w14:paraId="1C8F4FAA" w14:textId="77777777" w:rsidR="005D28A1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20 / 24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EFFC08" w14:textId="77777777" w:rsidR="005D28A1" w:rsidRDefault="005D28A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A49F7D" w14:textId="77777777" w:rsidR="005D28A1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875D6C" w14:textId="77777777" w:rsidR="005D28A1" w:rsidRDefault="005D28A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17B7FF" w14:textId="77777777" w:rsidR="005D28A1" w:rsidRDefault="005D28A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07FAA195" w14:textId="77777777" w:rsidR="005D28A1" w:rsidRDefault="005D28A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51592FE" w14:textId="77777777" w:rsidR="005D28A1" w:rsidRDefault="005D28A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la liniile 4 - 8 </w:t>
            </w:r>
          </w:p>
          <w:p w14:paraId="17B4E727" w14:textId="77777777" w:rsidR="005D28A1" w:rsidRDefault="005D28A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primiri-expedieri Cap Y.</w:t>
            </w:r>
          </w:p>
        </w:tc>
      </w:tr>
      <w:tr w:rsidR="005D28A1" w14:paraId="3ED686FA" w14:textId="77777777">
        <w:tblPrEx>
          <w:tblCellMar>
            <w:left w:w="108" w:type="dxa"/>
            <w:right w:w="108" w:type="dxa"/>
          </w:tblCellMar>
        </w:tblPrEx>
        <w:trPr>
          <w:cantSplit/>
          <w:trHeight w:val="5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2F118F" w14:textId="77777777" w:rsidR="005D28A1" w:rsidRDefault="005D28A1" w:rsidP="005D28A1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C17518" w14:textId="77777777" w:rsidR="005D28A1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B5BA8A" w14:textId="77777777" w:rsidR="005D28A1" w:rsidRDefault="005D28A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C2090B" w14:textId="77777777" w:rsidR="005D28A1" w:rsidRDefault="005D28A1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Călători</w:t>
            </w:r>
          </w:p>
          <w:p w14:paraId="44E19FDC" w14:textId="77777777" w:rsidR="005D28A1" w:rsidRDefault="005D28A1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BE873D" w14:textId="77777777" w:rsidR="005D28A1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peste TDJ </w:t>
            </w:r>
          </w:p>
          <w:p w14:paraId="0E56F5E5" w14:textId="77777777" w:rsidR="005D28A1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14 / 16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2417A7" w14:textId="77777777" w:rsidR="005D28A1" w:rsidRDefault="005D28A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AC23C1" w14:textId="77777777" w:rsidR="005D28A1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E484E5" w14:textId="77777777" w:rsidR="005D28A1" w:rsidRDefault="005D28A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CB209A" w14:textId="77777777" w:rsidR="005D28A1" w:rsidRDefault="005D28A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0EAEA4DE" w14:textId="77777777" w:rsidR="005D28A1" w:rsidRDefault="005D28A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CF781DC" w14:textId="77777777" w:rsidR="005D28A1" w:rsidRDefault="005D28A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la liniile 1 - 8 </w:t>
            </w:r>
          </w:p>
          <w:p w14:paraId="1E3DAB04" w14:textId="77777777" w:rsidR="005D28A1" w:rsidRDefault="005D28A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primiri - expedieri.</w:t>
            </w:r>
          </w:p>
        </w:tc>
      </w:tr>
      <w:tr w:rsidR="005D28A1" w14:paraId="1597F621" w14:textId="77777777">
        <w:tblPrEx>
          <w:tblCellMar>
            <w:left w:w="108" w:type="dxa"/>
            <w:right w:w="108" w:type="dxa"/>
          </w:tblCellMar>
        </w:tblPrEx>
        <w:trPr>
          <w:cantSplit/>
          <w:trHeight w:val="11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050C72" w14:textId="77777777" w:rsidR="005D28A1" w:rsidRDefault="005D28A1" w:rsidP="005D28A1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BB5346" w14:textId="77777777" w:rsidR="005D28A1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766072" w14:textId="77777777" w:rsidR="005D28A1" w:rsidRDefault="005D28A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5EE236" w14:textId="77777777" w:rsidR="005D28A1" w:rsidRDefault="005D28A1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Călători</w:t>
            </w:r>
          </w:p>
          <w:p w14:paraId="63190190" w14:textId="77777777" w:rsidR="005D28A1" w:rsidRDefault="005D28A1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5DEA3F" w14:textId="77777777" w:rsidR="005D28A1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38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F0532C" w14:textId="77777777" w:rsidR="005D28A1" w:rsidRDefault="005D28A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B38220" w14:textId="77777777" w:rsidR="005D28A1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93AF82" w14:textId="77777777" w:rsidR="005D28A1" w:rsidRDefault="005D28A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C0FCAC" w14:textId="77777777" w:rsidR="005D28A1" w:rsidRDefault="005D28A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 pe teren.</w:t>
            </w:r>
          </w:p>
          <w:p w14:paraId="6BAA2248" w14:textId="77777777" w:rsidR="005D28A1" w:rsidRDefault="005D28A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8F20F27" w14:textId="77777777" w:rsidR="005D28A1" w:rsidRDefault="005D28A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la liniile 6 - 8  </w:t>
            </w:r>
          </w:p>
          <w:p w14:paraId="793C33B1" w14:textId="77777777" w:rsidR="005D28A1" w:rsidRDefault="005D28A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</w:t>
            </w:r>
            <w:r w:rsidRPr="002E6E82">
              <w:rPr>
                <w:b/>
                <w:bCs/>
                <w:i/>
                <w:sz w:val="20"/>
                <w:szCs w:val="20"/>
                <w:lang w:val="ro-RO"/>
              </w:rPr>
              <w:t>t. Barboşi Călători Cap Y</w:t>
            </w:r>
            <w:r>
              <w:rPr>
                <w:b/>
                <w:bCs/>
                <w:i/>
                <w:sz w:val="20"/>
                <w:szCs w:val="20"/>
                <w:lang w:val="ro-RO"/>
              </w:rPr>
              <w:t>.</w:t>
            </w:r>
          </w:p>
        </w:tc>
      </w:tr>
      <w:tr w:rsidR="005D28A1" w14:paraId="0F540D8E" w14:textId="77777777">
        <w:tblPrEx>
          <w:tblCellMar>
            <w:left w:w="108" w:type="dxa"/>
            <w:right w:w="108" w:type="dxa"/>
          </w:tblCellMar>
        </w:tblPrEx>
        <w:trPr>
          <w:cantSplit/>
          <w:trHeight w:val="11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CA07F7" w14:textId="77777777" w:rsidR="005D28A1" w:rsidRDefault="005D28A1" w:rsidP="005D28A1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A03625" w14:textId="77777777" w:rsidR="005D28A1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49F1C0" w14:textId="77777777" w:rsidR="005D28A1" w:rsidRDefault="005D28A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CC2817" w14:textId="77777777" w:rsidR="005D28A1" w:rsidRDefault="005D28A1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Călători</w:t>
            </w:r>
          </w:p>
          <w:p w14:paraId="412AF64A" w14:textId="77777777" w:rsidR="005D28A1" w:rsidRDefault="005D28A1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3738FF" w14:textId="77777777" w:rsidR="005D28A1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42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924662" w14:textId="77777777" w:rsidR="005D28A1" w:rsidRDefault="005D28A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A2FCD6" w14:textId="77777777" w:rsidR="005D28A1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CA726A" w14:textId="77777777" w:rsidR="005D28A1" w:rsidRDefault="005D28A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9409B9" w14:textId="77777777" w:rsidR="005D28A1" w:rsidRDefault="005D28A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 pe teren.</w:t>
            </w:r>
          </w:p>
          <w:p w14:paraId="2D45E768" w14:textId="77777777" w:rsidR="005D28A1" w:rsidRDefault="005D28A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DCB5B84" w14:textId="77777777" w:rsidR="005D28A1" w:rsidRDefault="005D28A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la liniile 7 - 8  </w:t>
            </w:r>
          </w:p>
          <w:p w14:paraId="2D82D5E2" w14:textId="77777777" w:rsidR="005D28A1" w:rsidRDefault="005D28A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</w:t>
            </w:r>
            <w:r w:rsidRPr="002E6E82">
              <w:rPr>
                <w:b/>
                <w:bCs/>
                <w:i/>
                <w:sz w:val="20"/>
                <w:szCs w:val="20"/>
                <w:lang w:val="ro-RO"/>
              </w:rPr>
              <w:t>t. Barboşi Călători Cap Y</w:t>
            </w:r>
            <w:r>
              <w:rPr>
                <w:b/>
                <w:bCs/>
                <w:i/>
                <w:sz w:val="20"/>
                <w:szCs w:val="20"/>
                <w:lang w:val="ro-RO"/>
              </w:rPr>
              <w:t>.</w:t>
            </w:r>
          </w:p>
        </w:tc>
      </w:tr>
      <w:tr w:rsidR="005D28A1" w14:paraId="195ADEBC" w14:textId="77777777">
        <w:tblPrEx>
          <w:tblCellMar>
            <w:left w:w="108" w:type="dxa"/>
            <w:right w:w="108" w:type="dxa"/>
          </w:tblCellMar>
        </w:tblPrEx>
        <w:trPr>
          <w:cantSplit/>
          <w:trHeight w:val="11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98BAE2" w14:textId="77777777" w:rsidR="005D28A1" w:rsidRDefault="005D28A1" w:rsidP="005D28A1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462FB7" w14:textId="77777777" w:rsidR="005D28A1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A1617D" w14:textId="77777777" w:rsidR="005D28A1" w:rsidRDefault="005D28A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25C25D" w14:textId="77777777" w:rsidR="005D28A1" w:rsidRDefault="005D28A1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Filești</w:t>
            </w:r>
          </w:p>
          <w:p w14:paraId="789E4E56" w14:textId="77777777" w:rsidR="005D28A1" w:rsidRDefault="005D28A1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30304D" w14:textId="77777777" w:rsidR="005D28A1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de la călcâi sch. 12 la </w:t>
            </w:r>
          </w:p>
          <w:p w14:paraId="0FB9EBF1" w14:textId="77777777" w:rsidR="005D28A1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călcâi sch. 26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9D3AAA" w14:textId="77777777" w:rsidR="005D28A1" w:rsidRDefault="005D28A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E07BDA" w14:textId="77777777" w:rsidR="005D28A1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FC29D8" w14:textId="77777777" w:rsidR="005D28A1" w:rsidRDefault="005D28A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DE2087" w14:textId="77777777" w:rsidR="005D28A1" w:rsidRDefault="005D28A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4292CBCF" w14:textId="77777777" w:rsidR="005D28A1" w:rsidRDefault="005D28A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4A1AC47" w14:textId="77777777" w:rsidR="005D28A1" w:rsidRDefault="005D28A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3, 4 și 6 Cap Y și peste sch. 16, 18 și TDJ 22/24.</w:t>
            </w:r>
          </w:p>
        </w:tc>
      </w:tr>
      <w:tr w:rsidR="005D28A1" w14:paraId="7C0084CD" w14:textId="77777777">
        <w:tblPrEx>
          <w:tblCellMar>
            <w:left w:w="108" w:type="dxa"/>
            <w:right w:w="108" w:type="dxa"/>
          </w:tblCellMar>
        </w:tblPrEx>
        <w:trPr>
          <w:cantSplit/>
          <w:trHeight w:val="12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1F9BF3" w14:textId="77777777" w:rsidR="005D28A1" w:rsidRDefault="005D28A1" w:rsidP="005D28A1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AEA853" w14:textId="77777777" w:rsidR="005D28A1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7C32F9" w14:textId="77777777" w:rsidR="005D28A1" w:rsidRDefault="005D28A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BC447C" w14:textId="77777777" w:rsidR="005D28A1" w:rsidRDefault="005D28A1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Galaţi Călători</w:t>
            </w:r>
          </w:p>
          <w:p w14:paraId="6C9C3491" w14:textId="77777777" w:rsidR="005D28A1" w:rsidRDefault="005D28A1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99919E" w14:textId="77777777" w:rsidR="005D28A1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742674" w14:textId="77777777" w:rsidR="005D28A1" w:rsidRDefault="005D28A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F3F1A0" w14:textId="77777777" w:rsidR="005D28A1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897DE4" w14:textId="77777777" w:rsidR="005D28A1" w:rsidRDefault="005D28A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AF4EF3" w14:textId="77777777" w:rsidR="005D28A1" w:rsidRDefault="005D28A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2D747FD1" w14:textId="77777777" w:rsidR="005D28A1" w:rsidRDefault="005D28A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</w:t>
            </w:r>
          </w:p>
          <w:p w14:paraId="69584FF6" w14:textId="77777777" w:rsidR="005D28A1" w:rsidRDefault="005D28A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 la liniile 9 - 11.</w:t>
            </w:r>
          </w:p>
        </w:tc>
      </w:tr>
    </w:tbl>
    <w:p w14:paraId="3AF3B704" w14:textId="77777777" w:rsidR="005D28A1" w:rsidRDefault="005D28A1">
      <w:pPr>
        <w:spacing w:before="40" w:after="40" w:line="192" w:lineRule="auto"/>
        <w:ind w:right="57"/>
        <w:rPr>
          <w:sz w:val="20"/>
          <w:lang w:val="ro-RO"/>
        </w:rPr>
      </w:pPr>
    </w:p>
    <w:p w14:paraId="5163BB36" w14:textId="77777777" w:rsidR="005D28A1" w:rsidRDefault="005D28A1" w:rsidP="00BD4423">
      <w:pPr>
        <w:spacing w:before="40" w:after="40" w:line="360" w:lineRule="auto"/>
        <w:ind w:left="57" w:right="57"/>
        <w:jc w:val="center"/>
        <w:rPr>
          <w:b/>
          <w:bCs/>
          <w:spacing w:val="40"/>
        </w:rPr>
      </w:pPr>
      <w:r>
        <w:rPr>
          <w:b/>
          <w:bCs/>
          <w:spacing w:val="40"/>
        </w:rPr>
        <w:t>LINIA 701</w:t>
      </w:r>
    </w:p>
    <w:p w14:paraId="7A11DCC8" w14:textId="77777777" w:rsidR="005D28A1" w:rsidRDefault="005D28A1" w:rsidP="00AA1818">
      <w:pPr>
        <w:pStyle w:val="Heading1"/>
        <w:spacing w:before="40" w:after="40" w:line="360" w:lineRule="auto"/>
        <w:ind w:left="57" w:right="57"/>
        <w:rPr>
          <w:b w:val="0"/>
          <w:bCs w:val="0"/>
          <w:sz w:val="8"/>
        </w:rPr>
      </w:pPr>
      <w:r>
        <w:t>BUZĂU - FĂUREI - ŢĂNDĂREI</w:t>
      </w:r>
    </w:p>
    <w:tbl>
      <w:tblPr>
        <w:tblW w:w="1021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2"/>
        <w:gridCol w:w="875"/>
        <w:gridCol w:w="754"/>
        <w:gridCol w:w="2201"/>
        <w:gridCol w:w="869"/>
        <w:gridCol w:w="765"/>
        <w:gridCol w:w="869"/>
        <w:gridCol w:w="755"/>
        <w:gridCol w:w="2490"/>
      </w:tblGrid>
      <w:tr w:rsidR="005D28A1" w14:paraId="53CF39FA" w14:textId="77777777">
        <w:trPr>
          <w:cantSplit/>
          <w:trHeight w:val="1542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4FE084" w14:textId="77777777" w:rsidR="005D28A1" w:rsidRDefault="005D28A1" w:rsidP="005D28A1">
            <w:pPr>
              <w:numPr>
                <w:ilvl w:val="0"/>
                <w:numId w:val="4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64E52C" w14:textId="77777777" w:rsidR="005D28A1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B88BD3" w14:textId="77777777" w:rsidR="005D28A1" w:rsidRPr="001304AF" w:rsidRDefault="005D28A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D8D206" w14:textId="77777777" w:rsidR="005D28A1" w:rsidRDefault="005D28A1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Buzău</w:t>
            </w:r>
          </w:p>
          <w:p w14:paraId="6CFE2F1B" w14:textId="77777777" w:rsidR="005D28A1" w:rsidRDefault="005D28A1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621378" w14:textId="77777777" w:rsidR="005D28A1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T.D.J. </w:t>
            </w:r>
          </w:p>
          <w:p w14:paraId="4391DBC1" w14:textId="77777777" w:rsidR="005D28A1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64 / 70</w:t>
            </w:r>
          </w:p>
          <w:p w14:paraId="4DA84A03" w14:textId="77777777" w:rsidR="005D28A1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2C3932" w14:textId="77777777" w:rsidR="005D28A1" w:rsidRDefault="005D28A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9B006A" w14:textId="77777777" w:rsidR="005D28A1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6BC6C2" w14:textId="77777777" w:rsidR="005D28A1" w:rsidRPr="001304AF" w:rsidRDefault="005D28A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B50206" w14:textId="77777777" w:rsidR="005D28A1" w:rsidRDefault="005D28A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481BA2A1" w14:textId="77777777" w:rsidR="005D28A1" w:rsidRDefault="005D28A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73ADD77" w14:textId="77777777" w:rsidR="005D28A1" w:rsidRDefault="005D28A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6 - 10 </w:t>
            </w:r>
          </w:p>
          <w:p w14:paraId="584F1C69" w14:textId="77777777" w:rsidR="005D28A1" w:rsidRDefault="005D28A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primiri - expedieri </w:t>
            </w:r>
          </w:p>
          <w:p w14:paraId="6E01BD7C" w14:textId="77777777" w:rsidR="005D28A1" w:rsidRDefault="005D28A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şi diagonala 54  - 70.</w:t>
            </w:r>
          </w:p>
        </w:tc>
      </w:tr>
      <w:tr w:rsidR="005D28A1" w14:paraId="2A3F6F14" w14:textId="77777777">
        <w:trPr>
          <w:cantSplit/>
          <w:trHeight w:val="1756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F01671" w14:textId="77777777" w:rsidR="005D28A1" w:rsidRDefault="005D28A1" w:rsidP="005D28A1">
            <w:pPr>
              <w:numPr>
                <w:ilvl w:val="0"/>
                <w:numId w:val="4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99D919" w14:textId="77777777" w:rsidR="005D28A1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2A6B13" w14:textId="77777777" w:rsidR="005D28A1" w:rsidRPr="001304AF" w:rsidRDefault="005D28A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5A8D52" w14:textId="77777777" w:rsidR="005D28A1" w:rsidRDefault="005D28A1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Buzău</w:t>
            </w:r>
          </w:p>
          <w:p w14:paraId="23EC5F54" w14:textId="77777777" w:rsidR="005D28A1" w:rsidRDefault="005D28A1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11D981" w14:textId="77777777" w:rsidR="005D28A1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T.D.J. </w:t>
            </w:r>
          </w:p>
          <w:p w14:paraId="4DD20859" w14:textId="77777777" w:rsidR="005D28A1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56 / 60 </w:t>
            </w:r>
          </w:p>
          <w:p w14:paraId="0D971A0C" w14:textId="77777777" w:rsidR="005D28A1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CEFE6C" w14:textId="77777777" w:rsidR="005D28A1" w:rsidRDefault="005D28A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035AB0" w14:textId="77777777" w:rsidR="005D28A1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BAE9AD" w14:textId="77777777" w:rsidR="005D28A1" w:rsidRPr="001304AF" w:rsidRDefault="005D28A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A38696" w14:textId="77777777" w:rsidR="005D28A1" w:rsidRDefault="005D28A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706F0254" w14:textId="77777777" w:rsidR="005D28A1" w:rsidRDefault="005D28A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peste diagonala 52 - 60 </w:t>
            </w:r>
          </w:p>
          <w:p w14:paraId="6DB9488C" w14:textId="77777777" w:rsidR="005D28A1" w:rsidRDefault="005D28A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și intrări - ieșiri la liniile </w:t>
            </w:r>
          </w:p>
          <w:p w14:paraId="782122C2" w14:textId="77777777" w:rsidR="005D28A1" w:rsidRDefault="005D28A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6 - 15.</w:t>
            </w:r>
          </w:p>
        </w:tc>
      </w:tr>
      <w:tr w:rsidR="005D28A1" w14:paraId="4EA21CFB" w14:textId="77777777">
        <w:trPr>
          <w:cantSplit/>
          <w:trHeight w:val="1756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951CD1" w14:textId="77777777" w:rsidR="005D28A1" w:rsidRDefault="005D28A1" w:rsidP="005D28A1">
            <w:pPr>
              <w:numPr>
                <w:ilvl w:val="0"/>
                <w:numId w:val="4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7F73DE" w14:textId="77777777" w:rsidR="005D28A1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128+950</w:t>
            </w:r>
          </w:p>
          <w:p w14:paraId="498CBB61" w14:textId="77777777" w:rsidR="005D28A1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129+000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FD46C4" w14:textId="77777777" w:rsidR="005D28A1" w:rsidRPr="001304AF" w:rsidRDefault="005D28A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70</w:t>
            </w: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908E78" w14:textId="77777777" w:rsidR="005D28A1" w:rsidRDefault="005D28A1" w:rsidP="006A2576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Buzău</w:t>
            </w:r>
          </w:p>
          <w:p w14:paraId="1DB64D17" w14:textId="77777777" w:rsidR="005D28A1" w:rsidRDefault="005D28A1" w:rsidP="006A2576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 peste sch. 2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B8275F" w14:textId="77777777" w:rsidR="005D28A1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CB544F" w14:textId="77777777" w:rsidR="005D28A1" w:rsidRDefault="005D28A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6E2AA5" w14:textId="77777777" w:rsidR="005D28A1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66F4E0" w14:textId="77777777" w:rsidR="005D28A1" w:rsidRPr="001304AF" w:rsidRDefault="005D28A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CD15D0" w14:textId="77777777" w:rsidR="005D28A1" w:rsidRPr="006A2576" w:rsidRDefault="005D28A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6A2576">
              <w:rPr>
                <w:b/>
                <w:bCs/>
                <w:i/>
                <w:iCs/>
                <w:sz w:val="20"/>
              </w:rPr>
              <w:t xml:space="preserve">Afectează L. 701 I </w:t>
            </w:r>
          </w:p>
          <w:p w14:paraId="56CA7745" w14:textId="77777777" w:rsidR="005D28A1" w:rsidRPr="006A2576" w:rsidRDefault="005D28A1" w:rsidP="006A2576">
            <w:pPr>
              <w:spacing w:before="40" w:after="40" w:line="276" w:lineRule="auto"/>
              <w:ind w:right="57"/>
              <w:rPr>
                <w:i/>
                <w:iCs/>
                <w:sz w:val="20"/>
              </w:rPr>
            </w:pPr>
            <w:r w:rsidRPr="006A2576">
              <w:rPr>
                <w:b/>
                <w:bCs/>
                <w:i/>
                <w:iCs/>
                <w:sz w:val="20"/>
              </w:rPr>
              <w:t xml:space="preserve"> Buzău - Buzău Sud și linia 5 St. Buzău</w:t>
            </w:r>
            <w:r w:rsidRPr="006A2576">
              <w:rPr>
                <w:i/>
                <w:iCs/>
                <w:sz w:val="20"/>
              </w:rPr>
              <w:t xml:space="preserve"> </w:t>
            </w:r>
          </w:p>
          <w:p w14:paraId="304E8070" w14:textId="77777777" w:rsidR="005D28A1" w:rsidRDefault="005D28A1" w:rsidP="006A2576">
            <w:pPr>
              <w:spacing w:before="40" w:after="40" w:line="276" w:lineRule="auto"/>
              <w:ind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5D28A1" w14:paraId="37236463" w14:textId="77777777">
        <w:trPr>
          <w:cantSplit/>
          <w:trHeight w:val="1206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3EB049" w14:textId="77777777" w:rsidR="005D28A1" w:rsidRDefault="005D28A1" w:rsidP="005D28A1">
            <w:pPr>
              <w:numPr>
                <w:ilvl w:val="0"/>
                <w:numId w:val="4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FDB7F6" w14:textId="77777777" w:rsidR="005D28A1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129+000</w:t>
            </w:r>
          </w:p>
          <w:p w14:paraId="5F87313B" w14:textId="77777777" w:rsidR="005D28A1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131+400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788E9B" w14:textId="77777777" w:rsidR="005D28A1" w:rsidRDefault="005D28A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70</w:t>
            </w: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03B8E9" w14:textId="77777777" w:rsidR="005D28A1" w:rsidRDefault="005D28A1" w:rsidP="001904F7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Buzău - Buzău Sud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D98C01" w14:textId="77777777" w:rsidR="005D28A1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DCAF2D" w14:textId="77777777" w:rsidR="005D28A1" w:rsidRDefault="005D28A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38F649" w14:textId="77777777" w:rsidR="005D28A1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4D3D69" w14:textId="77777777" w:rsidR="005D28A1" w:rsidRPr="001304AF" w:rsidRDefault="005D28A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39DEC1" w14:textId="77777777" w:rsidR="005D28A1" w:rsidRDefault="005D28A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5D28A1" w14:paraId="061DD486" w14:textId="77777777">
        <w:trPr>
          <w:cantSplit/>
          <w:trHeight w:val="1206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CEEE5F" w14:textId="77777777" w:rsidR="005D28A1" w:rsidRDefault="005D28A1" w:rsidP="005D28A1">
            <w:pPr>
              <w:numPr>
                <w:ilvl w:val="0"/>
                <w:numId w:val="4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9BAC7F" w14:textId="77777777" w:rsidR="005D28A1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131+400</w:t>
            </w:r>
          </w:p>
          <w:p w14:paraId="333552E3" w14:textId="77777777" w:rsidR="005D28A1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133+200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B9A4A2" w14:textId="77777777" w:rsidR="005D28A1" w:rsidRDefault="005D28A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70</w:t>
            </w: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EDB059" w14:textId="77777777" w:rsidR="005D28A1" w:rsidRDefault="005D28A1" w:rsidP="001904F7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Buzău Sud linia 3 directă și zonă aparate cale Cap X și Y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930379" w14:textId="77777777" w:rsidR="005D28A1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F91B30" w14:textId="77777777" w:rsidR="005D28A1" w:rsidRDefault="005D28A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94DF4B" w14:textId="77777777" w:rsidR="005D28A1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473ECC" w14:textId="77777777" w:rsidR="005D28A1" w:rsidRPr="001304AF" w:rsidRDefault="005D28A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41105F" w14:textId="77777777" w:rsidR="005D28A1" w:rsidRDefault="005D28A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5D28A1" w14:paraId="6C1712D9" w14:textId="77777777">
        <w:trPr>
          <w:cantSplit/>
          <w:trHeight w:val="1206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6EBB26" w14:textId="77777777" w:rsidR="005D28A1" w:rsidRDefault="005D28A1" w:rsidP="005D28A1">
            <w:pPr>
              <w:numPr>
                <w:ilvl w:val="0"/>
                <w:numId w:val="4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0E698F" w14:textId="77777777" w:rsidR="005D28A1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133+200</w:t>
            </w:r>
          </w:p>
          <w:p w14:paraId="53F47B19" w14:textId="77777777" w:rsidR="005D28A1" w:rsidRDefault="005D28A1" w:rsidP="001904F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147+200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235A5A" w14:textId="77777777" w:rsidR="005D28A1" w:rsidRDefault="005D28A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70</w:t>
            </w: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4E1A98" w14:textId="77777777" w:rsidR="005D28A1" w:rsidRDefault="005D28A1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Buzău Sud - Cilibia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5F0247" w14:textId="77777777" w:rsidR="005D28A1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E71517" w14:textId="77777777" w:rsidR="005D28A1" w:rsidRDefault="005D28A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20EF24" w14:textId="77777777" w:rsidR="005D28A1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832579" w14:textId="77777777" w:rsidR="005D28A1" w:rsidRDefault="005D28A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417449" w14:textId="77777777" w:rsidR="005D28A1" w:rsidRDefault="005D28A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5D28A1" w14:paraId="14E998A3" w14:textId="77777777">
        <w:trPr>
          <w:cantSplit/>
          <w:trHeight w:val="1206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3AF21D" w14:textId="77777777" w:rsidR="005D28A1" w:rsidRDefault="005D28A1" w:rsidP="005D28A1">
            <w:pPr>
              <w:numPr>
                <w:ilvl w:val="0"/>
                <w:numId w:val="4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670FF1" w14:textId="77777777" w:rsidR="005D28A1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147+200</w:t>
            </w:r>
          </w:p>
          <w:p w14:paraId="68DB3603" w14:textId="77777777" w:rsidR="005D28A1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148+350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B40A66" w14:textId="77777777" w:rsidR="005D28A1" w:rsidRDefault="005D28A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70</w:t>
            </w: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FFC7D0" w14:textId="77777777" w:rsidR="005D28A1" w:rsidRPr="001904F7" w:rsidRDefault="005D28A1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szCs w:val="20"/>
              </w:rPr>
            </w:pPr>
            <w:r w:rsidRPr="001904F7">
              <w:rPr>
                <w:b/>
                <w:bCs/>
                <w:spacing w:val="-1"/>
                <w:sz w:val="20"/>
                <w:szCs w:val="20"/>
              </w:rPr>
              <w:t>H</w:t>
            </w:r>
            <w:r w:rsidRPr="001904F7">
              <w:rPr>
                <w:b/>
                <w:bCs/>
                <w:sz w:val="20"/>
                <w:szCs w:val="20"/>
              </w:rPr>
              <w:t>m.</w:t>
            </w:r>
            <w:r w:rsidRPr="001904F7">
              <w:rPr>
                <w:b/>
                <w:bCs/>
                <w:spacing w:val="1"/>
                <w:sz w:val="20"/>
                <w:szCs w:val="20"/>
              </w:rPr>
              <w:t xml:space="preserve"> </w:t>
            </w:r>
            <w:r w:rsidRPr="001904F7">
              <w:rPr>
                <w:b/>
                <w:bCs/>
                <w:spacing w:val="-2"/>
                <w:sz w:val="20"/>
                <w:szCs w:val="20"/>
              </w:rPr>
              <w:t>C</w:t>
            </w:r>
            <w:r w:rsidRPr="001904F7">
              <w:rPr>
                <w:b/>
                <w:bCs/>
                <w:spacing w:val="1"/>
                <w:sz w:val="20"/>
                <w:szCs w:val="20"/>
              </w:rPr>
              <w:t>ili</w:t>
            </w:r>
            <w:r w:rsidRPr="001904F7">
              <w:rPr>
                <w:b/>
                <w:bCs/>
                <w:spacing w:val="-3"/>
                <w:sz w:val="20"/>
                <w:szCs w:val="20"/>
              </w:rPr>
              <w:t>b</w:t>
            </w:r>
            <w:r w:rsidRPr="001904F7">
              <w:rPr>
                <w:b/>
                <w:bCs/>
                <w:spacing w:val="1"/>
                <w:sz w:val="20"/>
                <w:szCs w:val="20"/>
              </w:rPr>
              <w:t>i</w:t>
            </w:r>
            <w:r w:rsidRPr="001904F7">
              <w:rPr>
                <w:b/>
                <w:bCs/>
                <w:sz w:val="20"/>
                <w:szCs w:val="20"/>
              </w:rPr>
              <w:t xml:space="preserve">a </w:t>
            </w:r>
            <w:r w:rsidRPr="001904F7">
              <w:rPr>
                <w:b/>
                <w:bCs/>
                <w:spacing w:val="4"/>
                <w:sz w:val="20"/>
                <w:szCs w:val="20"/>
              </w:rPr>
              <w:t xml:space="preserve"> </w:t>
            </w:r>
            <w:r w:rsidRPr="001904F7">
              <w:rPr>
                <w:b/>
                <w:bCs/>
                <w:sz w:val="20"/>
                <w:szCs w:val="20"/>
              </w:rPr>
              <w:t>- li</w:t>
            </w:r>
            <w:r w:rsidRPr="001904F7">
              <w:rPr>
                <w:b/>
                <w:bCs/>
                <w:spacing w:val="-3"/>
                <w:sz w:val="20"/>
                <w:szCs w:val="20"/>
              </w:rPr>
              <w:t>n</w:t>
            </w:r>
            <w:r w:rsidRPr="001904F7">
              <w:rPr>
                <w:b/>
                <w:bCs/>
                <w:sz w:val="20"/>
                <w:szCs w:val="20"/>
              </w:rPr>
              <w:t>ia</w:t>
            </w:r>
            <w:r w:rsidRPr="001904F7">
              <w:rPr>
                <w:b/>
                <w:bCs/>
                <w:spacing w:val="3"/>
                <w:sz w:val="20"/>
                <w:szCs w:val="20"/>
              </w:rPr>
              <w:t xml:space="preserve"> </w:t>
            </w:r>
            <w:r w:rsidRPr="001904F7">
              <w:rPr>
                <w:b/>
                <w:bCs/>
                <w:sz w:val="20"/>
                <w:szCs w:val="20"/>
              </w:rPr>
              <w:t>2</w:t>
            </w:r>
            <w:r w:rsidRPr="001904F7">
              <w:rPr>
                <w:b/>
                <w:bCs/>
                <w:spacing w:val="3"/>
                <w:sz w:val="20"/>
                <w:szCs w:val="20"/>
              </w:rPr>
              <w:t xml:space="preserve"> </w:t>
            </w:r>
            <w:r w:rsidRPr="001904F7">
              <w:rPr>
                <w:b/>
                <w:bCs/>
                <w:spacing w:val="-3"/>
                <w:sz w:val="20"/>
                <w:szCs w:val="20"/>
              </w:rPr>
              <w:t>d</w:t>
            </w:r>
            <w:r w:rsidRPr="001904F7">
              <w:rPr>
                <w:b/>
                <w:bCs/>
                <w:sz w:val="20"/>
                <w:szCs w:val="20"/>
              </w:rPr>
              <w:t>i</w:t>
            </w:r>
            <w:r w:rsidRPr="001904F7">
              <w:rPr>
                <w:b/>
                <w:bCs/>
                <w:spacing w:val="1"/>
                <w:sz w:val="20"/>
                <w:szCs w:val="20"/>
              </w:rPr>
              <w:t>rect</w:t>
            </w:r>
            <w:r w:rsidRPr="001904F7">
              <w:rPr>
                <w:b/>
                <w:bCs/>
                <w:sz w:val="20"/>
                <w:szCs w:val="20"/>
              </w:rPr>
              <w:t>a</w:t>
            </w:r>
            <w:r w:rsidRPr="001904F7">
              <w:rPr>
                <w:b/>
                <w:bCs/>
                <w:spacing w:val="3"/>
                <w:sz w:val="20"/>
                <w:szCs w:val="20"/>
              </w:rPr>
              <w:t xml:space="preserve"> </w:t>
            </w:r>
            <w:r w:rsidRPr="001904F7">
              <w:rPr>
                <w:b/>
                <w:bCs/>
                <w:spacing w:val="1"/>
                <w:sz w:val="20"/>
                <w:szCs w:val="20"/>
              </w:rPr>
              <w:t>ș</w:t>
            </w:r>
            <w:r w:rsidRPr="001904F7">
              <w:rPr>
                <w:b/>
                <w:bCs/>
                <w:sz w:val="20"/>
                <w:szCs w:val="20"/>
              </w:rPr>
              <w:t xml:space="preserve">i </w:t>
            </w:r>
            <w:r w:rsidRPr="001904F7">
              <w:rPr>
                <w:b/>
                <w:bCs/>
                <w:spacing w:val="1"/>
                <w:sz w:val="20"/>
                <w:szCs w:val="20"/>
              </w:rPr>
              <w:t>z</w:t>
            </w:r>
            <w:r w:rsidRPr="001904F7">
              <w:rPr>
                <w:b/>
                <w:bCs/>
                <w:spacing w:val="-3"/>
                <w:sz w:val="20"/>
                <w:szCs w:val="20"/>
              </w:rPr>
              <w:t>on</w:t>
            </w:r>
            <w:r w:rsidRPr="001904F7">
              <w:rPr>
                <w:b/>
                <w:bCs/>
                <w:sz w:val="20"/>
                <w:szCs w:val="20"/>
              </w:rPr>
              <w:t>a</w:t>
            </w:r>
            <w:r w:rsidRPr="001904F7">
              <w:rPr>
                <w:b/>
                <w:bCs/>
                <w:spacing w:val="3"/>
                <w:sz w:val="20"/>
                <w:szCs w:val="20"/>
              </w:rPr>
              <w:t xml:space="preserve"> </w:t>
            </w:r>
            <w:r w:rsidRPr="001904F7">
              <w:rPr>
                <w:b/>
                <w:bCs/>
                <w:spacing w:val="1"/>
                <w:sz w:val="20"/>
                <w:szCs w:val="20"/>
              </w:rPr>
              <w:t>a</w:t>
            </w:r>
            <w:r w:rsidRPr="001904F7">
              <w:rPr>
                <w:b/>
                <w:bCs/>
                <w:spacing w:val="-3"/>
                <w:sz w:val="20"/>
                <w:szCs w:val="20"/>
              </w:rPr>
              <w:t>p</w:t>
            </w:r>
            <w:r w:rsidRPr="001904F7">
              <w:rPr>
                <w:b/>
                <w:bCs/>
                <w:spacing w:val="1"/>
                <w:sz w:val="20"/>
                <w:szCs w:val="20"/>
              </w:rPr>
              <w:t>arat</w:t>
            </w:r>
            <w:r w:rsidRPr="001904F7">
              <w:rPr>
                <w:b/>
                <w:bCs/>
                <w:sz w:val="20"/>
                <w:szCs w:val="20"/>
              </w:rPr>
              <w:t>e</w:t>
            </w:r>
            <w:r w:rsidRPr="001904F7">
              <w:rPr>
                <w:b/>
                <w:bCs/>
                <w:spacing w:val="3"/>
                <w:sz w:val="20"/>
                <w:szCs w:val="20"/>
              </w:rPr>
              <w:t xml:space="preserve"> </w:t>
            </w:r>
            <w:r w:rsidRPr="001904F7">
              <w:rPr>
                <w:b/>
                <w:bCs/>
                <w:spacing w:val="1"/>
                <w:sz w:val="20"/>
                <w:szCs w:val="20"/>
              </w:rPr>
              <w:t>cal</w:t>
            </w:r>
            <w:r w:rsidRPr="001904F7">
              <w:rPr>
                <w:b/>
                <w:bCs/>
                <w:sz w:val="20"/>
                <w:szCs w:val="20"/>
              </w:rPr>
              <w:t xml:space="preserve">e </w:t>
            </w:r>
            <w:r w:rsidRPr="001904F7">
              <w:rPr>
                <w:b/>
                <w:bCs/>
                <w:spacing w:val="-2"/>
                <w:sz w:val="20"/>
                <w:szCs w:val="20"/>
              </w:rPr>
              <w:t>C</w:t>
            </w:r>
            <w:r w:rsidRPr="001904F7">
              <w:rPr>
                <w:b/>
                <w:bCs/>
                <w:spacing w:val="1"/>
                <w:sz w:val="20"/>
                <w:szCs w:val="20"/>
              </w:rPr>
              <w:t>a</w:t>
            </w:r>
            <w:r w:rsidRPr="001904F7">
              <w:rPr>
                <w:b/>
                <w:bCs/>
                <w:sz w:val="20"/>
                <w:szCs w:val="20"/>
              </w:rPr>
              <w:t>p</w:t>
            </w:r>
            <w:r w:rsidRPr="001904F7">
              <w:rPr>
                <w:b/>
                <w:bCs/>
                <w:spacing w:val="-2"/>
                <w:sz w:val="20"/>
                <w:szCs w:val="20"/>
              </w:rPr>
              <w:t xml:space="preserve"> </w:t>
            </w:r>
            <w:r w:rsidRPr="001904F7">
              <w:rPr>
                <w:b/>
                <w:bCs/>
                <w:sz w:val="20"/>
                <w:szCs w:val="20"/>
              </w:rPr>
              <w:t>X</w:t>
            </w:r>
            <w:r w:rsidRPr="001904F7">
              <w:rPr>
                <w:b/>
                <w:bCs/>
                <w:spacing w:val="-5"/>
                <w:sz w:val="20"/>
                <w:szCs w:val="20"/>
              </w:rPr>
              <w:t xml:space="preserve"> </w:t>
            </w:r>
            <w:r w:rsidRPr="001904F7">
              <w:rPr>
                <w:b/>
                <w:bCs/>
                <w:spacing w:val="1"/>
                <w:sz w:val="20"/>
                <w:szCs w:val="20"/>
              </w:rPr>
              <w:t>s</w:t>
            </w:r>
            <w:r w:rsidRPr="001904F7">
              <w:rPr>
                <w:b/>
                <w:bCs/>
                <w:sz w:val="20"/>
                <w:szCs w:val="20"/>
              </w:rPr>
              <w:t>i</w:t>
            </w:r>
            <w:r w:rsidRPr="001904F7">
              <w:rPr>
                <w:b/>
                <w:bCs/>
                <w:spacing w:val="2"/>
                <w:sz w:val="20"/>
                <w:szCs w:val="20"/>
              </w:rPr>
              <w:t xml:space="preserve"> </w:t>
            </w:r>
            <w:r w:rsidRPr="001904F7">
              <w:rPr>
                <w:b/>
                <w:bCs/>
                <w:sz w:val="20"/>
                <w:szCs w:val="20"/>
              </w:rPr>
              <w:t>Y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A171D2" w14:textId="77777777" w:rsidR="005D28A1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985769" w14:textId="77777777" w:rsidR="005D28A1" w:rsidRDefault="005D28A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5E33FC" w14:textId="77777777" w:rsidR="005D28A1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FD000C" w14:textId="77777777" w:rsidR="005D28A1" w:rsidRDefault="005D28A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F79A5B" w14:textId="77777777" w:rsidR="005D28A1" w:rsidRDefault="005D28A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peste sch. 1, 5, 9, 12, 8, 4 din Hm Cilibia Cap X și Y. Fără inductori. </w:t>
            </w:r>
          </w:p>
        </w:tc>
      </w:tr>
      <w:tr w:rsidR="005D28A1" w14:paraId="1CCA48EC" w14:textId="77777777">
        <w:trPr>
          <w:cantSplit/>
          <w:trHeight w:val="1206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915731" w14:textId="77777777" w:rsidR="005D28A1" w:rsidRDefault="005D28A1" w:rsidP="005D28A1">
            <w:pPr>
              <w:numPr>
                <w:ilvl w:val="0"/>
                <w:numId w:val="4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CAD28F" w14:textId="77777777" w:rsidR="005D28A1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148+350</w:t>
            </w:r>
          </w:p>
          <w:p w14:paraId="79FC9708" w14:textId="77777777" w:rsidR="005D28A1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157+950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3AFB00" w14:textId="77777777" w:rsidR="005D28A1" w:rsidRDefault="005D28A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70</w:t>
            </w: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BC1AD2" w14:textId="77777777" w:rsidR="005D28A1" w:rsidRDefault="005D28A1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Cilibia - C.A. Rosetti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5DD2BE" w14:textId="77777777" w:rsidR="005D28A1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6A7E98" w14:textId="77777777" w:rsidR="005D28A1" w:rsidRDefault="005D28A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875034" w14:textId="77777777" w:rsidR="005D28A1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1CC392" w14:textId="77777777" w:rsidR="005D28A1" w:rsidRDefault="005D28A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876214" w14:textId="77777777" w:rsidR="005D28A1" w:rsidRDefault="005D28A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5D28A1" w14:paraId="42B44569" w14:textId="77777777">
        <w:trPr>
          <w:cantSplit/>
          <w:trHeight w:val="1206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5C4D4B" w14:textId="77777777" w:rsidR="005D28A1" w:rsidRDefault="005D28A1" w:rsidP="005D28A1">
            <w:pPr>
              <w:numPr>
                <w:ilvl w:val="0"/>
                <w:numId w:val="4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0DFBA1" w14:textId="77777777" w:rsidR="005D28A1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157+950</w:t>
            </w:r>
          </w:p>
          <w:p w14:paraId="727B30F8" w14:textId="77777777" w:rsidR="005D28A1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159+250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127FFE" w14:textId="77777777" w:rsidR="005D28A1" w:rsidRDefault="005D28A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70</w:t>
            </w: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C534AE" w14:textId="77777777" w:rsidR="005D28A1" w:rsidRPr="00DA3842" w:rsidRDefault="005D28A1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szCs w:val="20"/>
              </w:rPr>
            </w:pPr>
            <w:r w:rsidRPr="00DA3842">
              <w:rPr>
                <w:b/>
                <w:bCs/>
                <w:spacing w:val="-1"/>
                <w:sz w:val="20"/>
                <w:szCs w:val="20"/>
              </w:rPr>
              <w:t>H</w:t>
            </w:r>
            <w:r w:rsidRPr="00DA3842">
              <w:rPr>
                <w:b/>
                <w:bCs/>
                <w:sz w:val="20"/>
                <w:szCs w:val="20"/>
              </w:rPr>
              <w:t>m.</w:t>
            </w:r>
            <w:r w:rsidRPr="00DA3842">
              <w:rPr>
                <w:b/>
                <w:bCs/>
                <w:spacing w:val="1"/>
                <w:sz w:val="20"/>
                <w:szCs w:val="20"/>
              </w:rPr>
              <w:t xml:space="preserve"> </w:t>
            </w:r>
            <w:r>
              <w:rPr>
                <w:b/>
                <w:bCs/>
                <w:spacing w:val="1"/>
                <w:sz w:val="20"/>
                <w:szCs w:val="20"/>
              </w:rPr>
              <w:t xml:space="preserve">C.A. </w:t>
            </w:r>
            <w:r w:rsidRPr="00DA3842">
              <w:rPr>
                <w:b/>
                <w:bCs/>
                <w:spacing w:val="-2"/>
                <w:sz w:val="20"/>
                <w:szCs w:val="20"/>
              </w:rPr>
              <w:t>R</w:t>
            </w:r>
            <w:r w:rsidRPr="00DA3842">
              <w:rPr>
                <w:b/>
                <w:bCs/>
                <w:spacing w:val="-3"/>
                <w:sz w:val="20"/>
                <w:szCs w:val="20"/>
              </w:rPr>
              <w:t>o</w:t>
            </w:r>
            <w:r w:rsidRPr="00DA3842">
              <w:rPr>
                <w:b/>
                <w:bCs/>
                <w:spacing w:val="1"/>
                <w:sz w:val="20"/>
                <w:szCs w:val="20"/>
              </w:rPr>
              <w:t>sett</w:t>
            </w:r>
            <w:r w:rsidRPr="00DA3842">
              <w:rPr>
                <w:b/>
                <w:bCs/>
                <w:sz w:val="20"/>
                <w:szCs w:val="20"/>
              </w:rPr>
              <w:t>i</w:t>
            </w:r>
            <w:r w:rsidRPr="00DA3842">
              <w:rPr>
                <w:b/>
                <w:bCs/>
                <w:spacing w:val="2"/>
                <w:sz w:val="20"/>
                <w:szCs w:val="20"/>
              </w:rPr>
              <w:t xml:space="preserve"> </w:t>
            </w:r>
            <w:r w:rsidRPr="00DA3842">
              <w:rPr>
                <w:b/>
                <w:bCs/>
                <w:spacing w:val="1"/>
                <w:sz w:val="20"/>
                <w:szCs w:val="20"/>
              </w:rPr>
              <w:t>li</w:t>
            </w:r>
            <w:r w:rsidRPr="00DA3842">
              <w:rPr>
                <w:b/>
                <w:bCs/>
                <w:spacing w:val="-3"/>
                <w:sz w:val="20"/>
                <w:szCs w:val="20"/>
              </w:rPr>
              <w:t>n</w:t>
            </w:r>
            <w:r w:rsidRPr="00DA3842">
              <w:rPr>
                <w:b/>
                <w:bCs/>
                <w:spacing w:val="1"/>
                <w:sz w:val="20"/>
                <w:szCs w:val="20"/>
              </w:rPr>
              <w:t>i</w:t>
            </w:r>
            <w:r w:rsidRPr="00DA3842">
              <w:rPr>
                <w:b/>
                <w:bCs/>
                <w:sz w:val="20"/>
                <w:szCs w:val="20"/>
              </w:rPr>
              <w:t>a 1</w:t>
            </w:r>
            <w:r w:rsidRPr="00DA3842">
              <w:rPr>
                <w:b/>
                <w:bCs/>
                <w:spacing w:val="3"/>
                <w:sz w:val="20"/>
                <w:szCs w:val="20"/>
              </w:rPr>
              <w:t xml:space="preserve"> </w:t>
            </w:r>
            <w:r w:rsidRPr="00DA3842">
              <w:rPr>
                <w:b/>
                <w:bCs/>
                <w:spacing w:val="-3"/>
                <w:sz w:val="20"/>
                <w:szCs w:val="20"/>
              </w:rPr>
              <w:t>d</w:t>
            </w:r>
            <w:r w:rsidRPr="00DA3842">
              <w:rPr>
                <w:b/>
                <w:bCs/>
                <w:spacing w:val="1"/>
                <w:sz w:val="20"/>
                <w:szCs w:val="20"/>
              </w:rPr>
              <w:t>irect</w:t>
            </w:r>
            <w:r w:rsidRPr="00DA3842">
              <w:rPr>
                <w:b/>
                <w:bCs/>
                <w:sz w:val="20"/>
                <w:szCs w:val="20"/>
              </w:rPr>
              <w:t>a</w:t>
            </w:r>
            <w:r w:rsidRPr="00DA3842">
              <w:rPr>
                <w:b/>
                <w:bCs/>
                <w:spacing w:val="3"/>
                <w:sz w:val="20"/>
                <w:szCs w:val="20"/>
              </w:rPr>
              <w:t xml:space="preserve"> </w:t>
            </w:r>
            <w:r w:rsidRPr="00DA3842">
              <w:rPr>
                <w:b/>
                <w:bCs/>
                <w:spacing w:val="1"/>
                <w:sz w:val="20"/>
                <w:szCs w:val="20"/>
              </w:rPr>
              <w:t>s</w:t>
            </w:r>
            <w:r w:rsidRPr="00DA3842">
              <w:rPr>
                <w:b/>
                <w:bCs/>
                <w:sz w:val="20"/>
                <w:szCs w:val="20"/>
              </w:rPr>
              <w:t>i</w:t>
            </w:r>
            <w:r w:rsidRPr="00DA3842">
              <w:rPr>
                <w:b/>
                <w:bCs/>
                <w:spacing w:val="2"/>
                <w:sz w:val="20"/>
                <w:szCs w:val="20"/>
              </w:rPr>
              <w:t xml:space="preserve"> </w:t>
            </w:r>
            <w:r w:rsidRPr="00DA3842">
              <w:rPr>
                <w:b/>
                <w:bCs/>
                <w:spacing w:val="1"/>
                <w:sz w:val="20"/>
                <w:szCs w:val="20"/>
              </w:rPr>
              <w:t>z</w:t>
            </w:r>
            <w:r w:rsidRPr="00DA3842">
              <w:rPr>
                <w:b/>
                <w:bCs/>
                <w:spacing w:val="-3"/>
                <w:sz w:val="20"/>
                <w:szCs w:val="20"/>
              </w:rPr>
              <w:t>on</w:t>
            </w:r>
            <w:r w:rsidRPr="00DA3842">
              <w:rPr>
                <w:b/>
                <w:bCs/>
                <w:sz w:val="20"/>
                <w:szCs w:val="20"/>
              </w:rPr>
              <w:t xml:space="preserve">a </w:t>
            </w:r>
            <w:r w:rsidRPr="00DA3842">
              <w:rPr>
                <w:b/>
                <w:bCs/>
                <w:spacing w:val="1"/>
                <w:sz w:val="20"/>
                <w:szCs w:val="20"/>
              </w:rPr>
              <w:t>a</w:t>
            </w:r>
            <w:r w:rsidRPr="00DA3842">
              <w:rPr>
                <w:b/>
                <w:bCs/>
                <w:spacing w:val="-3"/>
                <w:sz w:val="20"/>
                <w:szCs w:val="20"/>
              </w:rPr>
              <w:t>p</w:t>
            </w:r>
            <w:r w:rsidRPr="00DA3842">
              <w:rPr>
                <w:b/>
                <w:bCs/>
                <w:spacing w:val="1"/>
                <w:sz w:val="20"/>
                <w:szCs w:val="20"/>
              </w:rPr>
              <w:t>arat</w:t>
            </w:r>
            <w:r w:rsidRPr="00DA3842">
              <w:rPr>
                <w:b/>
                <w:bCs/>
                <w:sz w:val="20"/>
                <w:szCs w:val="20"/>
              </w:rPr>
              <w:t>e</w:t>
            </w:r>
            <w:r w:rsidRPr="00DA3842">
              <w:rPr>
                <w:b/>
                <w:bCs/>
                <w:spacing w:val="3"/>
                <w:sz w:val="20"/>
                <w:szCs w:val="20"/>
              </w:rPr>
              <w:t xml:space="preserve"> </w:t>
            </w:r>
            <w:r w:rsidRPr="00DA3842">
              <w:rPr>
                <w:b/>
                <w:bCs/>
                <w:spacing w:val="1"/>
                <w:sz w:val="20"/>
                <w:szCs w:val="20"/>
              </w:rPr>
              <w:t>cal</w:t>
            </w:r>
            <w:r w:rsidRPr="00DA3842">
              <w:rPr>
                <w:b/>
                <w:bCs/>
                <w:sz w:val="20"/>
                <w:szCs w:val="20"/>
              </w:rPr>
              <w:t>e</w:t>
            </w:r>
            <w:r w:rsidRPr="00DA3842">
              <w:rPr>
                <w:b/>
                <w:bCs/>
                <w:spacing w:val="3"/>
                <w:sz w:val="20"/>
                <w:szCs w:val="20"/>
              </w:rPr>
              <w:t xml:space="preserve"> </w:t>
            </w:r>
            <w:r w:rsidRPr="00DA3842">
              <w:rPr>
                <w:b/>
                <w:bCs/>
                <w:spacing w:val="-2"/>
                <w:sz w:val="20"/>
                <w:szCs w:val="20"/>
              </w:rPr>
              <w:t>C</w:t>
            </w:r>
            <w:r w:rsidRPr="00DA3842">
              <w:rPr>
                <w:b/>
                <w:bCs/>
                <w:spacing w:val="1"/>
                <w:sz w:val="20"/>
                <w:szCs w:val="20"/>
              </w:rPr>
              <w:t>a</w:t>
            </w:r>
            <w:r w:rsidRPr="00DA3842">
              <w:rPr>
                <w:b/>
                <w:bCs/>
                <w:sz w:val="20"/>
                <w:szCs w:val="20"/>
              </w:rPr>
              <w:t>p X</w:t>
            </w:r>
            <w:r w:rsidRPr="00DA3842">
              <w:rPr>
                <w:b/>
                <w:bCs/>
                <w:spacing w:val="-5"/>
                <w:sz w:val="20"/>
                <w:szCs w:val="20"/>
              </w:rPr>
              <w:t xml:space="preserve"> </w:t>
            </w:r>
            <w:r w:rsidRPr="00DA3842">
              <w:rPr>
                <w:b/>
                <w:bCs/>
                <w:spacing w:val="1"/>
                <w:sz w:val="20"/>
                <w:szCs w:val="20"/>
              </w:rPr>
              <w:t>s</w:t>
            </w:r>
            <w:r w:rsidRPr="00DA3842">
              <w:rPr>
                <w:b/>
                <w:bCs/>
                <w:sz w:val="20"/>
                <w:szCs w:val="20"/>
              </w:rPr>
              <w:t>i</w:t>
            </w:r>
            <w:r w:rsidRPr="00DA3842">
              <w:rPr>
                <w:b/>
                <w:bCs/>
                <w:spacing w:val="2"/>
                <w:sz w:val="20"/>
                <w:szCs w:val="20"/>
              </w:rPr>
              <w:t xml:space="preserve"> </w:t>
            </w:r>
            <w:r w:rsidRPr="00DA3842">
              <w:rPr>
                <w:b/>
                <w:bCs/>
                <w:sz w:val="20"/>
                <w:szCs w:val="20"/>
              </w:rPr>
              <w:t>Y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829F00" w14:textId="77777777" w:rsidR="005D28A1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1A87C8" w14:textId="77777777" w:rsidR="005D28A1" w:rsidRDefault="005D28A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D7FA1D" w14:textId="77777777" w:rsidR="005D28A1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A3317B" w14:textId="77777777" w:rsidR="005D28A1" w:rsidRDefault="005D28A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AE1AC4" w14:textId="77777777" w:rsidR="005D28A1" w:rsidRDefault="005D28A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  <w:p w14:paraId="4E45BE4C" w14:textId="77777777" w:rsidR="005D28A1" w:rsidRDefault="005D28A1" w:rsidP="00784E2C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peste sch. 1, 5, 2, și 6 Cap X și Y din </w:t>
            </w:r>
            <w:r w:rsidRPr="00B56D0E">
              <w:rPr>
                <w:b/>
                <w:bCs/>
                <w:i/>
                <w:iCs/>
                <w:sz w:val="20"/>
              </w:rPr>
              <w:t>Hm C.A. Rosetti</w:t>
            </w:r>
            <w:r>
              <w:rPr>
                <w:b/>
                <w:bCs/>
                <w:i/>
                <w:iCs/>
                <w:sz w:val="20"/>
              </w:rPr>
              <w:t>.</w:t>
            </w:r>
          </w:p>
          <w:p w14:paraId="64A2556E" w14:textId="77777777" w:rsidR="005D28A1" w:rsidRDefault="005D28A1" w:rsidP="00784E2C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5D28A1" w14:paraId="457AD6D9" w14:textId="77777777">
        <w:trPr>
          <w:cantSplit/>
          <w:trHeight w:val="684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D7AEEE" w14:textId="77777777" w:rsidR="005D28A1" w:rsidRDefault="005D28A1" w:rsidP="005D28A1">
            <w:pPr>
              <w:numPr>
                <w:ilvl w:val="0"/>
                <w:numId w:val="4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5E9583" w14:textId="77777777" w:rsidR="005D28A1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159+250</w:t>
            </w:r>
          </w:p>
          <w:p w14:paraId="389A8D25" w14:textId="77777777" w:rsidR="005D28A1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167+350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259405" w14:textId="77777777" w:rsidR="005D28A1" w:rsidRDefault="005D28A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70</w:t>
            </w: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AC338B" w14:textId="77777777" w:rsidR="005D28A1" w:rsidRDefault="005D28A1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C.A. Rosetti - Făurei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425063" w14:textId="77777777" w:rsidR="005D28A1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12A73A" w14:textId="77777777" w:rsidR="005D28A1" w:rsidRDefault="005D28A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A63DED" w14:textId="77777777" w:rsidR="005D28A1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A28F7B" w14:textId="77777777" w:rsidR="005D28A1" w:rsidRPr="001304AF" w:rsidRDefault="005D28A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67281E" w14:textId="77777777" w:rsidR="005D28A1" w:rsidRPr="00175A24" w:rsidRDefault="005D28A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5D28A1" w14:paraId="2A0A97CA" w14:textId="77777777">
        <w:trPr>
          <w:cantSplit/>
          <w:trHeight w:val="684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911568" w14:textId="77777777" w:rsidR="005D28A1" w:rsidRDefault="005D28A1" w:rsidP="005D28A1">
            <w:pPr>
              <w:numPr>
                <w:ilvl w:val="0"/>
                <w:numId w:val="4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EEF0B4" w14:textId="77777777" w:rsidR="005D28A1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167+350</w:t>
            </w:r>
          </w:p>
          <w:p w14:paraId="1594EC87" w14:textId="77777777" w:rsidR="005D28A1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167+800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42C74B" w14:textId="77777777" w:rsidR="005D28A1" w:rsidRDefault="005D28A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30</w:t>
            </w: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E45053" w14:textId="77777777" w:rsidR="005D28A1" w:rsidRDefault="005D28A1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Făurei linia 3 directă Cap X, zona aparate de cale.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EA7651" w14:textId="77777777" w:rsidR="005D28A1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C9C60F" w14:textId="77777777" w:rsidR="005D28A1" w:rsidRDefault="005D28A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C015F9" w14:textId="77777777" w:rsidR="005D28A1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17DA35" w14:textId="77777777" w:rsidR="005D28A1" w:rsidRPr="001304AF" w:rsidRDefault="005D28A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1AFA8B" w14:textId="77777777" w:rsidR="005D28A1" w:rsidRPr="00175A24" w:rsidRDefault="005D28A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5D28A1" w14:paraId="6E6AA4B0" w14:textId="77777777">
        <w:trPr>
          <w:cantSplit/>
          <w:trHeight w:val="684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6DEC6F" w14:textId="77777777" w:rsidR="005D28A1" w:rsidRDefault="005D28A1" w:rsidP="005D28A1">
            <w:pPr>
              <w:numPr>
                <w:ilvl w:val="0"/>
                <w:numId w:val="4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14462C" w14:textId="77777777" w:rsidR="005D28A1" w:rsidRDefault="005D28A1" w:rsidP="00E67B4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D4FCE6" w14:textId="77777777" w:rsidR="005D28A1" w:rsidRDefault="005D28A1" w:rsidP="00E67B4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F6C126" w14:textId="77777777" w:rsidR="005D28A1" w:rsidRDefault="005D28A1" w:rsidP="00E67B44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Făurei</w:t>
            </w:r>
          </w:p>
          <w:p w14:paraId="715C8E1E" w14:textId="77777777" w:rsidR="005D28A1" w:rsidRDefault="005D28A1" w:rsidP="00E67B44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C50166" w14:textId="77777777" w:rsidR="005D28A1" w:rsidRDefault="005D28A1" w:rsidP="00E67B4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4ED35A21" w14:textId="77777777" w:rsidR="005D28A1" w:rsidRDefault="005D28A1" w:rsidP="00E67B4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25 și 37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35870C" w14:textId="77777777" w:rsidR="005D28A1" w:rsidRDefault="005D28A1" w:rsidP="00E67B4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8A8FC8" w14:textId="77777777" w:rsidR="005D28A1" w:rsidRDefault="005D28A1" w:rsidP="00E67B4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BABCE1" w14:textId="77777777" w:rsidR="005D28A1" w:rsidRPr="001304AF" w:rsidRDefault="005D28A1" w:rsidP="00E67B4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ECD9AE" w14:textId="77777777" w:rsidR="005D28A1" w:rsidRDefault="005D28A1" w:rsidP="00E67B4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3267CF2A" w14:textId="77777777" w:rsidR="005D28A1" w:rsidRDefault="005D28A1" w:rsidP="00E67B4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38347E9" w14:textId="77777777" w:rsidR="005D28A1" w:rsidRPr="00175A24" w:rsidRDefault="005D28A1" w:rsidP="00E67B4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4 - 8 st. </w:t>
            </w:r>
            <w:r w:rsidRPr="00B9104F">
              <w:rPr>
                <w:b/>
                <w:bCs/>
                <w:i/>
                <w:iCs/>
                <w:sz w:val="20"/>
              </w:rPr>
              <w:t xml:space="preserve">Făurei </w:t>
            </w:r>
          </w:p>
        </w:tc>
      </w:tr>
      <w:tr w:rsidR="005D28A1" w14:paraId="03EAF57E" w14:textId="77777777">
        <w:trPr>
          <w:cantSplit/>
          <w:trHeight w:val="278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3CD51F" w14:textId="77777777" w:rsidR="005D28A1" w:rsidRDefault="005D28A1" w:rsidP="005D28A1">
            <w:pPr>
              <w:numPr>
                <w:ilvl w:val="0"/>
                <w:numId w:val="4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C8D05E" w14:textId="77777777" w:rsidR="005D28A1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EE7246" w14:textId="77777777" w:rsidR="005D28A1" w:rsidRDefault="005D28A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A2D640" w14:textId="77777777" w:rsidR="005D28A1" w:rsidRDefault="005D28A1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Făurei</w:t>
            </w:r>
          </w:p>
          <w:p w14:paraId="6602219A" w14:textId="77777777" w:rsidR="005D28A1" w:rsidRDefault="005D28A1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CFEE4D" w14:textId="77777777" w:rsidR="005D28A1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15F60C9E" w14:textId="77777777" w:rsidR="005D28A1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27 și 35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4EBAA1" w14:textId="77777777" w:rsidR="005D28A1" w:rsidRDefault="005D28A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5A72ED" w14:textId="77777777" w:rsidR="005D28A1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F7D007" w14:textId="77777777" w:rsidR="005D28A1" w:rsidRDefault="005D28A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F485E5" w14:textId="77777777" w:rsidR="005D28A1" w:rsidRDefault="005D28A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5EC16480" w14:textId="77777777" w:rsidR="005D28A1" w:rsidRDefault="005D28A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C397930" w14:textId="77777777" w:rsidR="005D28A1" w:rsidRDefault="005D28A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1 - 3 st. </w:t>
            </w:r>
            <w:r w:rsidRPr="00B9104F">
              <w:rPr>
                <w:b/>
                <w:bCs/>
                <w:i/>
                <w:iCs/>
                <w:sz w:val="20"/>
              </w:rPr>
              <w:t>Făurei Cap X</w:t>
            </w:r>
            <w:r>
              <w:rPr>
                <w:b/>
                <w:bCs/>
                <w:i/>
                <w:iCs/>
                <w:sz w:val="20"/>
              </w:rPr>
              <w:t>.</w:t>
            </w:r>
          </w:p>
        </w:tc>
      </w:tr>
      <w:tr w:rsidR="005D28A1" w14:paraId="3A642625" w14:textId="77777777">
        <w:trPr>
          <w:cantSplit/>
          <w:trHeight w:val="369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D88816" w14:textId="77777777" w:rsidR="005D28A1" w:rsidRDefault="005D28A1" w:rsidP="005D28A1">
            <w:pPr>
              <w:numPr>
                <w:ilvl w:val="0"/>
                <w:numId w:val="4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E99F5C" w14:textId="77777777" w:rsidR="005D28A1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9397CA" w14:textId="77777777" w:rsidR="005D28A1" w:rsidRDefault="005D28A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32F486" w14:textId="77777777" w:rsidR="005D28A1" w:rsidRDefault="005D28A1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Făurei</w:t>
            </w:r>
          </w:p>
          <w:p w14:paraId="0FDBB836" w14:textId="77777777" w:rsidR="005D28A1" w:rsidRDefault="005D28A1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36A915" w14:textId="77777777" w:rsidR="005D28A1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TDJ </w:t>
            </w:r>
          </w:p>
          <w:p w14:paraId="7B01970B" w14:textId="77777777" w:rsidR="005D28A1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55 / 59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0C6A20" w14:textId="77777777" w:rsidR="005D28A1" w:rsidRDefault="005D28A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4FFB1C" w14:textId="77777777" w:rsidR="005D28A1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611E76" w14:textId="77777777" w:rsidR="005D28A1" w:rsidRPr="001304AF" w:rsidRDefault="005D28A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DA850A" w14:textId="77777777" w:rsidR="005D28A1" w:rsidRDefault="005D28A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7B2E97E3" w14:textId="77777777" w:rsidR="005D28A1" w:rsidRDefault="005D28A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585D5B4" w14:textId="77777777" w:rsidR="005D28A1" w:rsidRDefault="005D28A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7 - 8.</w:t>
            </w:r>
          </w:p>
        </w:tc>
      </w:tr>
      <w:tr w:rsidR="005D28A1" w14:paraId="4F698B34" w14:textId="77777777">
        <w:trPr>
          <w:cantSplit/>
          <w:trHeight w:val="369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18256C" w14:textId="77777777" w:rsidR="005D28A1" w:rsidRDefault="005D28A1" w:rsidP="005D28A1">
            <w:pPr>
              <w:numPr>
                <w:ilvl w:val="0"/>
                <w:numId w:val="4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605AC1" w14:textId="77777777" w:rsidR="005D28A1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8672A2" w14:textId="77777777" w:rsidR="005D28A1" w:rsidRDefault="005D28A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E8867E" w14:textId="77777777" w:rsidR="005D28A1" w:rsidRDefault="005D28A1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Făurei - Cireșu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7C8137" w14:textId="77777777" w:rsidR="005D28A1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75F51F" w14:textId="77777777" w:rsidR="005D28A1" w:rsidRDefault="005D28A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496D73" w14:textId="77777777" w:rsidR="005D28A1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2+300</w:t>
            </w:r>
          </w:p>
          <w:p w14:paraId="78F87751" w14:textId="77777777" w:rsidR="005D28A1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14+800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065483" w14:textId="77777777" w:rsidR="005D28A1" w:rsidRPr="001304AF" w:rsidRDefault="005D28A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E51528" w14:textId="77777777" w:rsidR="005D28A1" w:rsidRDefault="005D28A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5D28A1" w14:paraId="604FEE70" w14:textId="77777777">
        <w:trPr>
          <w:cantSplit/>
          <w:trHeight w:val="369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0E2468" w14:textId="77777777" w:rsidR="005D28A1" w:rsidRDefault="005D28A1" w:rsidP="005D28A1">
            <w:pPr>
              <w:numPr>
                <w:ilvl w:val="0"/>
                <w:numId w:val="4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976D70" w14:textId="77777777" w:rsidR="005D28A1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2+300</w:t>
            </w:r>
          </w:p>
          <w:p w14:paraId="584E62B6" w14:textId="77777777" w:rsidR="005D28A1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2DD83A" w14:textId="77777777" w:rsidR="005D28A1" w:rsidRDefault="005D28A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70</w:t>
            </w: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CD096E" w14:textId="77777777" w:rsidR="005D28A1" w:rsidRDefault="005D28A1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Făurei - Cireșu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EF8B11" w14:textId="77777777" w:rsidR="005D28A1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B6D74E" w14:textId="77777777" w:rsidR="005D28A1" w:rsidRDefault="005D28A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6E93CB" w14:textId="77777777" w:rsidR="005D28A1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289F05" w14:textId="77777777" w:rsidR="005D28A1" w:rsidRDefault="005D28A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697F92" w14:textId="77777777" w:rsidR="005D28A1" w:rsidRDefault="005D28A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5D28A1" w14:paraId="12006850" w14:textId="77777777">
        <w:trPr>
          <w:cantSplit/>
          <w:trHeight w:val="725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7B15D3" w14:textId="77777777" w:rsidR="005D28A1" w:rsidRDefault="005D28A1" w:rsidP="005D28A1">
            <w:pPr>
              <w:numPr>
                <w:ilvl w:val="0"/>
                <w:numId w:val="4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014960" w14:textId="77777777" w:rsidR="005D28A1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6895F4" w14:textId="77777777" w:rsidR="005D28A1" w:rsidRPr="001304AF" w:rsidRDefault="005D28A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4DA6AD" w14:textId="77777777" w:rsidR="005D28A1" w:rsidRDefault="005D28A1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Ţăndărei</w:t>
            </w:r>
          </w:p>
          <w:p w14:paraId="7B003068" w14:textId="77777777" w:rsidR="005D28A1" w:rsidRDefault="005D28A1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4E05C2" w14:textId="77777777" w:rsidR="005D28A1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peste T.D.J.</w:t>
            </w:r>
          </w:p>
          <w:p w14:paraId="393FC69C" w14:textId="77777777" w:rsidR="005D28A1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61 / 63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B30E0F" w14:textId="77777777" w:rsidR="005D28A1" w:rsidRPr="00CA3079" w:rsidRDefault="005D28A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CA3079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2F48EB" w14:textId="77777777" w:rsidR="005D28A1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0D0F54" w14:textId="77777777" w:rsidR="005D28A1" w:rsidRPr="001304AF" w:rsidRDefault="005D28A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11C696" w14:textId="77777777" w:rsidR="005D28A1" w:rsidRDefault="005D28A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7BFC1D63" w14:textId="77777777" w:rsidR="005D28A1" w:rsidRDefault="005D28A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7 şi 8.</w:t>
            </w:r>
          </w:p>
        </w:tc>
      </w:tr>
      <w:tr w:rsidR="005D28A1" w14:paraId="2360A7AC" w14:textId="77777777">
        <w:trPr>
          <w:cantSplit/>
          <w:trHeight w:val="725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AE7697" w14:textId="77777777" w:rsidR="005D28A1" w:rsidRDefault="005D28A1" w:rsidP="005D28A1">
            <w:pPr>
              <w:numPr>
                <w:ilvl w:val="0"/>
                <w:numId w:val="4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085B2B" w14:textId="77777777" w:rsidR="005D28A1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57+300</w:t>
            </w:r>
          </w:p>
          <w:p w14:paraId="6F9E5211" w14:textId="77777777" w:rsidR="005D28A1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57+350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BF4106" w14:textId="77777777" w:rsidR="005D28A1" w:rsidRPr="001304AF" w:rsidRDefault="005D28A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50</w:t>
            </w: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2E5DEA" w14:textId="77777777" w:rsidR="005D28A1" w:rsidRDefault="005D28A1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Ţăndărei</w:t>
            </w:r>
          </w:p>
          <w:p w14:paraId="60D5D8EF" w14:textId="77777777" w:rsidR="005D28A1" w:rsidRPr="00180EA2" w:rsidRDefault="005D28A1">
            <w:pPr>
              <w:spacing w:before="40" w:after="40" w:line="276" w:lineRule="auto"/>
              <w:ind w:left="57" w:right="57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TDJ   15 / 19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F03DA4" w14:textId="77777777" w:rsidR="005D28A1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7976DF" w14:textId="77777777" w:rsidR="005D28A1" w:rsidRPr="00CA3079" w:rsidRDefault="005D28A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D22EFD" w14:textId="77777777" w:rsidR="005D28A1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6181EB" w14:textId="77777777" w:rsidR="005D28A1" w:rsidRPr="001304AF" w:rsidRDefault="005D28A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C1DE53" w14:textId="77777777" w:rsidR="005D28A1" w:rsidRDefault="005D28A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2C7AFAB5" w14:textId="77777777" w:rsidR="005D28A1" w:rsidRDefault="005D28A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Stație în paralelogram.</w:t>
            </w:r>
          </w:p>
          <w:p w14:paraId="04F0C275" w14:textId="77777777" w:rsidR="005D28A1" w:rsidRDefault="005D28A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din și spre Fir I Murgeanca - Țăndărei la și de la linia III Țăndărei.</w:t>
            </w:r>
          </w:p>
        </w:tc>
      </w:tr>
      <w:tr w:rsidR="005D28A1" w14:paraId="6CE54702" w14:textId="77777777">
        <w:trPr>
          <w:cantSplit/>
          <w:trHeight w:val="725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0D288E" w14:textId="77777777" w:rsidR="005D28A1" w:rsidRDefault="005D28A1" w:rsidP="005D28A1">
            <w:pPr>
              <w:numPr>
                <w:ilvl w:val="0"/>
                <w:numId w:val="4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D9BCD4" w14:textId="77777777" w:rsidR="005D28A1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2E0AC6" w14:textId="77777777" w:rsidR="005D28A1" w:rsidRDefault="005D28A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602E23" w14:textId="77777777" w:rsidR="005D28A1" w:rsidRDefault="005D28A1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Ţăndărei</w:t>
            </w:r>
          </w:p>
          <w:p w14:paraId="0AD6D740" w14:textId="77777777" w:rsidR="005D28A1" w:rsidRDefault="005D28A1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TDJ   10 / 14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0C6041" w14:textId="77777777" w:rsidR="005D28A1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D58BAF" w14:textId="77777777" w:rsidR="005D28A1" w:rsidRPr="00CA3079" w:rsidRDefault="005D28A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5C8BF8" w14:textId="77777777" w:rsidR="005D28A1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58+400</w:t>
            </w:r>
          </w:p>
          <w:p w14:paraId="5072894D" w14:textId="77777777" w:rsidR="005D28A1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58+450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0A3181" w14:textId="77777777" w:rsidR="005D28A1" w:rsidRPr="001304AF" w:rsidRDefault="005D28A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19F63D" w14:textId="77777777" w:rsidR="005D28A1" w:rsidRDefault="005D28A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16082382" w14:textId="77777777" w:rsidR="005D28A1" w:rsidRDefault="005D28A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Stație în paralelogram.</w:t>
            </w:r>
          </w:p>
          <w:p w14:paraId="5146DF2F" w14:textId="77777777" w:rsidR="005D28A1" w:rsidRDefault="005D28A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6ECFE52" w14:textId="77777777" w:rsidR="005D28A1" w:rsidRDefault="005D28A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din firul II Movila - Țăndărei la linia 3 Țăndărei.</w:t>
            </w:r>
          </w:p>
        </w:tc>
      </w:tr>
      <w:tr w:rsidR="005D28A1" w14:paraId="07DB6990" w14:textId="77777777">
        <w:trPr>
          <w:cantSplit/>
          <w:trHeight w:val="725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E212E9" w14:textId="77777777" w:rsidR="005D28A1" w:rsidRDefault="005D28A1" w:rsidP="005D28A1">
            <w:pPr>
              <w:numPr>
                <w:ilvl w:val="0"/>
                <w:numId w:val="4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FC3FCD" w14:textId="77777777" w:rsidR="005D28A1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285611" w14:textId="77777777" w:rsidR="005D28A1" w:rsidRDefault="005D28A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7AA5A9" w14:textId="77777777" w:rsidR="005D28A1" w:rsidRDefault="005D28A1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Ţăndărei</w:t>
            </w:r>
          </w:p>
          <w:p w14:paraId="2B323C48" w14:textId="77777777" w:rsidR="005D28A1" w:rsidRDefault="005D28A1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3F619C" w14:textId="77777777" w:rsidR="005D28A1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peste T.D.J.</w:t>
            </w:r>
          </w:p>
          <w:p w14:paraId="37907424" w14:textId="77777777" w:rsidR="005D28A1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15 / 19</w:t>
            </w:r>
          </w:p>
          <w:p w14:paraId="3BC45415" w14:textId="77777777" w:rsidR="005D28A1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DA7CA6" w14:textId="77777777" w:rsidR="005D28A1" w:rsidRPr="00CA3079" w:rsidRDefault="005D28A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20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ECD008" w14:textId="77777777" w:rsidR="005D28A1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F5BA1D" w14:textId="77777777" w:rsidR="005D28A1" w:rsidRPr="001304AF" w:rsidRDefault="005D28A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F1EA5D" w14:textId="77777777" w:rsidR="005D28A1" w:rsidRDefault="005D28A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40B8C721" w14:textId="77777777" w:rsidR="005D28A1" w:rsidRDefault="005D28A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din firul I la liniile 1 - 2 </w:t>
            </w:r>
          </w:p>
          <w:p w14:paraId="0BBC128F" w14:textId="77777777" w:rsidR="005D28A1" w:rsidRDefault="005D28A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st. Țăndărei și </w:t>
            </w:r>
          </w:p>
          <w:p w14:paraId="4920BC0F" w14:textId="77777777" w:rsidR="005D28A1" w:rsidRPr="00B71446" w:rsidRDefault="005D28A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firul II la liniile 1 - 3 .</w:t>
            </w:r>
          </w:p>
        </w:tc>
      </w:tr>
    </w:tbl>
    <w:p w14:paraId="076D7230" w14:textId="77777777" w:rsidR="005D28A1" w:rsidRDefault="005D28A1">
      <w:pPr>
        <w:tabs>
          <w:tab w:val="left" w:pos="6382"/>
        </w:tabs>
        <w:rPr>
          <w:sz w:val="20"/>
        </w:rPr>
      </w:pPr>
    </w:p>
    <w:p w14:paraId="5E1089C2" w14:textId="77777777" w:rsidR="005D28A1" w:rsidRDefault="005D28A1" w:rsidP="00F0370D">
      <w:pPr>
        <w:pStyle w:val="Heading1"/>
        <w:spacing w:line="360" w:lineRule="auto"/>
      </w:pPr>
      <w:r>
        <w:t>LINIA 800</w:t>
      </w:r>
    </w:p>
    <w:p w14:paraId="3B81BC55" w14:textId="77777777" w:rsidR="005D28A1" w:rsidRDefault="005D28A1" w:rsidP="00FF431F">
      <w:pPr>
        <w:pStyle w:val="Heading1"/>
        <w:spacing w:line="360" w:lineRule="auto"/>
        <w:rPr>
          <w:b w:val="0"/>
          <w:bCs w:val="0"/>
          <w:sz w:val="8"/>
        </w:rPr>
      </w:pPr>
      <w:r>
        <w:t>BUCUREŞTI NORD - CONSTANŢA</w:t>
      </w:r>
    </w:p>
    <w:tbl>
      <w:tblPr>
        <w:tblW w:w="10206" w:type="dxa"/>
        <w:jc w:val="center"/>
        <w:tblBorders>
          <w:top w:val="single" w:sz="4" w:space="0" w:color="auto"/>
          <w:left w:val="double" w:sz="4" w:space="0" w:color="auto"/>
          <w:bottom w:val="sing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8"/>
        <w:gridCol w:w="870"/>
        <w:gridCol w:w="754"/>
        <w:gridCol w:w="2204"/>
        <w:gridCol w:w="870"/>
        <w:gridCol w:w="754"/>
        <w:gridCol w:w="870"/>
        <w:gridCol w:w="754"/>
        <w:gridCol w:w="2492"/>
      </w:tblGrid>
      <w:tr w:rsidR="005D28A1" w14:paraId="4B806476" w14:textId="77777777" w:rsidTr="00897192">
        <w:trPr>
          <w:cantSplit/>
          <w:trHeight w:val="75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22CF15" w14:textId="77777777" w:rsidR="005D28A1" w:rsidRDefault="005D28A1" w:rsidP="005D28A1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6F6067" w14:textId="77777777" w:rsidR="005D28A1" w:rsidRDefault="005D28A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D207FE" w14:textId="77777777" w:rsidR="005D28A1" w:rsidRPr="001161EA" w:rsidRDefault="005D28A1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895413" w14:textId="77777777" w:rsidR="005D28A1" w:rsidRDefault="005D28A1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5B6B0FBD" w14:textId="77777777" w:rsidR="005D28A1" w:rsidRDefault="005D28A1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6, 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47BC03" w14:textId="77777777" w:rsidR="005D28A1" w:rsidRDefault="005D28A1" w:rsidP="0089719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0481EE" w14:textId="77777777" w:rsidR="005D28A1" w:rsidRPr="001161EA" w:rsidRDefault="005D28A1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F93BD5" w14:textId="77777777" w:rsidR="005D28A1" w:rsidRDefault="005D28A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79594F" w14:textId="77777777" w:rsidR="005D28A1" w:rsidRPr="008D08DE" w:rsidRDefault="005D28A1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63FA26" w14:textId="77777777" w:rsidR="005D28A1" w:rsidRDefault="005D28A1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D28A1" w14:paraId="47A0D2F1" w14:textId="77777777" w:rsidTr="00897192">
        <w:trPr>
          <w:cantSplit/>
          <w:trHeight w:val="75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9AE8D9" w14:textId="77777777" w:rsidR="005D28A1" w:rsidRDefault="005D28A1" w:rsidP="005D28A1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E3887A" w14:textId="77777777" w:rsidR="005D28A1" w:rsidRDefault="005D28A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F77A47" w14:textId="77777777" w:rsidR="005D28A1" w:rsidRPr="001161EA" w:rsidRDefault="005D28A1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1AB3FC" w14:textId="77777777" w:rsidR="005D28A1" w:rsidRDefault="005D28A1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4F779B3E" w14:textId="77777777" w:rsidR="005D28A1" w:rsidRDefault="005D28A1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8, 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8B8B6A" w14:textId="77777777" w:rsidR="005D28A1" w:rsidRDefault="005D28A1" w:rsidP="0089719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703EF2" w14:textId="77777777" w:rsidR="005D28A1" w:rsidRPr="001161EA" w:rsidRDefault="005D28A1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2B90CB" w14:textId="77777777" w:rsidR="005D28A1" w:rsidRDefault="005D28A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5EB582" w14:textId="77777777" w:rsidR="005D28A1" w:rsidRPr="008D08DE" w:rsidRDefault="005D28A1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65F626" w14:textId="77777777" w:rsidR="005D28A1" w:rsidRDefault="005D28A1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D28A1" w14:paraId="57DB0EC1" w14:textId="77777777" w:rsidTr="00897192">
        <w:trPr>
          <w:cantSplit/>
          <w:trHeight w:val="75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C9434C" w14:textId="77777777" w:rsidR="005D28A1" w:rsidRDefault="005D28A1" w:rsidP="005D28A1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27B7BD" w14:textId="77777777" w:rsidR="005D28A1" w:rsidRDefault="005D28A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C0B4AF" w14:textId="77777777" w:rsidR="005D28A1" w:rsidRPr="001161EA" w:rsidRDefault="005D28A1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E09468" w14:textId="77777777" w:rsidR="005D28A1" w:rsidRDefault="005D28A1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72AA5D47" w14:textId="77777777" w:rsidR="005D28A1" w:rsidRDefault="005D28A1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C9649B" w14:textId="77777777" w:rsidR="005D28A1" w:rsidRDefault="005D28A1" w:rsidP="0089719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2552DF" w14:textId="77777777" w:rsidR="005D28A1" w:rsidRPr="001161EA" w:rsidRDefault="005D28A1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161EA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E8F035" w14:textId="77777777" w:rsidR="005D28A1" w:rsidRDefault="005D28A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53E7C3" w14:textId="77777777" w:rsidR="005D28A1" w:rsidRPr="008D08DE" w:rsidRDefault="005D28A1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EEFAC2" w14:textId="77777777" w:rsidR="005D28A1" w:rsidRDefault="005D28A1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4E16B2ED" w14:textId="77777777" w:rsidR="005D28A1" w:rsidRDefault="005D28A1" w:rsidP="00897192">
            <w:pPr>
              <w:spacing w:before="40" w:after="40" w:line="276" w:lineRule="auto"/>
              <w:ind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 Cu acces la liniile 11 şi 12.</w:t>
            </w:r>
          </w:p>
        </w:tc>
      </w:tr>
      <w:tr w:rsidR="005D28A1" w:rsidRPr="00A8307A" w14:paraId="714C1374" w14:textId="77777777" w:rsidTr="00897192">
        <w:trPr>
          <w:cantSplit/>
          <w:trHeight w:val="75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D1E818" w14:textId="77777777" w:rsidR="005D28A1" w:rsidRPr="00A75A00" w:rsidRDefault="005D28A1" w:rsidP="005D28A1">
            <w:pPr>
              <w:numPr>
                <w:ilvl w:val="0"/>
                <w:numId w:val="36"/>
              </w:numPr>
              <w:spacing w:before="120" w:after="12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4C19C5C" w14:textId="77777777" w:rsidR="005D28A1" w:rsidRPr="00A8307A" w:rsidRDefault="005D28A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29865BE" w14:textId="77777777" w:rsidR="005D28A1" w:rsidRPr="00A8307A" w:rsidRDefault="005D28A1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83E837" w14:textId="77777777" w:rsidR="005D28A1" w:rsidRPr="00A8307A" w:rsidRDefault="005D28A1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Racordare Pajura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7056AE" w14:textId="77777777" w:rsidR="005D28A1" w:rsidRDefault="005D28A1" w:rsidP="0089719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56BA1CBD" w14:textId="77777777" w:rsidR="005D28A1" w:rsidRDefault="005D28A1" w:rsidP="0089719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23 - 27 </w:t>
            </w:r>
          </w:p>
          <w:p w14:paraId="3CED5C19" w14:textId="77777777" w:rsidR="005D28A1" w:rsidRDefault="005D28A1" w:rsidP="0089719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și </w:t>
            </w:r>
          </w:p>
          <w:p w14:paraId="78F2F1F6" w14:textId="77777777" w:rsidR="005D28A1" w:rsidRDefault="005D28A1" w:rsidP="0089719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25 - 29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B396421" w14:textId="77777777" w:rsidR="005D28A1" w:rsidRDefault="005D28A1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3C2FFE9" w14:textId="77777777" w:rsidR="005D28A1" w:rsidRPr="00A8307A" w:rsidRDefault="005D28A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E050C7" w14:textId="77777777" w:rsidR="005D28A1" w:rsidRPr="00A8307A" w:rsidRDefault="005D28A1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87D8E8" w14:textId="77777777" w:rsidR="005D28A1" w:rsidRDefault="005D28A1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08990471" w14:textId="77777777" w:rsidR="005D28A1" w:rsidRPr="00A8307A" w:rsidRDefault="005D28A1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treceri în abatere la București Triaj.</w:t>
            </w:r>
          </w:p>
        </w:tc>
      </w:tr>
      <w:tr w:rsidR="005D28A1" w14:paraId="6E79F0D6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49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933005" w14:textId="77777777" w:rsidR="005D28A1" w:rsidRDefault="005D28A1" w:rsidP="005D28A1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A5F26E" w14:textId="77777777" w:rsidR="005D28A1" w:rsidRDefault="005D28A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522BCB" w14:textId="77777777" w:rsidR="005D28A1" w:rsidRPr="001161EA" w:rsidRDefault="005D28A1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66EFAC" w14:textId="77777777" w:rsidR="005D28A1" w:rsidRDefault="005D28A1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Băneasa</w:t>
            </w:r>
          </w:p>
          <w:p w14:paraId="23058D07" w14:textId="77777777" w:rsidR="005D28A1" w:rsidRDefault="005D28A1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5 abătută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FFFC78" w14:textId="77777777" w:rsidR="005D28A1" w:rsidRDefault="005D28A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>
              <w:rPr>
                <w:b/>
                <w:bCs/>
                <w:sz w:val="18"/>
                <w:szCs w:val="18"/>
                <w:lang w:val="ro-RO"/>
              </w:rPr>
              <w:t>toată</w:t>
            </w:r>
          </w:p>
          <w:p w14:paraId="4585408A" w14:textId="77777777" w:rsidR="005D28A1" w:rsidRDefault="005D28A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18"/>
                <w:szCs w:val="18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09C9C6" w14:textId="77777777" w:rsidR="005D28A1" w:rsidRPr="001161EA" w:rsidRDefault="005D28A1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8E6A07" w14:textId="77777777" w:rsidR="005D28A1" w:rsidRDefault="005D28A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8651C1" w14:textId="77777777" w:rsidR="005D28A1" w:rsidRPr="008D08DE" w:rsidRDefault="005D28A1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FB3054" w14:textId="77777777" w:rsidR="005D28A1" w:rsidRDefault="005D28A1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D28A1" w14:paraId="7B70082D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49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19385A" w14:textId="77777777" w:rsidR="005D28A1" w:rsidRDefault="005D28A1" w:rsidP="005D28A1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93C336" w14:textId="77777777" w:rsidR="005D28A1" w:rsidRDefault="005D28A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B4EBC0" w14:textId="77777777" w:rsidR="005D28A1" w:rsidRPr="001161EA" w:rsidRDefault="005D28A1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C4E56A" w14:textId="77777777" w:rsidR="005D28A1" w:rsidRDefault="005D28A1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Băneasa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A1E3FA" w14:textId="77777777" w:rsidR="005D28A1" w:rsidRDefault="005D28A1" w:rsidP="0070462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TDJ </w:t>
            </w:r>
          </w:p>
          <w:p w14:paraId="00B3F12C" w14:textId="77777777" w:rsidR="005D28A1" w:rsidRDefault="005D28A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>
              <w:rPr>
                <w:b/>
                <w:bCs/>
                <w:sz w:val="18"/>
                <w:szCs w:val="18"/>
                <w:lang w:val="ro-RO"/>
              </w:rPr>
              <w:t>27/29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37E87F" w14:textId="77777777" w:rsidR="005D28A1" w:rsidRDefault="005D28A1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DF1CDE" w14:textId="77777777" w:rsidR="005D28A1" w:rsidRDefault="005D28A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632FA0" w14:textId="77777777" w:rsidR="005D28A1" w:rsidRPr="008D08DE" w:rsidRDefault="005D28A1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26ED73" w14:textId="77777777" w:rsidR="005D28A1" w:rsidRDefault="005D28A1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D28A1" w14:paraId="242DED4A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49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F6976B" w14:textId="77777777" w:rsidR="005D28A1" w:rsidRDefault="005D28A1" w:rsidP="005D28A1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1B9B17" w14:textId="77777777" w:rsidR="005D28A1" w:rsidRDefault="005D28A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19BC8A" w14:textId="77777777" w:rsidR="005D28A1" w:rsidRPr="001161EA" w:rsidRDefault="005D28A1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62C54A" w14:textId="77777777" w:rsidR="005D28A1" w:rsidRDefault="005D28A1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Băneasa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37627A" w14:textId="77777777" w:rsidR="005D28A1" w:rsidRDefault="005D28A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C9BDCE" w14:textId="77777777" w:rsidR="005D28A1" w:rsidRDefault="005D28A1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837FB9" w14:textId="77777777" w:rsidR="005D28A1" w:rsidRDefault="005D28A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C7A7A9" w14:textId="77777777" w:rsidR="005D28A1" w:rsidRPr="008D08DE" w:rsidRDefault="005D28A1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77D4DD" w14:textId="77777777" w:rsidR="005D28A1" w:rsidRDefault="005D28A1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D28A1" w14:paraId="47E49E17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9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F502E8" w14:textId="77777777" w:rsidR="005D28A1" w:rsidRDefault="005D28A1" w:rsidP="005D28A1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7D3BA6" w14:textId="77777777" w:rsidR="005D28A1" w:rsidRDefault="005D28A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662014" w14:textId="77777777" w:rsidR="005D28A1" w:rsidRPr="001161EA" w:rsidRDefault="005D28A1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E971C4" w14:textId="77777777" w:rsidR="005D28A1" w:rsidRDefault="005D28A1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Pantelimon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BE1F28" w14:textId="77777777" w:rsidR="005D28A1" w:rsidRDefault="005D28A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39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BE08C9" w14:textId="77777777" w:rsidR="005D28A1" w:rsidRPr="001161EA" w:rsidRDefault="005D28A1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63FD42" w14:textId="77777777" w:rsidR="005D28A1" w:rsidRDefault="005D28A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F79895" w14:textId="77777777" w:rsidR="005D28A1" w:rsidRPr="008D08DE" w:rsidRDefault="005D28A1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A54A2B" w14:textId="77777777" w:rsidR="005D28A1" w:rsidRDefault="005D28A1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1B1B3CC0" w14:textId="77777777" w:rsidR="005D28A1" w:rsidRDefault="005D28A1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EF63F3A" w14:textId="77777777" w:rsidR="005D28A1" w:rsidRDefault="005D28A1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4 şi 5.</w:t>
            </w:r>
          </w:p>
        </w:tc>
      </w:tr>
      <w:tr w:rsidR="005D28A1" w14:paraId="5DAAFC05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9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91A250" w14:textId="77777777" w:rsidR="005D28A1" w:rsidRDefault="005D28A1" w:rsidP="005D28A1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0C9540" w14:textId="77777777" w:rsidR="005D28A1" w:rsidRDefault="005D28A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C6AF4F" w14:textId="77777777" w:rsidR="005D28A1" w:rsidRPr="001161EA" w:rsidRDefault="005D28A1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405BAA" w14:textId="77777777" w:rsidR="005D28A1" w:rsidRDefault="005D28A1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Pantelimon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096D29" w14:textId="77777777" w:rsidR="005D28A1" w:rsidRDefault="005D28A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22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ADA705" w14:textId="77777777" w:rsidR="005D28A1" w:rsidRDefault="005D28A1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ED3EAA" w14:textId="77777777" w:rsidR="005D28A1" w:rsidRDefault="005D28A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89BD0D" w14:textId="77777777" w:rsidR="005D28A1" w:rsidRPr="008D08DE" w:rsidRDefault="005D28A1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266586" w14:textId="77777777" w:rsidR="005D28A1" w:rsidRDefault="005D28A1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3B11C2A9" w14:textId="77777777" w:rsidR="005D28A1" w:rsidRDefault="005D28A1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365A656" w14:textId="77777777" w:rsidR="005D28A1" w:rsidRDefault="005D28A1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4 şi 5.</w:t>
            </w:r>
          </w:p>
        </w:tc>
      </w:tr>
      <w:tr w:rsidR="005D28A1" w14:paraId="4D2D4193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9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93304D" w14:textId="77777777" w:rsidR="005D28A1" w:rsidRDefault="005D28A1" w:rsidP="005D28A1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B09D57" w14:textId="77777777" w:rsidR="005D28A1" w:rsidRDefault="005D28A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90E241" w14:textId="77777777" w:rsidR="005D28A1" w:rsidRPr="001161EA" w:rsidRDefault="005D28A1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44B4AD" w14:textId="77777777" w:rsidR="005D28A1" w:rsidRDefault="005D28A1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Pantelimon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D41B41" w14:textId="77777777" w:rsidR="005D28A1" w:rsidRDefault="005D28A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24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264E41" w14:textId="77777777" w:rsidR="005D28A1" w:rsidRDefault="005D28A1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94CB96" w14:textId="77777777" w:rsidR="005D28A1" w:rsidRDefault="005D28A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530744" w14:textId="77777777" w:rsidR="005D28A1" w:rsidRPr="008D08DE" w:rsidRDefault="005D28A1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4AAA5F" w14:textId="77777777" w:rsidR="005D28A1" w:rsidRDefault="005D28A1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7376E34A" w14:textId="77777777" w:rsidR="005D28A1" w:rsidRDefault="005D28A1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2FA737D" w14:textId="77777777" w:rsidR="005D28A1" w:rsidRDefault="005D28A1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linia 5.</w:t>
            </w:r>
          </w:p>
        </w:tc>
      </w:tr>
      <w:tr w:rsidR="005D28A1" w14:paraId="55E78F4C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9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3982F6" w14:textId="77777777" w:rsidR="005D28A1" w:rsidRDefault="005D28A1" w:rsidP="005D28A1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61FA0D" w14:textId="77777777" w:rsidR="005D28A1" w:rsidRDefault="005D28A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C280AA" w14:textId="77777777" w:rsidR="005D28A1" w:rsidRPr="001161EA" w:rsidRDefault="005D28A1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CEDF96" w14:textId="77777777" w:rsidR="005D28A1" w:rsidRDefault="005D28A1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Pasărea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64518F" w14:textId="77777777" w:rsidR="005D28A1" w:rsidRDefault="005D28A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99D382" w14:textId="77777777" w:rsidR="005D28A1" w:rsidRDefault="005D28A1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540608" w14:textId="77777777" w:rsidR="005D28A1" w:rsidRDefault="005D28A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7838A6" w14:textId="77777777" w:rsidR="005D28A1" w:rsidRPr="008D08DE" w:rsidRDefault="005D28A1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2206AE" w14:textId="77777777" w:rsidR="005D28A1" w:rsidRDefault="005D28A1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15671AE7" w14:textId="77777777" w:rsidR="005D28A1" w:rsidRDefault="005D28A1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F7FD3A8" w14:textId="77777777" w:rsidR="005D28A1" w:rsidRDefault="005D28A1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linia 4.</w:t>
            </w:r>
          </w:p>
        </w:tc>
      </w:tr>
      <w:tr w:rsidR="005D28A1" w14:paraId="765F352F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9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714A73" w14:textId="77777777" w:rsidR="005D28A1" w:rsidRDefault="005D28A1" w:rsidP="005D28A1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41F093" w14:textId="77777777" w:rsidR="005D28A1" w:rsidRDefault="005D28A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B7063B" w14:textId="77777777" w:rsidR="005D28A1" w:rsidRPr="001161EA" w:rsidRDefault="005D28A1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76BC34" w14:textId="77777777" w:rsidR="005D28A1" w:rsidRDefault="005D28A1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Hm Brănești linia 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1F0EA0" w14:textId="77777777" w:rsidR="005D28A1" w:rsidRDefault="005D28A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toată </w:t>
            </w:r>
          </w:p>
          <w:p w14:paraId="2C80F428" w14:textId="77777777" w:rsidR="005D28A1" w:rsidRDefault="005D28A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2368E3" w14:textId="77777777" w:rsidR="005D28A1" w:rsidRDefault="005D28A1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7BBBCE" w14:textId="77777777" w:rsidR="005D28A1" w:rsidRDefault="005D28A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E0CAE5" w14:textId="77777777" w:rsidR="005D28A1" w:rsidRPr="008D08DE" w:rsidRDefault="005D28A1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D46CD0" w14:textId="77777777" w:rsidR="005D28A1" w:rsidRDefault="005D28A1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D28A1" w14:paraId="0DF0ED9C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9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88532C" w14:textId="77777777" w:rsidR="005D28A1" w:rsidRDefault="005D28A1" w:rsidP="005D28A1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EB85A5" w14:textId="77777777" w:rsidR="005D28A1" w:rsidRDefault="005D28A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107+900</w:t>
            </w:r>
          </w:p>
          <w:p w14:paraId="3372C96F" w14:textId="77777777" w:rsidR="005D28A1" w:rsidRDefault="005D28A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108+000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A66D88" w14:textId="77777777" w:rsidR="005D28A1" w:rsidRPr="001161EA" w:rsidRDefault="005D28A1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C4DBD0" w14:textId="77777777" w:rsidR="005D28A1" w:rsidRDefault="005D28A1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Ciulniţa – Dragoș Vodă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31997F" w14:textId="77777777" w:rsidR="005D28A1" w:rsidRDefault="005D28A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DA7C5F" w14:textId="77777777" w:rsidR="005D28A1" w:rsidRDefault="005D28A1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E21D2E" w14:textId="77777777" w:rsidR="005D28A1" w:rsidRDefault="005D28A1" w:rsidP="00B2248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107+900</w:t>
            </w:r>
          </w:p>
          <w:p w14:paraId="3986514B" w14:textId="77777777" w:rsidR="005D28A1" w:rsidRDefault="005D28A1" w:rsidP="00B2248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108+000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E96D28" w14:textId="77777777" w:rsidR="005D28A1" w:rsidRDefault="005D28A1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0D793D" w14:textId="77777777" w:rsidR="005D28A1" w:rsidRDefault="005D28A1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5D28A1" w14:paraId="7B9C96A3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81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D821FB" w14:textId="77777777" w:rsidR="005D28A1" w:rsidRDefault="005D28A1" w:rsidP="005D28A1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9C8FBE" w14:textId="77777777" w:rsidR="005D28A1" w:rsidRDefault="005D28A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436C14" w14:textId="77777777" w:rsidR="005D28A1" w:rsidRDefault="005D28A1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95FF13" w14:textId="77777777" w:rsidR="005D28A1" w:rsidRDefault="005D28A1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Ciulniţa -</w:t>
            </w:r>
          </w:p>
          <w:p w14:paraId="73676480" w14:textId="77777777" w:rsidR="005D28A1" w:rsidRDefault="005D28A1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Perișoru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877237" w14:textId="77777777" w:rsidR="005D28A1" w:rsidRDefault="005D28A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35A197" w14:textId="77777777" w:rsidR="005D28A1" w:rsidRDefault="005D28A1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84F020" w14:textId="77777777" w:rsidR="005D28A1" w:rsidRDefault="005D28A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109+800</w:t>
            </w:r>
          </w:p>
          <w:p w14:paraId="59FCE666" w14:textId="77777777" w:rsidR="005D28A1" w:rsidRDefault="005D28A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111+730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1FAAC0" w14:textId="77777777" w:rsidR="005D28A1" w:rsidRDefault="005D28A1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140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E65D79" w14:textId="77777777" w:rsidR="005D28A1" w:rsidRDefault="005D28A1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5D28A1" w14:paraId="3A23B703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485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4BE772" w14:textId="77777777" w:rsidR="005D28A1" w:rsidRDefault="005D28A1" w:rsidP="005D28A1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FAE08D" w14:textId="77777777" w:rsidR="005D28A1" w:rsidRDefault="005D28A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85366D" w14:textId="77777777" w:rsidR="005D28A1" w:rsidRPr="001161EA" w:rsidRDefault="005D28A1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85A5BA" w14:textId="77777777" w:rsidR="005D28A1" w:rsidRDefault="005D28A1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Ciulniţa</w:t>
            </w:r>
          </w:p>
          <w:p w14:paraId="4D3397E7" w14:textId="77777777" w:rsidR="005D28A1" w:rsidRPr="008B2519" w:rsidRDefault="005D28A1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liniile 6, 7, 8 şi 9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574FC2" w14:textId="77777777" w:rsidR="005D28A1" w:rsidRDefault="005D28A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639BB352" w14:textId="77777777" w:rsidR="005D28A1" w:rsidRDefault="005D28A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3B3591" w14:textId="77777777" w:rsidR="005D28A1" w:rsidRPr="001161EA" w:rsidRDefault="005D28A1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161EA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82E147" w14:textId="77777777" w:rsidR="005D28A1" w:rsidRDefault="005D28A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094652" w14:textId="77777777" w:rsidR="005D28A1" w:rsidRPr="008D08DE" w:rsidRDefault="005D28A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DB965A" w14:textId="77777777" w:rsidR="005D28A1" w:rsidRDefault="005D28A1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 pe teren.</w:t>
            </w:r>
          </w:p>
        </w:tc>
      </w:tr>
      <w:tr w:rsidR="005D28A1" w14:paraId="75488F02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10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30D066" w14:textId="77777777" w:rsidR="005D28A1" w:rsidRDefault="005D28A1" w:rsidP="005D28A1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B79884" w14:textId="77777777" w:rsidR="005D28A1" w:rsidRDefault="005D28A1" w:rsidP="0089719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62FA62" w14:textId="77777777" w:rsidR="005D28A1" w:rsidRPr="001161EA" w:rsidRDefault="005D28A1" w:rsidP="00897192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2C7A4F" w14:textId="77777777" w:rsidR="005D28A1" w:rsidRDefault="005D28A1" w:rsidP="00897192">
            <w:pPr>
              <w:spacing w:line="276" w:lineRule="auto"/>
              <w:ind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  St. Feteşti</w:t>
            </w:r>
          </w:p>
          <w:p w14:paraId="515D1A84" w14:textId="77777777" w:rsidR="005D28A1" w:rsidRDefault="005D28A1" w:rsidP="00897192">
            <w:pPr>
              <w:spacing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CF107E" w14:textId="77777777" w:rsidR="005D28A1" w:rsidRDefault="005D28A1" w:rsidP="0089719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1 </w:t>
            </w:r>
          </w:p>
          <w:p w14:paraId="51B8AA1C" w14:textId="77777777" w:rsidR="005D28A1" w:rsidRDefault="005D28A1" w:rsidP="0089719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 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62C339" w14:textId="77777777" w:rsidR="005D28A1" w:rsidRPr="001161EA" w:rsidRDefault="005D28A1" w:rsidP="00897192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E82D62" w14:textId="77777777" w:rsidR="005D28A1" w:rsidRDefault="005D28A1" w:rsidP="0089719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21F3FA" w14:textId="77777777" w:rsidR="005D28A1" w:rsidRPr="008D08DE" w:rsidRDefault="005D28A1" w:rsidP="00897192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997C76" w14:textId="77777777" w:rsidR="005D28A1" w:rsidRDefault="005D28A1" w:rsidP="00897192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la linia UNIFERTRANS și la liniile 2, 3, 7 - 12. </w:t>
            </w:r>
          </w:p>
        </w:tc>
      </w:tr>
      <w:tr w:rsidR="005D28A1" w14:paraId="1EDDCB26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108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A33F40" w14:textId="77777777" w:rsidR="005D28A1" w:rsidRDefault="005D28A1" w:rsidP="005D28A1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BE8072" w14:textId="77777777" w:rsidR="005D28A1" w:rsidRDefault="005D28A1" w:rsidP="003E7F1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527B8A" w14:textId="77777777" w:rsidR="005D28A1" w:rsidRPr="001161EA" w:rsidRDefault="005D28A1" w:rsidP="003E7F1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5A4D13" w14:textId="77777777" w:rsidR="005D28A1" w:rsidRDefault="005D28A1" w:rsidP="003E7F1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Saligny Cap 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4BB9FA" w14:textId="77777777" w:rsidR="005D28A1" w:rsidRDefault="005D28A1" w:rsidP="003E7F1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2A9120" w14:textId="77777777" w:rsidR="005D28A1" w:rsidRPr="001161EA" w:rsidRDefault="005D28A1" w:rsidP="003E7F1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0E4249" w14:textId="77777777" w:rsidR="005D28A1" w:rsidRDefault="005D28A1" w:rsidP="003E7F1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118CD7" w14:textId="77777777" w:rsidR="005D28A1" w:rsidRDefault="005D28A1" w:rsidP="003E7F1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54CEED" w14:textId="77777777" w:rsidR="005D28A1" w:rsidRDefault="005D28A1" w:rsidP="003E7F1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 Fără inductori.</w:t>
            </w:r>
          </w:p>
          <w:p w14:paraId="63932420" w14:textId="77777777" w:rsidR="005D28A1" w:rsidRDefault="005D28A1" w:rsidP="003E7F1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5 și 6 St. Saligny.</w:t>
            </w:r>
          </w:p>
        </w:tc>
      </w:tr>
      <w:tr w:rsidR="005D28A1" w14:paraId="4E345BAC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944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C73D62" w14:textId="77777777" w:rsidR="005D28A1" w:rsidRDefault="005D28A1" w:rsidP="005D28A1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8AA482" w14:textId="77777777" w:rsidR="005D28A1" w:rsidRDefault="005D28A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D5C2C7" w14:textId="77777777" w:rsidR="005D28A1" w:rsidRPr="001161EA" w:rsidRDefault="005D28A1" w:rsidP="0089719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9E24EF" w14:textId="77777777" w:rsidR="005D28A1" w:rsidRDefault="005D28A1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Medgidia</w:t>
            </w:r>
          </w:p>
          <w:p w14:paraId="48FBBA18" w14:textId="77777777" w:rsidR="005D28A1" w:rsidRDefault="005D28A1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0, Grupa B 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1EF951" w14:textId="77777777" w:rsidR="005D28A1" w:rsidRDefault="005D28A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de la </w:t>
            </w:r>
          </w:p>
          <w:p w14:paraId="4B4F8705" w14:textId="77777777" w:rsidR="005D28A1" w:rsidRDefault="005D28A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vârf sch. 94 până la vârf </w:t>
            </w:r>
          </w:p>
          <w:p w14:paraId="44FBA88D" w14:textId="77777777" w:rsidR="005D28A1" w:rsidRDefault="005D28A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32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7E0BFB" w14:textId="77777777" w:rsidR="005D28A1" w:rsidRPr="001161EA" w:rsidRDefault="005D28A1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9E5F18" w14:textId="77777777" w:rsidR="005D28A1" w:rsidRDefault="005D28A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B2FD6E" w14:textId="77777777" w:rsidR="005D28A1" w:rsidRPr="001161EA" w:rsidRDefault="005D28A1" w:rsidP="0089719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B1130B" w14:textId="77777777" w:rsidR="005D28A1" w:rsidRDefault="005D28A1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5D28A1" w14:paraId="43253E75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634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ADA4AF" w14:textId="77777777" w:rsidR="005D28A1" w:rsidRDefault="005D28A1" w:rsidP="005D28A1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93A731" w14:textId="77777777" w:rsidR="005D28A1" w:rsidRDefault="005D28A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81BF92" w14:textId="77777777" w:rsidR="005D28A1" w:rsidRPr="001161EA" w:rsidRDefault="005D28A1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9F036F" w14:textId="77777777" w:rsidR="005D28A1" w:rsidRDefault="005D28A1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Medgidia</w:t>
            </w:r>
          </w:p>
          <w:p w14:paraId="57536010" w14:textId="77777777" w:rsidR="005D28A1" w:rsidRDefault="005D28A1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1, Grupa B 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991C22" w14:textId="77777777" w:rsidR="005D28A1" w:rsidRDefault="005D28A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de la semnal</w:t>
            </w:r>
          </w:p>
          <w:p w14:paraId="70D9016A" w14:textId="77777777" w:rsidR="005D28A1" w:rsidRDefault="005D28A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XPNB,</w:t>
            </w:r>
          </w:p>
          <w:p w14:paraId="50184122" w14:textId="77777777" w:rsidR="005D28A1" w:rsidRDefault="005D28A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până la vârf sch. 72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87987B" w14:textId="77777777" w:rsidR="005D28A1" w:rsidRPr="001161EA" w:rsidRDefault="005D28A1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F18C6F" w14:textId="77777777" w:rsidR="005D28A1" w:rsidRDefault="005D28A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A571C9" w14:textId="77777777" w:rsidR="005D28A1" w:rsidRPr="008D08DE" w:rsidRDefault="005D28A1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0B28B4" w14:textId="77777777" w:rsidR="005D28A1" w:rsidRDefault="005D28A1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D28A1" w14:paraId="48A479CA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634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D9E9C5" w14:textId="77777777" w:rsidR="005D28A1" w:rsidRDefault="005D28A1" w:rsidP="005D28A1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E9E72E" w14:textId="77777777" w:rsidR="005D28A1" w:rsidRDefault="005D28A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56CDE4" w14:textId="77777777" w:rsidR="005D28A1" w:rsidRPr="001161EA" w:rsidRDefault="005D28A1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25792D" w14:textId="77777777" w:rsidR="005D28A1" w:rsidRDefault="005D28A1" w:rsidP="0072664C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Medgidia  </w:t>
            </w:r>
          </w:p>
          <w:p w14:paraId="59A6628D" w14:textId="77777777" w:rsidR="005D28A1" w:rsidRDefault="005D28A1" w:rsidP="0072664C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1FA5B2" w14:textId="77777777" w:rsidR="005D28A1" w:rsidRDefault="005D28A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37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247BC6" w14:textId="77777777" w:rsidR="005D28A1" w:rsidRDefault="005D28A1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AD3A29" w14:textId="77777777" w:rsidR="005D28A1" w:rsidRDefault="005D28A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9D31ED" w14:textId="77777777" w:rsidR="005D28A1" w:rsidRPr="008D08DE" w:rsidRDefault="005D28A1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9134D3" w14:textId="77777777" w:rsidR="005D28A1" w:rsidRDefault="005D28A1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 Afectează intrări - ieşiri la linia 7 Grupa A</w:t>
            </w:r>
          </w:p>
        </w:tc>
      </w:tr>
      <w:tr w:rsidR="005D28A1" w14:paraId="6FFE3CB8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97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E10CE0" w14:textId="77777777" w:rsidR="005D28A1" w:rsidRDefault="005D28A1" w:rsidP="005D28A1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B7ED0E" w14:textId="77777777" w:rsidR="005D28A1" w:rsidRDefault="005D28A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0DF957" w14:textId="77777777" w:rsidR="005D28A1" w:rsidRPr="001161EA" w:rsidRDefault="005D28A1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2374D7" w14:textId="77777777" w:rsidR="005D28A1" w:rsidRDefault="005D28A1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Medgidia  </w:t>
            </w:r>
          </w:p>
          <w:p w14:paraId="41464E12" w14:textId="77777777" w:rsidR="005D28A1" w:rsidRDefault="005D28A1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2DECF1" w14:textId="77777777" w:rsidR="005D28A1" w:rsidRDefault="005D28A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113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E7C2AE" w14:textId="77777777" w:rsidR="005D28A1" w:rsidRPr="001161EA" w:rsidRDefault="005D28A1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161EA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243A9D" w14:textId="77777777" w:rsidR="005D28A1" w:rsidRDefault="005D28A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E99C15" w14:textId="77777777" w:rsidR="005D28A1" w:rsidRPr="008D08DE" w:rsidRDefault="005D28A1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15C5FF" w14:textId="77777777" w:rsidR="005D28A1" w:rsidRDefault="005D28A1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46597E7C" w14:textId="77777777" w:rsidR="005D28A1" w:rsidRDefault="005D28A1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2563362" w14:textId="77777777" w:rsidR="005D28A1" w:rsidRDefault="005D28A1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17 şi 18.</w:t>
            </w:r>
          </w:p>
        </w:tc>
      </w:tr>
      <w:tr w:rsidR="005D28A1" w14:paraId="73BB7FAC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104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6C6472" w14:textId="77777777" w:rsidR="005D28A1" w:rsidRDefault="005D28A1" w:rsidP="005D28A1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5617CB" w14:textId="77777777" w:rsidR="005D28A1" w:rsidRDefault="005D28A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DBB14B" w14:textId="77777777" w:rsidR="005D28A1" w:rsidRPr="001161EA" w:rsidRDefault="005D28A1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2D6F52" w14:textId="77777777" w:rsidR="005D28A1" w:rsidRDefault="005D28A1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Medgidia  </w:t>
            </w:r>
          </w:p>
          <w:p w14:paraId="32149E44" w14:textId="77777777" w:rsidR="005D28A1" w:rsidRDefault="005D28A1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A, liniile 10, 11, 14,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086BBF" w14:textId="77777777" w:rsidR="005D28A1" w:rsidRDefault="005D28A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intrări - ieşiri Cap Y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1A5E72" w14:textId="77777777" w:rsidR="005D28A1" w:rsidRPr="001161EA" w:rsidRDefault="005D28A1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161EA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A61001" w14:textId="77777777" w:rsidR="005D28A1" w:rsidRDefault="005D28A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C0F957" w14:textId="77777777" w:rsidR="005D28A1" w:rsidRPr="008D08DE" w:rsidRDefault="005D28A1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2A4590" w14:textId="77777777" w:rsidR="005D28A1" w:rsidRDefault="005D28A1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D28A1" w14:paraId="32B90338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69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1DEBEE" w14:textId="77777777" w:rsidR="005D28A1" w:rsidRDefault="005D28A1" w:rsidP="005D28A1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F112CE" w14:textId="77777777" w:rsidR="005D28A1" w:rsidRDefault="005D28A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6B40BA" w14:textId="77777777" w:rsidR="005D28A1" w:rsidRPr="001161EA" w:rsidRDefault="005D28A1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9EFBE2" w14:textId="77777777" w:rsidR="005D28A1" w:rsidRDefault="005D28A1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Medgidia  </w:t>
            </w:r>
          </w:p>
          <w:p w14:paraId="7331DE8C" w14:textId="77777777" w:rsidR="005D28A1" w:rsidRDefault="005D28A1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A, linia 12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338BB5" w14:textId="77777777" w:rsidR="005D28A1" w:rsidRDefault="005D28A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83797D" w14:textId="77777777" w:rsidR="005D28A1" w:rsidRPr="001161EA" w:rsidRDefault="005D28A1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161EA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D8AF57" w14:textId="77777777" w:rsidR="005D28A1" w:rsidRDefault="005D28A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CB6AE8" w14:textId="77777777" w:rsidR="005D28A1" w:rsidRPr="008D08DE" w:rsidRDefault="005D28A1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D11901" w14:textId="77777777" w:rsidR="005D28A1" w:rsidRDefault="005D28A1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D28A1" w14:paraId="7E472984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60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BD5C99" w14:textId="77777777" w:rsidR="005D28A1" w:rsidRDefault="005D28A1" w:rsidP="005D28A1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9650F1" w14:textId="77777777" w:rsidR="005D28A1" w:rsidRDefault="005D28A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AC1507" w14:textId="77777777" w:rsidR="005D28A1" w:rsidRPr="001161EA" w:rsidRDefault="005D28A1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AF8176" w14:textId="77777777" w:rsidR="005D28A1" w:rsidRDefault="005D28A1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Medgidia  </w:t>
            </w:r>
          </w:p>
          <w:p w14:paraId="6A06767D" w14:textId="77777777" w:rsidR="005D28A1" w:rsidRDefault="005D28A1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A, linia 16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FC8576" w14:textId="77777777" w:rsidR="005D28A1" w:rsidRDefault="005D28A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98B07F" w14:textId="77777777" w:rsidR="005D28A1" w:rsidRPr="001161EA" w:rsidRDefault="005D28A1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161EA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B7CD8F" w14:textId="77777777" w:rsidR="005D28A1" w:rsidRDefault="005D28A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559D20" w14:textId="77777777" w:rsidR="005D28A1" w:rsidRPr="008D08DE" w:rsidRDefault="005D28A1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79949E" w14:textId="77777777" w:rsidR="005D28A1" w:rsidRDefault="005D28A1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D28A1" w14:paraId="7D3BD0C3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64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10AF08" w14:textId="77777777" w:rsidR="005D28A1" w:rsidRDefault="005D28A1" w:rsidP="005D28A1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1785F9" w14:textId="77777777" w:rsidR="005D28A1" w:rsidRDefault="005D28A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7B608D" w14:textId="77777777" w:rsidR="005D28A1" w:rsidRPr="001161EA" w:rsidRDefault="005D28A1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33B272" w14:textId="77777777" w:rsidR="005D28A1" w:rsidRDefault="005D28A1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Medgidia  </w:t>
            </w:r>
          </w:p>
          <w:p w14:paraId="7D51CC93" w14:textId="77777777" w:rsidR="005D28A1" w:rsidRDefault="005D28A1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A, linia 17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222BB2" w14:textId="77777777" w:rsidR="005D28A1" w:rsidRDefault="005D28A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F33517" w14:textId="77777777" w:rsidR="005D28A1" w:rsidRPr="001161EA" w:rsidRDefault="005D28A1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161EA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487CA3" w14:textId="77777777" w:rsidR="005D28A1" w:rsidRDefault="005D28A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E2456B" w14:textId="77777777" w:rsidR="005D28A1" w:rsidRPr="008D08DE" w:rsidRDefault="005D28A1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8DE94C" w14:textId="77777777" w:rsidR="005D28A1" w:rsidRDefault="005D28A1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D28A1" w14:paraId="515412CA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111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C4C5F8" w14:textId="77777777" w:rsidR="005D28A1" w:rsidRDefault="005D28A1" w:rsidP="005D28A1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EBA21E" w14:textId="77777777" w:rsidR="005D28A1" w:rsidRDefault="005D28A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B74FD0" w14:textId="77777777" w:rsidR="005D28A1" w:rsidRPr="001161EA" w:rsidRDefault="005D28A1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7D9C28" w14:textId="77777777" w:rsidR="005D28A1" w:rsidRDefault="005D28A1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Medgidia  </w:t>
            </w:r>
          </w:p>
          <w:p w14:paraId="1BDC69D9" w14:textId="77777777" w:rsidR="005D28A1" w:rsidRDefault="005D28A1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A, linia 18</w:t>
            </w:r>
          </w:p>
          <w:p w14:paraId="71D56FF6" w14:textId="77777777" w:rsidR="005D28A1" w:rsidRDefault="005D28A1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35312C" w14:textId="77777777" w:rsidR="005D28A1" w:rsidRDefault="005D28A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intrări-ieşiri Cap Y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AC21C1" w14:textId="77777777" w:rsidR="005D28A1" w:rsidRPr="001161EA" w:rsidRDefault="005D28A1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161EA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97A881" w14:textId="77777777" w:rsidR="005D28A1" w:rsidRDefault="005D28A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2829F8" w14:textId="77777777" w:rsidR="005D28A1" w:rsidRPr="008D08DE" w:rsidRDefault="005D28A1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DEBF0C" w14:textId="77777777" w:rsidR="005D28A1" w:rsidRDefault="005D28A1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D28A1" w14:paraId="50B6B79C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61C1A7" w14:textId="77777777" w:rsidR="005D28A1" w:rsidRDefault="005D28A1" w:rsidP="005D28A1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4ED738" w14:textId="77777777" w:rsidR="005D28A1" w:rsidRDefault="005D28A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A357FB" w14:textId="77777777" w:rsidR="005D28A1" w:rsidRPr="001161EA" w:rsidRDefault="005D28A1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7333D1" w14:textId="77777777" w:rsidR="005D28A1" w:rsidRDefault="005D28A1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Medgidia  </w:t>
            </w:r>
          </w:p>
          <w:p w14:paraId="3897A7AD" w14:textId="77777777" w:rsidR="005D28A1" w:rsidRDefault="005D28A1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086E04" w14:textId="77777777" w:rsidR="005D28A1" w:rsidRDefault="005D28A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178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7164F2" w14:textId="77777777" w:rsidR="005D28A1" w:rsidRPr="001161EA" w:rsidRDefault="005D28A1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161EA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3A7B6C" w14:textId="77777777" w:rsidR="005D28A1" w:rsidRDefault="005D28A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9D9A1B" w14:textId="77777777" w:rsidR="005D28A1" w:rsidRPr="008D08DE" w:rsidRDefault="005D28A1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2DB64F" w14:textId="77777777" w:rsidR="005D28A1" w:rsidRDefault="005D28A1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5BB7A686" w14:textId="77777777" w:rsidR="005D28A1" w:rsidRDefault="005D28A1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– ieşiri </w:t>
            </w:r>
          </w:p>
          <w:p w14:paraId="2F7C5ADE" w14:textId="77777777" w:rsidR="005D28A1" w:rsidRDefault="005D28A1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18 şi 19.</w:t>
            </w:r>
          </w:p>
        </w:tc>
      </w:tr>
      <w:tr w:rsidR="005D28A1" w14:paraId="151D343B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AEC806" w14:textId="77777777" w:rsidR="005D28A1" w:rsidRDefault="005D28A1" w:rsidP="005D28A1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3C3452" w14:textId="77777777" w:rsidR="005D28A1" w:rsidRDefault="005D28A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AFF2BA" w14:textId="77777777" w:rsidR="005D28A1" w:rsidRDefault="005D28A1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FF813F" w14:textId="77777777" w:rsidR="005D28A1" w:rsidRDefault="005D28A1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Dorobanțu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0DFFC9" w14:textId="77777777" w:rsidR="005D28A1" w:rsidRDefault="005D28A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17 </w:t>
            </w:r>
          </w:p>
          <w:p w14:paraId="651AC12C" w14:textId="77777777" w:rsidR="005D28A1" w:rsidRDefault="005D28A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71A3A7" w14:textId="77777777" w:rsidR="005D28A1" w:rsidRPr="001161EA" w:rsidRDefault="005D28A1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A0225E" w14:textId="77777777" w:rsidR="005D28A1" w:rsidRDefault="005D28A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537526" w14:textId="77777777" w:rsidR="005D28A1" w:rsidRPr="008D08DE" w:rsidRDefault="005D28A1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C1F62A" w14:textId="77777777" w:rsidR="005D28A1" w:rsidRDefault="005D28A1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1A0D8E6A" w14:textId="77777777" w:rsidR="005D28A1" w:rsidRDefault="005D28A1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liniile 1-4 Cap X</w:t>
            </w:r>
          </w:p>
        </w:tc>
      </w:tr>
      <w:tr w:rsidR="005D28A1" w14:paraId="2D49B803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6965FF" w14:textId="77777777" w:rsidR="005D28A1" w:rsidRDefault="005D28A1" w:rsidP="005D28A1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7AA1B6" w14:textId="77777777" w:rsidR="005D28A1" w:rsidRDefault="005D28A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9A6DD5" w14:textId="77777777" w:rsidR="005D28A1" w:rsidRPr="001161EA" w:rsidRDefault="005D28A1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742606" w14:textId="77777777" w:rsidR="005D28A1" w:rsidRDefault="005D28A1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Basarabi - </w:t>
            </w:r>
          </w:p>
          <w:p w14:paraId="52E37D02" w14:textId="77777777" w:rsidR="005D28A1" w:rsidRDefault="005D28A1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Valu lui Traian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3FA4D8" w14:textId="77777777" w:rsidR="005D28A1" w:rsidRDefault="005D28A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A3DA9F" w14:textId="77777777" w:rsidR="005D28A1" w:rsidRPr="001161EA" w:rsidRDefault="005D28A1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06CBD3" w14:textId="77777777" w:rsidR="005D28A1" w:rsidRDefault="005D28A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210+950</w:t>
            </w:r>
          </w:p>
          <w:p w14:paraId="34C60AC3" w14:textId="77777777" w:rsidR="005D28A1" w:rsidRDefault="005D28A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211+000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979BA8" w14:textId="77777777" w:rsidR="005D28A1" w:rsidRPr="008D08DE" w:rsidRDefault="005D28A1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3B3414" w14:textId="77777777" w:rsidR="005D28A1" w:rsidRDefault="005D28A1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5D28A1" w14:paraId="654F403D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250F47" w14:textId="77777777" w:rsidR="005D28A1" w:rsidRDefault="005D28A1" w:rsidP="005D28A1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C7D582" w14:textId="77777777" w:rsidR="005D28A1" w:rsidRDefault="005D28A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56B758" w14:textId="77777777" w:rsidR="005D28A1" w:rsidRPr="001161EA" w:rsidRDefault="005D28A1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C46809" w14:textId="77777777" w:rsidR="005D28A1" w:rsidRDefault="005D28A1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Palas</w:t>
            </w:r>
          </w:p>
          <w:p w14:paraId="1BD7FC89" w14:textId="77777777" w:rsidR="005D28A1" w:rsidRDefault="005D28A1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B, liniile 11B, 15B, 22B, 24B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FFD063" w14:textId="77777777" w:rsidR="005D28A1" w:rsidRDefault="005D28A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3BEA3DC8" w14:textId="77777777" w:rsidR="005D28A1" w:rsidRDefault="005D28A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50F700" w14:textId="77777777" w:rsidR="005D28A1" w:rsidRDefault="005D28A1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209091" w14:textId="77777777" w:rsidR="005D28A1" w:rsidRDefault="005D28A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56F526" w14:textId="77777777" w:rsidR="005D28A1" w:rsidRPr="008D08DE" w:rsidRDefault="005D28A1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0790EA" w14:textId="77777777" w:rsidR="005D28A1" w:rsidRDefault="005D28A1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D28A1" w14:paraId="598840E6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605F32" w14:textId="77777777" w:rsidR="005D28A1" w:rsidRDefault="005D28A1" w:rsidP="005D28A1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30BE62" w14:textId="77777777" w:rsidR="005D28A1" w:rsidRDefault="005D28A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047870" w14:textId="77777777" w:rsidR="005D28A1" w:rsidRPr="001161EA" w:rsidRDefault="005D28A1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8D3B6D" w14:textId="77777777" w:rsidR="005D28A1" w:rsidRDefault="005D28A1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Palas</w:t>
            </w:r>
          </w:p>
          <w:p w14:paraId="4C2D9D2A" w14:textId="77777777" w:rsidR="005D28A1" w:rsidRDefault="005D28A1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B, linia 14B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F32290" w14:textId="77777777" w:rsidR="005D28A1" w:rsidRDefault="005D28A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700 m din </w:t>
            </w:r>
          </w:p>
          <w:p w14:paraId="66819AAB" w14:textId="77777777" w:rsidR="005D28A1" w:rsidRDefault="005D28A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178058" w14:textId="77777777" w:rsidR="005D28A1" w:rsidRDefault="005D28A1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A36ADD" w14:textId="77777777" w:rsidR="005D28A1" w:rsidRDefault="005D28A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477149" w14:textId="77777777" w:rsidR="005D28A1" w:rsidRPr="008D08DE" w:rsidRDefault="005D28A1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D1BE8F" w14:textId="77777777" w:rsidR="005D28A1" w:rsidRDefault="005D28A1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D28A1" w14:paraId="5F158C70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2EA64C" w14:textId="77777777" w:rsidR="005D28A1" w:rsidRDefault="005D28A1" w:rsidP="005D28A1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AE9D48" w14:textId="77777777" w:rsidR="005D28A1" w:rsidRDefault="005D28A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D4ADAB" w14:textId="77777777" w:rsidR="005D28A1" w:rsidRPr="001161EA" w:rsidRDefault="005D28A1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176325" w14:textId="77777777" w:rsidR="005D28A1" w:rsidRDefault="005D28A1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Palas</w:t>
            </w:r>
          </w:p>
          <w:p w14:paraId="5E435D2E" w14:textId="77777777" w:rsidR="005D28A1" w:rsidRDefault="005D28A1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B,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5A8646" w14:textId="77777777" w:rsidR="005D28A1" w:rsidRDefault="005D28A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35B </w:t>
            </w:r>
          </w:p>
          <w:p w14:paraId="00DE2019" w14:textId="77777777" w:rsidR="005D28A1" w:rsidRDefault="005D28A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și </w:t>
            </w:r>
          </w:p>
          <w:p w14:paraId="64820B70" w14:textId="77777777" w:rsidR="005D28A1" w:rsidRDefault="005D28A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TDJ </w:t>
            </w:r>
          </w:p>
          <w:p w14:paraId="6BFDB5E8" w14:textId="77777777" w:rsidR="005D28A1" w:rsidRDefault="005D28A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41B/</w:t>
            </w:r>
          </w:p>
          <w:p w14:paraId="7F387200" w14:textId="77777777" w:rsidR="005D28A1" w:rsidRDefault="005D28A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49B, 15B/17B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7A596B" w14:textId="77777777" w:rsidR="005D28A1" w:rsidRDefault="005D28A1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C53B9A" w14:textId="77777777" w:rsidR="005D28A1" w:rsidRDefault="005D28A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8C8C10" w14:textId="77777777" w:rsidR="005D28A1" w:rsidRPr="008D08DE" w:rsidRDefault="005D28A1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E62B3C" w14:textId="77777777" w:rsidR="005D28A1" w:rsidRDefault="005D28A1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D28A1" w14:paraId="4B91C33F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B99767" w14:textId="77777777" w:rsidR="005D28A1" w:rsidRDefault="005D28A1" w:rsidP="005D28A1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F227C7" w14:textId="77777777" w:rsidR="005D28A1" w:rsidRDefault="005D28A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ECE391" w14:textId="77777777" w:rsidR="005D28A1" w:rsidRPr="001161EA" w:rsidRDefault="005D28A1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E32F8E" w14:textId="77777777" w:rsidR="005D28A1" w:rsidRDefault="005D28A1" w:rsidP="005B0376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Palas</w:t>
            </w:r>
          </w:p>
          <w:p w14:paraId="06A43A6C" w14:textId="77777777" w:rsidR="005D28A1" w:rsidRDefault="005D28A1" w:rsidP="005B0376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Tranzit,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6200EC" w14:textId="77777777" w:rsidR="005D28A1" w:rsidRDefault="005D28A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55 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CA46B5" w14:textId="77777777" w:rsidR="005D28A1" w:rsidRDefault="005D28A1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0779F4" w14:textId="77777777" w:rsidR="005D28A1" w:rsidRDefault="005D28A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DE4435" w14:textId="77777777" w:rsidR="005D28A1" w:rsidRPr="008D08DE" w:rsidRDefault="005D28A1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EB726F" w14:textId="77777777" w:rsidR="005D28A1" w:rsidRDefault="005D28A1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Nesemnalizată pe teren. Afectează intrări - ieşiri din fir I în fir II linia 800 la linia III Grupa Tranzit St. Palas </w:t>
            </w:r>
          </w:p>
        </w:tc>
      </w:tr>
      <w:tr w:rsidR="005D28A1" w14:paraId="5639CFBA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FC2732" w14:textId="77777777" w:rsidR="005D28A1" w:rsidRDefault="005D28A1" w:rsidP="005D28A1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7884CD" w14:textId="77777777" w:rsidR="005D28A1" w:rsidRDefault="005D28A1" w:rsidP="005B037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8B8BEE" w14:textId="77777777" w:rsidR="005D28A1" w:rsidRPr="001161EA" w:rsidRDefault="005D28A1" w:rsidP="005B0376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841309" w14:textId="77777777" w:rsidR="005D28A1" w:rsidRDefault="005D28A1" w:rsidP="005B0376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Palas</w:t>
            </w:r>
          </w:p>
          <w:p w14:paraId="48DB1790" w14:textId="77777777" w:rsidR="005D28A1" w:rsidRDefault="005D28A1" w:rsidP="005B0376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Tranzit,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23BA3E" w14:textId="77777777" w:rsidR="005D28A1" w:rsidRDefault="005D28A1" w:rsidP="005B037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91 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ACA894" w14:textId="77777777" w:rsidR="005D28A1" w:rsidRDefault="005D28A1" w:rsidP="005B0376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CBF741" w14:textId="77777777" w:rsidR="005D28A1" w:rsidRDefault="005D28A1" w:rsidP="005B037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D94903" w14:textId="77777777" w:rsidR="005D28A1" w:rsidRPr="008D08DE" w:rsidRDefault="005D28A1" w:rsidP="005B0376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D2CE1B" w14:textId="77777777" w:rsidR="005D28A1" w:rsidRDefault="005D28A1" w:rsidP="005B0376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Nesemnalizată pe teren. Afectează intrări - ieşiri la liniile 5 - 7  linia 800 la linia 3 Grupa Tranzit Cap X St. Palas </w:t>
            </w:r>
          </w:p>
        </w:tc>
      </w:tr>
      <w:tr w:rsidR="005D28A1" w14:paraId="4A84206B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E2FE65" w14:textId="77777777" w:rsidR="005D28A1" w:rsidRDefault="005D28A1" w:rsidP="005D28A1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462AC7" w14:textId="77777777" w:rsidR="005D28A1" w:rsidRDefault="005D28A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E3F613" w14:textId="77777777" w:rsidR="005D28A1" w:rsidRPr="001161EA" w:rsidRDefault="005D28A1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642952" w14:textId="77777777" w:rsidR="005D28A1" w:rsidRDefault="005D28A1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Palas</w:t>
            </w:r>
          </w:p>
          <w:p w14:paraId="1C91F05B" w14:textId="77777777" w:rsidR="005D28A1" w:rsidRDefault="005D28A1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Tranzit, linia 3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BE8410" w14:textId="77777777" w:rsidR="005D28A1" w:rsidRDefault="005D28A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150 m din </w:t>
            </w:r>
          </w:p>
          <w:p w14:paraId="18DD2BB6" w14:textId="77777777" w:rsidR="005D28A1" w:rsidRDefault="005D28A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E2AD0C" w14:textId="77777777" w:rsidR="005D28A1" w:rsidRDefault="005D28A1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158D96" w14:textId="77777777" w:rsidR="005D28A1" w:rsidRDefault="005D28A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E58072" w14:textId="77777777" w:rsidR="005D28A1" w:rsidRPr="008D08DE" w:rsidRDefault="005D28A1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7D5DCC" w14:textId="77777777" w:rsidR="005D28A1" w:rsidRDefault="005D28A1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D28A1" w14:paraId="6C37F582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DC8362" w14:textId="77777777" w:rsidR="005D28A1" w:rsidRDefault="005D28A1" w:rsidP="005D28A1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A930A0" w14:textId="77777777" w:rsidR="005D28A1" w:rsidRDefault="005D28A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BB44CB" w14:textId="77777777" w:rsidR="005D28A1" w:rsidRPr="001161EA" w:rsidRDefault="005D28A1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4ACAFA" w14:textId="77777777" w:rsidR="005D28A1" w:rsidRDefault="005D28A1" w:rsidP="00F565BC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Palas</w:t>
            </w:r>
          </w:p>
          <w:p w14:paraId="2359D19B" w14:textId="77777777" w:rsidR="005D28A1" w:rsidRDefault="005D28A1" w:rsidP="00F565BC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Tranzit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CAF9A8" w14:textId="77777777" w:rsidR="005D28A1" w:rsidRPr="00F565BC" w:rsidRDefault="005D28A1" w:rsidP="00897192">
            <w:pPr>
              <w:spacing w:before="40" w:after="40" w:line="276" w:lineRule="auto"/>
              <w:ind w:left="57" w:right="57"/>
              <w:jc w:val="center"/>
            </w:pPr>
            <w:r w:rsidRPr="00F565BC">
              <w:t>peste</w:t>
            </w:r>
          </w:p>
          <w:p w14:paraId="50D86D69" w14:textId="77777777" w:rsidR="005D28A1" w:rsidRDefault="005D28A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F565BC">
              <w:t>sch. 56 pe ambele pozitii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EA24A5" w14:textId="77777777" w:rsidR="005D28A1" w:rsidRDefault="005D28A1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8C9D11" w14:textId="77777777" w:rsidR="005D28A1" w:rsidRDefault="005D28A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7267D3" w14:textId="77777777" w:rsidR="005D28A1" w:rsidRPr="008D08DE" w:rsidRDefault="005D28A1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05CA8B" w14:textId="77777777" w:rsidR="005D28A1" w:rsidRDefault="005D28A1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F565BC">
              <w:rPr>
                <w:b/>
                <w:bCs/>
                <w:i/>
                <w:iCs/>
                <w:sz w:val="20"/>
                <w:lang w:val="ro-RO"/>
              </w:rPr>
              <w:t>Nesemnalizată pe teren. Afectează intrări-ieșiri la și de la FIR II 814 ; la L1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  <w:lang w:val="ro-RO"/>
              </w:rPr>
              <w:t>-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  <w:lang w:val="ro-RO"/>
              </w:rPr>
              <w:t>3 Grupa Tranzit; la L1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  <w:lang w:val="ro-RO"/>
              </w:rPr>
              <w:t>-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  <w:lang w:val="ro-RO"/>
              </w:rPr>
              <w:t>8 Grupa A și Linia Colectoare. Afectează intrări-ieșiri Linia Colectoare și de la Constanța Oraș, Constanța Mărfuri; L1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  <w:lang w:val="ro-RO"/>
              </w:rPr>
              <w:t>-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  <w:lang w:val="ro-RO"/>
              </w:rPr>
              <w:t>3 Grupa Tranzit; L1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  <w:lang w:val="ro-RO"/>
              </w:rPr>
              <w:t>-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  <w:lang w:val="ro-RO"/>
              </w:rPr>
              <w:t>L8 Grupa A și Linia Colectoare</w:t>
            </w:r>
          </w:p>
        </w:tc>
      </w:tr>
      <w:tr w:rsidR="005D28A1" w14:paraId="7478907E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D27337" w14:textId="77777777" w:rsidR="005D28A1" w:rsidRDefault="005D28A1" w:rsidP="005D28A1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9AC98A" w14:textId="77777777" w:rsidR="005D28A1" w:rsidRDefault="005D28A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3294B1" w14:textId="77777777" w:rsidR="005D28A1" w:rsidRPr="001161EA" w:rsidRDefault="005D28A1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7F10D0" w14:textId="77777777" w:rsidR="005D28A1" w:rsidRDefault="005D28A1" w:rsidP="00F565BC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Palas</w:t>
            </w:r>
          </w:p>
          <w:p w14:paraId="6AB4AC1D" w14:textId="77777777" w:rsidR="005D28A1" w:rsidRDefault="005D28A1" w:rsidP="00F565BC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Tranzit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3BC95A" w14:textId="77777777" w:rsidR="005D28A1" w:rsidRDefault="005D28A1" w:rsidP="00F565B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</w:t>
            </w:r>
          </w:p>
          <w:p w14:paraId="00A83BFE" w14:textId="77777777" w:rsidR="005D28A1" w:rsidRDefault="005D28A1" w:rsidP="00F565B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30 pe ambele pozitii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123EE3" w14:textId="77777777" w:rsidR="005D28A1" w:rsidRDefault="005D28A1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036C79" w14:textId="77777777" w:rsidR="005D28A1" w:rsidRDefault="005D28A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653360" w14:textId="77777777" w:rsidR="005D28A1" w:rsidRPr="008D08DE" w:rsidRDefault="005D28A1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70C66A" w14:textId="77777777" w:rsidR="005D28A1" w:rsidRDefault="005D28A1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F565BC">
              <w:rPr>
                <w:b/>
                <w:bCs/>
                <w:i/>
                <w:iCs/>
                <w:sz w:val="20"/>
                <w:lang w:val="ro-RO"/>
              </w:rPr>
              <w:t>Nesemnalizată pe teren. Afectează intrări-ieșiri la și de la FIR II 814 ; la L1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  <w:lang w:val="ro-RO"/>
              </w:rPr>
              <w:t>-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  <w:lang w:val="ro-RO"/>
              </w:rPr>
              <w:t>7 Grupa Tranzit; la L1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  <w:lang w:val="ro-RO"/>
              </w:rPr>
              <w:t>-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  <w:lang w:val="ro-RO"/>
              </w:rPr>
              <w:t xml:space="preserve">8 Grupa A și Linia Colectoare. </w:t>
            </w:r>
          </w:p>
        </w:tc>
      </w:tr>
      <w:tr w:rsidR="005D28A1" w14:paraId="351BBA9B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45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4C369F" w14:textId="77777777" w:rsidR="005D28A1" w:rsidRDefault="005D28A1" w:rsidP="005D28A1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D84D8D" w14:textId="77777777" w:rsidR="005D28A1" w:rsidRDefault="005D28A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23E142" w14:textId="77777777" w:rsidR="005D28A1" w:rsidRPr="001161EA" w:rsidRDefault="005D28A1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855BF3" w14:textId="77777777" w:rsidR="005D28A1" w:rsidRDefault="005D28A1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Palas</w:t>
            </w:r>
          </w:p>
          <w:p w14:paraId="21252AE2" w14:textId="77777777" w:rsidR="005D28A1" w:rsidRDefault="005D28A1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EAF406" w14:textId="77777777" w:rsidR="005D28A1" w:rsidRDefault="005D28A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</w:t>
            </w:r>
          </w:p>
          <w:p w14:paraId="35A04E71" w14:textId="77777777" w:rsidR="005D28A1" w:rsidRDefault="005D28A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 sec-ţiunea 071 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EE0ABB" w14:textId="77777777" w:rsidR="005D28A1" w:rsidRPr="001161EA" w:rsidRDefault="005D28A1" w:rsidP="00897192">
            <w:pPr>
              <w:spacing w:before="120" w:after="40" w:line="276" w:lineRule="auto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161EA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1EA54B" w14:textId="77777777" w:rsidR="005D28A1" w:rsidRDefault="005D28A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B7DD4E" w14:textId="77777777" w:rsidR="005D28A1" w:rsidRPr="008D08DE" w:rsidRDefault="005D28A1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B1AF82" w14:textId="77777777" w:rsidR="005D28A1" w:rsidRDefault="005D28A1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 pe teren.</w:t>
            </w:r>
          </w:p>
          <w:p w14:paraId="19A6F495" w14:textId="77777777" w:rsidR="005D28A1" w:rsidRDefault="005D28A1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– ieşiri </w:t>
            </w:r>
          </w:p>
          <w:p w14:paraId="3501B067" w14:textId="77777777" w:rsidR="005D28A1" w:rsidRDefault="005D28A1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7A, 9A</w:t>
            </w:r>
          </w:p>
          <w:p w14:paraId="1CD922B5" w14:textId="77777777" w:rsidR="005D28A1" w:rsidRDefault="005D28A1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 şi linia de legătură </w:t>
            </w:r>
          </w:p>
          <w:p w14:paraId="51153193" w14:textId="77777777" w:rsidR="005D28A1" w:rsidRDefault="005D28A1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Grupa D -  Grupa A.</w:t>
            </w:r>
          </w:p>
        </w:tc>
      </w:tr>
      <w:tr w:rsidR="005D28A1" w14:paraId="06ED2088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975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D29CDC" w14:textId="77777777" w:rsidR="005D28A1" w:rsidRDefault="005D28A1" w:rsidP="005D28A1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D86183" w14:textId="77777777" w:rsidR="005D28A1" w:rsidRDefault="005D28A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21C445" w14:textId="77777777" w:rsidR="005D28A1" w:rsidRPr="001161EA" w:rsidRDefault="005D28A1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735134" w14:textId="77777777" w:rsidR="005D28A1" w:rsidRDefault="005D28A1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Constanţa Oraş</w:t>
            </w:r>
          </w:p>
          <w:p w14:paraId="31FEEBF8" w14:textId="77777777" w:rsidR="005D28A1" w:rsidRDefault="005D28A1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AF45CA" w14:textId="77777777" w:rsidR="005D28A1" w:rsidRDefault="005D28A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diag.</w:t>
            </w:r>
          </w:p>
          <w:p w14:paraId="2E150ECE" w14:textId="77777777" w:rsidR="005D28A1" w:rsidRDefault="005D28A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19 - 21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E5C60E" w14:textId="77777777" w:rsidR="005D28A1" w:rsidRPr="001161EA" w:rsidRDefault="005D28A1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161EA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EC0365" w14:textId="77777777" w:rsidR="005D28A1" w:rsidRDefault="005D28A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4AFA5A" w14:textId="77777777" w:rsidR="005D28A1" w:rsidRPr="008D08DE" w:rsidRDefault="005D28A1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734588" w14:textId="77777777" w:rsidR="005D28A1" w:rsidRDefault="005D28A1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Nesemnalizată pe teren. </w:t>
            </w:r>
          </w:p>
          <w:p w14:paraId="223F4F8B" w14:textId="77777777" w:rsidR="005D28A1" w:rsidRDefault="005D28A1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1DB58DE" w14:textId="77777777" w:rsidR="005D28A1" w:rsidRDefault="005D28A1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din firul I în firul II.</w:t>
            </w:r>
          </w:p>
        </w:tc>
      </w:tr>
      <w:tr w:rsidR="005D28A1" w14:paraId="22306871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68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05B9D4" w14:textId="77777777" w:rsidR="005D28A1" w:rsidRDefault="005D28A1" w:rsidP="005D28A1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B6CB3D" w14:textId="77777777" w:rsidR="005D28A1" w:rsidRDefault="005D28A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9FB91A" w14:textId="77777777" w:rsidR="005D28A1" w:rsidRPr="001161EA" w:rsidRDefault="005D28A1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8D0165" w14:textId="77777777" w:rsidR="005D28A1" w:rsidRDefault="005D28A1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Constanţa Oraş</w:t>
            </w:r>
          </w:p>
          <w:p w14:paraId="557B6F8F" w14:textId="77777777" w:rsidR="005D28A1" w:rsidRDefault="005D28A1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73A221" w14:textId="77777777" w:rsidR="005D28A1" w:rsidRDefault="005D28A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</w:t>
            </w:r>
          </w:p>
          <w:p w14:paraId="1E1FBC62" w14:textId="77777777" w:rsidR="005D28A1" w:rsidRDefault="005D28A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35 şi 43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8AC0C3" w14:textId="77777777" w:rsidR="005D28A1" w:rsidRPr="001161EA" w:rsidRDefault="005D28A1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161EA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11C56A" w14:textId="77777777" w:rsidR="005D28A1" w:rsidRDefault="005D28A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CF65C7" w14:textId="77777777" w:rsidR="005D28A1" w:rsidRPr="008D08DE" w:rsidRDefault="005D28A1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8036D8" w14:textId="77777777" w:rsidR="005D28A1" w:rsidRDefault="005D28A1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Nesemnalizată   pe teren. Afectează intrări - ieşiri </w:t>
            </w:r>
          </w:p>
          <w:p w14:paraId="28C4D51C" w14:textId="77777777" w:rsidR="005D28A1" w:rsidRDefault="005D28A1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9  - 11.</w:t>
            </w:r>
          </w:p>
        </w:tc>
      </w:tr>
      <w:tr w:rsidR="005D28A1" w14:paraId="0AC7F973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77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2385A7" w14:textId="77777777" w:rsidR="005D28A1" w:rsidRDefault="005D28A1" w:rsidP="005D28A1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CB1FE7" w14:textId="77777777" w:rsidR="005D28A1" w:rsidRDefault="005D28A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93984B" w14:textId="77777777" w:rsidR="005D28A1" w:rsidRPr="001161EA" w:rsidRDefault="005D28A1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4631A3" w14:textId="77777777" w:rsidR="005D28A1" w:rsidRDefault="005D28A1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Constanţa Oraş</w:t>
            </w:r>
          </w:p>
          <w:p w14:paraId="2EEB237E" w14:textId="77777777" w:rsidR="005D28A1" w:rsidRDefault="005D28A1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Tehnică</w:t>
            </w:r>
          </w:p>
          <w:p w14:paraId="0DBD541F" w14:textId="77777777" w:rsidR="005D28A1" w:rsidRDefault="005D28A1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OT (legătură)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50D758" w14:textId="77777777" w:rsidR="005D28A1" w:rsidRDefault="005D28A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224+103</w:t>
            </w:r>
          </w:p>
          <w:p w14:paraId="3F6219A5" w14:textId="77777777" w:rsidR="005D28A1" w:rsidRDefault="005D28A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224+200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7E9E24" w14:textId="77777777" w:rsidR="005D28A1" w:rsidRDefault="005D28A1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25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85A4B1" w14:textId="77777777" w:rsidR="005D28A1" w:rsidRDefault="005D28A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0BFD6E" w14:textId="77777777" w:rsidR="005D28A1" w:rsidRPr="008D08DE" w:rsidRDefault="005D28A1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064AB6" w14:textId="77777777" w:rsidR="005D28A1" w:rsidRDefault="005D28A1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0E6D1B96" w14:textId="77777777" w:rsidR="005D28A1" w:rsidRDefault="005D28A1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ieșiri pe firul III în direcția Palas sau Constanța Mărfuri.</w:t>
            </w:r>
          </w:p>
        </w:tc>
      </w:tr>
      <w:tr w:rsidR="005D28A1" w14:paraId="0E1E7D3B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77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B96DD8" w14:textId="77777777" w:rsidR="005D28A1" w:rsidRDefault="005D28A1" w:rsidP="005D28A1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B7D2BB" w14:textId="77777777" w:rsidR="005D28A1" w:rsidRDefault="005D28A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1C32EA" w14:textId="77777777" w:rsidR="005D28A1" w:rsidRPr="001161EA" w:rsidRDefault="005D28A1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DA12D4" w14:textId="77777777" w:rsidR="005D28A1" w:rsidRDefault="005D28A1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Constanţa Oraş</w:t>
            </w:r>
          </w:p>
          <w:p w14:paraId="5410FDFF" w14:textId="77777777" w:rsidR="005D28A1" w:rsidRDefault="005D28A1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ECF535" w14:textId="77777777" w:rsidR="005D28A1" w:rsidRDefault="005D28A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87B65D" w14:textId="77777777" w:rsidR="005D28A1" w:rsidRDefault="005D28A1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6BEBE4" w14:textId="77777777" w:rsidR="005D28A1" w:rsidRDefault="005D28A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458F6C" w14:textId="77777777" w:rsidR="005D28A1" w:rsidRPr="008D08DE" w:rsidRDefault="005D28A1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9C1D57" w14:textId="77777777" w:rsidR="005D28A1" w:rsidRDefault="005D28A1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D28A1" w14:paraId="142B6C51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102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B7061E" w14:textId="77777777" w:rsidR="005D28A1" w:rsidRDefault="005D28A1" w:rsidP="005D28A1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7283E5" w14:textId="77777777" w:rsidR="005D28A1" w:rsidRDefault="005D28A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3A973E" w14:textId="77777777" w:rsidR="005D28A1" w:rsidRPr="001161EA" w:rsidRDefault="005D28A1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C9286D" w14:textId="77777777" w:rsidR="005D28A1" w:rsidRDefault="005D28A1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Constanţa Oraş</w:t>
            </w:r>
          </w:p>
          <w:p w14:paraId="4820B497" w14:textId="77777777" w:rsidR="005D28A1" w:rsidRDefault="005D28A1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BCDA47" w14:textId="77777777" w:rsidR="005D28A1" w:rsidRDefault="005D28A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diag. 50/54-46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0E8BF7" w14:textId="77777777" w:rsidR="005D28A1" w:rsidRPr="001161EA" w:rsidRDefault="005D28A1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</w:t>
            </w:r>
            <w:r w:rsidRPr="001161EA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1C6915" w14:textId="77777777" w:rsidR="005D28A1" w:rsidRDefault="005D28A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F8291D" w14:textId="77777777" w:rsidR="005D28A1" w:rsidRPr="008D08DE" w:rsidRDefault="005D28A1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4E1940" w14:textId="77777777" w:rsidR="005D28A1" w:rsidRDefault="005D28A1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D28A1" w14:paraId="089A400A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102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E71E84" w14:textId="77777777" w:rsidR="005D28A1" w:rsidRDefault="005D28A1" w:rsidP="005D28A1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8A858C" w14:textId="77777777" w:rsidR="005D28A1" w:rsidRDefault="005D28A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320C4C" w14:textId="77777777" w:rsidR="005D28A1" w:rsidRPr="001161EA" w:rsidRDefault="005D28A1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0EA18B" w14:textId="77777777" w:rsidR="005D28A1" w:rsidRDefault="005D28A1" w:rsidP="004432D4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Constanţa Oraş</w:t>
            </w:r>
          </w:p>
          <w:p w14:paraId="3158147C" w14:textId="77777777" w:rsidR="005D28A1" w:rsidRDefault="005D28A1" w:rsidP="004432D4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169B5C" w14:textId="77777777" w:rsidR="005D28A1" w:rsidRDefault="005D28A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60 pe directă + abatere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52E8BF" w14:textId="77777777" w:rsidR="005D28A1" w:rsidRDefault="005D28A1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B7B671" w14:textId="77777777" w:rsidR="005D28A1" w:rsidRDefault="005D28A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DEB25E" w14:textId="77777777" w:rsidR="005D28A1" w:rsidRPr="008D08DE" w:rsidRDefault="005D28A1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6D8528" w14:textId="77777777" w:rsidR="005D28A1" w:rsidRDefault="005D28A1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</w:tbl>
    <w:p w14:paraId="20977C07" w14:textId="77777777" w:rsidR="005D28A1" w:rsidRDefault="005D28A1">
      <w:pPr>
        <w:spacing w:before="40" w:after="40" w:line="192" w:lineRule="auto"/>
        <w:ind w:right="57"/>
        <w:rPr>
          <w:sz w:val="20"/>
          <w:lang w:val="ro-RO"/>
        </w:rPr>
      </w:pPr>
    </w:p>
    <w:p w14:paraId="54902391" w14:textId="77777777" w:rsidR="005D28A1" w:rsidRDefault="005D28A1" w:rsidP="00FF5C69">
      <w:pPr>
        <w:pStyle w:val="Heading1"/>
        <w:spacing w:line="276" w:lineRule="auto"/>
      </w:pPr>
      <w:r>
        <w:t>LINIA 804</w:t>
      </w:r>
    </w:p>
    <w:p w14:paraId="38B1594D" w14:textId="77777777" w:rsidR="005D28A1" w:rsidRDefault="005D28A1" w:rsidP="00FF5C69">
      <w:pPr>
        <w:pStyle w:val="Heading1"/>
        <w:spacing w:line="276" w:lineRule="auto"/>
        <w:rPr>
          <w:b w:val="0"/>
          <w:bCs w:val="0"/>
          <w:sz w:val="8"/>
        </w:rPr>
      </w:pPr>
      <w:r>
        <w:t>PLOIEŞTI SUD - URZICENI - ŢĂNDĂREI - FETEŞTI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3"/>
        <w:gridCol w:w="870"/>
        <w:gridCol w:w="754"/>
        <w:gridCol w:w="870"/>
        <w:gridCol w:w="755"/>
        <w:gridCol w:w="2491"/>
      </w:tblGrid>
      <w:tr w:rsidR="005D28A1" w14:paraId="13AF6329" w14:textId="77777777">
        <w:trPr>
          <w:cantSplit/>
          <w:trHeight w:val="81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BBC0D5" w14:textId="77777777" w:rsidR="005D28A1" w:rsidRDefault="005D28A1" w:rsidP="005D28A1">
            <w:pPr>
              <w:numPr>
                <w:ilvl w:val="0"/>
                <w:numId w:val="4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E16765" w14:textId="77777777" w:rsidR="005D28A1" w:rsidRDefault="005D28A1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0+844</w:t>
            </w:r>
          </w:p>
          <w:p w14:paraId="41487A7D" w14:textId="77777777" w:rsidR="005D28A1" w:rsidRDefault="005D28A1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5+092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8FDD5D" w14:textId="77777777" w:rsidR="005D28A1" w:rsidRDefault="005D28A1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2BE4FE" w14:textId="77777777" w:rsidR="005D28A1" w:rsidRDefault="005D28A1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Ploiești Sud - </w:t>
            </w:r>
          </w:p>
          <w:p w14:paraId="24FCC48F" w14:textId="77777777" w:rsidR="005D28A1" w:rsidRDefault="005D28A1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H.m. Dâmbu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0D652A" w14:textId="77777777" w:rsidR="005D28A1" w:rsidRDefault="005D28A1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EEAD1C" w14:textId="77777777" w:rsidR="005D28A1" w:rsidRPr="00F9444C" w:rsidRDefault="005D28A1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73F57F" w14:textId="77777777" w:rsidR="005D28A1" w:rsidRDefault="005D28A1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9DD962" w14:textId="77777777" w:rsidR="005D28A1" w:rsidRPr="00F9444C" w:rsidRDefault="005D28A1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A9730C" w14:textId="77777777" w:rsidR="005D28A1" w:rsidRPr="00436B1D" w:rsidRDefault="005D28A1">
            <w:pPr>
              <w:spacing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436B1D">
              <w:rPr>
                <w:b/>
                <w:bCs/>
                <w:i/>
                <w:sz w:val="20"/>
              </w:rPr>
              <w:t>Semnalizată ca limitare de viteză.</w:t>
            </w:r>
          </w:p>
        </w:tc>
      </w:tr>
      <w:tr w:rsidR="005D28A1" w14:paraId="5C8F9018" w14:textId="77777777">
        <w:trPr>
          <w:cantSplit/>
          <w:trHeight w:val="81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7BE087" w14:textId="77777777" w:rsidR="005D28A1" w:rsidRDefault="005D28A1" w:rsidP="005D28A1">
            <w:pPr>
              <w:numPr>
                <w:ilvl w:val="0"/>
                <w:numId w:val="4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618392" w14:textId="77777777" w:rsidR="005D28A1" w:rsidRDefault="005D28A1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5+092</w:t>
            </w:r>
          </w:p>
          <w:p w14:paraId="71013A6C" w14:textId="77777777" w:rsidR="005D28A1" w:rsidRDefault="005D28A1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24+569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2B3EE3" w14:textId="77777777" w:rsidR="005D28A1" w:rsidRDefault="005D28A1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187BD5" w14:textId="77777777" w:rsidR="005D28A1" w:rsidRDefault="005D28A1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H.m. Dâmbu - </w:t>
            </w:r>
          </w:p>
          <w:p w14:paraId="13536D67" w14:textId="77777777" w:rsidR="005D28A1" w:rsidRDefault="005D28A1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H.m. Drăgănești Prahova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98C5CA" w14:textId="77777777" w:rsidR="005D28A1" w:rsidRDefault="005D28A1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E880CB" w14:textId="77777777" w:rsidR="005D28A1" w:rsidRPr="00F9444C" w:rsidRDefault="005D28A1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A1BE3F" w14:textId="77777777" w:rsidR="005D28A1" w:rsidRDefault="005D28A1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0C40D8" w14:textId="77777777" w:rsidR="005D28A1" w:rsidRPr="00F9444C" w:rsidRDefault="005D28A1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205CAA" w14:textId="77777777" w:rsidR="005D28A1" w:rsidRPr="00436B1D" w:rsidRDefault="005D28A1">
            <w:pPr>
              <w:spacing w:line="276" w:lineRule="auto"/>
              <w:ind w:left="57" w:right="57"/>
              <w:rPr>
                <w:b/>
                <w:bCs/>
                <w:i/>
                <w:sz w:val="20"/>
              </w:rPr>
            </w:pPr>
            <w:r>
              <w:rPr>
                <w:b/>
                <w:bCs/>
                <w:i/>
                <w:sz w:val="20"/>
              </w:rPr>
              <w:t>Nesemnalizată pe teren.</w:t>
            </w:r>
          </w:p>
        </w:tc>
      </w:tr>
      <w:tr w:rsidR="005D28A1" w14:paraId="32936A3B" w14:textId="77777777">
        <w:trPr>
          <w:cantSplit/>
          <w:trHeight w:val="81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97CB3E" w14:textId="77777777" w:rsidR="005D28A1" w:rsidRDefault="005D28A1" w:rsidP="005D28A1">
            <w:pPr>
              <w:numPr>
                <w:ilvl w:val="0"/>
                <w:numId w:val="4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5CCE9B" w14:textId="77777777" w:rsidR="005D28A1" w:rsidRDefault="005D28A1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8+000</w:t>
            </w:r>
          </w:p>
          <w:p w14:paraId="0F6EFC49" w14:textId="77777777" w:rsidR="005D28A1" w:rsidRDefault="005D28A1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9+000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D12642" w14:textId="77777777" w:rsidR="005D28A1" w:rsidRDefault="005D28A1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B56C20" w14:textId="77777777" w:rsidR="005D28A1" w:rsidRDefault="005D28A1" w:rsidP="004D67F0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H.m. Corlățești - </w:t>
            </w:r>
          </w:p>
          <w:p w14:paraId="1C01B94E" w14:textId="77777777" w:rsidR="005D28A1" w:rsidRDefault="005D28A1" w:rsidP="004D67F0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H.m. Zănoaga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2EA93A" w14:textId="77777777" w:rsidR="005D28A1" w:rsidRDefault="005D28A1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1EB8E9" w14:textId="77777777" w:rsidR="005D28A1" w:rsidRPr="00F9444C" w:rsidRDefault="005D28A1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A8AE3D" w14:textId="77777777" w:rsidR="005D28A1" w:rsidRDefault="005D28A1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315411" w14:textId="77777777" w:rsidR="005D28A1" w:rsidRPr="00F9444C" w:rsidRDefault="005D28A1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72FE53" w14:textId="77777777" w:rsidR="005D28A1" w:rsidRDefault="005D28A1">
            <w:pPr>
              <w:spacing w:line="276" w:lineRule="auto"/>
              <w:ind w:left="57" w:right="57"/>
              <w:rPr>
                <w:b/>
                <w:bCs/>
                <w:i/>
                <w:sz w:val="20"/>
              </w:rPr>
            </w:pPr>
          </w:p>
        </w:tc>
      </w:tr>
      <w:tr w:rsidR="005D28A1" w14:paraId="6A5B26DB" w14:textId="77777777">
        <w:trPr>
          <w:cantSplit/>
          <w:trHeight w:val="81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5F1620" w14:textId="77777777" w:rsidR="005D28A1" w:rsidRDefault="005D28A1" w:rsidP="005D28A1">
            <w:pPr>
              <w:numPr>
                <w:ilvl w:val="0"/>
                <w:numId w:val="4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E0A869" w14:textId="77777777" w:rsidR="005D28A1" w:rsidRDefault="005D28A1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11+265</w:t>
            </w:r>
          </w:p>
          <w:p w14:paraId="33A9955E" w14:textId="77777777" w:rsidR="005D28A1" w:rsidRDefault="005D28A1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11+520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D40D18" w14:textId="77777777" w:rsidR="005D28A1" w:rsidRDefault="005D28A1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07124E" w14:textId="77777777" w:rsidR="005D28A1" w:rsidRDefault="005D28A1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H.m. Corlățești - </w:t>
            </w:r>
          </w:p>
          <w:p w14:paraId="67562A34" w14:textId="77777777" w:rsidR="005D28A1" w:rsidRDefault="005D28A1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H.m. Zănoaga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9DEDFF" w14:textId="77777777" w:rsidR="005D28A1" w:rsidRDefault="005D28A1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C03910" w14:textId="77777777" w:rsidR="005D28A1" w:rsidRPr="00F9444C" w:rsidRDefault="005D28A1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59E42B" w14:textId="77777777" w:rsidR="005D28A1" w:rsidRDefault="005D28A1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9318CB" w14:textId="77777777" w:rsidR="005D28A1" w:rsidRPr="00F9444C" w:rsidRDefault="005D28A1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2AEF0C" w14:textId="77777777" w:rsidR="005D28A1" w:rsidRPr="00E25A4B" w:rsidRDefault="005D28A1">
            <w:pPr>
              <w:spacing w:line="276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</w:t>
            </w:r>
            <w:r w:rsidRPr="00E25A4B">
              <w:rPr>
                <w:b/>
                <w:bCs/>
                <w:iCs/>
                <w:sz w:val="20"/>
              </w:rPr>
              <w:t>Valabil pentru trenurile care au în componență două locomotive cuplate.</w:t>
            </w:r>
          </w:p>
          <w:p w14:paraId="68218E40" w14:textId="77777777" w:rsidR="005D28A1" w:rsidRDefault="005D28A1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5D28A1" w14:paraId="0B02DE7E" w14:textId="77777777">
        <w:trPr>
          <w:cantSplit/>
          <w:trHeight w:val="81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EE9831" w14:textId="77777777" w:rsidR="005D28A1" w:rsidRDefault="005D28A1" w:rsidP="005D28A1">
            <w:pPr>
              <w:numPr>
                <w:ilvl w:val="0"/>
                <w:numId w:val="4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517A92" w14:textId="77777777" w:rsidR="005D28A1" w:rsidRDefault="005D28A1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12+200</w:t>
            </w:r>
          </w:p>
          <w:p w14:paraId="69D82D05" w14:textId="77777777" w:rsidR="005D28A1" w:rsidRDefault="005D28A1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440DEE" w14:textId="77777777" w:rsidR="005D28A1" w:rsidRDefault="005D28A1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D739A1" w14:textId="77777777" w:rsidR="005D28A1" w:rsidRDefault="005D28A1" w:rsidP="004D67F0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H.m. Corlățești - </w:t>
            </w:r>
          </w:p>
          <w:p w14:paraId="61CAAAFB" w14:textId="77777777" w:rsidR="005D28A1" w:rsidRDefault="005D28A1" w:rsidP="004D67F0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H.m. Zănoaga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0E42B0" w14:textId="77777777" w:rsidR="005D28A1" w:rsidRDefault="005D28A1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213C2B" w14:textId="77777777" w:rsidR="005D28A1" w:rsidRPr="00F9444C" w:rsidRDefault="005D28A1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0E1C7B" w14:textId="77777777" w:rsidR="005D28A1" w:rsidRDefault="005D28A1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6772DF" w14:textId="77777777" w:rsidR="005D28A1" w:rsidRPr="00F9444C" w:rsidRDefault="005D28A1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AECD32" w14:textId="77777777" w:rsidR="005D28A1" w:rsidRDefault="005D28A1">
            <w:pPr>
              <w:spacing w:line="276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5D28A1" w14:paraId="6AABE095" w14:textId="77777777">
        <w:trPr>
          <w:cantSplit/>
          <w:trHeight w:val="38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1E4DC3" w14:textId="77777777" w:rsidR="005D28A1" w:rsidRDefault="005D28A1" w:rsidP="005D28A1">
            <w:pPr>
              <w:numPr>
                <w:ilvl w:val="0"/>
                <w:numId w:val="4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99D7FB" w14:textId="77777777" w:rsidR="005D28A1" w:rsidRDefault="005D28A1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FF7D1E" w14:textId="77777777" w:rsidR="005D28A1" w:rsidRPr="00A152FB" w:rsidRDefault="005D28A1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6FC5F0" w14:textId="77777777" w:rsidR="005D28A1" w:rsidRDefault="005D28A1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H.m. Ciorani</w:t>
            </w:r>
          </w:p>
          <w:p w14:paraId="58093A17" w14:textId="77777777" w:rsidR="005D28A1" w:rsidRDefault="005D28A1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directă și</w:t>
            </w:r>
          </w:p>
          <w:p w14:paraId="75065D25" w14:textId="77777777" w:rsidR="005D28A1" w:rsidRDefault="005D28A1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11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3037A6" w14:textId="77777777" w:rsidR="005D28A1" w:rsidRDefault="005D28A1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D3A1AA" w14:textId="77777777" w:rsidR="005D28A1" w:rsidRPr="00F9444C" w:rsidRDefault="005D28A1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EDBFBC" w14:textId="77777777" w:rsidR="005D28A1" w:rsidRDefault="005D28A1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32+300</w:t>
            </w:r>
          </w:p>
          <w:p w14:paraId="6CE18C5A" w14:textId="77777777" w:rsidR="005D28A1" w:rsidRDefault="005D28A1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32+450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D2389B" w14:textId="77777777" w:rsidR="005D28A1" w:rsidRPr="00F9444C" w:rsidRDefault="005D28A1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D258F7" w14:textId="77777777" w:rsidR="005D28A1" w:rsidRDefault="005D28A1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5D28A1" w14:paraId="1A88E564" w14:textId="77777777">
        <w:trPr>
          <w:cantSplit/>
          <w:trHeight w:val="38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D3A0B3" w14:textId="77777777" w:rsidR="005D28A1" w:rsidRDefault="005D28A1" w:rsidP="005D28A1">
            <w:pPr>
              <w:numPr>
                <w:ilvl w:val="0"/>
                <w:numId w:val="4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C8D46E" w14:textId="77777777" w:rsidR="005D28A1" w:rsidRDefault="005D28A1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32+569</w:t>
            </w:r>
          </w:p>
          <w:p w14:paraId="6E8A8541" w14:textId="77777777" w:rsidR="005D28A1" w:rsidRDefault="005D28A1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43+140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271436" w14:textId="77777777" w:rsidR="005D28A1" w:rsidRPr="00A152FB" w:rsidRDefault="005D28A1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3F305D" w14:textId="77777777" w:rsidR="005D28A1" w:rsidRDefault="005D28A1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Ciorani -</w:t>
            </w:r>
          </w:p>
          <w:p w14:paraId="1C2F23F9" w14:textId="77777777" w:rsidR="005D28A1" w:rsidRDefault="005D28A1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Ialomița și</w:t>
            </w:r>
          </w:p>
          <w:p w14:paraId="5783C62C" w14:textId="77777777" w:rsidR="005D28A1" w:rsidRDefault="005D28A1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directă cu</w:t>
            </w:r>
          </w:p>
          <w:p w14:paraId="75566118" w14:textId="77777777" w:rsidR="005D28A1" w:rsidRDefault="005D28A1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sch. 2, 8 și 10 </w:t>
            </w:r>
          </w:p>
          <w:p w14:paraId="0DD7D121" w14:textId="77777777" w:rsidR="005D28A1" w:rsidRDefault="005D28A1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din Hm Ciorani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7E98C2" w14:textId="77777777" w:rsidR="005D28A1" w:rsidRDefault="005D28A1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B7260A" w14:textId="77777777" w:rsidR="005D28A1" w:rsidRPr="00F9444C" w:rsidRDefault="005D28A1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3B2620" w14:textId="77777777" w:rsidR="005D28A1" w:rsidRDefault="005D28A1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3260F4" w14:textId="77777777" w:rsidR="005D28A1" w:rsidRPr="00F9444C" w:rsidRDefault="005D28A1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BE6DD8" w14:textId="77777777" w:rsidR="005D28A1" w:rsidRDefault="005D28A1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5D28A1" w14:paraId="7DE0079C" w14:textId="77777777">
        <w:trPr>
          <w:cantSplit/>
          <w:trHeight w:val="38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D4F2CA" w14:textId="77777777" w:rsidR="005D28A1" w:rsidRDefault="005D28A1" w:rsidP="005D28A1">
            <w:pPr>
              <w:numPr>
                <w:ilvl w:val="0"/>
                <w:numId w:val="4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72F178" w14:textId="77777777" w:rsidR="005D28A1" w:rsidRDefault="005D28A1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A66A60" w14:textId="77777777" w:rsidR="005D28A1" w:rsidRPr="00A152FB" w:rsidRDefault="005D28A1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4BC04B" w14:textId="77777777" w:rsidR="005D28A1" w:rsidRDefault="005D28A1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Ciorani -</w:t>
            </w:r>
          </w:p>
          <w:p w14:paraId="0C1CA171" w14:textId="77777777" w:rsidR="005D28A1" w:rsidRDefault="005D28A1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Ialomița</w:t>
            </w:r>
          </w:p>
          <w:p w14:paraId="416A1544" w14:textId="77777777" w:rsidR="005D28A1" w:rsidRDefault="005D28A1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și linia 2 directă din</w:t>
            </w:r>
          </w:p>
          <w:p w14:paraId="1DBE986E" w14:textId="77777777" w:rsidR="005D28A1" w:rsidRDefault="005D28A1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Ialomița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EA6A23" w14:textId="77777777" w:rsidR="005D28A1" w:rsidRDefault="005D28A1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F680B4" w14:textId="77777777" w:rsidR="005D28A1" w:rsidRPr="00F9444C" w:rsidRDefault="005D28A1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B457E1" w14:textId="77777777" w:rsidR="005D28A1" w:rsidRDefault="005D28A1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32+450</w:t>
            </w:r>
          </w:p>
          <w:p w14:paraId="729C0816" w14:textId="77777777" w:rsidR="005D28A1" w:rsidRDefault="005D28A1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43+600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EF1A6B" w14:textId="77777777" w:rsidR="005D28A1" w:rsidRPr="00F9444C" w:rsidRDefault="005D28A1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D56065" w14:textId="77777777" w:rsidR="005D28A1" w:rsidRDefault="005D28A1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5D28A1" w14:paraId="29520F28" w14:textId="77777777">
        <w:trPr>
          <w:cantSplit/>
          <w:trHeight w:val="42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90F4DE" w14:textId="77777777" w:rsidR="005D28A1" w:rsidRDefault="005D28A1" w:rsidP="005D28A1">
            <w:pPr>
              <w:numPr>
                <w:ilvl w:val="0"/>
                <w:numId w:val="4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0EB29A" w14:textId="77777777" w:rsidR="005D28A1" w:rsidRDefault="005D28A1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E6A280" w14:textId="77777777" w:rsidR="005D28A1" w:rsidRPr="00A152FB" w:rsidRDefault="005D28A1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F4D932" w14:textId="77777777" w:rsidR="005D28A1" w:rsidRDefault="005D28A1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Ialomița</w:t>
            </w:r>
          </w:p>
          <w:p w14:paraId="663D450E" w14:textId="77777777" w:rsidR="005D28A1" w:rsidRDefault="005D28A1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5 abătută și </w:t>
            </w:r>
          </w:p>
          <w:p w14:paraId="578F0785" w14:textId="77777777" w:rsidR="005D28A1" w:rsidRDefault="005D28A1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13 și 14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206690" w14:textId="77777777" w:rsidR="005D28A1" w:rsidRDefault="005D28A1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670B75B5" w14:textId="77777777" w:rsidR="005D28A1" w:rsidRDefault="005D28A1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AF80F6" w14:textId="77777777" w:rsidR="005D28A1" w:rsidRPr="00F9444C" w:rsidRDefault="005D28A1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F33FE7" w14:textId="77777777" w:rsidR="005D28A1" w:rsidRDefault="005D28A1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E72EEC" w14:textId="77777777" w:rsidR="005D28A1" w:rsidRPr="00F9444C" w:rsidRDefault="005D28A1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0001CD" w14:textId="77777777" w:rsidR="005D28A1" w:rsidRDefault="005D28A1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5D28A1" w14:paraId="10587353" w14:textId="77777777" w:rsidTr="004D67F0">
        <w:trPr>
          <w:cantSplit/>
          <w:trHeight w:val="66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1C4AC5" w14:textId="77777777" w:rsidR="005D28A1" w:rsidRDefault="005D28A1" w:rsidP="005D28A1">
            <w:pPr>
              <w:numPr>
                <w:ilvl w:val="0"/>
                <w:numId w:val="4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6D4E37" w14:textId="77777777" w:rsidR="005D28A1" w:rsidRDefault="005D28A1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48+170</w:t>
            </w:r>
          </w:p>
          <w:p w14:paraId="205E8E57" w14:textId="77777777" w:rsidR="005D28A1" w:rsidRDefault="005D28A1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55+000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876AE8" w14:textId="77777777" w:rsidR="005D28A1" w:rsidRPr="00A152FB" w:rsidRDefault="005D28A1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1D352C" w14:textId="77777777" w:rsidR="005D28A1" w:rsidRDefault="005D28A1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Ax. Hm. Armășești-</w:t>
            </w:r>
          </w:p>
          <w:p w14:paraId="1F8DD298" w14:textId="77777777" w:rsidR="005D28A1" w:rsidRDefault="005D28A1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Ax. Urziceni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D4E391" w14:textId="77777777" w:rsidR="005D28A1" w:rsidRDefault="005D28A1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2AFD0D" w14:textId="77777777" w:rsidR="005D28A1" w:rsidRDefault="005D28A1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3AD195" w14:textId="77777777" w:rsidR="005D28A1" w:rsidRDefault="005D28A1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87369D" w14:textId="77777777" w:rsidR="005D28A1" w:rsidRPr="00F9444C" w:rsidRDefault="005D28A1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471E0C" w14:textId="77777777" w:rsidR="005D28A1" w:rsidRDefault="005D28A1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 La circulația pe linia 700 se va citi poziția km. 63+720-70+600</w:t>
            </w:r>
          </w:p>
        </w:tc>
      </w:tr>
      <w:tr w:rsidR="005D28A1" w14:paraId="09273714" w14:textId="77777777" w:rsidTr="004D67F0">
        <w:trPr>
          <w:cantSplit/>
          <w:trHeight w:val="66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4CFD23" w14:textId="77777777" w:rsidR="005D28A1" w:rsidRDefault="005D28A1" w:rsidP="005D28A1">
            <w:pPr>
              <w:numPr>
                <w:ilvl w:val="0"/>
                <w:numId w:val="4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97F438" w14:textId="77777777" w:rsidR="005D28A1" w:rsidRDefault="005D28A1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66+070</w:t>
            </w:r>
          </w:p>
          <w:p w14:paraId="0080CD48" w14:textId="77777777" w:rsidR="005D28A1" w:rsidRDefault="005D28A1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66+120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4FFAD3" w14:textId="77777777" w:rsidR="005D28A1" w:rsidRDefault="005D28A1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566F48" w14:textId="77777777" w:rsidR="005D28A1" w:rsidRDefault="005D28A1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Urziceni - Broşteni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F8016A" w14:textId="77777777" w:rsidR="005D28A1" w:rsidRDefault="005D28A1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5AF454" w14:textId="77777777" w:rsidR="005D28A1" w:rsidRDefault="005D28A1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5C3CE5" w14:textId="77777777" w:rsidR="005D28A1" w:rsidRDefault="005D28A1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98D2C4" w14:textId="77777777" w:rsidR="005D28A1" w:rsidRPr="00F9444C" w:rsidRDefault="005D28A1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DA7E2B" w14:textId="77777777" w:rsidR="005D28A1" w:rsidRDefault="005D28A1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 Zonă TM Broșteni Cap. X</w:t>
            </w:r>
          </w:p>
        </w:tc>
      </w:tr>
      <w:tr w:rsidR="005D28A1" w14:paraId="401CA90F" w14:textId="77777777">
        <w:trPr>
          <w:cantSplit/>
          <w:trHeight w:val="113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78ACB1" w14:textId="77777777" w:rsidR="005D28A1" w:rsidRDefault="005D28A1" w:rsidP="005D28A1">
            <w:pPr>
              <w:numPr>
                <w:ilvl w:val="0"/>
                <w:numId w:val="4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85E581" w14:textId="77777777" w:rsidR="005D28A1" w:rsidRDefault="005D28A1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74+550</w:t>
            </w:r>
          </w:p>
          <w:p w14:paraId="5BC27295" w14:textId="77777777" w:rsidR="005D28A1" w:rsidRDefault="005D28A1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74+650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B2AD8C" w14:textId="77777777" w:rsidR="005D28A1" w:rsidRPr="00A152FB" w:rsidRDefault="005D28A1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B8B185" w14:textId="77777777" w:rsidR="005D28A1" w:rsidRDefault="005D28A1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Broşteni –</w:t>
            </w:r>
          </w:p>
          <w:p w14:paraId="7A7F171A" w14:textId="77777777" w:rsidR="005D28A1" w:rsidRDefault="005D28A1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Sărăţuica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A62DD6" w14:textId="77777777" w:rsidR="005D28A1" w:rsidRDefault="005D28A1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397271" w14:textId="77777777" w:rsidR="005D28A1" w:rsidRPr="00F9444C" w:rsidRDefault="005D28A1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E80ABB" w14:textId="77777777" w:rsidR="005D28A1" w:rsidRDefault="005D28A1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F06BD1" w14:textId="77777777" w:rsidR="005D28A1" w:rsidRPr="00F9444C" w:rsidRDefault="005D28A1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65207E" w14:textId="77777777" w:rsidR="005D28A1" w:rsidRDefault="005D28A1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Semnalizată ca limitare de viteză. </w:t>
            </w:r>
          </w:p>
          <w:p w14:paraId="449C6D5F" w14:textId="77777777" w:rsidR="005D28A1" w:rsidRDefault="005D28A1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 respectă numai cu primul vehicul din compunerea trenului (locomotivă sau vagon).</w:t>
            </w:r>
          </w:p>
        </w:tc>
      </w:tr>
      <w:tr w:rsidR="005D28A1" w14:paraId="02680F9E" w14:textId="77777777">
        <w:trPr>
          <w:cantSplit/>
          <w:trHeight w:val="120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8E6C3B" w14:textId="77777777" w:rsidR="005D28A1" w:rsidRDefault="005D28A1" w:rsidP="005D28A1">
            <w:pPr>
              <w:numPr>
                <w:ilvl w:val="0"/>
                <w:numId w:val="4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DAEDB9" w14:textId="77777777" w:rsidR="005D28A1" w:rsidRDefault="005D28A1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103+500</w:t>
            </w:r>
          </w:p>
          <w:p w14:paraId="29DEA754" w14:textId="77777777" w:rsidR="005D28A1" w:rsidRDefault="005D28A1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103+600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C6022D" w14:textId="77777777" w:rsidR="005D28A1" w:rsidRPr="00A152FB" w:rsidRDefault="005D28A1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4E6F30" w14:textId="77777777" w:rsidR="005D28A1" w:rsidRDefault="005D28A1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Andrăşeşti -</w:t>
            </w:r>
          </w:p>
          <w:p w14:paraId="2C0C3B10" w14:textId="77777777" w:rsidR="005D28A1" w:rsidRDefault="005D28A1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Ramificaţie Amara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42983F" w14:textId="77777777" w:rsidR="005D28A1" w:rsidRDefault="005D28A1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D79502" w14:textId="77777777" w:rsidR="005D28A1" w:rsidRPr="00F9444C" w:rsidRDefault="005D28A1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7C4BC3" w14:textId="77777777" w:rsidR="005D28A1" w:rsidRDefault="005D28A1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73501A" w14:textId="77777777" w:rsidR="005D28A1" w:rsidRPr="00F9444C" w:rsidRDefault="005D28A1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D4F499" w14:textId="77777777" w:rsidR="005D28A1" w:rsidRDefault="005D28A1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Semnalizată ca limitare de viteză. </w:t>
            </w:r>
          </w:p>
          <w:p w14:paraId="1FB874DD" w14:textId="77777777" w:rsidR="005D28A1" w:rsidRDefault="005D28A1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 respectă numai cu primul vehicul din compunerea trenului (locomotivă sau vagon).</w:t>
            </w:r>
          </w:p>
        </w:tc>
      </w:tr>
      <w:tr w:rsidR="005D28A1" w14:paraId="741DF7C4" w14:textId="77777777">
        <w:trPr>
          <w:cantSplit/>
          <w:trHeight w:val="120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2BBEE4" w14:textId="77777777" w:rsidR="005D28A1" w:rsidRDefault="005D28A1" w:rsidP="005D28A1">
            <w:pPr>
              <w:numPr>
                <w:ilvl w:val="0"/>
                <w:numId w:val="4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472E43" w14:textId="77777777" w:rsidR="005D28A1" w:rsidRDefault="005D28A1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118+500</w:t>
            </w:r>
          </w:p>
          <w:p w14:paraId="3FC68D71" w14:textId="77777777" w:rsidR="005D28A1" w:rsidRDefault="005D28A1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142+000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2CFE5E" w14:textId="77777777" w:rsidR="005D28A1" w:rsidRDefault="005D28A1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273F94" w14:textId="77777777" w:rsidR="005D28A1" w:rsidRDefault="005D28A1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Slobozia Nouă - </w:t>
            </w:r>
          </w:p>
          <w:p w14:paraId="48BEEC07" w14:textId="77777777" w:rsidR="005D28A1" w:rsidRDefault="005D28A1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Bucu -</w:t>
            </w:r>
          </w:p>
          <w:p w14:paraId="5F71AB86" w14:textId="77777777" w:rsidR="005D28A1" w:rsidRDefault="005D28A1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Țăndărei</w:t>
            </w:r>
          </w:p>
          <w:p w14:paraId="26CE0B7F" w14:textId="77777777" w:rsidR="005D28A1" w:rsidRDefault="005D28A1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inclusiv linia 2 directă st. Slobozia Nouă </w:t>
            </w:r>
          </w:p>
          <w:p w14:paraId="499BDC7B" w14:textId="77777777" w:rsidR="005D28A1" w:rsidRDefault="005D28A1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și linia 2 directă </w:t>
            </w:r>
          </w:p>
          <w:p w14:paraId="7B663040" w14:textId="77777777" w:rsidR="005D28A1" w:rsidRDefault="005D28A1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55F1BA" w14:textId="77777777" w:rsidR="005D28A1" w:rsidRDefault="005D28A1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272464" w14:textId="77777777" w:rsidR="005D28A1" w:rsidRPr="00F9444C" w:rsidRDefault="005D28A1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ABF687" w14:textId="77777777" w:rsidR="005D28A1" w:rsidRDefault="005D28A1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1D8FF4" w14:textId="77777777" w:rsidR="005D28A1" w:rsidRPr="00F9444C" w:rsidRDefault="005D28A1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2867AB" w14:textId="77777777" w:rsidR="005D28A1" w:rsidRDefault="005D28A1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5D28A1" w14:paraId="553D16A9" w14:textId="77777777">
        <w:trPr>
          <w:cantSplit/>
          <w:trHeight w:val="33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B70294" w14:textId="77777777" w:rsidR="005D28A1" w:rsidRDefault="005D28A1" w:rsidP="005D28A1">
            <w:pPr>
              <w:numPr>
                <w:ilvl w:val="0"/>
                <w:numId w:val="4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EAC2A7" w14:textId="77777777" w:rsidR="005D28A1" w:rsidRDefault="005D28A1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3A672B" w14:textId="77777777" w:rsidR="005D28A1" w:rsidRDefault="005D28A1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94C90C" w14:textId="77777777" w:rsidR="005D28A1" w:rsidRDefault="005D28A1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Hm Bucu </w:t>
            </w:r>
          </w:p>
          <w:p w14:paraId="65F17E8A" w14:textId="77777777" w:rsidR="005D28A1" w:rsidRDefault="005D28A1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906246" w14:textId="77777777" w:rsidR="005D28A1" w:rsidRDefault="005D28A1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4A171815" w14:textId="77777777" w:rsidR="005D28A1" w:rsidRDefault="005D28A1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03B2D2" w14:textId="77777777" w:rsidR="005D28A1" w:rsidRPr="00F9444C" w:rsidRDefault="005D28A1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F01048" w14:textId="77777777" w:rsidR="005D28A1" w:rsidRDefault="005D28A1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AD8CDF" w14:textId="77777777" w:rsidR="005D28A1" w:rsidRPr="00F9444C" w:rsidRDefault="005D28A1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022473" w14:textId="77777777" w:rsidR="005D28A1" w:rsidRDefault="005D28A1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5D28A1" w14:paraId="25B213EB" w14:textId="77777777">
        <w:trPr>
          <w:cantSplit/>
          <w:trHeight w:val="21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9B24CB" w14:textId="77777777" w:rsidR="005D28A1" w:rsidRDefault="005D28A1" w:rsidP="005D28A1">
            <w:pPr>
              <w:numPr>
                <w:ilvl w:val="0"/>
                <w:numId w:val="4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DF3998" w14:textId="77777777" w:rsidR="005D28A1" w:rsidRDefault="005D28A1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B13863" w14:textId="77777777" w:rsidR="005D28A1" w:rsidRPr="00A152FB" w:rsidRDefault="005D28A1">
            <w:pPr>
              <w:spacing w:line="276" w:lineRule="auto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CD0256" w14:textId="77777777" w:rsidR="005D28A1" w:rsidRDefault="005D28A1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Bucu</w:t>
            </w:r>
          </w:p>
          <w:p w14:paraId="0BDF64F4" w14:textId="77777777" w:rsidR="005D28A1" w:rsidRDefault="005D28A1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30919A" w14:textId="77777777" w:rsidR="005D28A1" w:rsidRDefault="005D28A1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toată linia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4E73D3" w14:textId="77777777" w:rsidR="005D28A1" w:rsidRPr="00F9444C" w:rsidRDefault="005D28A1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BE25F1" w14:textId="77777777" w:rsidR="005D28A1" w:rsidRDefault="005D28A1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C2628B" w14:textId="77777777" w:rsidR="005D28A1" w:rsidRPr="00F9444C" w:rsidRDefault="005D28A1">
            <w:pPr>
              <w:spacing w:line="276" w:lineRule="auto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4B6016" w14:textId="77777777" w:rsidR="005D28A1" w:rsidRDefault="005D28A1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5D28A1" w14:paraId="22202AA4" w14:textId="77777777">
        <w:trPr>
          <w:cantSplit/>
          <w:trHeight w:val="112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B2F5BD" w14:textId="77777777" w:rsidR="005D28A1" w:rsidRDefault="005D28A1" w:rsidP="005D28A1">
            <w:pPr>
              <w:numPr>
                <w:ilvl w:val="0"/>
                <w:numId w:val="4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8A258E" w14:textId="77777777" w:rsidR="005D28A1" w:rsidRDefault="005D28A1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128+250</w:t>
            </w:r>
          </w:p>
          <w:p w14:paraId="5DCFA6E1" w14:textId="77777777" w:rsidR="005D28A1" w:rsidRDefault="005D28A1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128+300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41EDF8" w14:textId="77777777" w:rsidR="005D28A1" w:rsidRPr="00A152FB" w:rsidRDefault="005D28A1">
            <w:pPr>
              <w:spacing w:line="276" w:lineRule="auto"/>
              <w:jc w:val="center"/>
              <w:rPr>
                <w:b/>
                <w:bCs/>
                <w:sz w:val="36"/>
                <w:szCs w:val="36"/>
              </w:rPr>
            </w:pPr>
            <w:r w:rsidRPr="00A152FB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52E99C" w14:textId="77777777" w:rsidR="005D28A1" w:rsidRDefault="005D28A1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Bucu -</w:t>
            </w:r>
          </w:p>
          <w:p w14:paraId="25D8C717" w14:textId="77777777" w:rsidR="005D28A1" w:rsidRDefault="005D28A1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Ţăndărei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5A776E" w14:textId="77777777" w:rsidR="005D28A1" w:rsidRDefault="005D28A1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A461AC" w14:textId="77777777" w:rsidR="005D28A1" w:rsidRPr="00F9444C" w:rsidRDefault="005D28A1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43CB7D" w14:textId="77777777" w:rsidR="005D28A1" w:rsidRDefault="005D28A1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E2699B" w14:textId="77777777" w:rsidR="005D28A1" w:rsidRPr="00F9444C" w:rsidRDefault="005D28A1">
            <w:pPr>
              <w:spacing w:line="276" w:lineRule="auto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FA2811" w14:textId="77777777" w:rsidR="005D28A1" w:rsidRDefault="005D28A1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Semnalizată ca limitare de viteză. </w:t>
            </w:r>
          </w:p>
          <w:p w14:paraId="2CDFD5F7" w14:textId="77777777" w:rsidR="005D28A1" w:rsidRDefault="005D28A1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 respectă numai cu primul vehicul din compunerea trenului (locomotivă sau vagon).</w:t>
            </w:r>
          </w:p>
        </w:tc>
      </w:tr>
      <w:tr w:rsidR="005D28A1" w14:paraId="6A7E9B61" w14:textId="77777777">
        <w:trPr>
          <w:cantSplit/>
          <w:trHeight w:val="80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109B1D" w14:textId="77777777" w:rsidR="005D28A1" w:rsidRDefault="005D28A1" w:rsidP="005D28A1">
            <w:pPr>
              <w:numPr>
                <w:ilvl w:val="0"/>
                <w:numId w:val="4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1B7097" w14:textId="77777777" w:rsidR="005D28A1" w:rsidRDefault="005D28A1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135+975</w:t>
            </w:r>
          </w:p>
          <w:p w14:paraId="2EBB2E84" w14:textId="77777777" w:rsidR="005D28A1" w:rsidRDefault="005D28A1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136+025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F459BD" w14:textId="77777777" w:rsidR="005D28A1" w:rsidRPr="00A152FB" w:rsidRDefault="005D28A1">
            <w:pPr>
              <w:spacing w:line="276" w:lineRule="auto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23950F" w14:textId="77777777" w:rsidR="005D28A1" w:rsidRDefault="005D28A1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Bucu -</w:t>
            </w:r>
          </w:p>
          <w:p w14:paraId="2A1A1B6B" w14:textId="77777777" w:rsidR="005D28A1" w:rsidRDefault="005D28A1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Ţăndărei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9AAFD7" w14:textId="77777777" w:rsidR="005D28A1" w:rsidRDefault="005D28A1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589F07" w14:textId="77777777" w:rsidR="005D28A1" w:rsidRPr="00F9444C" w:rsidRDefault="005D28A1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D993CD" w14:textId="77777777" w:rsidR="005D28A1" w:rsidRDefault="005D28A1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080B84" w14:textId="77777777" w:rsidR="005D28A1" w:rsidRPr="00F9444C" w:rsidRDefault="005D28A1">
            <w:pPr>
              <w:spacing w:line="276" w:lineRule="auto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AEC44E" w14:textId="77777777" w:rsidR="005D28A1" w:rsidRDefault="005D28A1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Semnalizată ca limitare de viteză. </w:t>
            </w:r>
          </w:p>
          <w:p w14:paraId="35ADE032" w14:textId="77777777" w:rsidR="005D28A1" w:rsidRDefault="005D28A1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 respectă numai cu primul vehicul din compunerea trenului (locomotivă sau vagon).</w:t>
            </w:r>
          </w:p>
        </w:tc>
      </w:tr>
      <w:tr w:rsidR="005D28A1" w14:paraId="6D971824" w14:textId="77777777">
        <w:trPr>
          <w:cantSplit/>
          <w:trHeight w:val="111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1BC171" w14:textId="77777777" w:rsidR="005D28A1" w:rsidRDefault="005D28A1" w:rsidP="005D28A1">
            <w:pPr>
              <w:numPr>
                <w:ilvl w:val="0"/>
                <w:numId w:val="4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D8C06D" w14:textId="77777777" w:rsidR="005D28A1" w:rsidRDefault="005D28A1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5AEE2A" w14:textId="77777777" w:rsidR="005D28A1" w:rsidRPr="00A152FB" w:rsidRDefault="005D28A1">
            <w:pPr>
              <w:spacing w:line="276" w:lineRule="auto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6F8F8F" w14:textId="77777777" w:rsidR="005D28A1" w:rsidRDefault="005D28A1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Ţăndărei</w:t>
            </w:r>
          </w:p>
          <w:p w14:paraId="4CE333AB" w14:textId="77777777" w:rsidR="005D28A1" w:rsidRDefault="005D28A1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421557" w14:textId="77777777" w:rsidR="005D28A1" w:rsidRDefault="005D28A1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</w:t>
            </w:r>
          </w:p>
          <w:p w14:paraId="59398BDC" w14:textId="77777777" w:rsidR="005D28A1" w:rsidRDefault="005D28A1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61 / 63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B76E49" w14:textId="77777777" w:rsidR="005D28A1" w:rsidRPr="00F9444C" w:rsidRDefault="005D28A1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F9444C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0EA790" w14:textId="77777777" w:rsidR="005D28A1" w:rsidRDefault="005D28A1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3EE5E6" w14:textId="77777777" w:rsidR="005D28A1" w:rsidRPr="00F9444C" w:rsidRDefault="005D28A1">
            <w:pPr>
              <w:spacing w:line="276" w:lineRule="auto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06974D" w14:textId="77777777" w:rsidR="005D28A1" w:rsidRDefault="005D28A1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 pe teren.</w:t>
            </w:r>
          </w:p>
          <w:p w14:paraId="2BE72A48" w14:textId="77777777" w:rsidR="005D28A1" w:rsidRDefault="005D28A1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E4DE6AB" w14:textId="77777777" w:rsidR="005D28A1" w:rsidRDefault="005D28A1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7 şi 8.</w:t>
            </w:r>
          </w:p>
        </w:tc>
      </w:tr>
      <w:tr w:rsidR="005D28A1" w14:paraId="3E5D4C9F" w14:textId="77777777">
        <w:trPr>
          <w:cantSplit/>
          <w:trHeight w:val="117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861E1A" w14:textId="77777777" w:rsidR="005D28A1" w:rsidRDefault="005D28A1" w:rsidP="005D28A1">
            <w:pPr>
              <w:numPr>
                <w:ilvl w:val="0"/>
                <w:numId w:val="4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3DC38F" w14:textId="77777777" w:rsidR="005D28A1" w:rsidRDefault="005D28A1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83FEF1" w14:textId="77777777" w:rsidR="005D28A1" w:rsidRPr="00A152FB" w:rsidRDefault="005D28A1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D85404" w14:textId="77777777" w:rsidR="005D28A1" w:rsidRDefault="005D28A1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Ţăndărei</w:t>
            </w:r>
          </w:p>
          <w:p w14:paraId="381C0FF2" w14:textId="77777777" w:rsidR="005D28A1" w:rsidRDefault="005D28A1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TDJ 10 / 14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9C7F5F" w14:textId="77777777" w:rsidR="005D28A1" w:rsidRDefault="005D28A1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CF2BCA" w14:textId="77777777" w:rsidR="005D28A1" w:rsidRPr="00F9444C" w:rsidRDefault="005D28A1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CFBAC6" w14:textId="77777777" w:rsidR="005D28A1" w:rsidRDefault="005D28A1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58+400</w:t>
            </w:r>
          </w:p>
          <w:p w14:paraId="4B3D2854" w14:textId="77777777" w:rsidR="005D28A1" w:rsidRDefault="005D28A1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58+450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40F5A9" w14:textId="77777777" w:rsidR="005D28A1" w:rsidRPr="00F9444C" w:rsidRDefault="005D28A1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1D1163" w14:textId="77777777" w:rsidR="005D28A1" w:rsidRDefault="005D28A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3530D743" w14:textId="77777777" w:rsidR="005D28A1" w:rsidRDefault="005D28A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Stație în paralelogram.</w:t>
            </w:r>
          </w:p>
          <w:p w14:paraId="2DBEE614" w14:textId="77777777" w:rsidR="005D28A1" w:rsidRDefault="005D28A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F8D64B6" w14:textId="77777777" w:rsidR="005D28A1" w:rsidRDefault="005D28A1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din firul II Movila - Țăndărei la linia 3 Țăndărei.</w:t>
            </w:r>
          </w:p>
        </w:tc>
      </w:tr>
      <w:tr w:rsidR="005D28A1" w14:paraId="42BBF5B2" w14:textId="77777777">
        <w:trPr>
          <w:cantSplit/>
          <w:trHeight w:val="117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513393" w14:textId="77777777" w:rsidR="005D28A1" w:rsidRDefault="005D28A1" w:rsidP="005D28A1">
            <w:pPr>
              <w:numPr>
                <w:ilvl w:val="0"/>
                <w:numId w:val="4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3450A3" w14:textId="77777777" w:rsidR="005D28A1" w:rsidRDefault="005D28A1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066CEE" w14:textId="77777777" w:rsidR="005D28A1" w:rsidRPr="00A152FB" w:rsidRDefault="005D28A1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8DE011" w14:textId="77777777" w:rsidR="005D28A1" w:rsidRDefault="005D28A1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Ţăndărei</w:t>
            </w:r>
          </w:p>
          <w:p w14:paraId="46D9E4CF" w14:textId="77777777" w:rsidR="005D28A1" w:rsidRDefault="005D28A1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2BC420" w14:textId="77777777" w:rsidR="005D28A1" w:rsidRDefault="005D28A1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</w:t>
            </w:r>
          </w:p>
          <w:p w14:paraId="1A0FBAD2" w14:textId="77777777" w:rsidR="005D28A1" w:rsidRDefault="005D28A1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 / 24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7ED0CB" w14:textId="77777777" w:rsidR="005D28A1" w:rsidRPr="00F9444C" w:rsidRDefault="005D28A1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F9444C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1CF906" w14:textId="77777777" w:rsidR="005D28A1" w:rsidRDefault="005D28A1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8A4FFE" w14:textId="77777777" w:rsidR="005D28A1" w:rsidRPr="00F9444C" w:rsidRDefault="005D28A1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2BA3EE" w14:textId="77777777" w:rsidR="005D28A1" w:rsidRDefault="005D28A1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  pe teren.</w:t>
            </w:r>
          </w:p>
          <w:p w14:paraId="7C3CC76F" w14:textId="77777777" w:rsidR="005D28A1" w:rsidRDefault="005D28A1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Cu acces la liniile 7 şi 8.</w:t>
            </w:r>
          </w:p>
        </w:tc>
      </w:tr>
      <w:tr w:rsidR="005D28A1" w14:paraId="56FB94BC" w14:textId="77777777" w:rsidTr="00480EEF">
        <w:trPr>
          <w:cantSplit/>
          <w:trHeight w:val="61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CD779E" w14:textId="77777777" w:rsidR="005D28A1" w:rsidRDefault="005D28A1" w:rsidP="005D28A1">
            <w:pPr>
              <w:numPr>
                <w:ilvl w:val="0"/>
                <w:numId w:val="4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72CCF4" w14:textId="77777777" w:rsidR="005D28A1" w:rsidRDefault="005D28A1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2D7D56" w14:textId="77777777" w:rsidR="005D28A1" w:rsidRPr="00A152FB" w:rsidRDefault="005D28A1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2E3E23" w14:textId="77777777" w:rsidR="005D28A1" w:rsidRDefault="005D28A1" w:rsidP="00480EEF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Ţăndărei - Movila </w:t>
            </w:r>
          </w:p>
          <w:p w14:paraId="34127BCA" w14:textId="77777777" w:rsidR="005D28A1" w:rsidRDefault="005D28A1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23BB44" w14:textId="77777777" w:rsidR="005D28A1" w:rsidRDefault="005D28A1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D3F31A" w14:textId="77777777" w:rsidR="005D28A1" w:rsidRPr="00F9444C" w:rsidRDefault="005D28A1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21E64A" w14:textId="77777777" w:rsidR="005D28A1" w:rsidRDefault="005D28A1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59+100</w:t>
            </w:r>
          </w:p>
          <w:p w14:paraId="068C876B" w14:textId="77777777" w:rsidR="005D28A1" w:rsidRDefault="005D28A1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62+900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33C1E0" w14:textId="77777777" w:rsidR="005D28A1" w:rsidRPr="00F9444C" w:rsidRDefault="005D28A1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A19C72" w14:textId="77777777" w:rsidR="005D28A1" w:rsidRDefault="005D28A1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5D28A1" w14:paraId="4E928417" w14:textId="77777777">
        <w:trPr>
          <w:cantSplit/>
          <w:trHeight w:val="75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85C98A" w14:textId="77777777" w:rsidR="005D28A1" w:rsidRDefault="005D28A1" w:rsidP="005D28A1">
            <w:pPr>
              <w:numPr>
                <w:ilvl w:val="0"/>
                <w:numId w:val="4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91736D" w14:textId="77777777" w:rsidR="005D28A1" w:rsidRDefault="005D28A1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05CA3A" w14:textId="77777777" w:rsidR="005D28A1" w:rsidRPr="00A152FB" w:rsidRDefault="005D28A1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2C04A9" w14:textId="77777777" w:rsidR="005D28A1" w:rsidRDefault="005D28A1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Movila – Feteşti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BBAF53" w14:textId="77777777" w:rsidR="005D28A1" w:rsidRDefault="005D28A1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41B428" w14:textId="77777777" w:rsidR="005D28A1" w:rsidRPr="00F9444C" w:rsidRDefault="005D28A1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A9346E" w14:textId="77777777" w:rsidR="005D28A1" w:rsidRDefault="005D28A1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72+500</w:t>
            </w:r>
          </w:p>
          <w:p w14:paraId="7E4D27E3" w14:textId="77777777" w:rsidR="005D28A1" w:rsidRDefault="005D28A1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84+700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003E0D" w14:textId="77777777" w:rsidR="005D28A1" w:rsidRPr="00F9444C" w:rsidRDefault="005D28A1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596C0A" w14:textId="77777777" w:rsidR="005D28A1" w:rsidRDefault="005D28A1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5D28A1" w14:paraId="1F4E05CD" w14:textId="77777777">
        <w:trPr>
          <w:cantSplit/>
          <w:trHeight w:val="75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E232A1" w14:textId="77777777" w:rsidR="005D28A1" w:rsidRDefault="005D28A1" w:rsidP="005D28A1">
            <w:pPr>
              <w:numPr>
                <w:ilvl w:val="0"/>
                <w:numId w:val="4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BD473F" w14:textId="77777777" w:rsidR="005D28A1" w:rsidRDefault="005D28A1" w:rsidP="00162DF6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87+300</w:t>
            </w:r>
          </w:p>
          <w:p w14:paraId="4562FFEC" w14:textId="77777777" w:rsidR="005D28A1" w:rsidRDefault="005D28A1" w:rsidP="00162DF6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87+600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00D7E1" w14:textId="77777777" w:rsidR="005D28A1" w:rsidRPr="00A152FB" w:rsidRDefault="005D28A1" w:rsidP="00162DF6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55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668FBA" w14:textId="77777777" w:rsidR="005D28A1" w:rsidRDefault="005D28A1" w:rsidP="00162DF6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Movila – Feteşti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A4CD3A" w14:textId="77777777" w:rsidR="005D28A1" w:rsidRDefault="005D28A1" w:rsidP="00162DF6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62282D" w14:textId="77777777" w:rsidR="005D28A1" w:rsidRPr="00F9444C" w:rsidRDefault="005D28A1" w:rsidP="00162DF6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AC14CD" w14:textId="77777777" w:rsidR="005D28A1" w:rsidRDefault="005D28A1" w:rsidP="00162DF6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87+300</w:t>
            </w:r>
          </w:p>
          <w:p w14:paraId="4BA6B6C4" w14:textId="77777777" w:rsidR="005D28A1" w:rsidRDefault="005D28A1" w:rsidP="00162DF6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87+600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BE632E" w14:textId="77777777" w:rsidR="005D28A1" w:rsidRDefault="005D28A1" w:rsidP="00162DF6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55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EFBDB9" w14:textId="77777777" w:rsidR="005D28A1" w:rsidRDefault="005D28A1" w:rsidP="00162DF6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</w:tbl>
    <w:p w14:paraId="0F4147AB" w14:textId="77777777" w:rsidR="005D28A1" w:rsidRDefault="005D28A1" w:rsidP="00802827">
      <w:pPr>
        <w:spacing w:line="276" w:lineRule="auto"/>
        <w:ind w:right="57"/>
        <w:rPr>
          <w:sz w:val="20"/>
          <w:lang w:val="ro-RO"/>
        </w:rPr>
      </w:pPr>
    </w:p>
    <w:p w14:paraId="4893524F" w14:textId="77777777" w:rsidR="005D28A1" w:rsidRDefault="005D28A1" w:rsidP="00672C80">
      <w:pPr>
        <w:pStyle w:val="Heading1"/>
        <w:spacing w:line="360" w:lineRule="auto"/>
      </w:pPr>
      <w:r>
        <w:t>LINIA 813</w:t>
      </w:r>
    </w:p>
    <w:p w14:paraId="56C98F5E" w14:textId="77777777" w:rsidR="005D28A1" w:rsidRDefault="005D28A1" w:rsidP="00576868">
      <w:pPr>
        <w:pStyle w:val="Heading1"/>
        <w:spacing w:line="360" w:lineRule="auto"/>
        <w:rPr>
          <w:b w:val="0"/>
          <w:bCs w:val="0"/>
          <w:sz w:val="8"/>
        </w:rPr>
      </w:pPr>
      <w:r>
        <w:t>CONSTANŢA - MANGALIA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41"/>
        <w:gridCol w:w="874"/>
        <w:gridCol w:w="757"/>
        <w:gridCol w:w="2212"/>
        <w:gridCol w:w="873"/>
        <w:gridCol w:w="756"/>
        <w:gridCol w:w="873"/>
        <w:gridCol w:w="756"/>
        <w:gridCol w:w="2508"/>
      </w:tblGrid>
      <w:tr w:rsidR="005D28A1" w14:paraId="2BB73553" w14:textId="77777777">
        <w:trPr>
          <w:cantSplit/>
          <w:trHeight w:val="291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8DEDDB" w14:textId="77777777" w:rsidR="005D28A1" w:rsidRDefault="005D28A1" w:rsidP="005D28A1">
            <w:pPr>
              <w:numPr>
                <w:ilvl w:val="0"/>
                <w:numId w:val="4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EAA2D5" w14:textId="77777777" w:rsidR="005D28A1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7588A9" w14:textId="77777777" w:rsidR="005D28A1" w:rsidRDefault="005D28A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08BFF1" w14:textId="77777777" w:rsidR="005D28A1" w:rsidRDefault="005D28A1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Constanţa Oraş</w:t>
            </w:r>
          </w:p>
          <w:p w14:paraId="1EB866D5" w14:textId="77777777" w:rsidR="005D28A1" w:rsidRDefault="005D28A1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5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4DAA89" w14:textId="77777777" w:rsidR="005D28A1" w:rsidRDefault="005D28A1">
            <w:pPr>
              <w:spacing w:line="276" w:lineRule="auto"/>
              <w:ind w:left="-57" w:right="-57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toată</w:t>
            </w:r>
          </w:p>
          <w:p w14:paraId="7594033D" w14:textId="77777777" w:rsidR="005D28A1" w:rsidRDefault="005D28A1">
            <w:pPr>
              <w:spacing w:line="276" w:lineRule="auto"/>
              <w:ind w:left="-57" w:right="-57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 linia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4D2136" w14:textId="77777777" w:rsidR="005D28A1" w:rsidRDefault="005D28A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FFFDBF" w14:textId="77777777" w:rsidR="005D28A1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B635CA" w14:textId="77777777" w:rsidR="005D28A1" w:rsidRPr="00564F54" w:rsidRDefault="005D28A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3A896F" w14:textId="77777777" w:rsidR="005D28A1" w:rsidRDefault="005D28A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5D28A1" w14:paraId="29260404" w14:textId="77777777">
        <w:trPr>
          <w:cantSplit/>
          <w:trHeight w:val="471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858E5D" w14:textId="77777777" w:rsidR="005D28A1" w:rsidRDefault="005D28A1" w:rsidP="005D28A1">
            <w:pPr>
              <w:numPr>
                <w:ilvl w:val="0"/>
                <w:numId w:val="4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B35E20" w14:textId="77777777" w:rsidR="005D28A1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2ED163" w14:textId="77777777" w:rsidR="005D28A1" w:rsidRDefault="005D28A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237BB0" w14:textId="77777777" w:rsidR="005D28A1" w:rsidRDefault="005D28A1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Constanţa Oraş</w:t>
            </w:r>
          </w:p>
          <w:p w14:paraId="2F4CD5AC" w14:textId="77777777" w:rsidR="005D28A1" w:rsidRDefault="005D28A1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ADFB55" w14:textId="77777777" w:rsidR="005D28A1" w:rsidRDefault="005D28A1">
            <w:pPr>
              <w:spacing w:line="276" w:lineRule="auto"/>
              <w:ind w:left="-57" w:right="-57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peste </w:t>
            </w:r>
          </w:p>
          <w:p w14:paraId="7A8FA92B" w14:textId="77777777" w:rsidR="005D28A1" w:rsidRDefault="005D28A1">
            <w:pPr>
              <w:spacing w:line="276" w:lineRule="auto"/>
              <w:ind w:left="-57" w:right="-57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diag.</w:t>
            </w:r>
          </w:p>
          <w:p w14:paraId="7459C6C9" w14:textId="77777777" w:rsidR="005D28A1" w:rsidRDefault="005D28A1">
            <w:pPr>
              <w:spacing w:line="276" w:lineRule="auto"/>
              <w:ind w:left="-57" w:right="-57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50/54-46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2C0A13" w14:textId="77777777" w:rsidR="005D28A1" w:rsidRDefault="005D28A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8B5AE3" w14:textId="77777777" w:rsidR="005D28A1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2A8417" w14:textId="77777777" w:rsidR="005D28A1" w:rsidRPr="00564F54" w:rsidRDefault="005D28A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1A4717" w14:textId="77777777" w:rsidR="005D28A1" w:rsidRDefault="005D28A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5D28A1" w14:paraId="1D619A01" w14:textId="77777777">
        <w:trPr>
          <w:cantSplit/>
          <w:trHeight w:val="471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74CBF2" w14:textId="77777777" w:rsidR="005D28A1" w:rsidRDefault="005D28A1" w:rsidP="005D28A1">
            <w:pPr>
              <w:numPr>
                <w:ilvl w:val="0"/>
                <w:numId w:val="4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C0C91F" w14:textId="77777777" w:rsidR="005D28A1" w:rsidRDefault="005D28A1" w:rsidP="00515B1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F08BAC" w14:textId="77777777" w:rsidR="005D28A1" w:rsidRDefault="005D28A1" w:rsidP="00515B1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2AFE0F" w14:textId="77777777" w:rsidR="005D28A1" w:rsidRDefault="005D28A1" w:rsidP="00515B14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Constanţa Oraş</w:t>
            </w:r>
          </w:p>
          <w:p w14:paraId="7E613E3E" w14:textId="77777777" w:rsidR="005D28A1" w:rsidRDefault="005D28A1" w:rsidP="00515B14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9DC496" w14:textId="77777777" w:rsidR="005D28A1" w:rsidRDefault="005D28A1" w:rsidP="00515B14">
            <w:pPr>
              <w:spacing w:line="276" w:lineRule="auto"/>
              <w:ind w:left="-57" w:right="-57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60 pe directă + abatere 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8B9646" w14:textId="77777777" w:rsidR="005D28A1" w:rsidRDefault="005D28A1" w:rsidP="00515B1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109E92" w14:textId="77777777" w:rsidR="005D28A1" w:rsidRDefault="005D28A1" w:rsidP="00515B1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A02825" w14:textId="77777777" w:rsidR="005D28A1" w:rsidRPr="00564F54" w:rsidRDefault="005D28A1" w:rsidP="00515B1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30FCDE" w14:textId="77777777" w:rsidR="005D28A1" w:rsidRDefault="005D28A1" w:rsidP="00515B1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5D28A1" w14:paraId="482F6BF0" w14:textId="77777777">
        <w:trPr>
          <w:cantSplit/>
          <w:trHeight w:val="1648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5DEB89" w14:textId="77777777" w:rsidR="005D28A1" w:rsidRDefault="005D28A1" w:rsidP="005D28A1">
            <w:pPr>
              <w:numPr>
                <w:ilvl w:val="0"/>
                <w:numId w:val="4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1631" w:type="dxa"/>
            <w:gridSpan w:val="2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21B212" w14:textId="77777777" w:rsidR="005D28A1" w:rsidRPr="00564F54" w:rsidRDefault="005D28A1">
            <w:pPr>
              <w:spacing w:before="120" w:after="40" w:line="276" w:lineRule="auto"/>
              <w:ind w:left="57" w:right="57"/>
              <w:jc w:val="center"/>
              <w:rPr>
                <w:bCs/>
                <w:i/>
                <w:sz w:val="36"/>
                <w:szCs w:val="36"/>
              </w:rPr>
            </w:pPr>
            <w:r w:rsidRPr="00564F54">
              <w:rPr>
                <w:bCs/>
                <w:i/>
                <w:sz w:val="36"/>
                <w:szCs w:val="36"/>
              </w:rPr>
              <w:t>firul III</w:t>
            </w: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B94B6F" w14:textId="77777777" w:rsidR="005D28A1" w:rsidRDefault="005D28A1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Constanţa -</w:t>
            </w:r>
          </w:p>
          <w:p w14:paraId="7C8FB491" w14:textId="77777777" w:rsidR="005D28A1" w:rsidRDefault="005D28A1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Ramificaţie </w:t>
            </w:r>
          </w:p>
          <w:p w14:paraId="300F1750" w14:textId="77777777" w:rsidR="005D28A1" w:rsidRDefault="005D28A1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Constanţa Vii</w:t>
            </w:r>
          </w:p>
        </w:tc>
        <w:tc>
          <w:tcPr>
            <w:tcW w:w="1629" w:type="dxa"/>
            <w:gridSpan w:val="2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FE1C9F" w14:textId="77777777" w:rsidR="005D28A1" w:rsidRPr="001A0BE2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 w:rsidRPr="001A0BE2">
              <w:rPr>
                <w:b/>
                <w:bCs/>
                <w:sz w:val="20"/>
                <w:szCs w:val="20"/>
              </w:rPr>
              <w:t>între sch</w:t>
            </w:r>
            <w:r>
              <w:rPr>
                <w:b/>
                <w:bCs/>
                <w:sz w:val="20"/>
                <w:szCs w:val="20"/>
              </w:rPr>
              <w:t>.</w:t>
            </w:r>
            <w:r w:rsidRPr="001A0BE2">
              <w:rPr>
                <w:b/>
                <w:bCs/>
                <w:sz w:val="20"/>
                <w:szCs w:val="20"/>
              </w:rPr>
              <w:t xml:space="preserve"> </w:t>
            </w:r>
          </w:p>
          <w:p w14:paraId="289CE152" w14:textId="77777777" w:rsidR="005D28A1" w:rsidRPr="001A0BE2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 w:rsidRPr="001A0BE2">
              <w:rPr>
                <w:b/>
                <w:bCs/>
                <w:sz w:val="20"/>
                <w:szCs w:val="20"/>
              </w:rPr>
              <w:t xml:space="preserve">26 şi 28 </w:t>
            </w:r>
          </w:p>
          <w:p w14:paraId="257CCD4C" w14:textId="77777777" w:rsidR="005D28A1" w:rsidRPr="001A0BE2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 w:rsidRPr="001A0BE2">
              <w:rPr>
                <w:b/>
                <w:bCs/>
                <w:sz w:val="20"/>
                <w:szCs w:val="20"/>
              </w:rPr>
              <w:t xml:space="preserve">şi </w:t>
            </w:r>
          </w:p>
          <w:p w14:paraId="3FDCB387" w14:textId="77777777" w:rsidR="005D28A1" w:rsidRPr="00564F54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1A0BE2">
              <w:rPr>
                <w:b/>
                <w:bCs/>
                <w:sz w:val="20"/>
                <w:szCs w:val="20"/>
              </w:rPr>
              <w:t>peste sch</w:t>
            </w:r>
            <w:r>
              <w:rPr>
                <w:b/>
                <w:bCs/>
                <w:sz w:val="20"/>
                <w:szCs w:val="20"/>
              </w:rPr>
              <w:t>.</w:t>
            </w:r>
            <w:r w:rsidRPr="001A0BE2">
              <w:rPr>
                <w:b/>
                <w:bCs/>
                <w:sz w:val="20"/>
                <w:szCs w:val="20"/>
              </w:rPr>
              <w:t xml:space="preserve"> 26 </w:t>
            </w:r>
            <w:r>
              <w:rPr>
                <w:b/>
                <w:bCs/>
                <w:sz w:val="20"/>
                <w:szCs w:val="20"/>
              </w:rPr>
              <w:t xml:space="preserve">      </w:t>
            </w:r>
            <w:r w:rsidRPr="001A0BE2">
              <w:rPr>
                <w:b/>
                <w:bCs/>
                <w:sz w:val="20"/>
                <w:szCs w:val="20"/>
              </w:rPr>
              <w:t>în abatere</w:t>
            </w:r>
          </w:p>
        </w:tc>
        <w:tc>
          <w:tcPr>
            <w:tcW w:w="1629" w:type="dxa"/>
            <w:gridSpan w:val="2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E0107F" w14:textId="77777777" w:rsidR="005D28A1" w:rsidRPr="00564F54" w:rsidRDefault="005D28A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564F5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E5926D" w14:textId="77777777" w:rsidR="005D28A1" w:rsidRDefault="005D28A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5D28A1" w14:paraId="54B1FB92" w14:textId="77777777">
        <w:trPr>
          <w:cantSplit/>
          <w:trHeight w:val="938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4CB844" w14:textId="77777777" w:rsidR="005D28A1" w:rsidRDefault="005D28A1" w:rsidP="005D28A1">
            <w:pPr>
              <w:numPr>
                <w:ilvl w:val="0"/>
                <w:numId w:val="4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45FFFD" w14:textId="77777777" w:rsidR="005D28A1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7A6D57" w14:textId="77777777" w:rsidR="005D28A1" w:rsidRPr="00564F54" w:rsidRDefault="005D28A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C19A0A" w14:textId="77777777" w:rsidR="005D28A1" w:rsidRDefault="005D28A1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Constanţa Oraș -</w:t>
            </w:r>
          </w:p>
          <w:p w14:paraId="7D3F6000" w14:textId="77777777" w:rsidR="005D28A1" w:rsidRDefault="005D28A1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Agigea Nord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52CF46" w14:textId="77777777" w:rsidR="005D28A1" w:rsidRDefault="005D28A1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E659DE" w14:textId="77777777" w:rsidR="005D28A1" w:rsidRDefault="005D28A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125E4A" w14:textId="77777777" w:rsidR="005D28A1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228+028</w:t>
            </w:r>
          </w:p>
          <w:p w14:paraId="65B7EFAF" w14:textId="77777777" w:rsidR="005D28A1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229+340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72EC42" w14:textId="77777777" w:rsidR="005D28A1" w:rsidRPr="00564F54" w:rsidRDefault="005D28A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DE7818" w14:textId="77777777" w:rsidR="005D28A1" w:rsidRDefault="005D28A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4C52C0">
              <w:rPr>
                <w:b/>
                <w:bCs/>
                <w:i/>
                <w:iCs/>
                <w:sz w:val="20"/>
              </w:rPr>
              <w:t>Semnalizata pe teren, f</w:t>
            </w:r>
            <w:r>
              <w:rPr>
                <w:b/>
                <w:bCs/>
                <w:i/>
                <w:iCs/>
                <w:sz w:val="20"/>
              </w:rPr>
              <w:t>ă</w:t>
            </w:r>
            <w:r w:rsidRPr="004C52C0">
              <w:rPr>
                <w:b/>
                <w:bCs/>
                <w:i/>
                <w:iCs/>
                <w:sz w:val="20"/>
              </w:rPr>
              <w:t>r</w:t>
            </w:r>
            <w:r>
              <w:rPr>
                <w:b/>
                <w:bCs/>
                <w:i/>
                <w:iCs/>
                <w:sz w:val="20"/>
              </w:rPr>
              <w:t>ă</w:t>
            </w:r>
            <w:r w:rsidRPr="004C52C0">
              <w:rPr>
                <w:b/>
                <w:bCs/>
                <w:i/>
                <w:iCs/>
                <w:sz w:val="20"/>
              </w:rPr>
              <w:t xml:space="preserve"> inductori la paleta galbena Afecteaza intr /iesiri  Fir I si Fir II  L 813 Constanta Oras-Agigea Nord.</w:t>
            </w:r>
          </w:p>
        </w:tc>
      </w:tr>
      <w:tr w:rsidR="005D28A1" w14:paraId="1E4B56F0" w14:textId="77777777">
        <w:trPr>
          <w:cantSplit/>
          <w:trHeight w:val="938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0CFB7C" w14:textId="77777777" w:rsidR="005D28A1" w:rsidRDefault="005D28A1" w:rsidP="005D28A1">
            <w:pPr>
              <w:numPr>
                <w:ilvl w:val="0"/>
                <w:numId w:val="4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18B005" w14:textId="77777777" w:rsidR="005D28A1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229+340</w:t>
            </w:r>
          </w:p>
          <w:p w14:paraId="6A257FD6" w14:textId="77777777" w:rsidR="005D28A1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231+000</w:t>
            </w: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A634A5" w14:textId="77777777" w:rsidR="005D28A1" w:rsidRPr="00564F54" w:rsidRDefault="005D28A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3E7A1A" w14:textId="77777777" w:rsidR="005D28A1" w:rsidRDefault="005D28A1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 w:rsidRPr="004C52C0">
              <w:rPr>
                <w:b/>
                <w:bCs/>
                <w:sz w:val="20"/>
              </w:rPr>
              <w:t>Statia  Agigea Nord Linia II directa si sch.: 5,9,13, 6 si  sch.2 , pe directa.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DF2151" w14:textId="77777777" w:rsidR="005D28A1" w:rsidRDefault="005D28A1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0E1397" w14:textId="77777777" w:rsidR="005D28A1" w:rsidRDefault="005D28A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1268A9" w14:textId="77777777" w:rsidR="005D28A1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460F4F" w14:textId="77777777" w:rsidR="005D28A1" w:rsidRPr="00564F54" w:rsidRDefault="005D28A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C62376" w14:textId="77777777" w:rsidR="005D28A1" w:rsidRDefault="005D28A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4C52C0">
              <w:rPr>
                <w:b/>
                <w:bCs/>
                <w:i/>
                <w:iCs/>
                <w:sz w:val="20"/>
              </w:rPr>
              <w:t>Semnalizată pe teren, fără inductori la paleta galbenă. Afectează intrări /ieșiri Linia II directă stația Agigea Nord</w:t>
            </w:r>
          </w:p>
        </w:tc>
      </w:tr>
      <w:tr w:rsidR="005D28A1" w14:paraId="0FDBBBC8" w14:textId="77777777">
        <w:trPr>
          <w:cantSplit/>
          <w:trHeight w:val="938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52EC69" w14:textId="77777777" w:rsidR="005D28A1" w:rsidRDefault="005D28A1" w:rsidP="005D28A1">
            <w:pPr>
              <w:numPr>
                <w:ilvl w:val="0"/>
                <w:numId w:val="4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444CF7" w14:textId="77777777" w:rsidR="005D28A1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496AE3" w14:textId="77777777" w:rsidR="005D28A1" w:rsidRPr="00564F54" w:rsidRDefault="005D28A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96410E" w14:textId="77777777" w:rsidR="005D28A1" w:rsidRDefault="005D28A1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 w:rsidRPr="004C52C0">
              <w:rPr>
                <w:b/>
                <w:bCs/>
                <w:sz w:val="20"/>
              </w:rPr>
              <w:t>Statia  Agigea Nord Linia III directa si sch.: 7, 11, 15, 8 si sch.4 , pe directa .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4AB7F0" w14:textId="77777777" w:rsidR="005D28A1" w:rsidRDefault="005D28A1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7F43C8" w14:textId="77777777" w:rsidR="005D28A1" w:rsidRDefault="005D28A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584871" w14:textId="77777777" w:rsidR="005D28A1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229+340</w:t>
            </w:r>
          </w:p>
          <w:p w14:paraId="43DFE966" w14:textId="77777777" w:rsidR="005D28A1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231+345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09B970" w14:textId="77777777" w:rsidR="005D28A1" w:rsidRPr="00564F54" w:rsidRDefault="005D28A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1BA6D4" w14:textId="77777777" w:rsidR="005D28A1" w:rsidRDefault="005D28A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4C52C0">
              <w:rPr>
                <w:b/>
                <w:bCs/>
                <w:i/>
                <w:iCs/>
                <w:sz w:val="20"/>
              </w:rPr>
              <w:t>Semnalizata pe teren , fara inductori la paleta galbena Afecteaza intr /iesiri la Linia III directa statia Agigea Nord.</w:t>
            </w:r>
          </w:p>
        </w:tc>
      </w:tr>
      <w:tr w:rsidR="005D28A1" w14:paraId="74D0DC03" w14:textId="77777777">
        <w:trPr>
          <w:cantSplit/>
          <w:trHeight w:val="1000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BFA197" w14:textId="77777777" w:rsidR="005D28A1" w:rsidRDefault="005D28A1" w:rsidP="005D28A1">
            <w:pPr>
              <w:numPr>
                <w:ilvl w:val="0"/>
                <w:numId w:val="4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A725E0" w14:textId="77777777" w:rsidR="005D28A1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64A1C6" w14:textId="77777777" w:rsidR="005D28A1" w:rsidRPr="00564F54" w:rsidRDefault="005D28A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9EE088" w14:textId="77777777" w:rsidR="005D28A1" w:rsidRDefault="005D28A1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Agigea Nord</w:t>
            </w:r>
          </w:p>
          <w:p w14:paraId="211877D7" w14:textId="77777777" w:rsidR="005D28A1" w:rsidRDefault="005D28A1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BA30A9" w14:textId="77777777" w:rsidR="005D28A1" w:rsidRDefault="005D28A1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7BE99267" w14:textId="77777777" w:rsidR="005D28A1" w:rsidRDefault="005D28A1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diag.</w:t>
            </w:r>
          </w:p>
          <w:p w14:paraId="4AA27B32" w14:textId="77777777" w:rsidR="005D28A1" w:rsidRDefault="005D28A1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7 - 9 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5CF7B7" w14:textId="77777777" w:rsidR="005D28A1" w:rsidRPr="00564F54" w:rsidRDefault="005D28A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</w:t>
            </w:r>
            <w:r w:rsidRPr="00564F5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981D6B" w14:textId="77777777" w:rsidR="005D28A1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AD67F7" w14:textId="77777777" w:rsidR="005D28A1" w:rsidRPr="00564F54" w:rsidRDefault="005D28A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7A3D41" w14:textId="77777777" w:rsidR="005D28A1" w:rsidRDefault="005D28A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408CCE3D" w14:textId="77777777" w:rsidR="005D28A1" w:rsidRDefault="005D28A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trecerea de pe firul I pe firul II şi invers. </w:t>
            </w:r>
          </w:p>
        </w:tc>
      </w:tr>
      <w:tr w:rsidR="005D28A1" w14:paraId="0B7B8F0B" w14:textId="77777777">
        <w:trPr>
          <w:cantSplit/>
          <w:trHeight w:val="960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9567D6" w14:textId="77777777" w:rsidR="005D28A1" w:rsidRDefault="005D28A1" w:rsidP="005D28A1">
            <w:pPr>
              <w:numPr>
                <w:ilvl w:val="0"/>
                <w:numId w:val="4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BD433F" w14:textId="77777777" w:rsidR="005D28A1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C9C52A" w14:textId="77777777" w:rsidR="005D28A1" w:rsidRPr="00564F54" w:rsidRDefault="005D28A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9DD112" w14:textId="77777777" w:rsidR="005D28A1" w:rsidRDefault="005D28A1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Agigea Nord</w:t>
            </w:r>
          </w:p>
          <w:p w14:paraId="3C6A8032" w14:textId="77777777" w:rsidR="005D28A1" w:rsidRDefault="005D28A1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C4E424" w14:textId="77777777" w:rsidR="005D28A1" w:rsidRDefault="005D28A1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08711B17" w14:textId="77777777" w:rsidR="005D28A1" w:rsidRDefault="005D28A1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diag.</w:t>
            </w:r>
          </w:p>
          <w:p w14:paraId="7628E4F2" w14:textId="77777777" w:rsidR="005D28A1" w:rsidRDefault="005D28A1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5 - 11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E3FC78" w14:textId="77777777" w:rsidR="005D28A1" w:rsidRPr="00564F54" w:rsidRDefault="005D28A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595871" w14:textId="77777777" w:rsidR="005D28A1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A2C084" w14:textId="77777777" w:rsidR="005D28A1" w:rsidRPr="00564F54" w:rsidRDefault="005D28A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C05D25" w14:textId="77777777" w:rsidR="005D28A1" w:rsidRDefault="005D28A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64C2426F" w14:textId="77777777" w:rsidR="005D28A1" w:rsidRDefault="005D28A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din firul I în firul II.</w:t>
            </w:r>
          </w:p>
        </w:tc>
      </w:tr>
      <w:tr w:rsidR="005D28A1" w14:paraId="19082CB4" w14:textId="77777777">
        <w:trPr>
          <w:cantSplit/>
          <w:trHeight w:val="691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2B4FFF" w14:textId="77777777" w:rsidR="005D28A1" w:rsidRDefault="005D28A1" w:rsidP="005D28A1">
            <w:pPr>
              <w:numPr>
                <w:ilvl w:val="0"/>
                <w:numId w:val="4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A8A98C" w14:textId="77777777" w:rsidR="005D28A1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7D5DBE" w14:textId="77777777" w:rsidR="005D28A1" w:rsidRPr="00564F54" w:rsidRDefault="005D28A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81FB7F" w14:textId="77777777" w:rsidR="005D28A1" w:rsidRDefault="005D28A1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Agigea Nord</w:t>
            </w:r>
          </w:p>
          <w:p w14:paraId="0899F6D4" w14:textId="77777777" w:rsidR="005D28A1" w:rsidRDefault="005D28A1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9EE5A1" w14:textId="77777777" w:rsidR="005D28A1" w:rsidRDefault="005D28A1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diag.</w:t>
            </w:r>
          </w:p>
          <w:p w14:paraId="0BDC1753" w14:textId="77777777" w:rsidR="005D28A1" w:rsidRDefault="005D28A1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15 - 19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7789B8" w14:textId="77777777" w:rsidR="005D28A1" w:rsidRPr="00564F54" w:rsidRDefault="005D28A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</w:t>
            </w:r>
            <w:r w:rsidRPr="00564F5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EB2506" w14:textId="77777777" w:rsidR="005D28A1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F80E1A" w14:textId="77777777" w:rsidR="005D28A1" w:rsidRPr="00564F54" w:rsidRDefault="005D28A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41DAC0" w14:textId="77777777" w:rsidR="005D28A1" w:rsidRDefault="005D28A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4C71F9C0" w14:textId="77777777" w:rsidR="005D28A1" w:rsidRDefault="005D28A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B871A48" w14:textId="77777777" w:rsidR="005D28A1" w:rsidRDefault="005D28A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4 - 7.</w:t>
            </w:r>
          </w:p>
        </w:tc>
      </w:tr>
      <w:tr w:rsidR="005D28A1" w14:paraId="7C38FD66" w14:textId="77777777">
        <w:trPr>
          <w:cantSplit/>
          <w:trHeight w:val="898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A7A21F" w14:textId="77777777" w:rsidR="005D28A1" w:rsidRDefault="005D28A1" w:rsidP="005D28A1">
            <w:pPr>
              <w:numPr>
                <w:ilvl w:val="0"/>
                <w:numId w:val="4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0369F5" w14:textId="77777777" w:rsidR="005D28A1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04CF05" w14:textId="77777777" w:rsidR="005D28A1" w:rsidRPr="00564F54" w:rsidRDefault="005D28A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86C5B0" w14:textId="77777777" w:rsidR="005D28A1" w:rsidRDefault="005D28A1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Agigea Nord</w:t>
            </w:r>
          </w:p>
          <w:p w14:paraId="5D5AC6BB" w14:textId="77777777" w:rsidR="005D28A1" w:rsidRDefault="005D28A1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86CCF2" w14:textId="77777777" w:rsidR="005D28A1" w:rsidRDefault="005D28A1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13 </w:t>
            </w:r>
          </w:p>
          <w:p w14:paraId="14715807" w14:textId="77777777" w:rsidR="005D28A1" w:rsidRDefault="005D28A1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4ABE9C" w14:textId="77777777" w:rsidR="005D28A1" w:rsidRDefault="005D28A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7F5E1B" w14:textId="77777777" w:rsidR="005D28A1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4A202D" w14:textId="77777777" w:rsidR="005D28A1" w:rsidRPr="00564F54" w:rsidRDefault="005D28A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C14D8C" w14:textId="77777777" w:rsidR="005D28A1" w:rsidRDefault="005D28A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7AC89640" w14:textId="77777777" w:rsidR="005D28A1" w:rsidRDefault="005D28A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linia OIL TERMINAL.</w:t>
            </w:r>
          </w:p>
        </w:tc>
      </w:tr>
      <w:tr w:rsidR="005D28A1" w14:paraId="5C2979AF" w14:textId="77777777">
        <w:trPr>
          <w:cantSplit/>
          <w:trHeight w:val="695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5E1E7A" w14:textId="77777777" w:rsidR="005D28A1" w:rsidRDefault="005D28A1" w:rsidP="005D28A1">
            <w:pPr>
              <w:numPr>
                <w:ilvl w:val="0"/>
                <w:numId w:val="4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C401DF" w14:textId="77777777" w:rsidR="005D28A1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88696E" w14:textId="77777777" w:rsidR="005D28A1" w:rsidRPr="00564F54" w:rsidRDefault="005D28A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417B40" w14:textId="77777777" w:rsidR="005D28A1" w:rsidRDefault="005D28A1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Agigea Nord</w:t>
            </w:r>
          </w:p>
          <w:p w14:paraId="1B223260" w14:textId="77777777" w:rsidR="005D28A1" w:rsidRDefault="005D28A1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F3448D" w14:textId="77777777" w:rsidR="005D28A1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între sch. </w:t>
            </w:r>
          </w:p>
          <w:p w14:paraId="54998720" w14:textId="77777777" w:rsidR="005D28A1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19 şi 21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E1AF6B" w14:textId="77777777" w:rsidR="005D28A1" w:rsidRPr="00564F54" w:rsidRDefault="005D28A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564F5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1358B7" w14:textId="77777777" w:rsidR="005D28A1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3F2AD7" w14:textId="77777777" w:rsidR="005D28A1" w:rsidRPr="00564F54" w:rsidRDefault="005D28A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5B4316" w14:textId="77777777" w:rsidR="005D28A1" w:rsidRDefault="005D28A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 pe teren.</w:t>
            </w:r>
          </w:p>
        </w:tc>
      </w:tr>
      <w:tr w:rsidR="005D28A1" w14:paraId="716B172D" w14:textId="77777777">
        <w:trPr>
          <w:cantSplit/>
          <w:trHeight w:val="1051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2E0E7C" w14:textId="77777777" w:rsidR="005D28A1" w:rsidRDefault="005D28A1" w:rsidP="005D28A1">
            <w:pPr>
              <w:numPr>
                <w:ilvl w:val="0"/>
                <w:numId w:val="4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EE71B5" w14:textId="77777777" w:rsidR="005D28A1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8CEB3E" w14:textId="77777777" w:rsidR="005D28A1" w:rsidRPr="00564F54" w:rsidRDefault="005D28A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299617" w14:textId="77777777" w:rsidR="005D28A1" w:rsidRDefault="005D28A1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Agigea Nord</w:t>
            </w:r>
          </w:p>
          <w:p w14:paraId="346FF820" w14:textId="77777777" w:rsidR="005D28A1" w:rsidRDefault="005D28A1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8EC28F" w14:textId="77777777" w:rsidR="005D28A1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23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CAC71B" w14:textId="77777777" w:rsidR="005D28A1" w:rsidRPr="00564F54" w:rsidRDefault="005D28A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564F5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454AE0" w14:textId="77777777" w:rsidR="005D28A1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5634C9" w14:textId="77777777" w:rsidR="005D28A1" w:rsidRPr="00564F54" w:rsidRDefault="005D28A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33F2CF" w14:textId="77777777" w:rsidR="005D28A1" w:rsidRDefault="005D28A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 pe teren.</w:t>
            </w:r>
          </w:p>
          <w:p w14:paraId="29F6EFB4" w14:textId="77777777" w:rsidR="005D28A1" w:rsidRDefault="005D28A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15693A7" w14:textId="77777777" w:rsidR="005D28A1" w:rsidRDefault="005D28A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4 - 7.</w:t>
            </w:r>
          </w:p>
        </w:tc>
      </w:tr>
      <w:tr w:rsidR="005D28A1" w14:paraId="03134C68" w14:textId="77777777">
        <w:trPr>
          <w:cantSplit/>
          <w:trHeight w:val="969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650B51" w14:textId="77777777" w:rsidR="005D28A1" w:rsidRDefault="005D28A1" w:rsidP="005D28A1">
            <w:pPr>
              <w:numPr>
                <w:ilvl w:val="0"/>
                <w:numId w:val="4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6FEC15" w14:textId="77777777" w:rsidR="005D28A1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C0AA50" w14:textId="77777777" w:rsidR="005D28A1" w:rsidRPr="00564F54" w:rsidRDefault="005D28A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5279E1" w14:textId="77777777" w:rsidR="005D28A1" w:rsidRDefault="005D28A1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Agigea Nord</w:t>
            </w:r>
          </w:p>
          <w:p w14:paraId="581A9D21" w14:textId="77777777" w:rsidR="005D28A1" w:rsidRDefault="005D28A1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Antestaţie Oil Terminal</w:t>
            </w:r>
          </w:p>
          <w:p w14:paraId="100AE683" w14:textId="77777777" w:rsidR="005D28A1" w:rsidRDefault="005D28A1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39FC2C" w14:textId="77777777" w:rsidR="005D28A1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8BC987" w14:textId="77777777" w:rsidR="005D28A1" w:rsidRPr="00564F54" w:rsidRDefault="005D28A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BEF399" w14:textId="77777777" w:rsidR="005D28A1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93E6DD" w14:textId="77777777" w:rsidR="005D28A1" w:rsidRPr="00564F54" w:rsidRDefault="005D28A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0C5B31" w14:textId="77777777" w:rsidR="005D28A1" w:rsidRDefault="005D28A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5D28A1" w14:paraId="079837BA" w14:textId="77777777">
        <w:trPr>
          <w:cantSplit/>
          <w:trHeight w:val="701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66F0F3" w14:textId="77777777" w:rsidR="005D28A1" w:rsidRDefault="005D28A1" w:rsidP="005D28A1">
            <w:pPr>
              <w:numPr>
                <w:ilvl w:val="0"/>
                <w:numId w:val="4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36527B" w14:textId="77777777" w:rsidR="005D28A1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06E5A3" w14:textId="77777777" w:rsidR="005D28A1" w:rsidRPr="00564F54" w:rsidRDefault="005D28A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A49DD1" w14:textId="77777777" w:rsidR="005D28A1" w:rsidRDefault="005D28A1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Agigea Nord</w:t>
            </w:r>
          </w:p>
          <w:p w14:paraId="124741A8" w14:textId="77777777" w:rsidR="005D28A1" w:rsidRDefault="005D28A1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Antestaţie Oil Terminal</w:t>
            </w:r>
          </w:p>
          <w:p w14:paraId="52AE7EA1" w14:textId="77777777" w:rsidR="005D28A1" w:rsidRDefault="005D28A1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3CD3F6" w14:textId="77777777" w:rsidR="005D28A1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9C464E" w14:textId="77777777" w:rsidR="005D28A1" w:rsidRDefault="005D28A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41F22F" w14:textId="77777777" w:rsidR="005D28A1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F4B25D" w14:textId="77777777" w:rsidR="005D28A1" w:rsidRPr="00564F54" w:rsidRDefault="005D28A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6B89F5" w14:textId="77777777" w:rsidR="005D28A1" w:rsidRDefault="005D28A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5D28A1" w14:paraId="661F77D3" w14:textId="77777777">
        <w:trPr>
          <w:cantSplit/>
          <w:trHeight w:val="444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9E8520" w14:textId="77777777" w:rsidR="005D28A1" w:rsidRDefault="005D28A1" w:rsidP="005D28A1">
            <w:pPr>
              <w:numPr>
                <w:ilvl w:val="0"/>
                <w:numId w:val="4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66236B" w14:textId="77777777" w:rsidR="005D28A1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69B762" w14:textId="77777777" w:rsidR="005D28A1" w:rsidRPr="00564F54" w:rsidRDefault="005D28A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ACF994" w14:textId="77777777" w:rsidR="005D28A1" w:rsidRDefault="005D28A1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Agigea Nord</w:t>
            </w:r>
          </w:p>
          <w:p w14:paraId="32EF677A" w14:textId="77777777" w:rsidR="005D28A1" w:rsidRDefault="005D28A1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 abătută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617C74" w14:textId="77777777" w:rsidR="005D28A1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F02C68" w14:textId="77777777" w:rsidR="005D28A1" w:rsidRPr="00564F54" w:rsidRDefault="005D28A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564F5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E46973" w14:textId="77777777" w:rsidR="005D28A1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AE282F" w14:textId="77777777" w:rsidR="005D28A1" w:rsidRPr="00564F54" w:rsidRDefault="005D28A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4870E3" w14:textId="77777777" w:rsidR="005D28A1" w:rsidRDefault="005D28A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5D28A1" w14:paraId="564F4425" w14:textId="77777777">
        <w:trPr>
          <w:cantSplit/>
          <w:trHeight w:val="625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44BECE" w14:textId="77777777" w:rsidR="005D28A1" w:rsidRDefault="005D28A1" w:rsidP="005D28A1">
            <w:pPr>
              <w:numPr>
                <w:ilvl w:val="0"/>
                <w:numId w:val="4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58C6EB" w14:textId="77777777" w:rsidR="005D28A1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D3F64C" w14:textId="77777777" w:rsidR="005D28A1" w:rsidRPr="00564F54" w:rsidRDefault="005D28A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9C7BAE" w14:textId="77777777" w:rsidR="005D28A1" w:rsidRDefault="005D28A1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Agigea Nord</w:t>
            </w:r>
          </w:p>
          <w:p w14:paraId="44419349" w14:textId="77777777" w:rsidR="005D28A1" w:rsidRDefault="005D28A1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BC1F87" w14:textId="77777777" w:rsidR="005D28A1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diag.</w:t>
            </w:r>
          </w:p>
          <w:p w14:paraId="261246E0" w14:textId="77777777" w:rsidR="005D28A1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18 - 22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35C822" w14:textId="77777777" w:rsidR="005D28A1" w:rsidRPr="00564F54" w:rsidRDefault="005D28A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564F5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4B8223" w14:textId="77777777" w:rsidR="005D28A1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CC64FD" w14:textId="77777777" w:rsidR="005D28A1" w:rsidRPr="00564F54" w:rsidRDefault="005D28A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4B0385" w14:textId="77777777" w:rsidR="005D28A1" w:rsidRDefault="005D28A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7FD2D556" w14:textId="77777777" w:rsidR="005D28A1" w:rsidRDefault="005D28A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Cu acces la liniile 6 şi 7.</w:t>
            </w:r>
          </w:p>
        </w:tc>
      </w:tr>
      <w:tr w:rsidR="005D28A1" w14:paraId="221A7CE9" w14:textId="77777777">
        <w:trPr>
          <w:cantSplit/>
          <w:trHeight w:val="554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F61BAE" w14:textId="77777777" w:rsidR="005D28A1" w:rsidRDefault="005D28A1" w:rsidP="005D28A1">
            <w:pPr>
              <w:numPr>
                <w:ilvl w:val="0"/>
                <w:numId w:val="4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90ACB1" w14:textId="77777777" w:rsidR="005D28A1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3DCAE9" w14:textId="77777777" w:rsidR="005D28A1" w:rsidRPr="00564F54" w:rsidRDefault="005D28A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9E007E" w14:textId="77777777" w:rsidR="005D28A1" w:rsidRDefault="005D28A1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Agigea Nord </w:t>
            </w:r>
          </w:p>
          <w:p w14:paraId="5785D649" w14:textId="77777777" w:rsidR="005D28A1" w:rsidRDefault="005D28A1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7A99AB" w14:textId="77777777" w:rsidR="005D28A1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20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660539" w14:textId="77777777" w:rsidR="005D28A1" w:rsidRPr="00564F54" w:rsidRDefault="005D28A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564F5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E315DB" w14:textId="77777777" w:rsidR="005D28A1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CA243D" w14:textId="77777777" w:rsidR="005D28A1" w:rsidRPr="00564F54" w:rsidRDefault="005D28A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DCFC0C" w14:textId="77777777" w:rsidR="005D28A1" w:rsidRDefault="005D28A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Nesemnalizată   pe teren. Afectează intrări - ieşiri </w:t>
            </w:r>
          </w:p>
          <w:p w14:paraId="1DBE2191" w14:textId="77777777" w:rsidR="005D28A1" w:rsidRDefault="005D28A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4 şi 5.</w:t>
            </w:r>
          </w:p>
        </w:tc>
      </w:tr>
      <w:tr w:rsidR="005D28A1" w14:paraId="32427050" w14:textId="77777777">
        <w:trPr>
          <w:cantSplit/>
          <w:trHeight w:val="1023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36CA30" w14:textId="77777777" w:rsidR="005D28A1" w:rsidRDefault="005D28A1" w:rsidP="005D28A1">
            <w:pPr>
              <w:numPr>
                <w:ilvl w:val="0"/>
                <w:numId w:val="4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F78194" w14:textId="77777777" w:rsidR="005D28A1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330B91" w14:textId="77777777" w:rsidR="005D28A1" w:rsidRPr="00564F54" w:rsidRDefault="005D28A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4F9CBB" w14:textId="77777777" w:rsidR="005D28A1" w:rsidRDefault="005D28A1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Agigea Nord </w:t>
            </w:r>
          </w:p>
          <w:p w14:paraId="753C90B7" w14:textId="77777777" w:rsidR="005D28A1" w:rsidRDefault="005D28A1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88B411" w14:textId="77777777" w:rsidR="005D28A1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2A70C61F" w14:textId="77777777" w:rsidR="005D28A1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TDJ</w:t>
            </w:r>
          </w:p>
          <w:p w14:paraId="436D53DA" w14:textId="77777777" w:rsidR="005D28A1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 / 18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369BB3" w14:textId="77777777" w:rsidR="005D28A1" w:rsidRPr="00564F54" w:rsidRDefault="005D28A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000322" w14:textId="77777777" w:rsidR="005D28A1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8518C6" w14:textId="77777777" w:rsidR="005D28A1" w:rsidRPr="00564F54" w:rsidRDefault="005D28A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145393" w14:textId="77777777" w:rsidR="005D28A1" w:rsidRDefault="005D28A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18D6FAC2" w14:textId="77777777" w:rsidR="005D28A1" w:rsidRDefault="005D28A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A5E9B7A" w14:textId="77777777" w:rsidR="005D28A1" w:rsidRDefault="005D28A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din firul II 813 la </w:t>
            </w:r>
          </w:p>
          <w:p w14:paraId="6A7F573B" w14:textId="77777777" w:rsidR="005D28A1" w:rsidRPr="00CB3CD0" w:rsidRDefault="005D28A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en-US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liniile 4 -7 </w:t>
            </w:r>
            <w:r>
              <w:rPr>
                <w:b/>
                <w:bCs/>
                <w:i/>
                <w:sz w:val="20"/>
              </w:rPr>
              <w:t>s</w:t>
            </w:r>
            <w:r w:rsidRPr="00175D9D">
              <w:rPr>
                <w:b/>
                <w:bCs/>
                <w:i/>
                <w:sz w:val="20"/>
              </w:rPr>
              <w:t>t. Agigea Nord ş</w:t>
            </w:r>
            <w:r w:rsidRPr="00175D9D">
              <w:rPr>
                <w:b/>
                <w:bCs/>
                <w:i/>
                <w:sz w:val="20"/>
                <w:lang w:val="en-US"/>
              </w:rPr>
              <w:t>i la linia C</w:t>
            </w:r>
            <w:r>
              <w:rPr>
                <w:b/>
                <w:bCs/>
                <w:i/>
                <w:sz w:val="20"/>
                <w:lang w:val="en-US"/>
              </w:rPr>
              <w:t>OMVEX</w:t>
            </w:r>
            <w:r w:rsidRPr="00175D9D">
              <w:rPr>
                <w:b/>
                <w:bCs/>
                <w:i/>
                <w:sz w:val="20"/>
                <w:lang w:val="en-US"/>
              </w:rPr>
              <w:t>.</w:t>
            </w:r>
          </w:p>
        </w:tc>
      </w:tr>
      <w:tr w:rsidR="005D28A1" w14:paraId="47F17639" w14:textId="77777777">
        <w:trPr>
          <w:cantSplit/>
          <w:trHeight w:val="1023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DB8CE6" w14:textId="77777777" w:rsidR="005D28A1" w:rsidRDefault="005D28A1" w:rsidP="005D28A1">
            <w:pPr>
              <w:numPr>
                <w:ilvl w:val="0"/>
                <w:numId w:val="4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B9133F" w14:textId="77777777" w:rsidR="005D28A1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241A7F" w14:textId="77777777" w:rsidR="005D28A1" w:rsidRPr="00564F54" w:rsidRDefault="005D28A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196656" w14:textId="77777777" w:rsidR="005D28A1" w:rsidRDefault="005D28A1" w:rsidP="006F688E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Agigea Nord </w:t>
            </w:r>
          </w:p>
          <w:p w14:paraId="3A77AFCF" w14:textId="77777777" w:rsidR="005D28A1" w:rsidRDefault="005D28A1" w:rsidP="006F688E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A06561" w14:textId="77777777" w:rsidR="005D28A1" w:rsidRDefault="005D28A1" w:rsidP="006F688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diag.</w:t>
            </w:r>
          </w:p>
          <w:p w14:paraId="505DF129" w14:textId="77777777" w:rsidR="005D28A1" w:rsidRDefault="005D28A1" w:rsidP="006F688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6 - 4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F99134" w14:textId="77777777" w:rsidR="005D28A1" w:rsidRDefault="005D28A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445388" w14:textId="77777777" w:rsidR="005D28A1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454180" w14:textId="77777777" w:rsidR="005D28A1" w:rsidRPr="00564F54" w:rsidRDefault="005D28A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EEB512" w14:textId="77777777" w:rsidR="005D28A1" w:rsidRDefault="005D28A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4AA5711E" w14:textId="77777777" w:rsidR="005D28A1" w:rsidRDefault="005D28A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din firul I în firul II și invers.</w:t>
            </w:r>
          </w:p>
        </w:tc>
      </w:tr>
      <w:tr w:rsidR="005D28A1" w14:paraId="1D76B53C" w14:textId="77777777">
        <w:trPr>
          <w:cantSplit/>
          <w:trHeight w:val="610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5138E2" w14:textId="77777777" w:rsidR="005D28A1" w:rsidRDefault="005D28A1" w:rsidP="005D28A1">
            <w:pPr>
              <w:numPr>
                <w:ilvl w:val="0"/>
                <w:numId w:val="4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FFF736" w14:textId="77777777" w:rsidR="005D28A1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0+000</w:t>
            </w:r>
          </w:p>
          <w:p w14:paraId="61BBCCE6" w14:textId="77777777" w:rsidR="005D28A1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2+272</w:t>
            </w: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B07E2D" w14:textId="77777777" w:rsidR="005D28A1" w:rsidRPr="00564F54" w:rsidRDefault="005D28A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20</w:t>
            </w: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E57066" w14:textId="77777777" w:rsidR="005D28A1" w:rsidRDefault="005D28A1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Agigea Nord - </w:t>
            </w:r>
          </w:p>
          <w:p w14:paraId="1215A9D6" w14:textId="77777777" w:rsidR="005D28A1" w:rsidRDefault="005D28A1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Constanța Port Zona C</w:t>
            </w:r>
          </w:p>
          <w:p w14:paraId="642133BB" w14:textId="77777777" w:rsidR="005D28A1" w:rsidRDefault="005D28A1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(linia COMVEX)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CA8797" w14:textId="77777777" w:rsidR="005D28A1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C092F5" w14:textId="77777777" w:rsidR="005D28A1" w:rsidRPr="00564F54" w:rsidRDefault="005D28A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D29872" w14:textId="77777777" w:rsidR="005D28A1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0+000</w:t>
            </w:r>
          </w:p>
          <w:p w14:paraId="242F2648" w14:textId="77777777" w:rsidR="005D28A1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2+146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DC5BF7" w14:textId="77777777" w:rsidR="005D28A1" w:rsidRPr="00564F54" w:rsidRDefault="005D28A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20</w:t>
            </w: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C0FB56" w14:textId="77777777" w:rsidR="005D28A1" w:rsidRDefault="005D28A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5D28A1" w14:paraId="7FFF0004" w14:textId="77777777">
        <w:trPr>
          <w:cantSplit/>
          <w:trHeight w:val="610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1391F7" w14:textId="77777777" w:rsidR="005D28A1" w:rsidRDefault="005D28A1" w:rsidP="005D28A1">
            <w:pPr>
              <w:numPr>
                <w:ilvl w:val="0"/>
                <w:numId w:val="4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D3A265" w14:textId="77777777" w:rsidR="005D28A1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09EBA8" w14:textId="77777777" w:rsidR="005D28A1" w:rsidRDefault="005D28A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A28CB0" w14:textId="77777777" w:rsidR="005D28A1" w:rsidRDefault="005D28A1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Constanța Port</w:t>
            </w:r>
          </w:p>
          <w:p w14:paraId="2EFBEAC5" w14:textId="77777777" w:rsidR="005D28A1" w:rsidRDefault="005D28A1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Zona C, Grupa A, liniile 1, 2, 3 și 4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6A4F33" w14:textId="77777777" w:rsidR="005D28A1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6D23E1" w14:textId="77777777" w:rsidR="005D28A1" w:rsidRPr="00564F54" w:rsidRDefault="005D28A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064C1A" w14:textId="77777777" w:rsidR="005D28A1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A2415C" w14:textId="77777777" w:rsidR="005D28A1" w:rsidRDefault="005D28A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B23DEF" w14:textId="77777777" w:rsidR="005D28A1" w:rsidRDefault="005D28A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5D28A1" w14:paraId="0058EA3C" w14:textId="77777777">
        <w:trPr>
          <w:cantSplit/>
          <w:trHeight w:val="610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B0A5F1" w14:textId="77777777" w:rsidR="005D28A1" w:rsidRDefault="005D28A1" w:rsidP="005D28A1">
            <w:pPr>
              <w:numPr>
                <w:ilvl w:val="0"/>
                <w:numId w:val="4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DAFE92" w14:textId="77777777" w:rsidR="005D28A1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64EFCB" w14:textId="77777777" w:rsidR="005D28A1" w:rsidRDefault="005D28A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5026E6" w14:textId="77777777" w:rsidR="005D28A1" w:rsidRDefault="005D28A1" w:rsidP="00D62E94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Agigea Nord -</w:t>
            </w:r>
          </w:p>
          <w:p w14:paraId="6BF10B76" w14:textId="77777777" w:rsidR="005D28A1" w:rsidRDefault="005D28A1" w:rsidP="00D62E94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Agigea Ecluză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5199C4" w14:textId="77777777" w:rsidR="005D28A1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84BD42" w14:textId="77777777" w:rsidR="005D28A1" w:rsidRDefault="005D28A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5D6AA4" w14:textId="77777777" w:rsidR="005D28A1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231+345</w:t>
            </w:r>
          </w:p>
          <w:p w14:paraId="77D0CB00" w14:textId="77777777" w:rsidR="005D28A1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233+560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08AC66" w14:textId="77777777" w:rsidR="005D28A1" w:rsidRDefault="005D28A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CA8B91" w14:textId="77777777" w:rsidR="005D28A1" w:rsidRDefault="005D28A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5D28A1" w14:paraId="189C78E5" w14:textId="77777777">
        <w:trPr>
          <w:cantSplit/>
          <w:trHeight w:val="610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1EA7E2" w14:textId="77777777" w:rsidR="005D28A1" w:rsidRDefault="005D28A1" w:rsidP="005D28A1">
            <w:pPr>
              <w:numPr>
                <w:ilvl w:val="0"/>
                <w:numId w:val="4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1B69C3" w14:textId="77777777" w:rsidR="005D28A1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232+900</w:t>
            </w:r>
          </w:p>
          <w:p w14:paraId="1BB52BD8" w14:textId="77777777" w:rsidR="005D28A1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233+090</w:t>
            </w: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5FB452" w14:textId="77777777" w:rsidR="005D28A1" w:rsidRDefault="005D28A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955FC4" w14:textId="77777777" w:rsidR="005D28A1" w:rsidRDefault="005D28A1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Agigea Nord -</w:t>
            </w:r>
          </w:p>
          <w:p w14:paraId="7787C1F5" w14:textId="77777777" w:rsidR="005D28A1" w:rsidRDefault="005D28A1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Agigea Ecluză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28D974" w14:textId="77777777" w:rsidR="005D28A1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2AFDF2" w14:textId="77777777" w:rsidR="005D28A1" w:rsidRDefault="005D28A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5D1FB4" w14:textId="77777777" w:rsidR="005D28A1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9620B8" w14:textId="77777777" w:rsidR="005D28A1" w:rsidRDefault="005D28A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721500" w14:textId="77777777" w:rsidR="005D28A1" w:rsidRDefault="005D28A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5D28A1" w14:paraId="24CB348A" w14:textId="77777777">
        <w:trPr>
          <w:cantSplit/>
          <w:trHeight w:val="610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D69F24" w14:textId="77777777" w:rsidR="005D28A1" w:rsidRDefault="005D28A1" w:rsidP="005D28A1">
            <w:pPr>
              <w:numPr>
                <w:ilvl w:val="0"/>
                <w:numId w:val="4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A3F986" w14:textId="77777777" w:rsidR="005D28A1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A87488" w14:textId="77777777" w:rsidR="005D28A1" w:rsidRDefault="005D28A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8B39A1" w14:textId="77777777" w:rsidR="005D28A1" w:rsidRDefault="005D28A1" w:rsidP="00D62E94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Agigea Ecluză</w:t>
            </w:r>
          </w:p>
          <w:p w14:paraId="4B2EC67B" w14:textId="77777777" w:rsidR="005D28A1" w:rsidRDefault="005D28A1" w:rsidP="00D62E94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directă Cap X, peste sch. 3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813339" w14:textId="77777777" w:rsidR="005D28A1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970A0A" w14:textId="77777777" w:rsidR="005D28A1" w:rsidRDefault="005D28A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6916E6" w14:textId="77777777" w:rsidR="005D28A1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233+560</w:t>
            </w:r>
          </w:p>
          <w:p w14:paraId="3EA0334C" w14:textId="77777777" w:rsidR="005D28A1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234+000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DCB7DD" w14:textId="77777777" w:rsidR="005D28A1" w:rsidRDefault="005D28A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86572E" w14:textId="77777777" w:rsidR="005D28A1" w:rsidRDefault="005D28A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5D28A1" w14:paraId="62ADDA05" w14:textId="77777777">
        <w:trPr>
          <w:cantSplit/>
          <w:trHeight w:val="610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AB47C9" w14:textId="77777777" w:rsidR="005D28A1" w:rsidRDefault="005D28A1" w:rsidP="005D28A1">
            <w:pPr>
              <w:numPr>
                <w:ilvl w:val="0"/>
                <w:numId w:val="4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ED9F98" w14:textId="77777777" w:rsidR="005D28A1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234+000</w:t>
            </w:r>
          </w:p>
          <w:p w14:paraId="7A105F2F" w14:textId="77777777" w:rsidR="005D28A1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234+300</w:t>
            </w: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208D87" w14:textId="77777777" w:rsidR="005D28A1" w:rsidRDefault="005D28A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E24CD5" w14:textId="77777777" w:rsidR="005D28A1" w:rsidRDefault="005D28A1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Agigea Ecluză</w:t>
            </w:r>
          </w:p>
          <w:p w14:paraId="5CAA6A95" w14:textId="77777777" w:rsidR="005D28A1" w:rsidRDefault="005D28A1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 directă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C7C2DA" w14:textId="77777777" w:rsidR="005D28A1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8AEE2D" w14:textId="77777777" w:rsidR="005D28A1" w:rsidRDefault="005D28A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E00B0B" w14:textId="77777777" w:rsidR="005D28A1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145E8B" w14:textId="77777777" w:rsidR="005D28A1" w:rsidRDefault="005D28A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7BC127" w14:textId="77777777" w:rsidR="005D28A1" w:rsidRDefault="005D28A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5D28A1" w14:paraId="4CF89F00" w14:textId="77777777">
        <w:trPr>
          <w:cantSplit/>
          <w:trHeight w:val="1117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91DE8A" w14:textId="77777777" w:rsidR="005D28A1" w:rsidRDefault="005D28A1" w:rsidP="005D28A1">
            <w:pPr>
              <w:numPr>
                <w:ilvl w:val="0"/>
                <w:numId w:val="4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131D1C" w14:textId="77777777" w:rsidR="005D28A1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50B83B" w14:textId="77777777" w:rsidR="005D28A1" w:rsidRPr="00564F54" w:rsidRDefault="005D28A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B8690F" w14:textId="77777777" w:rsidR="005D28A1" w:rsidRDefault="005D28A1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Agigea Ecluză</w:t>
            </w:r>
          </w:p>
          <w:p w14:paraId="31A30BB6" w14:textId="77777777" w:rsidR="005D28A1" w:rsidRDefault="005D28A1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0525D9" w14:textId="77777777" w:rsidR="005D28A1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</w:t>
            </w:r>
          </w:p>
          <w:p w14:paraId="7B89E2C6" w14:textId="77777777" w:rsidR="005D28A1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9  / 11 </w:t>
            </w:r>
          </w:p>
          <w:p w14:paraId="73CDCA2D" w14:textId="77777777" w:rsidR="005D28A1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D2111E" w14:textId="77777777" w:rsidR="005D28A1" w:rsidRPr="00564F54" w:rsidRDefault="005D28A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564F5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E76D9C" w14:textId="77777777" w:rsidR="005D28A1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64DEF9" w14:textId="77777777" w:rsidR="005D28A1" w:rsidRPr="00564F54" w:rsidRDefault="005D28A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CAE679" w14:textId="77777777" w:rsidR="005D28A1" w:rsidRDefault="005D28A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 Afectează intrări - ieşiri din st. Agigea Nord pe firul II 813 spre staţia Ferry - Boat.</w:t>
            </w:r>
          </w:p>
        </w:tc>
      </w:tr>
      <w:tr w:rsidR="005D28A1" w14:paraId="5049F719" w14:textId="77777777">
        <w:trPr>
          <w:cantSplit/>
          <w:trHeight w:val="678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F8A42E" w14:textId="77777777" w:rsidR="005D28A1" w:rsidRDefault="005D28A1" w:rsidP="005D28A1">
            <w:pPr>
              <w:numPr>
                <w:ilvl w:val="0"/>
                <w:numId w:val="4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BF691A" w14:textId="77777777" w:rsidR="005D28A1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2FF5F8" w14:textId="77777777" w:rsidR="005D28A1" w:rsidRPr="00564F54" w:rsidRDefault="005D28A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FBF7C0" w14:textId="77777777" w:rsidR="005D28A1" w:rsidRDefault="005D28A1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Agigea Ecluză</w:t>
            </w:r>
          </w:p>
          <w:p w14:paraId="225C2D42" w14:textId="77777777" w:rsidR="005D28A1" w:rsidRDefault="005D28A1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4112C5" w14:textId="77777777" w:rsidR="005D28A1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6C79E894" w14:textId="77777777" w:rsidR="005D28A1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 – 9 /11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DC6DE1" w14:textId="77777777" w:rsidR="005D28A1" w:rsidRPr="00564F54" w:rsidRDefault="005D28A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564F5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700ACE" w14:textId="77777777" w:rsidR="005D28A1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5B7845" w14:textId="77777777" w:rsidR="005D28A1" w:rsidRPr="00564F54" w:rsidRDefault="005D28A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21DD97" w14:textId="77777777" w:rsidR="005D28A1" w:rsidRDefault="005D28A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453E9A42" w14:textId="77777777" w:rsidR="005D28A1" w:rsidRDefault="005D28A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din firul I 813 spre staţia </w:t>
            </w:r>
          </w:p>
          <w:p w14:paraId="0DB0BCDC" w14:textId="77777777" w:rsidR="005D28A1" w:rsidRDefault="005D28A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Ferry - Boat.</w:t>
            </w:r>
          </w:p>
        </w:tc>
      </w:tr>
      <w:tr w:rsidR="005D28A1" w14:paraId="5F929EBF" w14:textId="77777777">
        <w:trPr>
          <w:cantSplit/>
          <w:trHeight w:val="1483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99563E" w14:textId="77777777" w:rsidR="005D28A1" w:rsidRDefault="005D28A1" w:rsidP="005D28A1">
            <w:pPr>
              <w:numPr>
                <w:ilvl w:val="0"/>
                <w:numId w:val="4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8E7265" w14:textId="77777777" w:rsidR="005D28A1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245+070</w:t>
            </w:r>
          </w:p>
          <w:p w14:paraId="54C77FC8" w14:textId="77777777" w:rsidR="005D28A1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245+120</w:t>
            </w: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7DF580" w14:textId="77777777" w:rsidR="005D28A1" w:rsidRPr="00564F54" w:rsidRDefault="005D28A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564F5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3FDACE" w14:textId="77777777" w:rsidR="005D28A1" w:rsidRDefault="005D28A1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Eforie Sud -</w:t>
            </w:r>
          </w:p>
          <w:p w14:paraId="7FBA1096" w14:textId="77777777" w:rsidR="005D28A1" w:rsidRDefault="005D28A1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Costineşti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1B3F28" w14:textId="77777777" w:rsidR="005D28A1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52B454" w14:textId="77777777" w:rsidR="005D28A1" w:rsidRPr="00564F54" w:rsidRDefault="005D28A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DCC958" w14:textId="77777777" w:rsidR="005D28A1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24EBBE" w14:textId="77777777" w:rsidR="005D28A1" w:rsidRPr="00564F54" w:rsidRDefault="005D28A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74A965" w14:textId="77777777" w:rsidR="005D28A1" w:rsidRDefault="005D28A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Semnalizată ca limitare de viteză. </w:t>
            </w:r>
          </w:p>
          <w:p w14:paraId="11936B93" w14:textId="77777777" w:rsidR="005D28A1" w:rsidRDefault="005D28A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 respectă numai pentru primul vehicul din compunerea trenului (locomotivă sau vagon).</w:t>
            </w:r>
          </w:p>
        </w:tc>
      </w:tr>
      <w:tr w:rsidR="005D28A1" w14:paraId="0A095530" w14:textId="77777777">
        <w:trPr>
          <w:cantSplit/>
          <w:trHeight w:val="1483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E0F602" w14:textId="77777777" w:rsidR="005D28A1" w:rsidRDefault="005D28A1" w:rsidP="005D28A1">
            <w:pPr>
              <w:numPr>
                <w:ilvl w:val="0"/>
                <w:numId w:val="4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4A5E6D" w14:textId="77777777" w:rsidR="005D28A1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248+900</w:t>
            </w:r>
          </w:p>
          <w:p w14:paraId="7315622C" w14:textId="77777777" w:rsidR="005D28A1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249+000</w:t>
            </w: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642560" w14:textId="77777777" w:rsidR="005D28A1" w:rsidRPr="00564F54" w:rsidRDefault="005D28A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FAA33A" w14:textId="77777777" w:rsidR="005D28A1" w:rsidRDefault="005D28A1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Eforie Sud -</w:t>
            </w:r>
          </w:p>
          <w:p w14:paraId="1C54A943" w14:textId="77777777" w:rsidR="005D28A1" w:rsidRDefault="005D28A1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Costineşti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EE23DD" w14:textId="77777777" w:rsidR="005D28A1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E2BBCA" w14:textId="77777777" w:rsidR="005D28A1" w:rsidRPr="00564F54" w:rsidRDefault="005D28A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4AFA71" w14:textId="77777777" w:rsidR="005D28A1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769485" w14:textId="77777777" w:rsidR="005D28A1" w:rsidRPr="00564F54" w:rsidRDefault="005D28A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2C997E" w14:textId="77777777" w:rsidR="005D28A1" w:rsidRDefault="005D28A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 Se respectă numai cu primul hehicul din componența trenului (Locomotivă sau automotor)</w:t>
            </w:r>
          </w:p>
        </w:tc>
      </w:tr>
      <w:tr w:rsidR="005D28A1" w14:paraId="201018A2" w14:textId="77777777">
        <w:trPr>
          <w:cantSplit/>
          <w:trHeight w:val="717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15C0D2" w14:textId="77777777" w:rsidR="005D28A1" w:rsidRDefault="005D28A1" w:rsidP="005D28A1">
            <w:pPr>
              <w:numPr>
                <w:ilvl w:val="0"/>
                <w:numId w:val="4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92FC7A" w14:textId="77777777" w:rsidR="005D28A1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250+500</w:t>
            </w:r>
          </w:p>
          <w:p w14:paraId="65EC9309" w14:textId="77777777" w:rsidR="005D28A1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250+550</w:t>
            </w: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D19B62" w14:textId="77777777" w:rsidR="005D28A1" w:rsidRPr="00564F54" w:rsidRDefault="005D28A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42D3A5" w14:textId="77777777" w:rsidR="005D28A1" w:rsidRDefault="005D28A1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Costineşti</w:t>
            </w:r>
          </w:p>
          <w:p w14:paraId="09BE4101" w14:textId="77777777" w:rsidR="005D28A1" w:rsidRDefault="005D28A1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directă Cap X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D07198" w14:textId="77777777" w:rsidR="005D28A1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A2B0D4" w14:textId="77777777" w:rsidR="005D28A1" w:rsidRPr="00564F54" w:rsidRDefault="005D28A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66A257" w14:textId="77777777" w:rsidR="005D28A1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6E97AE" w14:textId="77777777" w:rsidR="005D28A1" w:rsidRPr="00564F54" w:rsidRDefault="005D28A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BDD144" w14:textId="77777777" w:rsidR="005D28A1" w:rsidRDefault="005D28A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  <w:p w14:paraId="6F11FC7C" w14:textId="77777777" w:rsidR="005D28A1" w:rsidRDefault="005D28A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 respectă numai cu primul vehicul din compunerea  trenului (locomotivă sau vagon).</w:t>
            </w:r>
          </w:p>
        </w:tc>
      </w:tr>
      <w:tr w:rsidR="005D28A1" w14:paraId="7F4F8730" w14:textId="77777777">
        <w:trPr>
          <w:cantSplit/>
          <w:trHeight w:val="600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8DD4CC" w14:textId="77777777" w:rsidR="005D28A1" w:rsidRDefault="005D28A1" w:rsidP="005D28A1">
            <w:pPr>
              <w:numPr>
                <w:ilvl w:val="0"/>
                <w:numId w:val="4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2956B2" w14:textId="77777777" w:rsidR="005D28A1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EFDA87" w14:textId="77777777" w:rsidR="005D28A1" w:rsidRPr="00564F54" w:rsidRDefault="005D28A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9F7497" w14:textId="77777777" w:rsidR="005D28A1" w:rsidRDefault="005D28A1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Costineşti</w:t>
            </w:r>
          </w:p>
          <w:p w14:paraId="38488EF6" w14:textId="77777777" w:rsidR="005D28A1" w:rsidRDefault="005D28A1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abătută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A13F7E" w14:textId="77777777" w:rsidR="005D28A1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0DB398" w14:textId="77777777" w:rsidR="005D28A1" w:rsidRPr="00564F54" w:rsidRDefault="005D28A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564F5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AF9A80" w14:textId="77777777" w:rsidR="005D28A1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C6D088" w14:textId="77777777" w:rsidR="005D28A1" w:rsidRPr="00564F54" w:rsidRDefault="005D28A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3AB570" w14:textId="77777777" w:rsidR="005D28A1" w:rsidRDefault="005D28A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Nesemnalizată pe teren. </w:t>
            </w:r>
          </w:p>
        </w:tc>
      </w:tr>
      <w:tr w:rsidR="005D28A1" w14:paraId="415B0C59" w14:textId="77777777">
        <w:trPr>
          <w:cantSplit/>
          <w:trHeight w:val="762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02463B" w14:textId="77777777" w:rsidR="005D28A1" w:rsidRDefault="005D28A1" w:rsidP="005D28A1">
            <w:pPr>
              <w:numPr>
                <w:ilvl w:val="0"/>
                <w:numId w:val="4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4D20C5" w14:textId="77777777" w:rsidR="005D28A1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EF0F84" w14:textId="77777777" w:rsidR="005D28A1" w:rsidRPr="00564F54" w:rsidRDefault="005D28A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330EA6" w14:textId="77777777" w:rsidR="005D28A1" w:rsidRDefault="005D28A1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Neptun</w:t>
            </w:r>
          </w:p>
          <w:p w14:paraId="1BC5CC06" w14:textId="77777777" w:rsidR="005D28A1" w:rsidRDefault="005D28A1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30D43B" w14:textId="77777777" w:rsidR="005D28A1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diag.</w:t>
            </w:r>
          </w:p>
          <w:p w14:paraId="024A8AF1" w14:textId="77777777" w:rsidR="005D28A1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6 - 8 - 10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C0F92D" w14:textId="77777777" w:rsidR="005D28A1" w:rsidRPr="00564F54" w:rsidRDefault="005D28A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564F5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23DA9E" w14:textId="77777777" w:rsidR="005D28A1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868A67" w14:textId="77777777" w:rsidR="005D28A1" w:rsidRPr="00564F54" w:rsidRDefault="005D28A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78622C" w14:textId="77777777" w:rsidR="005D28A1" w:rsidRDefault="005D28A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  pe teren.</w:t>
            </w:r>
          </w:p>
        </w:tc>
      </w:tr>
      <w:tr w:rsidR="005D28A1" w14:paraId="765CAED8" w14:textId="77777777">
        <w:trPr>
          <w:cantSplit/>
          <w:trHeight w:val="421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F58E6B" w14:textId="77777777" w:rsidR="005D28A1" w:rsidRDefault="005D28A1" w:rsidP="005D28A1">
            <w:pPr>
              <w:numPr>
                <w:ilvl w:val="0"/>
                <w:numId w:val="4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6581C7" w14:textId="77777777" w:rsidR="005D28A1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308023" w14:textId="77777777" w:rsidR="005D28A1" w:rsidRPr="00564F54" w:rsidRDefault="005D28A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B0BE8A" w14:textId="77777777" w:rsidR="005D28A1" w:rsidRDefault="005D28A1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Mangalia</w:t>
            </w:r>
          </w:p>
          <w:p w14:paraId="528AAFD7" w14:textId="77777777" w:rsidR="005D28A1" w:rsidRDefault="005D28A1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88A0C0" w14:textId="77777777" w:rsidR="005D28A1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 6 </w:t>
            </w:r>
          </w:p>
          <w:p w14:paraId="6D8BB0D3" w14:textId="77777777" w:rsidR="005D28A1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0B8F02" w14:textId="77777777" w:rsidR="005D28A1" w:rsidRPr="00564F54" w:rsidRDefault="005D28A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564F5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79F90D" w14:textId="77777777" w:rsidR="005D28A1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54197A" w14:textId="77777777" w:rsidR="005D28A1" w:rsidRPr="00564F54" w:rsidRDefault="005D28A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62282D" w14:textId="77777777" w:rsidR="005D28A1" w:rsidRDefault="005D28A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  pe teren.</w:t>
            </w:r>
          </w:p>
          <w:p w14:paraId="44AC0B6E" w14:textId="77777777" w:rsidR="005D28A1" w:rsidRDefault="005D28A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73F66EF" w14:textId="77777777" w:rsidR="005D28A1" w:rsidRDefault="005D28A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8 - 10.</w:t>
            </w:r>
          </w:p>
        </w:tc>
      </w:tr>
      <w:tr w:rsidR="005D28A1" w14:paraId="057F67F3" w14:textId="77777777">
        <w:trPr>
          <w:cantSplit/>
          <w:trHeight w:val="201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AC945F" w14:textId="77777777" w:rsidR="005D28A1" w:rsidRDefault="005D28A1" w:rsidP="005D28A1">
            <w:pPr>
              <w:numPr>
                <w:ilvl w:val="0"/>
                <w:numId w:val="4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C4DCBF" w14:textId="77777777" w:rsidR="005D28A1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557C3B" w14:textId="77777777" w:rsidR="005D28A1" w:rsidRPr="00564F54" w:rsidRDefault="005D28A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8BAC09" w14:textId="77777777" w:rsidR="005D28A1" w:rsidRDefault="005D28A1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Mangalia</w:t>
            </w:r>
          </w:p>
          <w:p w14:paraId="2D53D5D9" w14:textId="77777777" w:rsidR="005D28A1" w:rsidRDefault="005D28A1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9 abătută 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3FB3FC" w14:textId="77777777" w:rsidR="005D28A1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1AE88F55" w14:textId="77777777" w:rsidR="005D28A1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CF7FFA" w14:textId="77777777" w:rsidR="005D28A1" w:rsidRPr="00564F54" w:rsidRDefault="005D28A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564F5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6D7A54" w14:textId="77777777" w:rsidR="005D28A1" w:rsidRDefault="005D28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FAC08F" w14:textId="77777777" w:rsidR="005D28A1" w:rsidRPr="00564F54" w:rsidRDefault="005D28A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B9F1D5" w14:textId="77777777" w:rsidR="005D28A1" w:rsidRDefault="005D28A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</w:tbl>
    <w:p w14:paraId="03C39A97" w14:textId="77777777" w:rsidR="005D28A1" w:rsidRPr="00237377" w:rsidRDefault="005D28A1">
      <w:pPr>
        <w:spacing w:before="40" w:after="40" w:line="192" w:lineRule="auto"/>
        <w:ind w:right="57"/>
        <w:rPr>
          <w:sz w:val="20"/>
          <w:szCs w:val="20"/>
          <w:lang w:val="ro-RO"/>
        </w:rPr>
      </w:pPr>
    </w:p>
    <w:p w14:paraId="24727582" w14:textId="77777777" w:rsidR="005D28A1" w:rsidRDefault="005D28A1" w:rsidP="00C33CBB">
      <w:pPr>
        <w:spacing w:before="40" w:after="40" w:line="360" w:lineRule="auto"/>
        <w:ind w:left="57" w:right="57"/>
        <w:jc w:val="center"/>
        <w:rPr>
          <w:b/>
          <w:bCs/>
          <w:spacing w:val="40"/>
          <w:lang w:val="ro-RO"/>
        </w:rPr>
      </w:pPr>
      <w:r>
        <w:rPr>
          <w:b/>
          <w:bCs/>
          <w:spacing w:val="40"/>
          <w:lang w:val="ro-RO"/>
        </w:rPr>
        <w:t>LINIA 814</w:t>
      </w:r>
    </w:p>
    <w:p w14:paraId="5612D0F8" w14:textId="77777777" w:rsidR="005D28A1" w:rsidRDefault="005D28A1" w:rsidP="002C1023">
      <w:pPr>
        <w:pStyle w:val="Heading1"/>
        <w:spacing w:before="40" w:after="40" w:line="360" w:lineRule="auto"/>
        <w:ind w:left="57" w:right="57"/>
        <w:rPr>
          <w:b w:val="0"/>
          <w:bCs w:val="0"/>
          <w:sz w:val="8"/>
        </w:rPr>
      </w:pPr>
      <w:r>
        <w:t>PALAS - CONSTANŢA PORT  B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71"/>
        <w:gridCol w:w="756"/>
        <w:gridCol w:w="2203"/>
        <w:gridCol w:w="870"/>
        <w:gridCol w:w="754"/>
        <w:gridCol w:w="870"/>
        <w:gridCol w:w="755"/>
        <w:gridCol w:w="2489"/>
      </w:tblGrid>
      <w:tr w:rsidR="005D28A1" w14:paraId="259A84CF" w14:textId="77777777">
        <w:trPr>
          <w:cantSplit/>
          <w:trHeight w:val="7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E7A4A5" w14:textId="77777777" w:rsidR="005D28A1" w:rsidRDefault="005D28A1" w:rsidP="005D28A1">
            <w:pPr>
              <w:numPr>
                <w:ilvl w:val="0"/>
                <w:numId w:val="4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A40CA9" w14:textId="77777777" w:rsidR="005D28A1" w:rsidRDefault="005D28A1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866426" w14:textId="77777777" w:rsidR="005D28A1" w:rsidRPr="002B6917" w:rsidRDefault="005D28A1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BCB47D" w14:textId="77777777" w:rsidR="005D28A1" w:rsidRDefault="005D28A1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Palas</w:t>
            </w:r>
          </w:p>
          <w:p w14:paraId="7764D91A" w14:textId="77777777" w:rsidR="005D28A1" w:rsidRDefault="005D28A1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B, liniile 11B, 15B, 22B, 24B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E9B566" w14:textId="77777777" w:rsidR="005D28A1" w:rsidRDefault="005D28A1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E10D1C" w14:textId="77777777" w:rsidR="005D28A1" w:rsidRDefault="005D28A1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C092CE" w14:textId="77777777" w:rsidR="005D28A1" w:rsidRDefault="005D28A1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CCEC69" w14:textId="77777777" w:rsidR="005D28A1" w:rsidRPr="002A6824" w:rsidRDefault="005D28A1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96507C" w14:textId="77777777" w:rsidR="005D28A1" w:rsidRDefault="005D28A1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5D28A1" w14:paraId="2D77DADB" w14:textId="77777777">
        <w:trPr>
          <w:cantSplit/>
          <w:trHeight w:val="7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E5B1EC" w14:textId="77777777" w:rsidR="005D28A1" w:rsidRDefault="005D28A1" w:rsidP="005D28A1">
            <w:pPr>
              <w:numPr>
                <w:ilvl w:val="0"/>
                <w:numId w:val="4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E77178" w14:textId="77777777" w:rsidR="005D28A1" w:rsidRDefault="005D28A1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F8CE0E" w14:textId="77777777" w:rsidR="005D28A1" w:rsidRPr="002B6917" w:rsidRDefault="005D28A1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05B12D" w14:textId="77777777" w:rsidR="005D28A1" w:rsidRDefault="005D28A1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Palas</w:t>
            </w:r>
          </w:p>
          <w:p w14:paraId="5B6AC6C4" w14:textId="77777777" w:rsidR="005D28A1" w:rsidRDefault="005D28A1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B, linia 14B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583F9F" w14:textId="77777777" w:rsidR="005D28A1" w:rsidRDefault="005D28A1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700 m din </w:t>
            </w:r>
          </w:p>
          <w:p w14:paraId="168D7840" w14:textId="77777777" w:rsidR="005D28A1" w:rsidRDefault="005D28A1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4AFFA6" w14:textId="77777777" w:rsidR="005D28A1" w:rsidRDefault="005D28A1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3E5952" w14:textId="77777777" w:rsidR="005D28A1" w:rsidRDefault="005D28A1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F58CB6" w14:textId="77777777" w:rsidR="005D28A1" w:rsidRPr="002A6824" w:rsidRDefault="005D28A1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23E793" w14:textId="77777777" w:rsidR="005D28A1" w:rsidRDefault="005D28A1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5D28A1" w14:paraId="2295D7FD" w14:textId="77777777">
        <w:trPr>
          <w:cantSplit/>
          <w:trHeight w:val="7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13BEF9" w14:textId="77777777" w:rsidR="005D28A1" w:rsidRDefault="005D28A1" w:rsidP="005D28A1">
            <w:pPr>
              <w:numPr>
                <w:ilvl w:val="0"/>
                <w:numId w:val="4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92583C" w14:textId="77777777" w:rsidR="005D28A1" w:rsidRDefault="005D28A1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4FC05B" w14:textId="77777777" w:rsidR="005D28A1" w:rsidRPr="002B6917" w:rsidRDefault="005D28A1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930C44" w14:textId="77777777" w:rsidR="005D28A1" w:rsidRDefault="005D28A1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Palas</w:t>
            </w:r>
          </w:p>
          <w:p w14:paraId="254A8929" w14:textId="77777777" w:rsidR="005D28A1" w:rsidRDefault="005D28A1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B,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7CB87F" w14:textId="77777777" w:rsidR="005D28A1" w:rsidRDefault="005D28A1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35B și </w:t>
            </w:r>
          </w:p>
          <w:p w14:paraId="46BEA85E" w14:textId="77777777" w:rsidR="005D28A1" w:rsidRDefault="005D28A1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TDJ 41B/</w:t>
            </w:r>
          </w:p>
          <w:p w14:paraId="1B4DFBE3" w14:textId="77777777" w:rsidR="005D28A1" w:rsidRDefault="005D28A1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49B,</w:t>
            </w:r>
          </w:p>
          <w:p w14:paraId="19C4EFDC" w14:textId="77777777" w:rsidR="005D28A1" w:rsidRDefault="005D28A1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15B/17B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328DD5" w14:textId="77777777" w:rsidR="005D28A1" w:rsidRDefault="005D28A1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780616" w14:textId="77777777" w:rsidR="005D28A1" w:rsidRDefault="005D28A1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8E4E6F" w14:textId="77777777" w:rsidR="005D28A1" w:rsidRPr="002A6824" w:rsidRDefault="005D28A1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63ED5C" w14:textId="77777777" w:rsidR="005D28A1" w:rsidRDefault="005D28A1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5D28A1" w14:paraId="3C79319D" w14:textId="77777777">
        <w:trPr>
          <w:cantSplit/>
          <w:trHeight w:val="7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8BB829" w14:textId="77777777" w:rsidR="005D28A1" w:rsidRDefault="005D28A1" w:rsidP="005D28A1">
            <w:pPr>
              <w:numPr>
                <w:ilvl w:val="0"/>
                <w:numId w:val="4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24E007" w14:textId="77777777" w:rsidR="005D28A1" w:rsidRDefault="005D28A1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B32BEF" w14:textId="77777777" w:rsidR="005D28A1" w:rsidRPr="002B6917" w:rsidRDefault="005D28A1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A93CED" w14:textId="77777777" w:rsidR="005D28A1" w:rsidRDefault="005D28A1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Palas</w:t>
            </w:r>
          </w:p>
          <w:p w14:paraId="7493266A" w14:textId="77777777" w:rsidR="005D28A1" w:rsidRDefault="005D28A1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Tranzit, linia 3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3593F0" w14:textId="77777777" w:rsidR="005D28A1" w:rsidRDefault="005D28A1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150 m din </w:t>
            </w:r>
          </w:p>
          <w:p w14:paraId="3E793987" w14:textId="77777777" w:rsidR="005D28A1" w:rsidRDefault="005D28A1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A0B3A1" w14:textId="77777777" w:rsidR="005D28A1" w:rsidRDefault="005D28A1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17FB2E" w14:textId="77777777" w:rsidR="005D28A1" w:rsidRDefault="005D28A1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0C0FCC" w14:textId="77777777" w:rsidR="005D28A1" w:rsidRPr="002A6824" w:rsidRDefault="005D28A1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C6B0CC" w14:textId="77777777" w:rsidR="005D28A1" w:rsidRDefault="005D28A1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5D28A1" w14:paraId="1679B11A" w14:textId="77777777">
        <w:trPr>
          <w:cantSplit/>
          <w:trHeight w:val="7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713406" w14:textId="77777777" w:rsidR="005D28A1" w:rsidRDefault="005D28A1" w:rsidP="005D28A1">
            <w:pPr>
              <w:numPr>
                <w:ilvl w:val="0"/>
                <w:numId w:val="4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E57171" w14:textId="77777777" w:rsidR="005D28A1" w:rsidRDefault="005D28A1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3DDCC9" w14:textId="77777777" w:rsidR="005D28A1" w:rsidRPr="002B6917" w:rsidRDefault="005D28A1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4BD199" w14:textId="77777777" w:rsidR="005D28A1" w:rsidRDefault="005D28A1" w:rsidP="00B13112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Palas</w:t>
            </w:r>
          </w:p>
          <w:p w14:paraId="61B4DED4" w14:textId="77777777" w:rsidR="005D28A1" w:rsidRDefault="005D28A1" w:rsidP="00B13112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Tranzit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D55BC8" w14:textId="77777777" w:rsidR="005D28A1" w:rsidRDefault="005D28A1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56</w:t>
            </w:r>
          </w:p>
          <w:p w14:paraId="7E2EEFA7" w14:textId="77777777" w:rsidR="005D28A1" w:rsidRDefault="005D28A1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 ambele pozitii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ACDE5D" w14:textId="77777777" w:rsidR="005D28A1" w:rsidRDefault="005D28A1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DB8A00" w14:textId="77777777" w:rsidR="005D28A1" w:rsidRDefault="005D28A1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49F147" w14:textId="77777777" w:rsidR="005D28A1" w:rsidRPr="002A6824" w:rsidRDefault="005D28A1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B9EB04" w14:textId="77777777" w:rsidR="005D28A1" w:rsidRDefault="005D28A1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B13112">
              <w:rPr>
                <w:b/>
                <w:bCs/>
                <w:i/>
                <w:iCs/>
                <w:sz w:val="20"/>
              </w:rPr>
              <w:t>Nesemnalizată pe teren. Afectează intrări-ieșiri la și de la FIR II 814 ; la L1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B13112">
              <w:rPr>
                <w:b/>
                <w:bCs/>
                <w:i/>
                <w:iCs/>
                <w:sz w:val="20"/>
              </w:rPr>
              <w:t>-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B13112">
              <w:rPr>
                <w:b/>
                <w:bCs/>
                <w:i/>
                <w:iCs/>
                <w:sz w:val="20"/>
              </w:rPr>
              <w:t>3 Grupa Tranzit; la L1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B13112">
              <w:rPr>
                <w:b/>
                <w:bCs/>
                <w:i/>
                <w:iCs/>
                <w:sz w:val="20"/>
              </w:rPr>
              <w:t>-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B13112">
              <w:rPr>
                <w:b/>
                <w:bCs/>
                <w:i/>
                <w:iCs/>
                <w:sz w:val="20"/>
              </w:rPr>
              <w:t>8 Grupa A și Linia Colectoare. Afectează intrări-ieșiri Linia Colectoare și de la Constanța Oraș, Constanța Mărfuri; L1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B13112">
              <w:rPr>
                <w:b/>
                <w:bCs/>
                <w:i/>
                <w:iCs/>
                <w:sz w:val="20"/>
              </w:rPr>
              <w:t>-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B13112">
              <w:rPr>
                <w:b/>
                <w:bCs/>
                <w:i/>
                <w:iCs/>
                <w:sz w:val="20"/>
              </w:rPr>
              <w:t>3 Grupa Tranzit; L1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B13112">
              <w:rPr>
                <w:b/>
                <w:bCs/>
                <w:i/>
                <w:iCs/>
                <w:sz w:val="20"/>
              </w:rPr>
              <w:t>-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B13112">
              <w:rPr>
                <w:b/>
                <w:bCs/>
                <w:i/>
                <w:iCs/>
                <w:sz w:val="20"/>
              </w:rPr>
              <w:t>L8 Grupa A și Linia Colectoare</w:t>
            </w:r>
          </w:p>
        </w:tc>
      </w:tr>
      <w:tr w:rsidR="005D28A1" w14:paraId="7CCAD049" w14:textId="77777777">
        <w:trPr>
          <w:cantSplit/>
          <w:trHeight w:val="7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8BF235" w14:textId="77777777" w:rsidR="005D28A1" w:rsidRDefault="005D28A1" w:rsidP="005D28A1">
            <w:pPr>
              <w:numPr>
                <w:ilvl w:val="0"/>
                <w:numId w:val="4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D7CB32" w14:textId="77777777" w:rsidR="005D28A1" w:rsidRDefault="005D28A1" w:rsidP="00B1311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9B253E" w14:textId="77777777" w:rsidR="005D28A1" w:rsidRPr="002B6917" w:rsidRDefault="005D28A1" w:rsidP="00B13112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F07A89" w14:textId="77777777" w:rsidR="005D28A1" w:rsidRDefault="005D28A1" w:rsidP="00B13112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Palas</w:t>
            </w:r>
          </w:p>
          <w:p w14:paraId="5399D0C1" w14:textId="77777777" w:rsidR="005D28A1" w:rsidRDefault="005D28A1" w:rsidP="00B13112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Tranzit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EA6709" w14:textId="77777777" w:rsidR="005D28A1" w:rsidRDefault="005D28A1" w:rsidP="00B1311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30</w:t>
            </w:r>
          </w:p>
          <w:p w14:paraId="117FA5D4" w14:textId="77777777" w:rsidR="005D28A1" w:rsidRDefault="005D28A1" w:rsidP="00B1311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 ambele pozitii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097C85" w14:textId="77777777" w:rsidR="005D28A1" w:rsidRDefault="005D28A1" w:rsidP="00B13112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FAF799" w14:textId="77777777" w:rsidR="005D28A1" w:rsidRDefault="005D28A1" w:rsidP="00B1311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F97708" w14:textId="77777777" w:rsidR="005D28A1" w:rsidRPr="002A6824" w:rsidRDefault="005D28A1" w:rsidP="00B13112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584E90" w14:textId="77777777" w:rsidR="005D28A1" w:rsidRDefault="005D28A1" w:rsidP="00B13112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B13112">
              <w:rPr>
                <w:b/>
                <w:bCs/>
                <w:i/>
                <w:iCs/>
                <w:sz w:val="20"/>
              </w:rPr>
              <w:t>Nesemnalizată pe teren. Afectează intrări-ieșiri la și de la FIR II 814 ; la L1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B13112">
              <w:rPr>
                <w:b/>
                <w:bCs/>
                <w:i/>
                <w:iCs/>
                <w:sz w:val="20"/>
              </w:rPr>
              <w:t>-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B13112">
              <w:rPr>
                <w:b/>
                <w:bCs/>
                <w:i/>
                <w:iCs/>
                <w:sz w:val="20"/>
              </w:rPr>
              <w:t>7 Grupa Tranzit; la L1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B13112">
              <w:rPr>
                <w:b/>
                <w:bCs/>
                <w:i/>
                <w:iCs/>
                <w:sz w:val="20"/>
              </w:rPr>
              <w:t>-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B13112">
              <w:rPr>
                <w:b/>
                <w:bCs/>
                <w:i/>
                <w:iCs/>
                <w:sz w:val="20"/>
              </w:rPr>
              <w:t xml:space="preserve">8 Grupa A și Linia Colectoare. </w:t>
            </w:r>
          </w:p>
        </w:tc>
      </w:tr>
      <w:tr w:rsidR="005D28A1" w14:paraId="5BD962C4" w14:textId="77777777">
        <w:trPr>
          <w:cantSplit/>
          <w:trHeight w:val="7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A588E4" w14:textId="77777777" w:rsidR="005D28A1" w:rsidRDefault="005D28A1" w:rsidP="005D28A1">
            <w:pPr>
              <w:numPr>
                <w:ilvl w:val="0"/>
                <w:numId w:val="4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815CC8" w14:textId="77777777" w:rsidR="005D28A1" w:rsidRDefault="005D28A1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D14936" w14:textId="77777777" w:rsidR="005D28A1" w:rsidRPr="002B6917" w:rsidRDefault="005D28A1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F26D52" w14:textId="77777777" w:rsidR="005D28A1" w:rsidRDefault="005D28A1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Palas</w:t>
            </w:r>
          </w:p>
          <w:p w14:paraId="575887F4" w14:textId="77777777" w:rsidR="005D28A1" w:rsidRDefault="005D28A1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A</w:t>
            </w:r>
          </w:p>
          <w:p w14:paraId="7A647913" w14:textId="77777777" w:rsidR="005D28A1" w:rsidRDefault="005D28A1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6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85BB25" w14:textId="77777777" w:rsidR="005D28A1" w:rsidRDefault="005D28A1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54697459" w14:textId="77777777" w:rsidR="005D28A1" w:rsidRDefault="005D28A1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A1688D" w14:textId="77777777" w:rsidR="005D28A1" w:rsidRDefault="005D28A1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34CA7C" w14:textId="77777777" w:rsidR="005D28A1" w:rsidRDefault="005D28A1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48A1D6" w14:textId="77777777" w:rsidR="005D28A1" w:rsidRPr="002A6824" w:rsidRDefault="005D28A1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75375A" w14:textId="77777777" w:rsidR="005D28A1" w:rsidRDefault="005D28A1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5D28A1" w14:paraId="6FB39ACB" w14:textId="77777777">
        <w:trPr>
          <w:cantSplit/>
          <w:trHeight w:val="107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AEE8C6" w14:textId="77777777" w:rsidR="005D28A1" w:rsidRDefault="005D28A1" w:rsidP="005D28A1">
            <w:pPr>
              <w:numPr>
                <w:ilvl w:val="0"/>
                <w:numId w:val="4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24B929" w14:textId="77777777" w:rsidR="005D28A1" w:rsidRDefault="005D28A1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2+200</w:t>
            </w:r>
          </w:p>
          <w:p w14:paraId="6DE053CD" w14:textId="77777777" w:rsidR="005D28A1" w:rsidRDefault="005D28A1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3+300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FBCDB1" w14:textId="77777777" w:rsidR="005D28A1" w:rsidRPr="002B6917" w:rsidRDefault="005D28A1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0EE0A2" w14:textId="77777777" w:rsidR="005D28A1" w:rsidRDefault="005D28A1">
            <w:pPr>
              <w:spacing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Palas -</w:t>
            </w:r>
          </w:p>
          <w:p w14:paraId="09CC7ED2" w14:textId="77777777" w:rsidR="005D28A1" w:rsidRDefault="005D28A1">
            <w:pPr>
              <w:spacing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Ramificaţie Constanţa</w:t>
            </w:r>
          </w:p>
          <w:p w14:paraId="0529FB36" w14:textId="77777777" w:rsidR="005D28A1" w:rsidRDefault="005D28A1">
            <w:pPr>
              <w:spacing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Vii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96ED95" w14:textId="77777777" w:rsidR="005D28A1" w:rsidRDefault="005D28A1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2531FD" w14:textId="77777777" w:rsidR="005D28A1" w:rsidRDefault="005D28A1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FB8DFA" w14:textId="77777777" w:rsidR="005D28A1" w:rsidRDefault="005D28A1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2+000</w:t>
            </w:r>
          </w:p>
          <w:p w14:paraId="75828C34" w14:textId="77777777" w:rsidR="005D28A1" w:rsidRDefault="005D28A1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3+300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49A5AC" w14:textId="77777777" w:rsidR="005D28A1" w:rsidRPr="002A6824" w:rsidRDefault="005D28A1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6577DA" w14:textId="77777777" w:rsidR="005D28A1" w:rsidRDefault="005D28A1">
            <w:pPr>
              <w:spacing w:after="20" w:line="276" w:lineRule="auto"/>
              <w:ind w:left="113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5D28A1" w14:paraId="65591B2B" w14:textId="77777777">
        <w:trPr>
          <w:cantSplit/>
          <w:trHeight w:val="1144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464B37" w14:textId="77777777" w:rsidR="005D28A1" w:rsidRDefault="005D28A1" w:rsidP="005D28A1">
            <w:pPr>
              <w:numPr>
                <w:ilvl w:val="0"/>
                <w:numId w:val="4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C0655C" w14:textId="77777777" w:rsidR="005D28A1" w:rsidRDefault="005D28A1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FD2EDF" w14:textId="77777777" w:rsidR="005D28A1" w:rsidRPr="002B6917" w:rsidRDefault="005D28A1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FC008C" w14:textId="77777777" w:rsidR="005D28A1" w:rsidRDefault="005D28A1">
            <w:pPr>
              <w:spacing w:after="40" w:line="276" w:lineRule="auto"/>
              <w:ind w:left="57" w:right="57"/>
              <w:rPr>
                <w:b/>
                <w:bCs/>
                <w:sz w:val="20"/>
              </w:rPr>
            </w:pPr>
            <w:r w:rsidRPr="00B74F39">
              <w:rPr>
                <w:b/>
                <w:bCs/>
                <w:sz w:val="20"/>
              </w:rPr>
              <w:t>Linie legatură cuprinsă între  sch.3  și sch.47  Cap X PC1  Statia Constanța Port B ( include SI 035,  SI 037, sch.15 și sch.17 )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ADC50B" w14:textId="77777777" w:rsidR="005D28A1" w:rsidRDefault="005D28A1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15 și 17</w:t>
            </w:r>
          </w:p>
          <w:p w14:paraId="246CE3BB" w14:textId="77777777" w:rsidR="005D28A1" w:rsidRDefault="005D28A1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694146" w14:textId="77777777" w:rsidR="005D28A1" w:rsidRDefault="005D28A1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F9C0B7" w14:textId="77777777" w:rsidR="005D28A1" w:rsidRDefault="005D28A1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6325B7" w14:textId="77777777" w:rsidR="005D28A1" w:rsidRPr="002A6824" w:rsidRDefault="005D28A1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AAC1A9" w14:textId="77777777" w:rsidR="005D28A1" w:rsidRDefault="005D28A1">
            <w:pPr>
              <w:spacing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B74F39">
              <w:rPr>
                <w:b/>
                <w:bCs/>
                <w:i/>
                <w:iCs/>
                <w:sz w:val="20"/>
              </w:rPr>
              <w:t>Nesemnalizată pe teren .</w:t>
            </w:r>
          </w:p>
          <w:p w14:paraId="37D4449D" w14:textId="77777777" w:rsidR="005D28A1" w:rsidRDefault="005D28A1">
            <w:pPr>
              <w:spacing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B74F39">
              <w:rPr>
                <w:b/>
                <w:bCs/>
                <w:i/>
                <w:iCs/>
                <w:sz w:val="20"/>
              </w:rPr>
              <w:t>Afectează: intrări/ieșiri linii Gr.A1 Cap X si Fir I ,  Fir II  L 814.</w:t>
            </w:r>
          </w:p>
        </w:tc>
      </w:tr>
      <w:tr w:rsidR="005D28A1" w14:paraId="047A8390" w14:textId="77777777">
        <w:trPr>
          <w:cantSplit/>
          <w:trHeight w:val="80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741C2F" w14:textId="77777777" w:rsidR="005D28A1" w:rsidRDefault="005D28A1" w:rsidP="005D28A1">
            <w:pPr>
              <w:numPr>
                <w:ilvl w:val="0"/>
                <w:numId w:val="4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6A0F90" w14:textId="77777777" w:rsidR="005D28A1" w:rsidRDefault="005D28A1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E3F502" w14:textId="77777777" w:rsidR="005D28A1" w:rsidRPr="002B6917" w:rsidRDefault="005D28A1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3B2491" w14:textId="77777777" w:rsidR="005D28A1" w:rsidRDefault="005D28A1">
            <w:pPr>
              <w:spacing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Constanţa Port 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F6BC85" w14:textId="77777777" w:rsidR="005D28A1" w:rsidRDefault="005D28A1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 53 / 57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AB1F3F" w14:textId="77777777" w:rsidR="005D28A1" w:rsidRPr="00557C88" w:rsidRDefault="005D28A1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DA8124" w14:textId="77777777" w:rsidR="005D28A1" w:rsidRDefault="005D28A1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98FFF9" w14:textId="77777777" w:rsidR="005D28A1" w:rsidRPr="002A6824" w:rsidRDefault="005D28A1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A0A848" w14:textId="77777777" w:rsidR="005D28A1" w:rsidRDefault="005D28A1">
            <w:pPr>
              <w:spacing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6F64AE2A" w14:textId="77777777" w:rsidR="005D28A1" w:rsidRPr="00D83307" w:rsidRDefault="005D28A1">
            <w:pPr>
              <w:spacing w:after="40" w:line="276" w:lineRule="auto"/>
              <w:ind w:left="57" w:right="57"/>
              <w:rPr>
                <w:b/>
                <w:bCs/>
                <w:i/>
                <w:iCs/>
                <w:sz w:val="19"/>
                <w:szCs w:val="19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0 - 5 F.A.D.S. și ieșirile 1 - 8 B2.</w:t>
            </w:r>
          </w:p>
        </w:tc>
      </w:tr>
      <w:tr w:rsidR="005D28A1" w14:paraId="1CEBD4C4" w14:textId="77777777">
        <w:trPr>
          <w:cantSplit/>
          <w:trHeight w:val="30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15D9FE" w14:textId="77777777" w:rsidR="005D28A1" w:rsidRDefault="005D28A1" w:rsidP="005D28A1">
            <w:pPr>
              <w:numPr>
                <w:ilvl w:val="0"/>
                <w:numId w:val="4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58C555" w14:textId="77777777" w:rsidR="005D28A1" w:rsidRDefault="005D28A1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9722A0" w14:textId="77777777" w:rsidR="005D28A1" w:rsidRPr="002B6917" w:rsidRDefault="005D28A1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18184F" w14:textId="77777777" w:rsidR="005D28A1" w:rsidRDefault="005D28A1">
            <w:pPr>
              <w:spacing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Constanţa Port B</w:t>
            </w:r>
          </w:p>
          <w:p w14:paraId="3C6973C7" w14:textId="77777777" w:rsidR="005D28A1" w:rsidRDefault="005D28A1">
            <w:pPr>
              <w:spacing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0 FADS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8B7468" w14:textId="77777777" w:rsidR="005D28A1" w:rsidRDefault="005D28A1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FD8ED3" w14:textId="77777777" w:rsidR="005D28A1" w:rsidRDefault="005D28A1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5D14B5" w14:textId="77777777" w:rsidR="005D28A1" w:rsidRDefault="005D28A1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F05EB7" w14:textId="77777777" w:rsidR="005D28A1" w:rsidRPr="002A6824" w:rsidRDefault="005D28A1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6E48CE" w14:textId="77777777" w:rsidR="005D28A1" w:rsidRDefault="005D28A1">
            <w:pPr>
              <w:spacing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5D28A1" w14:paraId="69E111E8" w14:textId="77777777">
        <w:trPr>
          <w:cantSplit/>
          <w:trHeight w:val="30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4E1316" w14:textId="77777777" w:rsidR="005D28A1" w:rsidRDefault="005D28A1" w:rsidP="005D28A1">
            <w:pPr>
              <w:numPr>
                <w:ilvl w:val="0"/>
                <w:numId w:val="4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3EE917" w14:textId="77777777" w:rsidR="005D28A1" w:rsidRDefault="005D28A1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80F6BD" w14:textId="77777777" w:rsidR="005D28A1" w:rsidRPr="002B6917" w:rsidRDefault="005D28A1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869344" w14:textId="77777777" w:rsidR="005D28A1" w:rsidRDefault="005D28A1">
            <w:pPr>
              <w:spacing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Constanţa Port B</w:t>
            </w:r>
          </w:p>
          <w:p w14:paraId="07CC730B" w14:textId="77777777" w:rsidR="005D28A1" w:rsidRDefault="005D28A1">
            <w:pPr>
              <w:spacing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A1, L7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663095" w14:textId="77777777" w:rsidR="005D28A1" w:rsidRDefault="005D28A1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6297D2" w14:textId="77777777" w:rsidR="005D28A1" w:rsidRDefault="005D28A1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674F60" w14:textId="77777777" w:rsidR="005D28A1" w:rsidRDefault="005D28A1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5CC18F" w14:textId="77777777" w:rsidR="005D28A1" w:rsidRPr="002A6824" w:rsidRDefault="005D28A1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7A60D1" w14:textId="77777777" w:rsidR="005D28A1" w:rsidRDefault="005D28A1">
            <w:pPr>
              <w:spacing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5D28A1" w14:paraId="56288779" w14:textId="77777777">
        <w:trPr>
          <w:cantSplit/>
          <w:trHeight w:val="524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78E544" w14:textId="77777777" w:rsidR="005D28A1" w:rsidRDefault="005D28A1" w:rsidP="005D28A1">
            <w:pPr>
              <w:numPr>
                <w:ilvl w:val="0"/>
                <w:numId w:val="4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0068CD" w14:textId="77777777" w:rsidR="005D28A1" w:rsidRDefault="005D28A1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C14722" w14:textId="77777777" w:rsidR="005D28A1" w:rsidRPr="002B6917" w:rsidRDefault="005D28A1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D2A1D7" w14:textId="77777777" w:rsidR="005D28A1" w:rsidRDefault="005D28A1">
            <w:pPr>
              <w:spacing w:after="40" w:line="276" w:lineRule="auto"/>
              <w:ind w:left="57" w:right="57"/>
              <w:rPr>
                <w:b/>
                <w:bCs/>
                <w:sz w:val="18"/>
                <w:szCs w:val="18"/>
              </w:rPr>
            </w:pPr>
            <w:r w:rsidRPr="006315B8">
              <w:rPr>
                <w:b/>
                <w:bCs/>
                <w:sz w:val="18"/>
                <w:szCs w:val="18"/>
              </w:rPr>
              <w:t>St. Constanţa Port Mol V</w:t>
            </w:r>
          </w:p>
          <w:p w14:paraId="0997A1AE" w14:textId="77777777" w:rsidR="005D28A1" w:rsidRDefault="005D28A1">
            <w:pPr>
              <w:spacing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18"/>
                <w:szCs w:val="18"/>
              </w:rPr>
              <w:t>linia 1 Z triaj zona V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224B55" w14:textId="77777777" w:rsidR="005D28A1" w:rsidRDefault="005D28A1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B0BB6B" w14:textId="77777777" w:rsidR="005D28A1" w:rsidRPr="00557C88" w:rsidRDefault="005D28A1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12D2E9" w14:textId="77777777" w:rsidR="005D28A1" w:rsidRDefault="005D28A1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3202B8" w14:textId="77777777" w:rsidR="005D28A1" w:rsidRPr="002A6824" w:rsidRDefault="005D28A1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9F3105" w14:textId="77777777" w:rsidR="005D28A1" w:rsidRDefault="005D28A1">
            <w:pPr>
              <w:spacing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5D28A1" w14:paraId="012F6B4E" w14:textId="77777777">
        <w:trPr>
          <w:cantSplit/>
          <w:trHeight w:val="19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E2140E" w14:textId="77777777" w:rsidR="005D28A1" w:rsidRDefault="005D28A1" w:rsidP="005D28A1">
            <w:pPr>
              <w:numPr>
                <w:ilvl w:val="0"/>
                <w:numId w:val="4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285AE4" w14:textId="77777777" w:rsidR="005D28A1" w:rsidRDefault="005D28A1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33B5C5" w14:textId="77777777" w:rsidR="005D28A1" w:rsidRPr="002B6917" w:rsidRDefault="005D28A1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D11157" w14:textId="77777777" w:rsidR="005D28A1" w:rsidRDefault="005D28A1">
            <w:pPr>
              <w:spacing w:after="40" w:line="276" w:lineRule="auto"/>
              <w:ind w:left="57" w:right="57"/>
              <w:rPr>
                <w:b/>
                <w:bCs/>
                <w:sz w:val="18"/>
                <w:szCs w:val="18"/>
              </w:rPr>
            </w:pPr>
            <w:r w:rsidRPr="006315B8">
              <w:rPr>
                <w:b/>
                <w:bCs/>
                <w:sz w:val="18"/>
                <w:szCs w:val="18"/>
              </w:rPr>
              <w:t>St. Constanţa Port Mol V</w:t>
            </w:r>
          </w:p>
          <w:p w14:paraId="07934174" w14:textId="77777777" w:rsidR="005D28A1" w:rsidRPr="006315B8" w:rsidRDefault="005D28A1">
            <w:pPr>
              <w:spacing w:after="40" w:line="276" w:lineRule="auto"/>
              <w:ind w:left="57" w:right="57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linia 2 Z triaj zona V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42A295" w14:textId="77777777" w:rsidR="005D28A1" w:rsidRDefault="005D28A1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6404C0" w14:textId="77777777" w:rsidR="005D28A1" w:rsidRPr="00557C88" w:rsidRDefault="005D28A1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16EC54" w14:textId="77777777" w:rsidR="005D28A1" w:rsidRDefault="005D28A1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751D4B" w14:textId="77777777" w:rsidR="005D28A1" w:rsidRPr="002A6824" w:rsidRDefault="005D28A1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F1AAB9" w14:textId="77777777" w:rsidR="005D28A1" w:rsidRDefault="005D28A1">
            <w:pPr>
              <w:spacing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</w:tbl>
    <w:p w14:paraId="133438A0" w14:textId="77777777" w:rsidR="005D28A1" w:rsidRPr="00930181" w:rsidRDefault="005D28A1">
      <w:pPr>
        <w:tabs>
          <w:tab w:val="left" w:pos="3183"/>
        </w:tabs>
      </w:pPr>
    </w:p>
    <w:p w14:paraId="2622F1BB" w14:textId="77777777" w:rsidR="005D28A1" w:rsidRDefault="005D28A1" w:rsidP="009257A1">
      <w:pPr>
        <w:pStyle w:val="BARSTYLE"/>
        <w:spacing w:line="480" w:lineRule="auto"/>
        <w:jc w:val="center"/>
        <w:rPr>
          <w:rFonts w:ascii="Times New Roman" w:hAnsi="Times New Roman"/>
          <w:b/>
          <w:spacing w:val="40"/>
          <w:sz w:val="20"/>
        </w:rPr>
      </w:pPr>
    </w:p>
    <w:p w14:paraId="0CC9FCBC" w14:textId="77777777" w:rsidR="006329F1" w:rsidRDefault="006329F1" w:rsidP="009257A1">
      <w:pPr>
        <w:pStyle w:val="BARSTYLE"/>
        <w:spacing w:line="480" w:lineRule="auto"/>
        <w:jc w:val="center"/>
        <w:rPr>
          <w:rFonts w:ascii="Times New Roman" w:hAnsi="Times New Roman"/>
          <w:b/>
          <w:spacing w:val="40"/>
          <w:sz w:val="20"/>
        </w:rPr>
      </w:pPr>
    </w:p>
    <w:p w14:paraId="381C5877" w14:textId="77777777" w:rsidR="006329F1" w:rsidRDefault="006329F1" w:rsidP="009257A1">
      <w:pPr>
        <w:pStyle w:val="BARSTYLE"/>
        <w:spacing w:line="480" w:lineRule="auto"/>
        <w:jc w:val="center"/>
        <w:rPr>
          <w:rFonts w:ascii="Times New Roman" w:hAnsi="Times New Roman"/>
          <w:b/>
          <w:spacing w:val="40"/>
          <w:sz w:val="20"/>
        </w:rPr>
      </w:pPr>
    </w:p>
    <w:p w14:paraId="23D30CF5" w14:textId="77777777" w:rsidR="006329F1" w:rsidRDefault="006329F1" w:rsidP="009257A1">
      <w:pPr>
        <w:pStyle w:val="BARSTYLE"/>
        <w:spacing w:line="480" w:lineRule="auto"/>
        <w:jc w:val="center"/>
        <w:rPr>
          <w:rFonts w:ascii="Times New Roman" w:hAnsi="Times New Roman"/>
          <w:b/>
          <w:spacing w:val="40"/>
          <w:sz w:val="20"/>
        </w:rPr>
      </w:pPr>
    </w:p>
    <w:p w14:paraId="3A5E8051" w14:textId="77777777" w:rsidR="006329F1" w:rsidRDefault="006329F1" w:rsidP="009257A1">
      <w:pPr>
        <w:pStyle w:val="BARSTYLE"/>
        <w:spacing w:line="480" w:lineRule="auto"/>
        <w:jc w:val="center"/>
        <w:rPr>
          <w:rFonts w:ascii="Times New Roman" w:hAnsi="Times New Roman"/>
          <w:b/>
          <w:spacing w:val="40"/>
          <w:sz w:val="20"/>
        </w:rPr>
      </w:pPr>
    </w:p>
    <w:p w14:paraId="3FFB7BEE" w14:textId="77777777" w:rsidR="006329F1" w:rsidRPr="00C21F42" w:rsidRDefault="006329F1" w:rsidP="009257A1">
      <w:pPr>
        <w:pStyle w:val="BARSTYLE"/>
        <w:spacing w:line="480" w:lineRule="auto"/>
        <w:jc w:val="center"/>
        <w:rPr>
          <w:rFonts w:ascii="Times New Roman" w:hAnsi="Times New Roman"/>
          <w:b/>
          <w:spacing w:val="40"/>
          <w:sz w:val="20"/>
        </w:rPr>
      </w:pPr>
    </w:p>
    <w:p w14:paraId="25A05F83" w14:textId="77777777" w:rsidR="005D28A1" w:rsidRPr="00C21F42" w:rsidRDefault="005D28A1" w:rsidP="009257A1">
      <w:pPr>
        <w:pStyle w:val="BARSTYLE"/>
        <w:spacing w:line="480" w:lineRule="auto"/>
        <w:jc w:val="center"/>
        <w:rPr>
          <w:rFonts w:ascii="Times New Roman" w:hAnsi="Times New Roman"/>
          <w:b/>
          <w:spacing w:val="40"/>
          <w:sz w:val="20"/>
        </w:rPr>
      </w:pPr>
      <w:r w:rsidRPr="00C21F42">
        <w:rPr>
          <w:rFonts w:ascii="Times New Roman" w:hAnsi="Times New Roman"/>
          <w:b/>
          <w:spacing w:val="40"/>
          <w:sz w:val="20"/>
        </w:rPr>
        <w:t>CONDIŢII  SPECIALE  DE  CIRCULAŢIE</w:t>
      </w:r>
    </w:p>
    <w:p w14:paraId="147CF07F" w14:textId="77777777" w:rsidR="005D28A1" w:rsidRPr="00C21F42" w:rsidRDefault="005D28A1" w:rsidP="009257A1">
      <w:pPr>
        <w:pStyle w:val="BARSTYLE"/>
        <w:spacing w:line="480" w:lineRule="auto"/>
        <w:jc w:val="center"/>
        <w:rPr>
          <w:rFonts w:ascii="Times New Roman" w:hAnsi="Times New Roman"/>
          <w:b/>
          <w:spacing w:val="40"/>
          <w:sz w:val="20"/>
        </w:rPr>
      </w:pPr>
      <w:r w:rsidRPr="00C21F42">
        <w:rPr>
          <w:rFonts w:ascii="Times New Roman" w:hAnsi="Times New Roman"/>
          <w:b/>
          <w:spacing w:val="40"/>
          <w:sz w:val="20"/>
        </w:rPr>
        <w:t xml:space="preserve"> CÂND UN FIR  AL  LINIEI  DUBLE</w:t>
      </w:r>
    </w:p>
    <w:p w14:paraId="1822EBB1" w14:textId="77777777" w:rsidR="005D28A1" w:rsidRPr="00C21F42" w:rsidRDefault="005D28A1" w:rsidP="009257A1">
      <w:pPr>
        <w:pStyle w:val="BARSTYLE"/>
        <w:spacing w:line="480" w:lineRule="auto"/>
        <w:jc w:val="center"/>
        <w:rPr>
          <w:rFonts w:ascii="Times New Roman" w:hAnsi="Times New Roman"/>
          <w:b/>
          <w:sz w:val="20"/>
        </w:rPr>
      </w:pPr>
      <w:r w:rsidRPr="00C21F42">
        <w:rPr>
          <w:rFonts w:ascii="Times New Roman" w:hAnsi="Times New Roman"/>
          <w:b/>
          <w:spacing w:val="40"/>
          <w:sz w:val="20"/>
        </w:rPr>
        <w:t xml:space="preserve"> ESTE ÎNCHIS PENTRU EXECUTAREA LUCRĂRILOR</w:t>
      </w:r>
    </w:p>
    <w:p w14:paraId="0EB89795" w14:textId="77777777" w:rsidR="005D28A1" w:rsidRDefault="005D28A1" w:rsidP="009257A1">
      <w:pPr>
        <w:tabs>
          <w:tab w:val="left" w:pos="851"/>
        </w:tabs>
        <w:spacing w:line="480" w:lineRule="auto"/>
        <w:jc w:val="both"/>
        <w:rPr>
          <w:b/>
        </w:rPr>
      </w:pPr>
    </w:p>
    <w:p w14:paraId="5A9BDE08" w14:textId="77777777" w:rsidR="005D28A1" w:rsidRPr="00C21F42" w:rsidRDefault="005D28A1" w:rsidP="009257A1">
      <w:pPr>
        <w:tabs>
          <w:tab w:val="left" w:pos="851"/>
        </w:tabs>
        <w:spacing w:line="480" w:lineRule="auto"/>
        <w:jc w:val="both"/>
        <w:rPr>
          <w:b/>
        </w:rPr>
      </w:pPr>
      <w:r w:rsidRPr="00C21F42">
        <w:rPr>
          <w:b/>
        </w:rPr>
        <w:tab/>
        <w:t>Dacă una dintre liniile căii duble este închisă pentru circulaţie, indiferent de sensul de mers, trenurile vor păstra semnalizare pentru circulaţia pe linie simplă, conform  Regulamentului de Semnalizare nr. 004 / 2006, art. 170.</w:t>
      </w:r>
    </w:p>
    <w:p w14:paraId="28A1CDDF" w14:textId="77777777" w:rsidR="005D28A1" w:rsidRPr="00C21F42" w:rsidRDefault="005D28A1" w:rsidP="00EB2AB1">
      <w:pPr>
        <w:tabs>
          <w:tab w:val="left" w:pos="851"/>
        </w:tabs>
        <w:spacing w:line="480" w:lineRule="auto"/>
        <w:jc w:val="both"/>
        <w:rPr>
          <w:b/>
        </w:rPr>
      </w:pPr>
      <w:r w:rsidRPr="00C21F42">
        <w:rPr>
          <w:b/>
        </w:rPr>
        <w:tab/>
        <w:t xml:space="preserve">În cazul primirii trenului cu semnalul de intrare sau de ieşire, în baza indicaţiei de chemare sau a ordinului de circulaţie, mecanicul va conduce trenul cu viteza de cel mult 20 km/h, cu deosebită atenţie, conform Regulamentului de Semnalizare nr. 004 / 2006, art. 73, pct. (3) şi art. 78 respectiv 79 din acelaşi Regulament. </w:t>
      </w:r>
    </w:p>
    <w:p w14:paraId="6263AC3E" w14:textId="77777777" w:rsidR="005D28A1" w:rsidRPr="00C21F42" w:rsidRDefault="005D28A1" w:rsidP="00EB2AB1">
      <w:pPr>
        <w:spacing w:line="480" w:lineRule="auto"/>
        <w:ind w:firstLine="851"/>
        <w:jc w:val="both"/>
        <w:rPr>
          <w:b/>
        </w:rPr>
      </w:pPr>
      <w:r w:rsidRPr="00C21F42">
        <w:rPr>
          <w:b/>
        </w:rPr>
        <w:t>* Condiții de circulație pentru strict două locomotive cuplate pentru podurile cu capacitate portantă depășită.</w:t>
      </w:r>
    </w:p>
    <w:p w14:paraId="24D3A443" w14:textId="77777777" w:rsidR="005D28A1" w:rsidRPr="00C21F42" w:rsidRDefault="005D28A1" w:rsidP="009257A1">
      <w:pPr>
        <w:pStyle w:val="BARSTYLE"/>
        <w:tabs>
          <w:tab w:val="left" w:pos="851"/>
        </w:tabs>
        <w:spacing w:line="480" w:lineRule="auto"/>
        <w:jc w:val="both"/>
        <w:rPr>
          <w:rFonts w:ascii="Times New Roman" w:hAnsi="Times New Roman"/>
          <w:b/>
          <w:sz w:val="20"/>
        </w:rPr>
      </w:pPr>
    </w:p>
    <w:p w14:paraId="5682FCED" w14:textId="77777777" w:rsidR="00FB37F1" w:rsidRPr="00836320" w:rsidRDefault="00FB37F1" w:rsidP="00836320"/>
    <w:sectPr w:rsidR="00FB37F1" w:rsidRPr="00836320" w:rsidSect="003C114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1906" w:h="16838" w:code="9"/>
      <w:pgMar w:top="851" w:right="851" w:bottom="851" w:left="851" w:header="879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72BF7E" w14:textId="77777777" w:rsidR="00124D01" w:rsidRDefault="00124D01">
      <w:r>
        <w:separator/>
      </w:r>
    </w:p>
  </w:endnote>
  <w:endnote w:type="continuationSeparator" w:id="0">
    <w:p w14:paraId="2206367D" w14:textId="77777777" w:rsidR="00124D01" w:rsidRDefault="00124D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-Roman-R">
    <w:altName w:val="Arial"/>
    <w:charset w:val="00"/>
    <w:family w:val="swiss"/>
    <w:pitch w:val="variable"/>
    <w:sig w:usb0="00000003" w:usb1="00000000" w:usb2="00000000" w:usb3="00000000" w:csb0="00000001" w:csb1="00000000"/>
  </w:font>
  <w:font w:name="Helvetica-R">
    <w:altName w:val="Arial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27A3CB" w14:textId="77777777" w:rsidR="001E482D" w:rsidRDefault="001E482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192671" w14:textId="77777777" w:rsidR="001E482D" w:rsidRDefault="001E482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0F15FD" w14:textId="77777777" w:rsidR="001E482D" w:rsidRDefault="001E482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E00882" w14:textId="77777777" w:rsidR="00124D01" w:rsidRDefault="00124D01">
      <w:r>
        <w:separator/>
      </w:r>
    </w:p>
  </w:footnote>
  <w:footnote w:type="continuationSeparator" w:id="0">
    <w:p w14:paraId="67B315E7" w14:textId="77777777" w:rsidR="00124D01" w:rsidRDefault="00124D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DCD68E" w14:textId="77777777" w:rsidR="006F5073" w:rsidRDefault="00FB2EAA">
    <w:pPr>
      <w:pStyle w:val="Head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 w:rsidR="006F5073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C031EF">
      <w:rPr>
        <w:rStyle w:val="PageNumber"/>
        <w:noProof/>
      </w:rPr>
      <w:t>2</w:t>
    </w:r>
    <w:r>
      <w:rPr>
        <w:rStyle w:val="PageNumber"/>
      </w:rPr>
      <w:fldChar w:fldCharType="end"/>
    </w:r>
  </w:p>
  <w:p w14:paraId="4B1FF681" w14:textId="7D6260CD" w:rsidR="006F5073" w:rsidRDefault="008469F6" w:rsidP="003C1145">
    <w:pPr>
      <w:framePr w:w="7382" w:h="340" w:hRule="exact" w:wrap="around" w:vAnchor="page" w:hAnchor="page" w:x="1385" w:y="891"/>
      <w:rPr>
        <w:b/>
        <w:bCs/>
        <w:i/>
        <w:iCs/>
        <w:sz w:val="22"/>
      </w:rPr>
    </w:pPr>
    <w:r>
      <w:rPr>
        <w:b/>
        <w:bCs/>
        <w:i/>
        <w:iCs/>
        <w:sz w:val="22"/>
      </w:rPr>
      <w:t xml:space="preserve">                                                              </w:t>
    </w:r>
    <w:r w:rsidR="00464BF7">
      <w:rPr>
        <w:b/>
        <w:bCs/>
        <w:i/>
        <w:iCs/>
        <w:sz w:val="22"/>
      </w:rPr>
      <w:t>decada 21-31 octombrie 2026</w:t>
    </w:r>
  </w:p>
  <w:p w14:paraId="24408284" w14:textId="77777777" w:rsidR="006F5073" w:rsidRDefault="006F5073">
    <w:pPr>
      <w:pStyle w:val="Header"/>
      <w:ind w:firstLine="357"/>
      <w:jc w:val="right"/>
      <w:rPr>
        <w:rStyle w:val="PageNumber"/>
        <w:b/>
        <w:bCs/>
        <w:lang w:val="ro-RO"/>
      </w:rPr>
    </w:pPr>
    <w:r>
      <w:rPr>
        <w:rStyle w:val="PageNumber"/>
        <w:b/>
        <w:bCs/>
      </w:rPr>
      <w:t xml:space="preserve">B.A.R. </w:t>
    </w:r>
    <w:r w:rsidR="00713BC6">
      <w:rPr>
        <w:rStyle w:val="PageNumber"/>
        <w:b/>
        <w:bCs/>
      </w:rPr>
      <w:t>BRASOV</w:t>
    </w:r>
  </w:p>
  <w:tbl>
    <w:tblPr>
      <w:tblW w:w="0" w:type="auto"/>
      <w:tblBorders>
        <w:top w:val="double" w:sz="6" w:space="0" w:color="auto"/>
        <w:left w:val="double" w:sz="6" w:space="0" w:color="auto"/>
        <w:bottom w:val="double" w:sz="6" w:space="0" w:color="auto"/>
        <w:right w:val="double" w:sz="6" w:space="0" w:color="auto"/>
        <w:insideH w:val="double" w:sz="6" w:space="0" w:color="auto"/>
        <w:insideV w:val="double" w:sz="6" w:space="0" w:color="auto"/>
      </w:tblBorders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680"/>
      <w:gridCol w:w="822"/>
      <w:gridCol w:w="822"/>
      <w:gridCol w:w="2155"/>
      <w:gridCol w:w="822"/>
      <w:gridCol w:w="822"/>
      <w:gridCol w:w="822"/>
      <w:gridCol w:w="822"/>
      <w:gridCol w:w="2467"/>
    </w:tblGrid>
    <w:tr w:rsidR="006F5073" w14:paraId="7070CB33" w14:textId="77777777">
      <w:trPr>
        <w:cantSplit/>
      </w:trPr>
      <w:tc>
        <w:tcPr>
          <w:tcW w:w="680" w:type="dxa"/>
          <w:vMerge w:val="restart"/>
          <w:tcMar>
            <w:left w:w="0" w:type="dxa"/>
            <w:right w:w="0" w:type="dxa"/>
          </w:tcMar>
          <w:textDirection w:val="btLr"/>
          <w:vAlign w:val="center"/>
        </w:tcPr>
        <w:p w14:paraId="59DBB8A6" w14:textId="77777777" w:rsidR="006F5073" w:rsidRDefault="006F5073">
          <w:pPr>
            <w:spacing w:line="192" w:lineRule="auto"/>
            <w:ind w:left="113" w:right="113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Numărul curent</w:t>
          </w:r>
        </w:p>
      </w:tc>
      <w:tc>
        <w:tcPr>
          <w:tcW w:w="822" w:type="dxa"/>
          <w:gridSpan w:val="2"/>
          <w:tcMar>
            <w:left w:w="0" w:type="dxa"/>
            <w:right w:w="0" w:type="dxa"/>
          </w:tcMar>
        </w:tcPr>
        <w:p w14:paraId="5D47A912" w14:textId="77777777" w:rsidR="006F5073" w:rsidRDefault="006F5073">
          <w:pPr>
            <w:spacing w:before="120" w:after="40" w:line="192" w:lineRule="auto"/>
            <w:jc w:val="center"/>
            <w:rPr>
              <w:b/>
              <w:bCs/>
              <w:spacing w:val="40"/>
              <w:sz w:val="22"/>
              <w:lang w:val="ro-RO"/>
            </w:rPr>
          </w:pPr>
          <w:r>
            <w:rPr>
              <w:b/>
              <w:bCs/>
              <w:spacing w:val="40"/>
              <w:sz w:val="22"/>
              <w:lang w:val="ro-RO"/>
            </w:rPr>
            <w:t>FIRUL I</w:t>
          </w:r>
        </w:p>
        <w:p w14:paraId="212DFF8B" w14:textId="77777777" w:rsidR="006F5073" w:rsidRDefault="006F5073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sau</w:t>
          </w:r>
        </w:p>
        <w:p w14:paraId="7CB12F77" w14:textId="77777777" w:rsidR="006F5073" w:rsidRDefault="006F5073">
          <w:pPr>
            <w:spacing w:after="40"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LINIA SIMPLĂ</w:t>
          </w:r>
        </w:p>
        <w:p w14:paraId="3476DC5F" w14:textId="77777777" w:rsidR="006F5073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>Linia curentă şi</w:t>
          </w:r>
        </w:p>
        <w:p w14:paraId="4EF0F0F7" w14:textId="77777777" w:rsidR="000017A1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 xml:space="preserve"> linia directă </w:t>
          </w:r>
        </w:p>
        <w:p w14:paraId="0C592660" w14:textId="77777777" w:rsidR="006F5073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>din staţii, aferente firului I, respectiv liniei simple</w:t>
          </w:r>
        </w:p>
      </w:tc>
      <w:tc>
        <w:tcPr>
          <w:tcW w:w="2155" w:type="dxa"/>
          <w:vMerge w:val="restart"/>
          <w:tcMar>
            <w:left w:w="0" w:type="dxa"/>
            <w:right w:w="0" w:type="dxa"/>
          </w:tcMar>
          <w:vAlign w:val="center"/>
        </w:tcPr>
        <w:p w14:paraId="5321E0E7" w14:textId="77777777" w:rsidR="006F5073" w:rsidRDefault="006F5073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STAŢIA</w:t>
          </w:r>
        </w:p>
        <w:p w14:paraId="55BDE851" w14:textId="77777777" w:rsidR="006F5073" w:rsidRDefault="006F5073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sau</w:t>
          </w:r>
        </w:p>
        <w:p w14:paraId="71864291" w14:textId="77777777" w:rsidR="006F5073" w:rsidRDefault="006F5073">
          <w:pPr>
            <w:spacing w:line="192" w:lineRule="auto"/>
            <w:jc w:val="center"/>
            <w:rPr>
              <w:b/>
              <w:bCs/>
              <w:lang w:val="ro-RO"/>
            </w:rPr>
          </w:pPr>
          <w:r>
            <w:rPr>
              <w:b/>
              <w:bCs/>
              <w:sz w:val="22"/>
              <w:lang w:val="ro-RO"/>
            </w:rPr>
            <w:t>DISTANŢA</w:t>
          </w:r>
        </w:p>
      </w:tc>
      <w:tc>
        <w:tcPr>
          <w:tcW w:w="822" w:type="dxa"/>
          <w:gridSpan w:val="2"/>
          <w:tcMar>
            <w:left w:w="0" w:type="dxa"/>
            <w:right w:w="0" w:type="dxa"/>
          </w:tcMar>
          <w:vAlign w:val="center"/>
        </w:tcPr>
        <w:p w14:paraId="46B49808" w14:textId="77777777" w:rsidR="00702F3A" w:rsidRDefault="00702F3A" w:rsidP="00702F3A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APARATE DE CALE ÎN ABATERE</w:t>
          </w:r>
        </w:p>
        <w:p w14:paraId="19393F5A" w14:textId="77777777" w:rsidR="00702F3A" w:rsidRDefault="00702F3A" w:rsidP="00702F3A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şi</w:t>
          </w:r>
        </w:p>
        <w:p w14:paraId="44402E5F" w14:textId="77777777" w:rsidR="00702F3A" w:rsidRDefault="00702F3A" w:rsidP="00702F3A">
          <w:pPr>
            <w:spacing w:before="80"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 xml:space="preserve">LINII </w:t>
          </w:r>
        </w:p>
        <w:p w14:paraId="6D3FC1B5" w14:textId="77777777" w:rsidR="00702F3A" w:rsidRDefault="00702F3A" w:rsidP="00702F3A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ABĂTUTE</w:t>
          </w:r>
        </w:p>
        <w:p w14:paraId="41F73CBB" w14:textId="77777777" w:rsidR="00702F3A" w:rsidRDefault="00702F3A" w:rsidP="00702F3A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 xml:space="preserve">DIN </w:t>
          </w:r>
        </w:p>
        <w:p w14:paraId="44E1B510" w14:textId="77777777" w:rsidR="006F5073" w:rsidRDefault="00702F3A" w:rsidP="00702F3A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STAŢII</w:t>
          </w:r>
        </w:p>
      </w:tc>
      <w:tc>
        <w:tcPr>
          <w:tcW w:w="822" w:type="dxa"/>
          <w:gridSpan w:val="2"/>
          <w:tcMar>
            <w:left w:w="0" w:type="dxa"/>
            <w:right w:w="0" w:type="dxa"/>
          </w:tcMar>
        </w:tcPr>
        <w:p w14:paraId="21EC0C91" w14:textId="77777777" w:rsidR="006F5073" w:rsidRDefault="006F5073">
          <w:pPr>
            <w:spacing w:before="120" w:line="192" w:lineRule="auto"/>
            <w:jc w:val="center"/>
            <w:rPr>
              <w:b/>
              <w:bCs/>
              <w:spacing w:val="40"/>
              <w:sz w:val="22"/>
              <w:lang w:val="ro-RO"/>
            </w:rPr>
          </w:pPr>
          <w:r>
            <w:rPr>
              <w:b/>
              <w:bCs/>
              <w:spacing w:val="40"/>
              <w:sz w:val="22"/>
              <w:lang w:val="ro-RO"/>
            </w:rPr>
            <w:t>FIRUL II</w:t>
          </w:r>
        </w:p>
        <w:p w14:paraId="77AAE3C6" w14:textId="77777777" w:rsidR="006F5073" w:rsidRDefault="006F5073">
          <w:pPr>
            <w:spacing w:line="192" w:lineRule="auto"/>
            <w:jc w:val="center"/>
            <w:rPr>
              <w:b/>
              <w:bCs/>
              <w:lang w:val="ro-RO"/>
            </w:rPr>
          </w:pPr>
        </w:p>
        <w:p w14:paraId="71F11F9C" w14:textId="77777777" w:rsidR="006F5073" w:rsidRDefault="006F5073">
          <w:pPr>
            <w:spacing w:line="192" w:lineRule="auto"/>
            <w:jc w:val="center"/>
            <w:rPr>
              <w:b/>
              <w:bCs/>
              <w:lang w:val="ro-RO"/>
            </w:rPr>
          </w:pPr>
        </w:p>
        <w:p w14:paraId="4A56871A" w14:textId="77777777" w:rsidR="006F5073" w:rsidRDefault="006F5073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</w:p>
        <w:p w14:paraId="7489CBC8" w14:textId="77777777" w:rsidR="006F5073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>Linia curentă şi</w:t>
          </w:r>
        </w:p>
        <w:p w14:paraId="655BA19A" w14:textId="77777777" w:rsidR="000017A1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 xml:space="preserve"> linia directă din </w:t>
          </w:r>
        </w:p>
        <w:p w14:paraId="07538B28" w14:textId="77777777" w:rsidR="000017A1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 xml:space="preserve">staţii aferente </w:t>
          </w:r>
        </w:p>
        <w:p w14:paraId="2B0E3AD3" w14:textId="77777777" w:rsidR="006F5073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>firului II</w:t>
          </w:r>
        </w:p>
      </w:tc>
      <w:tc>
        <w:tcPr>
          <w:tcW w:w="2467" w:type="dxa"/>
          <w:vMerge w:val="restart"/>
          <w:tcMar>
            <w:left w:w="0" w:type="dxa"/>
            <w:right w:w="0" w:type="dxa"/>
          </w:tcMar>
          <w:vAlign w:val="center"/>
        </w:tcPr>
        <w:p w14:paraId="5BF37A75" w14:textId="77777777" w:rsidR="006F5073" w:rsidRDefault="006F5073">
          <w:pPr>
            <w:spacing w:line="192" w:lineRule="auto"/>
            <w:jc w:val="center"/>
            <w:rPr>
              <w:b/>
              <w:bCs/>
              <w:i/>
              <w:iCs/>
              <w:spacing w:val="40"/>
              <w:lang w:val="ro-RO"/>
            </w:rPr>
          </w:pPr>
          <w:r>
            <w:rPr>
              <w:b/>
              <w:bCs/>
              <w:i/>
              <w:iCs/>
              <w:spacing w:val="40"/>
              <w:lang w:val="ro-RO"/>
            </w:rPr>
            <w:t>OBSERVAŢII</w:t>
          </w:r>
        </w:p>
        <w:p w14:paraId="26ADB11F" w14:textId="77777777" w:rsidR="006F5073" w:rsidRDefault="006F5073">
          <w:pPr>
            <w:spacing w:line="192" w:lineRule="auto"/>
            <w:jc w:val="center"/>
            <w:rPr>
              <w:b/>
              <w:bCs/>
              <w:i/>
              <w:iCs/>
              <w:spacing w:val="40"/>
              <w:lang w:val="ro-RO"/>
            </w:rPr>
          </w:pPr>
        </w:p>
      </w:tc>
    </w:tr>
    <w:tr w:rsidR="006F5073" w14:paraId="7F078B4C" w14:textId="77777777">
      <w:trPr>
        <w:cantSplit/>
        <w:trHeight w:val="509"/>
      </w:trPr>
      <w:tc>
        <w:tcPr>
          <w:tcW w:w="680" w:type="dxa"/>
          <w:vMerge/>
          <w:tcMar>
            <w:left w:w="0" w:type="dxa"/>
            <w:right w:w="0" w:type="dxa"/>
          </w:tcMar>
        </w:tcPr>
        <w:p w14:paraId="323054AC" w14:textId="77777777" w:rsidR="006F5073" w:rsidRDefault="006F5073">
          <w:pPr>
            <w:spacing w:line="192" w:lineRule="auto"/>
            <w:jc w:val="center"/>
            <w:rPr>
              <w:b/>
              <w:bCs/>
              <w:sz w:val="20"/>
              <w:lang w:val="ro-RO"/>
            </w:rPr>
          </w:pPr>
        </w:p>
      </w:tc>
      <w:tc>
        <w:tcPr>
          <w:tcW w:w="822" w:type="dxa"/>
          <w:tcMar>
            <w:left w:w="0" w:type="dxa"/>
            <w:right w:w="0" w:type="dxa"/>
          </w:tcMar>
        </w:tcPr>
        <w:p w14:paraId="032D08C1" w14:textId="77777777" w:rsidR="006F5073" w:rsidRDefault="006F5073" w:rsidP="002E51C2">
          <w:pPr>
            <w:spacing w:before="40" w:line="192" w:lineRule="auto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De la km. la km.</w:t>
          </w:r>
        </w:p>
      </w:tc>
      <w:tc>
        <w:tcPr>
          <w:tcW w:w="822" w:type="dxa"/>
          <w:tcMar>
            <w:left w:w="0" w:type="dxa"/>
            <w:right w:w="0" w:type="dxa"/>
          </w:tcMar>
        </w:tcPr>
        <w:p w14:paraId="71B5856A" w14:textId="77777777" w:rsidR="006F5073" w:rsidRDefault="006F5073">
          <w:pPr>
            <w:spacing w:before="40" w:line="192" w:lineRule="auto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Viteza redusă</w:t>
          </w:r>
        </w:p>
      </w:tc>
      <w:tc>
        <w:tcPr>
          <w:tcW w:w="2155" w:type="dxa"/>
          <w:vMerge/>
          <w:tcMar>
            <w:left w:w="0" w:type="dxa"/>
            <w:right w:w="0" w:type="dxa"/>
          </w:tcMar>
        </w:tcPr>
        <w:p w14:paraId="5BCC2147" w14:textId="77777777" w:rsidR="006F5073" w:rsidRDefault="006F5073">
          <w:pPr>
            <w:spacing w:line="192" w:lineRule="auto"/>
            <w:jc w:val="center"/>
            <w:rPr>
              <w:b/>
              <w:bCs/>
              <w:lang w:val="ro-RO"/>
            </w:rPr>
          </w:pPr>
        </w:p>
      </w:tc>
      <w:tc>
        <w:tcPr>
          <w:tcW w:w="822" w:type="dxa"/>
          <w:tcMar>
            <w:left w:w="0" w:type="dxa"/>
            <w:right w:w="0" w:type="dxa"/>
          </w:tcMar>
        </w:tcPr>
        <w:p w14:paraId="4125959B" w14:textId="77777777" w:rsidR="006F5073" w:rsidRDefault="006F5073">
          <w:pPr>
            <w:spacing w:before="40" w:line="192" w:lineRule="auto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De la km. la km.</w:t>
          </w:r>
        </w:p>
      </w:tc>
      <w:tc>
        <w:tcPr>
          <w:tcW w:w="822" w:type="dxa"/>
          <w:tcMar>
            <w:left w:w="0" w:type="dxa"/>
            <w:right w:w="0" w:type="dxa"/>
          </w:tcMar>
        </w:tcPr>
        <w:p w14:paraId="59E93BF7" w14:textId="77777777" w:rsidR="006F5073" w:rsidRDefault="006F5073">
          <w:pPr>
            <w:spacing w:before="40" w:line="192" w:lineRule="auto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Viteza redusă</w:t>
          </w:r>
        </w:p>
      </w:tc>
      <w:tc>
        <w:tcPr>
          <w:tcW w:w="822" w:type="dxa"/>
          <w:tcMar>
            <w:left w:w="0" w:type="dxa"/>
            <w:right w:w="0" w:type="dxa"/>
          </w:tcMar>
        </w:tcPr>
        <w:p w14:paraId="63AE58B5" w14:textId="77777777" w:rsidR="006F5073" w:rsidRDefault="006F5073">
          <w:pPr>
            <w:spacing w:before="40" w:line="192" w:lineRule="auto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De la km. la km.</w:t>
          </w:r>
        </w:p>
      </w:tc>
      <w:tc>
        <w:tcPr>
          <w:tcW w:w="822" w:type="dxa"/>
          <w:tcMar>
            <w:left w:w="0" w:type="dxa"/>
            <w:right w:w="0" w:type="dxa"/>
          </w:tcMar>
        </w:tcPr>
        <w:p w14:paraId="328DF9C3" w14:textId="77777777" w:rsidR="006F5073" w:rsidRDefault="006F5073">
          <w:pPr>
            <w:spacing w:before="40" w:line="192" w:lineRule="auto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Viteza redusă</w:t>
          </w:r>
        </w:p>
      </w:tc>
      <w:tc>
        <w:tcPr>
          <w:tcW w:w="2467" w:type="dxa"/>
          <w:vMerge/>
          <w:tcMar>
            <w:left w:w="0" w:type="dxa"/>
            <w:right w:w="0" w:type="dxa"/>
          </w:tcMar>
        </w:tcPr>
        <w:p w14:paraId="0BB377CC" w14:textId="77777777" w:rsidR="006F5073" w:rsidRDefault="006F5073">
          <w:pPr>
            <w:spacing w:line="192" w:lineRule="auto"/>
            <w:jc w:val="center"/>
            <w:rPr>
              <w:b/>
              <w:bCs/>
              <w:lang w:val="ro-RO"/>
            </w:rPr>
          </w:pPr>
        </w:p>
      </w:tc>
    </w:tr>
  </w:tbl>
  <w:p w14:paraId="5F77D9AB" w14:textId="77777777" w:rsidR="006F5073" w:rsidRDefault="006F5073">
    <w:pPr>
      <w:pStyle w:val="Header"/>
      <w:rPr>
        <w:sz w:val="2"/>
        <w:lang w:val="ro-RO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0D9B66" w14:textId="77777777" w:rsidR="006F5073" w:rsidRDefault="00FB2EAA">
    <w:pPr>
      <w:pStyle w:val="Head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 w:rsidR="006F5073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354422">
      <w:rPr>
        <w:rStyle w:val="PageNumber"/>
        <w:noProof/>
      </w:rPr>
      <w:t>3</w:t>
    </w:r>
    <w:r>
      <w:rPr>
        <w:rStyle w:val="PageNumber"/>
      </w:rPr>
      <w:fldChar w:fldCharType="end"/>
    </w:r>
  </w:p>
  <w:p w14:paraId="6A1BD7B2" w14:textId="2C41E1E7" w:rsidR="0098517A" w:rsidRPr="0098517A" w:rsidRDefault="00783547" w:rsidP="00A57D9A">
    <w:pPr>
      <w:framePr w:w="7445" w:h="340" w:hRule="exact" w:wrap="around" w:vAnchor="page" w:hAnchor="page" w:x="3193" w:y="891"/>
      <w:rPr>
        <w:b/>
        <w:sz w:val="20"/>
        <w:szCs w:val="20"/>
      </w:rPr>
    </w:pPr>
    <w:r>
      <w:rPr>
        <w:b/>
        <w:bCs/>
        <w:i/>
        <w:iCs/>
        <w:sz w:val="22"/>
      </w:rPr>
      <w:t xml:space="preserve">                              </w:t>
    </w:r>
    <w:r w:rsidR="00464BF7">
      <w:rPr>
        <w:b/>
        <w:bCs/>
        <w:i/>
        <w:iCs/>
        <w:sz w:val="22"/>
      </w:rPr>
      <w:t>decada 21-31 octombrie 2026</w:t>
    </w:r>
  </w:p>
  <w:p w14:paraId="492EA45A" w14:textId="77777777" w:rsidR="00583208" w:rsidRPr="00583208" w:rsidRDefault="00583208" w:rsidP="00A57D9A">
    <w:pPr>
      <w:framePr w:w="7445" w:h="340" w:hRule="exact" w:wrap="around" w:vAnchor="page" w:hAnchor="page" w:x="3193" w:y="891"/>
      <w:rPr>
        <w:b/>
        <w:sz w:val="20"/>
        <w:szCs w:val="20"/>
        <w:lang w:val="ro-RO"/>
      </w:rPr>
    </w:pPr>
  </w:p>
  <w:p w14:paraId="1D63DEA0" w14:textId="77777777" w:rsidR="00C77A46" w:rsidRPr="00C77A46" w:rsidRDefault="00C77A46" w:rsidP="00A57D9A">
    <w:pPr>
      <w:framePr w:w="7445" w:h="340" w:hRule="exact" w:wrap="around" w:vAnchor="page" w:hAnchor="page" w:x="3193" w:y="891"/>
      <w:rPr>
        <w:b/>
        <w:sz w:val="28"/>
        <w:lang w:val="ro-RO"/>
      </w:rPr>
    </w:pPr>
  </w:p>
  <w:p w14:paraId="1B605002" w14:textId="77777777" w:rsidR="001E2701" w:rsidRPr="001E2701" w:rsidRDefault="001E2701" w:rsidP="00A57D9A">
    <w:pPr>
      <w:framePr w:w="7445" w:h="340" w:hRule="exact" w:wrap="around" w:vAnchor="page" w:hAnchor="page" w:x="3193" w:y="891"/>
      <w:rPr>
        <w:b/>
        <w:sz w:val="20"/>
        <w:szCs w:val="20"/>
        <w:lang w:val="ro-RO"/>
      </w:rPr>
    </w:pPr>
  </w:p>
  <w:p w14:paraId="58EA12D3" w14:textId="77777777" w:rsidR="00165349" w:rsidRPr="00165349" w:rsidRDefault="00165349" w:rsidP="00A57D9A">
    <w:pPr>
      <w:framePr w:w="7445" w:h="340" w:hRule="exact" w:wrap="around" w:vAnchor="page" w:hAnchor="page" w:x="3193" w:y="891"/>
      <w:rPr>
        <w:b/>
        <w:sz w:val="20"/>
        <w:szCs w:val="20"/>
      </w:rPr>
    </w:pPr>
  </w:p>
  <w:p w14:paraId="26E1080A" w14:textId="77777777" w:rsidR="00165349" w:rsidRPr="00165349" w:rsidRDefault="00165349" w:rsidP="00A57D9A">
    <w:pPr>
      <w:framePr w:w="7445" w:h="340" w:hRule="exact" w:wrap="around" w:vAnchor="page" w:hAnchor="page" w:x="3193" w:y="891"/>
      <w:rPr>
        <w:b/>
        <w:sz w:val="20"/>
        <w:szCs w:val="20"/>
      </w:rPr>
    </w:pPr>
  </w:p>
  <w:p w14:paraId="21FE23E1" w14:textId="77777777" w:rsidR="006F5073" w:rsidRDefault="006F5073" w:rsidP="00A57D9A">
    <w:pPr>
      <w:framePr w:w="7445" w:h="340" w:hRule="exact" w:wrap="around" w:vAnchor="page" w:hAnchor="page" w:x="3193" w:y="891"/>
      <w:shd w:val="clear" w:color="FFFFFF" w:fill="FFFFFF"/>
      <w:rPr>
        <w:b/>
        <w:bCs/>
        <w:i/>
        <w:iCs/>
        <w:sz w:val="22"/>
      </w:rPr>
    </w:pPr>
  </w:p>
  <w:p w14:paraId="2DB323B7" w14:textId="77777777" w:rsidR="006F5073" w:rsidRDefault="006F5073">
    <w:pPr>
      <w:pStyle w:val="Header"/>
      <w:rPr>
        <w:rStyle w:val="PageNumber"/>
        <w:b/>
        <w:bCs/>
        <w:lang w:val="ro-RO"/>
      </w:rPr>
    </w:pPr>
    <w:r>
      <w:rPr>
        <w:rStyle w:val="PageNumber"/>
        <w:b/>
        <w:bCs/>
      </w:rPr>
      <w:t xml:space="preserve">B.A.R. </w:t>
    </w:r>
    <w:r w:rsidR="00713BC6">
      <w:rPr>
        <w:rStyle w:val="PageNumber"/>
        <w:b/>
        <w:bCs/>
      </w:rPr>
      <w:t>BRASOV</w:t>
    </w:r>
  </w:p>
  <w:tbl>
    <w:tblPr>
      <w:tblW w:w="10206" w:type="dxa"/>
      <w:jc w:val="center"/>
      <w:tblBorders>
        <w:top w:val="double" w:sz="6" w:space="0" w:color="auto"/>
        <w:left w:val="double" w:sz="6" w:space="0" w:color="auto"/>
        <w:bottom w:val="double" w:sz="6" w:space="0" w:color="auto"/>
        <w:right w:val="double" w:sz="6" w:space="0" w:color="auto"/>
        <w:insideH w:val="double" w:sz="6" w:space="0" w:color="auto"/>
        <w:insideV w:val="double" w:sz="6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664"/>
      <w:gridCol w:w="809"/>
      <w:gridCol w:w="810"/>
      <w:gridCol w:w="2197"/>
      <w:gridCol w:w="810"/>
      <w:gridCol w:w="810"/>
      <w:gridCol w:w="810"/>
      <w:gridCol w:w="810"/>
      <w:gridCol w:w="2486"/>
    </w:tblGrid>
    <w:tr w:rsidR="006F5073" w14:paraId="25DDB472" w14:textId="77777777">
      <w:trPr>
        <w:cantSplit/>
        <w:jc w:val="center"/>
      </w:trPr>
      <w:tc>
        <w:tcPr>
          <w:tcW w:w="652" w:type="dxa"/>
          <w:vMerge w:val="restart"/>
          <w:tcMar>
            <w:left w:w="0" w:type="dxa"/>
            <w:right w:w="0" w:type="dxa"/>
          </w:tcMar>
          <w:textDirection w:val="btLr"/>
          <w:vAlign w:val="center"/>
        </w:tcPr>
        <w:p w14:paraId="4C6DE711" w14:textId="77777777" w:rsidR="006F5073" w:rsidRDefault="006F5073">
          <w:pPr>
            <w:spacing w:line="192" w:lineRule="auto"/>
            <w:ind w:left="113" w:right="113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Numărul curent</w:t>
          </w:r>
        </w:p>
      </w:tc>
      <w:tc>
        <w:tcPr>
          <w:tcW w:w="794" w:type="dxa"/>
          <w:gridSpan w:val="2"/>
          <w:tcMar>
            <w:left w:w="0" w:type="dxa"/>
            <w:right w:w="0" w:type="dxa"/>
          </w:tcMar>
        </w:tcPr>
        <w:p w14:paraId="2F464ADF" w14:textId="77777777" w:rsidR="006F5073" w:rsidRDefault="006F5073">
          <w:pPr>
            <w:spacing w:before="120" w:after="40" w:line="192" w:lineRule="auto"/>
            <w:jc w:val="center"/>
            <w:rPr>
              <w:b/>
              <w:bCs/>
              <w:spacing w:val="40"/>
              <w:sz w:val="22"/>
              <w:lang w:val="ro-RO"/>
            </w:rPr>
          </w:pPr>
          <w:r>
            <w:rPr>
              <w:b/>
              <w:bCs/>
              <w:spacing w:val="40"/>
              <w:sz w:val="22"/>
              <w:lang w:val="ro-RO"/>
            </w:rPr>
            <w:t>FIRUL I</w:t>
          </w:r>
        </w:p>
        <w:p w14:paraId="36B322BB" w14:textId="77777777" w:rsidR="006F5073" w:rsidRDefault="006F5073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sau</w:t>
          </w:r>
        </w:p>
        <w:p w14:paraId="114831FC" w14:textId="77777777" w:rsidR="006F5073" w:rsidRDefault="006F5073">
          <w:pPr>
            <w:spacing w:after="40"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LINIA SIMPLĂ</w:t>
          </w:r>
        </w:p>
        <w:p w14:paraId="19B2400E" w14:textId="77777777" w:rsidR="006F5073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>Linia curentă şi</w:t>
          </w:r>
        </w:p>
        <w:p w14:paraId="665012B4" w14:textId="77777777" w:rsidR="00E37AAC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 xml:space="preserve"> linia directă </w:t>
          </w:r>
        </w:p>
        <w:p w14:paraId="28EA7762" w14:textId="77777777" w:rsidR="002E51C2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 xml:space="preserve">din staţii, aferente </w:t>
          </w:r>
        </w:p>
        <w:p w14:paraId="45F2A4F8" w14:textId="77777777" w:rsidR="006F5073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>firului I, respectiv liniei simple</w:t>
          </w:r>
        </w:p>
      </w:tc>
      <w:tc>
        <w:tcPr>
          <w:tcW w:w="2155" w:type="dxa"/>
          <w:vMerge w:val="restart"/>
          <w:tcMar>
            <w:left w:w="0" w:type="dxa"/>
            <w:right w:w="0" w:type="dxa"/>
          </w:tcMar>
          <w:vAlign w:val="center"/>
        </w:tcPr>
        <w:p w14:paraId="08AFAB0B" w14:textId="77777777" w:rsidR="006F5073" w:rsidRDefault="006F5073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STAŢIA</w:t>
          </w:r>
        </w:p>
        <w:p w14:paraId="56417C84" w14:textId="77777777" w:rsidR="006F5073" w:rsidRDefault="006F5073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sau</w:t>
          </w:r>
        </w:p>
        <w:p w14:paraId="2952C4A6" w14:textId="77777777" w:rsidR="006F5073" w:rsidRDefault="006F5073">
          <w:pPr>
            <w:spacing w:line="192" w:lineRule="auto"/>
            <w:jc w:val="center"/>
            <w:rPr>
              <w:b/>
              <w:bCs/>
              <w:lang w:val="ro-RO"/>
            </w:rPr>
          </w:pPr>
          <w:r>
            <w:rPr>
              <w:b/>
              <w:bCs/>
              <w:sz w:val="22"/>
              <w:lang w:val="ro-RO"/>
            </w:rPr>
            <w:t>DISTANŢA</w:t>
          </w:r>
        </w:p>
      </w:tc>
      <w:tc>
        <w:tcPr>
          <w:tcW w:w="794" w:type="dxa"/>
          <w:gridSpan w:val="2"/>
          <w:tcMar>
            <w:left w:w="0" w:type="dxa"/>
            <w:right w:w="0" w:type="dxa"/>
          </w:tcMar>
          <w:vAlign w:val="center"/>
        </w:tcPr>
        <w:p w14:paraId="674ECEF9" w14:textId="77777777" w:rsidR="00702F3A" w:rsidRDefault="00702F3A" w:rsidP="00702F3A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APARATE DE CALE ÎN ABATERE</w:t>
          </w:r>
        </w:p>
        <w:p w14:paraId="556708E9" w14:textId="77777777" w:rsidR="00702F3A" w:rsidRDefault="00702F3A" w:rsidP="00702F3A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şi</w:t>
          </w:r>
        </w:p>
        <w:p w14:paraId="6CCDC668" w14:textId="77777777" w:rsidR="00702F3A" w:rsidRDefault="00702F3A" w:rsidP="00702F3A">
          <w:pPr>
            <w:spacing w:before="80"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 xml:space="preserve">LINII </w:t>
          </w:r>
        </w:p>
        <w:p w14:paraId="2D4175F9" w14:textId="77777777" w:rsidR="00702F3A" w:rsidRDefault="00702F3A" w:rsidP="00702F3A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ABĂTUTE</w:t>
          </w:r>
        </w:p>
        <w:p w14:paraId="4357A467" w14:textId="77777777" w:rsidR="00702F3A" w:rsidRDefault="00702F3A" w:rsidP="00702F3A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 xml:space="preserve">DIN </w:t>
          </w:r>
        </w:p>
        <w:p w14:paraId="144AE02F" w14:textId="77777777" w:rsidR="006F5073" w:rsidRDefault="00702F3A" w:rsidP="00702F3A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STAŢII</w:t>
          </w:r>
        </w:p>
      </w:tc>
      <w:tc>
        <w:tcPr>
          <w:tcW w:w="794" w:type="dxa"/>
          <w:gridSpan w:val="2"/>
          <w:tcMar>
            <w:left w:w="0" w:type="dxa"/>
            <w:right w:w="0" w:type="dxa"/>
          </w:tcMar>
        </w:tcPr>
        <w:p w14:paraId="1787199C" w14:textId="77777777" w:rsidR="006F5073" w:rsidRDefault="006F5073">
          <w:pPr>
            <w:spacing w:before="120" w:line="192" w:lineRule="auto"/>
            <w:jc w:val="center"/>
            <w:rPr>
              <w:b/>
              <w:bCs/>
              <w:spacing w:val="40"/>
              <w:sz w:val="22"/>
              <w:lang w:val="ro-RO"/>
            </w:rPr>
          </w:pPr>
          <w:r>
            <w:rPr>
              <w:b/>
              <w:bCs/>
              <w:spacing w:val="40"/>
              <w:sz w:val="22"/>
              <w:lang w:val="ro-RO"/>
            </w:rPr>
            <w:t>FIRUL II</w:t>
          </w:r>
        </w:p>
        <w:p w14:paraId="34EE216E" w14:textId="77777777" w:rsidR="006F5073" w:rsidRDefault="006F5073">
          <w:pPr>
            <w:spacing w:line="192" w:lineRule="auto"/>
            <w:jc w:val="center"/>
            <w:rPr>
              <w:b/>
              <w:bCs/>
              <w:lang w:val="ro-RO"/>
            </w:rPr>
          </w:pPr>
        </w:p>
        <w:p w14:paraId="2E8555CC" w14:textId="77777777" w:rsidR="006F5073" w:rsidRDefault="006F5073">
          <w:pPr>
            <w:spacing w:line="192" w:lineRule="auto"/>
            <w:jc w:val="center"/>
            <w:rPr>
              <w:b/>
              <w:bCs/>
              <w:lang w:val="ro-RO"/>
            </w:rPr>
          </w:pPr>
        </w:p>
        <w:p w14:paraId="4C394EF9" w14:textId="77777777" w:rsidR="006F5073" w:rsidRDefault="006F5073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</w:p>
        <w:p w14:paraId="4D977475" w14:textId="77777777" w:rsidR="006F5073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>Linia curentă şi</w:t>
          </w:r>
        </w:p>
        <w:p w14:paraId="465B89B7" w14:textId="77777777" w:rsidR="00A84264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 xml:space="preserve"> linia directă din staţii aferente </w:t>
          </w:r>
        </w:p>
        <w:p w14:paraId="40BF09D2" w14:textId="77777777" w:rsidR="006F5073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>firului II</w:t>
          </w:r>
        </w:p>
      </w:tc>
      <w:tc>
        <w:tcPr>
          <w:tcW w:w="2438" w:type="dxa"/>
          <w:vMerge w:val="restart"/>
          <w:tcMar>
            <w:left w:w="0" w:type="dxa"/>
            <w:right w:w="0" w:type="dxa"/>
          </w:tcMar>
          <w:vAlign w:val="center"/>
        </w:tcPr>
        <w:p w14:paraId="7BE89D0B" w14:textId="77777777" w:rsidR="006F5073" w:rsidRDefault="006F5073">
          <w:pPr>
            <w:spacing w:line="192" w:lineRule="auto"/>
            <w:jc w:val="center"/>
            <w:rPr>
              <w:b/>
              <w:bCs/>
              <w:i/>
              <w:iCs/>
              <w:spacing w:val="40"/>
              <w:lang w:val="ro-RO"/>
            </w:rPr>
          </w:pPr>
          <w:r>
            <w:rPr>
              <w:b/>
              <w:bCs/>
              <w:i/>
              <w:iCs/>
              <w:spacing w:val="40"/>
              <w:lang w:val="ro-RO"/>
            </w:rPr>
            <w:t>OBSERVAŢII</w:t>
          </w:r>
        </w:p>
      </w:tc>
    </w:tr>
    <w:tr w:rsidR="006F5073" w14:paraId="290BB2A9" w14:textId="77777777">
      <w:trPr>
        <w:cantSplit/>
        <w:trHeight w:val="509"/>
        <w:jc w:val="center"/>
      </w:trPr>
      <w:tc>
        <w:tcPr>
          <w:tcW w:w="652" w:type="dxa"/>
          <w:vMerge/>
          <w:tcMar>
            <w:left w:w="0" w:type="dxa"/>
            <w:right w:w="0" w:type="dxa"/>
          </w:tcMar>
        </w:tcPr>
        <w:p w14:paraId="45604039" w14:textId="77777777" w:rsidR="006F5073" w:rsidRDefault="006F5073">
          <w:pPr>
            <w:spacing w:line="192" w:lineRule="auto"/>
            <w:jc w:val="center"/>
            <w:rPr>
              <w:b/>
              <w:bCs/>
              <w:sz w:val="20"/>
              <w:lang w:val="ro-RO"/>
            </w:rPr>
          </w:pPr>
        </w:p>
      </w:tc>
      <w:tc>
        <w:tcPr>
          <w:tcW w:w="794" w:type="dxa"/>
          <w:tcMar>
            <w:left w:w="0" w:type="dxa"/>
            <w:right w:w="0" w:type="dxa"/>
          </w:tcMar>
        </w:tcPr>
        <w:p w14:paraId="188C9723" w14:textId="77777777" w:rsidR="006F5073" w:rsidRDefault="006F5073">
          <w:pPr>
            <w:spacing w:before="40" w:line="192" w:lineRule="auto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De la km. la km.</w:t>
          </w:r>
        </w:p>
      </w:tc>
      <w:tc>
        <w:tcPr>
          <w:tcW w:w="794" w:type="dxa"/>
          <w:tcMar>
            <w:left w:w="0" w:type="dxa"/>
            <w:right w:w="0" w:type="dxa"/>
          </w:tcMar>
        </w:tcPr>
        <w:p w14:paraId="648ED7AE" w14:textId="77777777" w:rsidR="006F5073" w:rsidRDefault="006F5073">
          <w:pPr>
            <w:spacing w:before="40" w:line="192" w:lineRule="auto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Viteza redusă</w:t>
          </w:r>
        </w:p>
      </w:tc>
      <w:tc>
        <w:tcPr>
          <w:tcW w:w="2155" w:type="dxa"/>
          <w:vMerge/>
          <w:tcMar>
            <w:left w:w="0" w:type="dxa"/>
            <w:right w:w="0" w:type="dxa"/>
          </w:tcMar>
        </w:tcPr>
        <w:p w14:paraId="56F5105E" w14:textId="77777777" w:rsidR="006F5073" w:rsidRDefault="006F5073">
          <w:pPr>
            <w:spacing w:line="192" w:lineRule="auto"/>
            <w:jc w:val="center"/>
            <w:rPr>
              <w:b/>
              <w:bCs/>
              <w:lang w:val="ro-RO"/>
            </w:rPr>
          </w:pPr>
        </w:p>
      </w:tc>
      <w:tc>
        <w:tcPr>
          <w:tcW w:w="794" w:type="dxa"/>
          <w:tcMar>
            <w:left w:w="0" w:type="dxa"/>
            <w:right w:w="0" w:type="dxa"/>
          </w:tcMar>
        </w:tcPr>
        <w:p w14:paraId="1281BE0B" w14:textId="77777777" w:rsidR="006F5073" w:rsidRDefault="006F5073">
          <w:pPr>
            <w:spacing w:before="40" w:line="192" w:lineRule="auto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De la km. la km.</w:t>
          </w:r>
        </w:p>
      </w:tc>
      <w:tc>
        <w:tcPr>
          <w:tcW w:w="794" w:type="dxa"/>
          <w:tcMar>
            <w:left w:w="0" w:type="dxa"/>
            <w:right w:w="0" w:type="dxa"/>
          </w:tcMar>
        </w:tcPr>
        <w:p w14:paraId="166461F3" w14:textId="77777777" w:rsidR="006F5073" w:rsidRDefault="006F5073">
          <w:pPr>
            <w:spacing w:before="40" w:line="192" w:lineRule="auto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Viteza redusă</w:t>
          </w:r>
        </w:p>
      </w:tc>
      <w:tc>
        <w:tcPr>
          <w:tcW w:w="794" w:type="dxa"/>
          <w:tcMar>
            <w:left w:w="0" w:type="dxa"/>
            <w:right w:w="0" w:type="dxa"/>
          </w:tcMar>
        </w:tcPr>
        <w:p w14:paraId="240E525D" w14:textId="77777777" w:rsidR="006F5073" w:rsidRDefault="006F5073">
          <w:pPr>
            <w:spacing w:before="40" w:line="192" w:lineRule="auto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De la km. la km.</w:t>
          </w:r>
        </w:p>
      </w:tc>
      <w:tc>
        <w:tcPr>
          <w:tcW w:w="794" w:type="dxa"/>
          <w:tcMar>
            <w:left w:w="0" w:type="dxa"/>
            <w:right w:w="0" w:type="dxa"/>
          </w:tcMar>
        </w:tcPr>
        <w:p w14:paraId="547A7E45" w14:textId="77777777" w:rsidR="006F5073" w:rsidRDefault="006F5073">
          <w:pPr>
            <w:spacing w:before="40" w:line="192" w:lineRule="auto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Viteza redusă</w:t>
          </w:r>
        </w:p>
      </w:tc>
      <w:tc>
        <w:tcPr>
          <w:tcW w:w="2438" w:type="dxa"/>
          <w:vMerge/>
          <w:tcMar>
            <w:left w:w="0" w:type="dxa"/>
            <w:right w:w="0" w:type="dxa"/>
          </w:tcMar>
        </w:tcPr>
        <w:p w14:paraId="7A4AF7A7" w14:textId="77777777" w:rsidR="006F5073" w:rsidRDefault="006F5073">
          <w:pPr>
            <w:spacing w:line="192" w:lineRule="auto"/>
            <w:jc w:val="center"/>
            <w:rPr>
              <w:b/>
              <w:bCs/>
              <w:lang w:val="ro-RO"/>
            </w:rPr>
          </w:pPr>
        </w:p>
      </w:tc>
    </w:tr>
  </w:tbl>
  <w:p w14:paraId="40D1D3F0" w14:textId="77777777" w:rsidR="006F5073" w:rsidRDefault="006F5073">
    <w:pPr>
      <w:pStyle w:val="Header"/>
      <w:rPr>
        <w:sz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CCC675" w14:textId="77777777" w:rsidR="006F5073" w:rsidRDefault="006F5073">
    <w:pPr>
      <w:pStyle w:val="Header"/>
      <w:ind w:right="360" w:firstLine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3116A50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29545FF"/>
    <w:multiLevelType w:val="hybridMultilevel"/>
    <w:tmpl w:val="0BD688D8"/>
    <w:lvl w:ilvl="0" w:tplc="C10C70FE">
      <w:start w:val="1"/>
      <w:numFmt w:val="decimal"/>
      <w:lvlRestart w:val="0"/>
      <w:suff w:val="nothing"/>
      <w:lvlText w:val="%1"/>
      <w:lvlJc w:val="right"/>
      <w:pPr>
        <w:ind w:left="114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554" w:hanging="360"/>
      </w:pPr>
    </w:lvl>
    <w:lvl w:ilvl="2" w:tplc="0409001B" w:tentative="1">
      <w:start w:val="1"/>
      <w:numFmt w:val="lowerRoman"/>
      <w:lvlText w:val="%3."/>
      <w:lvlJc w:val="right"/>
      <w:pPr>
        <w:ind w:left="2274" w:hanging="180"/>
      </w:pPr>
    </w:lvl>
    <w:lvl w:ilvl="3" w:tplc="0409000F" w:tentative="1">
      <w:start w:val="1"/>
      <w:numFmt w:val="decimal"/>
      <w:lvlText w:val="%4."/>
      <w:lvlJc w:val="left"/>
      <w:pPr>
        <w:ind w:left="2994" w:hanging="360"/>
      </w:pPr>
    </w:lvl>
    <w:lvl w:ilvl="4" w:tplc="04090019" w:tentative="1">
      <w:start w:val="1"/>
      <w:numFmt w:val="lowerLetter"/>
      <w:lvlText w:val="%5."/>
      <w:lvlJc w:val="left"/>
      <w:pPr>
        <w:ind w:left="3714" w:hanging="360"/>
      </w:pPr>
    </w:lvl>
    <w:lvl w:ilvl="5" w:tplc="0409001B" w:tentative="1">
      <w:start w:val="1"/>
      <w:numFmt w:val="lowerRoman"/>
      <w:lvlText w:val="%6."/>
      <w:lvlJc w:val="right"/>
      <w:pPr>
        <w:ind w:left="4434" w:hanging="180"/>
      </w:pPr>
    </w:lvl>
    <w:lvl w:ilvl="6" w:tplc="0409000F" w:tentative="1">
      <w:start w:val="1"/>
      <w:numFmt w:val="decimal"/>
      <w:lvlText w:val="%7."/>
      <w:lvlJc w:val="left"/>
      <w:pPr>
        <w:ind w:left="5154" w:hanging="360"/>
      </w:pPr>
    </w:lvl>
    <w:lvl w:ilvl="7" w:tplc="04090019" w:tentative="1">
      <w:start w:val="1"/>
      <w:numFmt w:val="lowerLetter"/>
      <w:lvlText w:val="%8."/>
      <w:lvlJc w:val="left"/>
      <w:pPr>
        <w:ind w:left="5874" w:hanging="360"/>
      </w:pPr>
    </w:lvl>
    <w:lvl w:ilvl="8" w:tplc="0409001B" w:tentative="1">
      <w:start w:val="1"/>
      <w:numFmt w:val="lowerRoman"/>
      <w:lvlText w:val="%9."/>
      <w:lvlJc w:val="right"/>
      <w:pPr>
        <w:ind w:left="6594" w:hanging="180"/>
      </w:pPr>
    </w:lvl>
  </w:abstractNum>
  <w:abstractNum w:abstractNumId="2" w15:restartNumberingAfterBreak="0">
    <w:nsid w:val="05FF2E43"/>
    <w:multiLevelType w:val="hybridMultilevel"/>
    <w:tmpl w:val="F9B64EF4"/>
    <w:lvl w:ilvl="0" w:tplc="A21EF694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6662DC3"/>
    <w:multiLevelType w:val="hybridMultilevel"/>
    <w:tmpl w:val="BEC06E9C"/>
    <w:lvl w:ilvl="0" w:tplc="5C06CBFA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6D662CD"/>
    <w:multiLevelType w:val="hybridMultilevel"/>
    <w:tmpl w:val="5DD407AA"/>
    <w:lvl w:ilvl="0" w:tplc="903E3020">
      <w:start w:val="1"/>
      <w:numFmt w:val="decimal"/>
      <w:lvlRestart w:val="0"/>
      <w:suff w:val="nothing"/>
      <w:lvlText w:val="%1"/>
      <w:lvlJc w:val="right"/>
      <w:pPr>
        <w:ind w:left="360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82B045A"/>
    <w:multiLevelType w:val="hybridMultilevel"/>
    <w:tmpl w:val="B11C1D36"/>
    <w:lvl w:ilvl="0" w:tplc="42FE7998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098B465B"/>
    <w:multiLevelType w:val="hybridMultilevel"/>
    <w:tmpl w:val="90C66EC2"/>
    <w:lvl w:ilvl="0" w:tplc="AA9462DC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0A313C64"/>
    <w:multiLevelType w:val="hybridMultilevel"/>
    <w:tmpl w:val="6B702C6C"/>
    <w:lvl w:ilvl="0" w:tplc="B1CC90D0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0EC251F7"/>
    <w:multiLevelType w:val="hybridMultilevel"/>
    <w:tmpl w:val="2C8099DE"/>
    <w:lvl w:ilvl="0" w:tplc="02D4C338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9" w15:restartNumberingAfterBreak="0">
    <w:nsid w:val="10357A3E"/>
    <w:multiLevelType w:val="hybridMultilevel"/>
    <w:tmpl w:val="BBB48DD0"/>
    <w:lvl w:ilvl="0" w:tplc="750E02FA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10" w15:restartNumberingAfterBreak="0">
    <w:nsid w:val="129A54F8"/>
    <w:multiLevelType w:val="hybridMultilevel"/>
    <w:tmpl w:val="C4462740"/>
    <w:lvl w:ilvl="0" w:tplc="B0FAFBCC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14565C17"/>
    <w:multiLevelType w:val="hybridMultilevel"/>
    <w:tmpl w:val="1DC42A92"/>
    <w:lvl w:ilvl="0" w:tplc="75BAFA06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12" w15:restartNumberingAfterBreak="0">
    <w:nsid w:val="16CD7128"/>
    <w:multiLevelType w:val="hybridMultilevel"/>
    <w:tmpl w:val="D772C7B6"/>
    <w:lvl w:ilvl="0" w:tplc="C10C70FE">
      <w:start w:val="1"/>
      <w:numFmt w:val="decimal"/>
      <w:lvlRestart w:val="0"/>
      <w:suff w:val="nothing"/>
      <w:lvlText w:val="%1"/>
      <w:lvlJc w:val="right"/>
      <w:pPr>
        <w:ind w:left="-57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383" w:hanging="360"/>
      </w:pPr>
    </w:lvl>
    <w:lvl w:ilvl="2" w:tplc="0409001B" w:tentative="1">
      <w:start w:val="1"/>
      <w:numFmt w:val="lowerRoman"/>
      <w:lvlText w:val="%3."/>
      <w:lvlJc w:val="right"/>
      <w:pPr>
        <w:ind w:left="2103" w:hanging="180"/>
      </w:pPr>
    </w:lvl>
    <w:lvl w:ilvl="3" w:tplc="0409000F" w:tentative="1">
      <w:start w:val="1"/>
      <w:numFmt w:val="decimal"/>
      <w:lvlText w:val="%4."/>
      <w:lvlJc w:val="left"/>
      <w:pPr>
        <w:ind w:left="2823" w:hanging="360"/>
      </w:pPr>
    </w:lvl>
    <w:lvl w:ilvl="4" w:tplc="04090019" w:tentative="1">
      <w:start w:val="1"/>
      <w:numFmt w:val="lowerLetter"/>
      <w:lvlText w:val="%5."/>
      <w:lvlJc w:val="left"/>
      <w:pPr>
        <w:ind w:left="3543" w:hanging="360"/>
      </w:pPr>
    </w:lvl>
    <w:lvl w:ilvl="5" w:tplc="0409001B" w:tentative="1">
      <w:start w:val="1"/>
      <w:numFmt w:val="lowerRoman"/>
      <w:lvlText w:val="%6."/>
      <w:lvlJc w:val="right"/>
      <w:pPr>
        <w:ind w:left="4263" w:hanging="180"/>
      </w:pPr>
    </w:lvl>
    <w:lvl w:ilvl="6" w:tplc="0409000F" w:tentative="1">
      <w:start w:val="1"/>
      <w:numFmt w:val="decimal"/>
      <w:lvlText w:val="%7."/>
      <w:lvlJc w:val="left"/>
      <w:pPr>
        <w:ind w:left="4983" w:hanging="360"/>
      </w:pPr>
    </w:lvl>
    <w:lvl w:ilvl="7" w:tplc="04090019" w:tentative="1">
      <w:start w:val="1"/>
      <w:numFmt w:val="lowerLetter"/>
      <w:lvlText w:val="%8."/>
      <w:lvlJc w:val="left"/>
      <w:pPr>
        <w:ind w:left="5703" w:hanging="360"/>
      </w:pPr>
    </w:lvl>
    <w:lvl w:ilvl="8" w:tplc="040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13" w15:restartNumberingAfterBreak="0">
    <w:nsid w:val="183C5DD4"/>
    <w:multiLevelType w:val="hybridMultilevel"/>
    <w:tmpl w:val="B6DA6276"/>
    <w:lvl w:ilvl="0" w:tplc="688A0B40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5C0CBD4E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1A4A3011"/>
    <w:multiLevelType w:val="hybridMultilevel"/>
    <w:tmpl w:val="0548EBE0"/>
    <w:lvl w:ilvl="0" w:tplc="DAB27190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1ACE7A63"/>
    <w:multiLevelType w:val="hybridMultilevel"/>
    <w:tmpl w:val="843A3630"/>
    <w:lvl w:ilvl="0" w:tplc="DC80B960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1F6B00CB"/>
    <w:multiLevelType w:val="hybridMultilevel"/>
    <w:tmpl w:val="20C8EE88"/>
    <w:lvl w:ilvl="0" w:tplc="903E3020">
      <w:start w:val="1"/>
      <w:numFmt w:val="decimal"/>
      <w:lvlRestart w:val="0"/>
      <w:suff w:val="nothing"/>
      <w:lvlText w:val="%1"/>
      <w:lvlJc w:val="right"/>
      <w:pPr>
        <w:ind w:left="114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554" w:hanging="360"/>
      </w:pPr>
    </w:lvl>
    <w:lvl w:ilvl="2" w:tplc="0409001B" w:tentative="1">
      <w:start w:val="1"/>
      <w:numFmt w:val="lowerRoman"/>
      <w:lvlText w:val="%3."/>
      <w:lvlJc w:val="right"/>
      <w:pPr>
        <w:ind w:left="2274" w:hanging="180"/>
      </w:pPr>
    </w:lvl>
    <w:lvl w:ilvl="3" w:tplc="0409000F" w:tentative="1">
      <w:start w:val="1"/>
      <w:numFmt w:val="decimal"/>
      <w:lvlText w:val="%4."/>
      <w:lvlJc w:val="left"/>
      <w:pPr>
        <w:ind w:left="2994" w:hanging="360"/>
      </w:pPr>
    </w:lvl>
    <w:lvl w:ilvl="4" w:tplc="04090019" w:tentative="1">
      <w:start w:val="1"/>
      <w:numFmt w:val="lowerLetter"/>
      <w:lvlText w:val="%5."/>
      <w:lvlJc w:val="left"/>
      <w:pPr>
        <w:ind w:left="3714" w:hanging="360"/>
      </w:pPr>
    </w:lvl>
    <w:lvl w:ilvl="5" w:tplc="0409001B" w:tentative="1">
      <w:start w:val="1"/>
      <w:numFmt w:val="lowerRoman"/>
      <w:lvlText w:val="%6."/>
      <w:lvlJc w:val="right"/>
      <w:pPr>
        <w:ind w:left="4434" w:hanging="180"/>
      </w:pPr>
    </w:lvl>
    <w:lvl w:ilvl="6" w:tplc="0409000F" w:tentative="1">
      <w:start w:val="1"/>
      <w:numFmt w:val="decimal"/>
      <w:lvlText w:val="%7."/>
      <w:lvlJc w:val="left"/>
      <w:pPr>
        <w:ind w:left="5154" w:hanging="360"/>
      </w:pPr>
    </w:lvl>
    <w:lvl w:ilvl="7" w:tplc="04090019" w:tentative="1">
      <w:start w:val="1"/>
      <w:numFmt w:val="lowerLetter"/>
      <w:lvlText w:val="%8."/>
      <w:lvlJc w:val="left"/>
      <w:pPr>
        <w:ind w:left="5874" w:hanging="360"/>
      </w:pPr>
    </w:lvl>
    <w:lvl w:ilvl="8" w:tplc="0409001B" w:tentative="1">
      <w:start w:val="1"/>
      <w:numFmt w:val="lowerRoman"/>
      <w:lvlText w:val="%9."/>
      <w:lvlJc w:val="right"/>
      <w:pPr>
        <w:ind w:left="6594" w:hanging="180"/>
      </w:pPr>
    </w:lvl>
  </w:abstractNum>
  <w:abstractNum w:abstractNumId="17" w15:restartNumberingAfterBreak="0">
    <w:nsid w:val="27A77EA1"/>
    <w:multiLevelType w:val="hybridMultilevel"/>
    <w:tmpl w:val="66E4BB5A"/>
    <w:lvl w:ilvl="0" w:tplc="B88C8318">
      <w:start w:val="1"/>
      <w:numFmt w:val="decimal"/>
      <w:lvlRestart w:val="0"/>
      <w:suff w:val="nothing"/>
      <w:lvlText w:val="%1"/>
      <w:lvlJc w:val="right"/>
      <w:pPr>
        <w:ind w:left="227" w:firstLine="170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667" w:hanging="360"/>
      </w:pPr>
    </w:lvl>
    <w:lvl w:ilvl="2" w:tplc="0409001B" w:tentative="1">
      <w:start w:val="1"/>
      <w:numFmt w:val="lowerRoman"/>
      <w:lvlText w:val="%3."/>
      <w:lvlJc w:val="right"/>
      <w:pPr>
        <w:ind w:left="2387" w:hanging="180"/>
      </w:pPr>
    </w:lvl>
    <w:lvl w:ilvl="3" w:tplc="0409000F" w:tentative="1">
      <w:start w:val="1"/>
      <w:numFmt w:val="decimal"/>
      <w:lvlText w:val="%4."/>
      <w:lvlJc w:val="left"/>
      <w:pPr>
        <w:ind w:left="3107" w:hanging="360"/>
      </w:pPr>
    </w:lvl>
    <w:lvl w:ilvl="4" w:tplc="04090019" w:tentative="1">
      <w:start w:val="1"/>
      <w:numFmt w:val="lowerLetter"/>
      <w:lvlText w:val="%5."/>
      <w:lvlJc w:val="left"/>
      <w:pPr>
        <w:ind w:left="3827" w:hanging="360"/>
      </w:pPr>
    </w:lvl>
    <w:lvl w:ilvl="5" w:tplc="0409001B" w:tentative="1">
      <w:start w:val="1"/>
      <w:numFmt w:val="lowerRoman"/>
      <w:lvlText w:val="%6."/>
      <w:lvlJc w:val="right"/>
      <w:pPr>
        <w:ind w:left="4547" w:hanging="180"/>
      </w:pPr>
    </w:lvl>
    <w:lvl w:ilvl="6" w:tplc="0409000F" w:tentative="1">
      <w:start w:val="1"/>
      <w:numFmt w:val="decimal"/>
      <w:lvlText w:val="%7."/>
      <w:lvlJc w:val="left"/>
      <w:pPr>
        <w:ind w:left="5267" w:hanging="360"/>
      </w:pPr>
    </w:lvl>
    <w:lvl w:ilvl="7" w:tplc="04090019" w:tentative="1">
      <w:start w:val="1"/>
      <w:numFmt w:val="lowerLetter"/>
      <w:lvlText w:val="%8."/>
      <w:lvlJc w:val="left"/>
      <w:pPr>
        <w:ind w:left="5987" w:hanging="360"/>
      </w:pPr>
    </w:lvl>
    <w:lvl w:ilvl="8" w:tplc="0409001B" w:tentative="1">
      <w:start w:val="1"/>
      <w:numFmt w:val="lowerRoman"/>
      <w:lvlText w:val="%9."/>
      <w:lvlJc w:val="right"/>
      <w:pPr>
        <w:ind w:left="6707" w:hanging="180"/>
      </w:pPr>
    </w:lvl>
  </w:abstractNum>
  <w:abstractNum w:abstractNumId="18" w15:restartNumberingAfterBreak="0">
    <w:nsid w:val="28A20DD1"/>
    <w:multiLevelType w:val="hybridMultilevel"/>
    <w:tmpl w:val="C8C0072C"/>
    <w:lvl w:ilvl="0" w:tplc="28E8B83C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19" w15:restartNumberingAfterBreak="0">
    <w:nsid w:val="2A134477"/>
    <w:multiLevelType w:val="hybridMultilevel"/>
    <w:tmpl w:val="32020126"/>
    <w:lvl w:ilvl="0" w:tplc="4558C6F8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20" w15:restartNumberingAfterBreak="0">
    <w:nsid w:val="2B4B1724"/>
    <w:multiLevelType w:val="hybridMultilevel"/>
    <w:tmpl w:val="67BE4150"/>
    <w:lvl w:ilvl="0" w:tplc="98F46724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2D3343B4"/>
    <w:multiLevelType w:val="hybridMultilevel"/>
    <w:tmpl w:val="61903466"/>
    <w:lvl w:ilvl="0" w:tplc="F78EAE30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22" w15:restartNumberingAfterBreak="0">
    <w:nsid w:val="2DB52B92"/>
    <w:multiLevelType w:val="hybridMultilevel"/>
    <w:tmpl w:val="8B5E0428"/>
    <w:lvl w:ilvl="0" w:tplc="01206074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0322A75"/>
    <w:multiLevelType w:val="hybridMultilevel"/>
    <w:tmpl w:val="6DF6E520"/>
    <w:lvl w:ilvl="0" w:tplc="900A3456">
      <w:start w:val="1"/>
      <w:numFmt w:val="decimal"/>
      <w:lvlRestart w:val="0"/>
      <w:suff w:val="nothing"/>
      <w:lvlText w:val="%1"/>
      <w:lvlJc w:val="right"/>
      <w:pPr>
        <w:ind w:left="0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3E341C4"/>
    <w:multiLevelType w:val="hybridMultilevel"/>
    <w:tmpl w:val="714E3CFA"/>
    <w:lvl w:ilvl="0" w:tplc="003068D0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38E573DF"/>
    <w:multiLevelType w:val="hybridMultilevel"/>
    <w:tmpl w:val="6262DB42"/>
    <w:lvl w:ilvl="0" w:tplc="38BE5336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3C4F72C9"/>
    <w:multiLevelType w:val="hybridMultilevel"/>
    <w:tmpl w:val="2654C488"/>
    <w:lvl w:ilvl="0" w:tplc="402AF31C">
      <w:start w:val="1"/>
      <w:numFmt w:val="decimal"/>
      <w:lvlRestart w:val="0"/>
      <w:suff w:val="nothing"/>
      <w:lvlText w:val="%1"/>
      <w:lvlJc w:val="center"/>
      <w:pPr>
        <w:ind w:left="0" w:firstLine="284"/>
      </w:pPr>
      <w:rPr>
        <w:rFonts w:ascii="Times New Roman" w:hAnsi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27" w15:restartNumberingAfterBreak="0">
    <w:nsid w:val="3DA071EC"/>
    <w:multiLevelType w:val="hybridMultilevel"/>
    <w:tmpl w:val="07C44D06"/>
    <w:lvl w:ilvl="0" w:tplc="AA9462DC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28" w15:restartNumberingAfterBreak="0">
    <w:nsid w:val="3EF02C7E"/>
    <w:multiLevelType w:val="hybridMultilevel"/>
    <w:tmpl w:val="8F16DB08"/>
    <w:lvl w:ilvl="0" w:tplc="18D02684">
      <w:start w:val="1"/>
      <w:numFmt w:val="decimal"/>
      <w:lvlRestart w:val="0"/>
      <w:suff w:val="nothing"/>
      <w:lvlText w:val="%1"/>
      <w:lvlJc w:val="right"/>
      <w:pPr>
        <w:ind w:left="-170" w:firstLine="170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270" w:hanging="360"/>
      </w:pPr>
    </w:lvl>
    <w:lvl w:ilvl="2" w:tplc="0409001B" w:tentative="1">
      <w:start w:val="1"/>
      <w:numFmt w:val="lowerRoman"/>
      <w:lvlText w:val="%3."/>
      <w:lvlJc w:val="right"/>
      <w:pPr>
        <w:ind w:left="1990" w:hanging="180"/>
      </w:pPr>
    </w:lvl>
    <w:lvl w:ilvl="3" w:tplc="0409000F" w:tentative="1">
      <w:start w:val="1"/>
      <w:numFmt w:val="decimal"/>
      <w:lvlText w:val="%4."/>
      <w:lvlJc w:val="left"/>
      <w:pPr>
        <w:ind w:left="2710" w:hanging="360"/>
      </w:pPr>
    </w:lvl>
    <w:lvl w:ilvl="4" w:tplc="04090019" w:tentative="1">
      <w:start w:val="1"/>
      <w:numFmt w:val="lowerLetter"/>
      <w:lvlText w:val="%5."/>
      <w:lvlJc w:val="left"/>
      <w:pPr>
        <w:ind w:left="3430" w:hanging="360"/>
      </w:pPr>
    </w:lvl>
    <w:lvl w:ilvl="5" w:tplc="0409001B" w:tentative="1">
      <w:start w:val="1"/>
      <w:numFmt w:val="lowerRoman"/>
      <w:lvlText w:val="%6."/>
      <w:lvlJc w:val="right"/>
      <w:pPr>
        <w:ind w:left="4150" w:hanging="180"/>
      </w:pPr>
    </w:lvl>
    <w:lvl w:ilvl="6" w:tplc="0409000F" w:tentative="1">
      <w:start w:val="1"/>
      <w:numFmt w:val="decimal"/>
      <w:lvlText w:val="%7."/>
      <w:lvlJc w:val="left"/>
      <w:pPr>
        <w:ind w:left="4870" w:hanging="360"/>
      </w:pPr>
    </w:lvl>
    <w:lvl w:ilvl="7" w:tplc="04090019" w:tentative="1">
      <w:start w:val="1"/>
      <w:numFmt w:val="lowerLetter"/>
      <w:lvlText w:val="%8."/>
      <w:lvlJc w:val="left"/>
      <w:pPr>
        <w:ind w:left="5590" w:hanging="360"/>
      </w:pPr>
    </w:lvl>
    <w:lvl w:ilvl="8" w:tplc="0409001B" w:tentative="1">
      <w:start w:val="1"/>
      <w:numFmt w:val="lowerRoman"/>
      <w:lvlText w:val="%9."/>
      <w:lvlJc w:val="right"/>
      <w:pPr>
        <w:ind w:left="6310" w:hanging="180"/>
      </w:pPr>
    </w:lvl>
  </w:abstractNum>
  <w:abstractNum w:abstractNumId="29" w15:restartNumberingAfterBreak="0">
    <w:nsid w:val="410A5E32"/>
    <w:multiLevelType w:val="hybridMultilevel"/>
    <w:tmpl w:val="FFA8657C"/>
    <w:lvl w:ilvl="0" w:tplc="C10C70FE">
      <w:start w:val="1"/>
      <w:numFmt w:val="decimal"/>
      <w:lvlRestart w:val="0"/>
      <w:suff w:val="nothing"/>
      <w:lvlText w:val="%1"/>
      <w:lvlJc w:val="right"/>
      <w:pPr>
        <w:ind w:left="-57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383" w:hanging="360"/>
      </w:pPr>
    </w:lvl>
    <w:lvl w:ilvl="2" w:tplc="0409001B" w:tentative="1">
      <w:start w:val="1"/>
      <w:numFmt w:val="lowerRoman"/>
      <w:lvlText w:val="%3."/>
      <w:lvlJc w:val="right"/>
      <w:pPr>
        <w:ind w:left="2103" w:hanging="180"/>
      </w:pPr>
    </w:lvl>
    <w:lvl w:ilvl="3" w:tplc="0409000F" w:tentative="1">
      <w:start w:val="1"/>
      <w:numFmt w:val="decimal"/>
      <w:lvlText w:val="%4."/>
      <w:lvlJc w:val="left"/>
      <w:pPr>
        <w:ind w:left="2823" w:hanging="360"/>
      </w:pPr>
    </w:lvl>
    <w:lvl w:ilvl="4" w:tplc="04090019" w:tentative="1">
      <w:start w:val="1"/>
      <w:numFmt w:val="lowerLetter"/>
      <w:lvlText w:val="%5."/>
      <w:lvlJc w:val="left"/>
      <w:pPr>
        <w:ind w:left="3543" w:hanging="360"/>
      </w:pPr>
    </w:lvl>
    <w:lvl w:ilvl="5" w:tplc="0409001B" w:tentative="1">
      <w:start w:val="1"/>
      <w:numFmt w:val="lowerRoman"/>
      <w:lvlText w:val="%6."/>
      <w:lvlJc w:val="right"/>
      <w:pPr>
        <w:ind w:left="4263" w:hanging="180"/>
      </w:pPr>
    </w:lvl>
    <w:lvl w:ilvl="6" w:tplc="0409000F" w:tentative="1">
      <w:start w:val="1"/>
      <w:numFmt w:val="decimal"/>
      <w:lvlText w:val="%7."/>
      <w:lvlJc w:val="left"/>
      <w:pPr>
        <w:ind w:left="4983" w:hanging="360"/>
      </w:pPr>
    </w:lvl>
    <w:lvl w:ilvl="7" w:tplc="04090019" w:tentative="1">
      <w:start w:val="1"/>
      <w:numFmt w:val="lowerLetter"/>
      <w:lvlText w:val="%8."/>
      <w:lvlJc w:val="left"/>
      <w:pPr>
        <w:ind w:left="5703" w:hanging="360"/>
      </w:pPr>
    </w:lvl>
    <w:lvl w:ilvl="8" w:tplc="040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30" w15:restartNumberingAfterBreak="0">
    <w:nsid w:val="43234AD8"/>
    <w:multiLevelType w:val="multilevel"/>
    <w:tmpl w:val="43D0FAB0"/>
    <w:lvl w:ilvl="0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31" w15:restartNumberingAfterBreak="0">
    <w:nsid w:val="467008FC"/>
    <w:multiLevelType w:val="hybridMultilevel"/>
    <w:tmpl w:val="AE8E1C12"/>
    <w:lvl w:ilvl="0" w:tplc="9048A8BA">
      <w:start w:val="1"/>
      <w:numFmt w:val="decimal"/>
      <w:lvlRestart w:val="0"/>
      <w:pStyle w:val="Style1"/>
      <w:lvlText w:val="%1"/>
      <w:lvlJc w:val="right"/>
      <w:pPr>
        <w:tabs>
          <w:tab w:val="num" w:pos="96"/>
        </w:tabs>
        <w:ind w:left="96" w:hanging="39"/>
      </w:pPr>
      <w:rPr>
        <w:rFonts w:ascii="Times-Roman-R" w:hAnsi="Times-Roman-R"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z w:val="22"/>
        <w:vertAlign w:val="baseli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499F10EF"/>
    <w:multiLevelType w:val="hybridMultilevel"/>
    <w:tmpl w:val="9340A384"/>
    <w:lvl w:ilvl="0" w:tplc="C10C70FE">
      <w:start w:val="1"/>
      <w:numFmt w:val="decimal"/>
      <w:lvlRestart w:val="0"/>
      <w:suff w:val="nothing"/>
      <w:lvlText w:val="%1"/>
      <w:lvlJc w:val="right"/>
      <w:pPr>
        <w:ind w:left="-57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383" w:hanging="360"/>
      </w:pPr>
    </w:lvl>
    <w:lvl w:ilvl="2" w:tplc="0409001B" w:tentative="1">
      <w:start w:val="1"/>
      <w:numFmt w:val="lowerRoman"/>
      <w:lvlText w:val="%3."/>
      <w:lvlJc w:val="right"/>
      <w:pPr>
        <w:ind w:left="2103" w:hanging="180"/>
      </w:pPr>
    </w:lvl>
    <w:lvl w:ilvl="3" w:tplc="0409000F" w:tentative="1">
      <w:start w:val="1"/>
      <w:numFmt w:val="decimal"/>
      <w:lvlText w:val="%4."/>
      <w:lvlJc w:val="left"/>
      <w:pPr>
        <w:ind w:left="2823" w:hanging="360"/>
      </w:pPr>
    </w:lvl>
    <w:lvl w:ilvl="4" w:tplc="04090019" w:tentative="1">
      <w:start w:val="1"/>
      <w:numFmt w:val="lowerLetter"/>
      <w:lvlText w:val="%5."/>
      <w:lvlJc w:val="left"/>
      <w:pPr>
        <w:ind w:left="3543" w:hanging="360"/>
      </w:pPr>
    </w:lvl>
    <w:lvl w:ilvl="5" w:tplc="0409001B" w:tentative="1">
      <w:start w:val="1"/>
      <w:numFmt w:val="lowerRoman"/>
      <w:lvlText w:val="%6."/>
      <w:lvlJc w:val="right"/>
      <w:pPr>
        <w:ind w:left="4263" w:hanging="180"/>
      </w:pPr>
    </w:lvl>
    <w:lvl w:ilvl="6" w:tplc="0409000F" w:tentative="1">
      <w:start w:val="1"/>
      <w:numFmt w:val="decimal"/>
      <w:lvlText w:val="%7."/>
      <w:lvlJc w:val="left"/>
      <w:pPr>
        <w:ind w:left="4983" w:hanging="360"/>
      </w:pPr>
    </w:lvl>
    <w:lvl w:ilvl="7" w:tplc="04090019" w:tentative="1">
      <w:start w:val="1"/>
      <w:numFmt w:val="lowerLetter"/>
      <w:lvlText w:val="%8."/>
      <w:lvlJc w:val="left"/>
      <w:pPr>
        <w:ind w:left="5703" w:hanging="360"/>
      </w:pPr>
    </w:lvl>
    <w:lvl w:ilvl="8" w:tplc="040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33" w15:restartNumberingAfterBreak="0">
    <w:nsid w:val="53CD1A91"/>
    <w:multiLevelType w:val="hybridMultilevel"/>
    <w:tmpl w:val="0B12258A"/>
    <w:lvl w:ilvl="0" w:tplc="84009E22">
      <w:start w:val="1"/>
      <w:numFmt w:val="decimal"/>
      <w:lvlRestart w:val="0"/>
      <w:suff w:val="nothing"/>
      <w:lvlText w:val="%1"/>
      <w:lvlJc w:val="center"/>
      <w:pPr>
        <w:ind w:left="0" w:firstLine="284"/>
      </w:pPr>
      <w:rPr>
        <w:rFonts w:ascii="Times New Roman" w:hAnsi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562F2115"/>
    <w:multiLevelType w:val="hybridMultilevel"/>
    <w:tmpl w:val="DDEEA4A4"/>
    <w:lvl w:ilvl="0" w:tplc="AA9462DC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35" w15:restartNumberingAfterBreak="0">
    <w:nsid w:val="5D2C203F"/>
    <w:multiLevelType w:val="hybridMultilevel"/>
    <w:tmpl w:val="00483D5A"/>
    <w:lvl w:ilvl="0" w:tplc="0E621C5E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5F0D4C68"/>
    <w:multiLevelType w:val="hybridMultilevel"/>
    <w:tmpl w:val="CA7EF4BC"/>
    <w:lvl w:ilvl="0" w:tplc="FECA14CE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5FD94AFC"/>
    <w:multiLevelType w:val="hybridMultilevel"/>
    <w:tmpl w:val="E64A247C"/>
    <w:lvl w:ilvl="0" w:tplc="C10C70FE">
      <w:start w:val="1"/>
      <w:numFmt w:val="decimal"/>
      <w:lvlRestart w:val="0"/>
      <w:suff w:val="nothing"/>
      <w:lvlText w:val="%1"/>
      <w:lvlJc w:val="right"/>
      <w:pPr>
        <w:ind w:left="114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554" w:hanging="360"/>
      </w:pPr>
    </w:lvl>
    <w:lvl w:ilvl="2" w:tplc="0409001B" w:tentative="1">
      <w:start w:val="1"/>
      <w:numFmt w:val="lowerRoman"/>
      <w:lvlText w:val="%3."/>
      <w:lvlJc w:val="right"/>
      <w:pPr>
        <w:ind w:left="2274" w:hanging="180"/>
      </w:pPr>
    </w:lvl>
    <w:lvl w:ilvl="3" w:tplc="0409000F" w:tentative="1">
      <w:start w:val="1"/>
      <w:numFmt w:val="decimal"/>
      <w:lvlText w:val="%4."/>
      <w:lvlJc w:val="left"/>
      <w:pPr>
        <w:ind w:left="2994" w:hanging="360"/>
      </w:pPr>
    </w:lvl>
    <w:lvl w:ilvl="4" w:tplc="04090019" w:tentative="1">
      <w:start w:val="1"/>
      <w:numFmt w:val="lowerLetter"/>
      <w:lvlText w:val="%5."/>
      <w:lvlJc w:val="left"/>
      <w:pPr>
        <w:ind w:left="3714" w:hanging="360"/>
      </w:pPr>
    </w:lvl>
    <w:lvl w:ilvl="5" w:tplc="0409001B" w:tentative="1">
      <w:start w:val="1"/>
      <w:numFmt w:val="lowerRoman"/>
      <w:lvlText w:val="%6."/>
      <w:lvlJc w:val="right"/>
      <w:pPr>
        <w:ind w:left="4434" w:hanging="180"/>
      </w:pPr>
    </w:lvl>
    <w:lvl w:ilvl="6" w:tplc="0409000F" w:tentative="1">
      <w:start w:val="1"/>
      <w:numFmt w:val="decimal"/>
      <w:lvlText w:val="%7."/>
      <w:lvlJc w:val="left"/>
      <w:pPr>
        <w:ind w:left="5154" w:hanging="360"/>
      </w:pPr>
    </w:lvl>
    <w:lvl w:ilvl="7" w:tplc="04090019" w:tentative="1">
      <w:start w:val="1"/>
      <w:numFmt w:val="lowerLetter"/>
      <w:lvlText w:val="%8."/>
      <w:lvlJc w:val="left"/>
      <w:pPr>
        <w:ind w:left="5874" w:hanging="360"/>
      </w:pPr>
    </w:lvl>
    <w:lvl w:ilvl="8" w:tplc="0409001B" w:tentative="1">
      <w:start w:val="1"/>
      <w:numFmt w:val="lowerRoman"/>
      <w:lvlText w:val="%9."/>
      <w:lvlJc w:val="right"/>
      <w:pPr>
        <w:ind w:left="6594" w:hanging="180"/>
      </w:pPr>
    </w:lvl>
  </w:abstractNum>
  <w:abstractNum w:abstractNumId="38" w15:restartNumberingAfterBreak="0">
    <w:nsid w:val="629D6F32"/>
    <w:multiLevelType w:val="hybridMultilevel"/>
    <w:tmpl w:val="6700EDAE"/>
    <w:lvl w:ilvl="0" w:tplc="87AC6570">
      <w:start w:val="1"/>
      <w:numFmt w:val="decimal"/>
      <w:lvlRestart w:val="0"/>
      <w:suff w:val="nothing"/>
      <w:lvlText w:val="%1"/>
      <w:lvlJc w:val="right"/>
      <w:pPr>
        <w:ind w:left="284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685F4225"/>
    <w:multiLevelType w:val="hybridMultilevel"/>
    <w:tmpl w:val="A74E00A4"/>
    <w:lvl w:ilvl="0" w:tplc="903E3020">
      <w:start w:val="1"/>
      <w:numFmt w:val="decimal"/>
      <w:lvlRestart w:val="0"/>
      <w:suff w:val="nothing"/>
      <w:lvlText w:val="%1"/>
      <w:lvlJc w:val="right"/>
      <w:pPr>
        <w:ind w:left="256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696" w:hanging="360"/>
      </w:pPr>
    </w:lvl>
    <w:lvl w:ilvl="2" w:tplc="0409001B" w:tentative="1">
      <w:start w:val="1"/>
      <w:numFmt w:val="lowerRoman"/>
      <w:lvlText w:val="%3."/>
      <w:lvlJc w:val="right"/>
      <w:pPr>
        <w:ind w:left="2416" w:hanging="180"/>
      </w:pPr>
    </w:lvl>
    <w:lvl w:ilvl="3" w:tplc="0409000F" w:tentative="1">
      <w:start w:val="1"/>
      <w:numFmt w:val="decimal"/>
      <w:lvlText w:val="%4."/>
      <w:lvlJc w:val="left"/>
      <w:pPr>
        <w:ind w:left="3136" w:hanging="360"/>
      </w:pPr>
    </w:lvl>
    <w:lvl w:ilvl="4" w:tplc="04090019" w:tentative="1">
      <w:start w:val="1"/>
      <w:numFmt w:val="lowerLetter"/>
      <w:lvlText w:val="%5."/>
      <w:lvlJc w:val="left"/>
      <w:pPr>
        <w:ind w:left="3856" w:hanging="360"/>
      </w:pPr>
    </w:lvl>
    <w:lvl w:ilvl="5" w:tplc="0409001B" w:tentative="1">
      <w:start w:val="1"/>
      <w:numFmt w:val="lowerRoman"/>
      <w:lvlText w:val="%6."/>
      <w:lvlJc w:val="right"/>
      <w:pPr>
        <w:ind w:left="4576" w:hanging="180"/>
      </w:pPr>
    </w:lvl>
    <w:lvl w:ilvl="6" w:tplc="0409000F" w:tentative="1">
      <w:start w:val="1"/>
      <w:numFmt w:val="decimal"/>
      <w:lvlText w:val="%7."/>
      <w:lvlJc w:val="left"/>
      <w:pPr>
        <w:ind w:left="5296" w:hanging="360"/>
      </w:pPr>
    </w:lvl>
    <w:lvl w:ilvl="7" w:tplc="04090019" w:tentative="1">
      <w:start w:val="1"/>
      <w:numFmt w:val="lowerLetter"/>
      <w:lvlText w:val="%8."/>
      <w:lvlJc w:val="left"/>
      <w:pPr>
        <w:ind w:left="6016" w:hanging="360"/>
      </w:pPr>
    </w:lvl>
    <w:lvl w:ilvl="8" w:tplc="0409001B" w:tentative="1">
      <w:start w:val="1"/>
      <w:numFmt w:val="lowerRoman"/>
      <w:lvlText w:val="%9."/>
      <w:lvlJc w:val="right"/>
      <w:pPr>
        <w:ind w:left="6736" w:hanging="180"/>
      </w:pPr>
    </w:lvl>
  </w:abstractNum>
  <w:abstractNum w:abstractNumId="40" w15:restartNumberingAfterBreak="0">
    <w:nsid w:val="686E0020"/>
    <w:multiLevelType w:val="hybridMultilevel"/>
    <w:tmpl w:val="BF162CBE"/>
    <w:lvl w:ilvl="0" w:tplc="5A4EFE28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41" w15:restartNumberingAfterBreak="0">
    <w:nsid w:val="69C90132"/>
    <w:multiLevelType w:val="hybridMultilevel"/>
    <w:tmpl w:val="5EE02172"/>
    <w:lvl w:ilvl="0" w:tplc="ECF86BA2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42" w15:restartNumberingAfterBreak="0">
    <w:nsid w:val="6B7833FD"/>
    <w:multiLevelType w:val="hybridMultilevel"/>
    <w:tmpl w:val="1B10A722"/>
    <w:lvl w:ilvl="0" w:tplc="730C2940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 w15:restartNumberingAfterBreak="0">
    <w:nsid w:val="6CC628BB"/>
    <w:multiLevelType w:val="hybridMultilevel"/>
    <w:tmpl w:val="D62E448C"/>
    <w:lvl w:ilvl="0" w:tplc="315E4AB8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44" w15:restartNumberingAfterBreak="0">
    <w:nsid w:val="6EFE60C6"/>
    <w:multiLevelType w:val="hybridMultilevel"/>
    <w:tmpl w:val="D1D0C546"/>
    <w:lvl w:ilvl="0" w:tplc="A0EC23EC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45" w15:restartNumberingAfterBreak="0">
    <w:nsid w:val="76237125"/>
    <w:multiLevelType w:val="hybridMultilevel"/>
    <w:tmpl w:val="B2AC0A28"/>
    <w:lvl w:ilvl="0" w:tplc="CB90E954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6" w15:restartNumberingAfterBreak="0">
    <w:nsid w:val="768B16B3"/>
    <w:multiLevelType w:val="hybridMultilevel"/>
    <w:tmpl w:val="24425928"/>
    <w:lvl w:ilvl="0" w:tplc="903E3020">
      <w:start w:val="1"/>
      <w:numFmt w:val="decimal"/>
      <w:lvlRestart w:val="0"/>
      <w:suff w:val="nothing"/>
      <w:lvlText w:val="%1"/>
      <w:lvlJc w:val="right"/>
      <w:pPr>
        <w:ind w:left="114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554" w:hanging="360"/>
      </w:pPr>
    </w:lvl>
    <w:lvl w:ilvl="2" w:tplc="0409001B" w:tentative="1">
      <w:start w:val="1"/>
      <w:numFmt w:val="lowerRoman"/>
      <w:lvlText w:val="%3."/>
      <w:lvlJc w:val="right"/>
      <w:pPr>
        <w:ind w:left="2274" w:hanging="180"/>
      </w:pPr>
    </w:lvl>
    <w:lvl w:ilvl="3" w:tplc="0409000F" w:tentative="1">
      <w:start w:val="1"/>
      <w:numFmt w:val="decimal"/>
      <w:lvlText w:val="%4."/>
      <w:lvlJc w:val="left"/>
      <w:pPr>
        <w:ind w:left="2994" w:hanging="360"/>
      </w:pPr>
    </w:lvl>
    <w:lvl w:ilvl="4" w:tplc="04090019" w:tentative="1">
      <w:start w:val="1"/>
      <w:numFmt w:val="lowerLetter"/>
      <w:lvlText w:val="%5."/>
      <w:lvlJc w:val="left"/>
      <w:pPr>
        <w:ind w:left="3714" w:hanging="360"/>
      </w:pPr>
    </w:lvl>
    <w:lvl w:ilvl="5" w:tplc="0409001B" w:tentative="1">
      <w:start w:val="1"/>
      <w:numFmt w:val="lowerRoman"/>
      <w:lvlText w:val="%6."/>
      <w:lvlJc w:val="right"/>
      <w:pPr>
        <w:ind w:left="4434" w:hanging="180"/>
      </w:pPr>
    </w:lvl>
    <w:lvl w:ilvl="6" w:tplc="0409000F" w:tentative="1">
      <w:start w:val="1"/>
      <w:numFmt w:val="decimal"/>
      <w:lvlText w:val="%7."/>
      <w:lvlJc w:val="left"/>
      <w:pPr>
        <w:ind w:left="5154" w:hanging="360"/>
      </w:pPr>
    </w:lvl>
    <w:lvl w:ilvl="7" w:tplc="04090019" w:tentative="1">
      <w:start w:val="1"/>
      <w:numFmt w:val="lowerLetter"/>
      <w:lvlText w:val="%8."/>
      <w:lvlJc w:val="left"/>
      <w:pPr>
        <w:ind w:left="5874" w:hanging="360"/>
      </w:pPr>
    </w:lvl>
    <w:lvl w:ilvl="8" w:tplc="0409001B" w:tentative="1">
      <w:start w:val="1"/>
      <w:numFmt w:val="lowerRoman"/>
      <w:lvlText w:val="%9."/>
      <w:lvlJc w:val="right"/>
      <w:pPr>
        <w:ind w:left="6594" w:hanging="180"/>
      </w:pPr>
    </w:lvl>
  </w:abstractNum>
  <w:abstractNum w:abstractNumId="47" w15:restartNumberingAfterBreak="0">
    <w:nsid w:val="7F163ED4"/>
    <w:multiLevelType w:val="hybridMultilevel"/>
    <w:tmpl w:val="468CBD54"/>
    <w:lvl w:ilvl="0" w:tplc="2A7AD26C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num w:numId="1" w16cid:durableId="845365810">
    <w:abstractNumId w:val="31"/>
  </w:num>
  <w:num w:numId="2" w16cid:durableId="528682077">
    <w:abstractNumId w:val="30"/>
  </w:num>
  <w:num w:numId="3" w16cid:durableId="1049263936">
    <w:abstractNumId w:val="28"/>
  </w:num>
  <w:num w:numId="4" w16cid:durableId="1391685917">
    <w:abstractNumId w:val="36"/>
  </w:num>
  <w:num w:numId="5" w16cid:durableId="254679305">
    <w:abstractNumId w:val="23"/>
  </w:num>
  <w:num w:numId="6" w16cid:durableId="217740859">
    <w:abstractNumId w:val="35"/>
  </w:num>
  <w:num w:numId="7" w16cid:durableId="1679384678">
    <w:abstractNumId w:val="43"/>
  </w:num>
  <w:num w:numId="8" w16cid:durableId="1288388605">
    <w:abstractNumId w:val="17"/>
  </w:num>
  <w:num w:numId="9" w16cid:durableId="1403331679">
    <w:abstractNumId w:val="34"/>
  </w:num>
  <w:num w:numId="10" w16cid:durableId="946889578">
    <w:abstractNumId w:val="6"/>
  </w:num>
  <w:num w:numId="11" w16cid:durableId="777607632">
    <w:abstractNumId w:val="27"/>
  </w:num>
  <w:num w:numId="12" w16cid:durableId="2074769900">
    <w:abstractNumId w:val="10"/>
  </w:num>
  <w:num w:numId="13" w16cid:durableId="1184783915">
    <w:abstractNumId w:val="2"/>
  </w:num>
  <w:num w:numId="14" w16cid:durableId="1079517301">
    <w:abstractNumId w:val="42"/>
  </w:num>
  <w:num w:numId="15" w16cid:durableId="811023296">
    <w:abstractNumId w:val="47"/>
  </w:num>
  <w:num w:numId="16" w16cid:durableId="885263045">
    <w:abstractNumId w:val="19"/>
  </w:num>
  <w:num w:numId="17" w16cid:durableId="2029215308">
    <w:abstractNumId w:val="41"/>
  </w:num>
  <w:num w:numId="18" w16cid:durableId="1208643832">
    <w:abstractNumId w:val="40"/>
  </w:num>
  <w:num w:numId="19" w16cid:durableId="1139808656">
    <w:abstractNumId w:val="22"/>
  </w:num>
  <w:num w:numId="20" w16cid:durableId="2011443954">
    <w:abstractNumId w:val="5"/>
  </w:num>
  <w:num w:numId="21" w16cid:durableId="19402065">
    <w:abstractNumId w:val="8"/>
  </w:num>
  <w:num w:numId="22" w16cid:durableId="1704288517">
    <w:abstractNumId w:val="45"/>
  </w:num>
  <w:num w:numId="23" w16cid:durableId="214392657">
    <w:abstractNumId w:val="11"/>
  </w:num>
  <w:num w:numId="24" w16cid:durableId="84882993">
    <w:abstractNumId w:val="20"/>
  </w:num>
  <w:num w:numId="25" w16cid:durableId="65613399">
    <w:abstractNumId w:val="21"/>
  </w:num>
  <w:num w:numId="26" w16cid:durableId="71894456">
    <w:abstractNumId w:val="25"/>
  </w:num>
  <w:num w:numId="27" w16cid:durableId="182784983">
    <w:abstractNumId w:val="44"/>
  </w:num>
  <w:num w:numId="28" w16cid:durableId="598873749">
    <w:abstractNumId w:val="18"/>
  </w:num>
  <w:num w:numId="29" w16cid:durableId="557742951">
    <w:abstractNumId w:val="24"/>
  </w:num>
  <w:num w:numId="30" w16cid:durableId="2003316541">
    <w:abstractNumId w:val="3"/>
  </w:num>
  <w:num w:numId="31" w16cid:durableId="491726566">
    <w:abstractNumId w:val="13"/>
  </w:num>
  <w:num w:numId="32" w16cid:durableId="1374768146">
    <w:abstractNumId w:val="15"/>
  </w:num>
  <w:num w:numId="33" w16cid:durableId="2124642321">
    <w:abstractNumId w:val="9"/>
  </w:num>
  <w:num w:numId="34" w16cid:durableId="2009209847">
    <w:abstractNumId w:val="14"/>
  </w:num>
  <w:num w:numId="35" w16cid:durableId="1411655536">
    <w:abstractNumId w:val="38"/>
  </w:num>
  <w:num w:numId="36" w16cid:durableId="175312487">
    <w:abstractNumId w:val="7"/>
  </w:num>
  <w:num w:numId="37" w16cid:durableId="2137330231">
    <w:abstractNumId w:val="26"/>
  </w:num>
  <w:num w:numId="38" w16cid:durableId="104346094">
    <w:abstractNumId w:val="33"/>
  </w:num>
  <w:num w:numId="39" w16cid:durableId="554776066">
    <w:abstractNumId w:val="4"/>
  </w:num>
  <w:num w:numId="40" w16cid:durableId="1088505474">
    <w:abstractNumId w:val="46"/>
  </w:num>
  <w:num w:numId="41" w16cid:durableId="1204487216">
    <w:abstractNumId w:val="16"/>
  </w:num>
  <w:num w:numId="42" w16cid:durableId="605817473">
    <w:abstractNumId w:val="1"/>
  </w:num>
  <w:num w:numId="43" w16cid:durableId="243221892">
    <w:abstractNumId w:val="37"/>
  </w:num>
  <w:num w:numId="44" w16cid:durableId="1230266498">
    <w:abstractNumId w:val="39"/>
  </w:num>
  <w:num w:numId="45" w16cid:durableId="2051491828">
    <w:abstractNumId w:val="29"/>
  </w:num>
  <w:num w:numId="46" w16cid:durableId="1108620561">
    <w:abstractNumId w:val="32"/>
  </w:num>
  <w:num w:numId="47" w16cid:durableId="5328760">
    <w:abstractNumId w:val="12"/>
  </w:num>
  <w:num w:numId="48" w16cid:durableId="1093748570">
    <w:abstractNumId w:val="0"/>
  </w:num>
  <w:numIdMacAtCleanup w:val="4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3"/>
  <w:embedSystemFonts/>
  <w:mirrorMargins/>
  <w:hideSpellingErrors/>
  <w:hideGrammaticalError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ocumentProtection w:edit="forms" w:formatting="1" w:enforcement="1" w:cryptProviderType="rsaAES" w:cryptAlgorithmClass="hash" w:cryptAlgorithmType="typeAny" w:cryptAlgorithmSid="14" w:cryptSpinCount="100000" w:hash="7JsykSYoM6FjxZ3Vup9YJBXI0xYK321JSaqTtjtb0txnODyjNhZkaEnG+UoC3odHZZYSAWDBA02Kt6+dy0GF5g==" w:salt="p8kDWtJ1mJ5WE9XMGxPskQ=="/>
  <w:defaultTabStop w:val="720"/>
  <w:hyphenationZone w:val="425"/>
  <w:evenAndOddHeaders/>
  <w:noPunctuationKerning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93AB9"/>
    <w:rsid w:val="00000984"/>
    <w:rsid w:val="000010D8"/>
    <w:rsid w:val="000016B4"/>
    <w:rsid w:val="000017A1"/>
    <w:rsid w:val="00001FDE"/>
    <w:rsid w:val="0000232A"/>
    <w:rsid w:val="0000269E"/>
    <w:rsid w:val="000026EB"/>
    <w:rsid w:val="00002B50"/>
    <w:rsid w:val="000034F1"/>
    <w:rsid w:val="00003549"/>
    <w:rsid w:val="00003587"/>
    <w:rsid w:val="00004110"/>
    <w:rsid w:val="00004597"/>
    <w:rsid w:val="0000523B"/>
    <w:rsid w:val="000052B6"/>
    <w:rsid w:val="0000589F"/>
    <w:rsid w:val="000058CE"/>
    <w:rsid w:val="00006151"/>
    <w:rsid w:val="0000637C"/>
    <w:rsid w:val="0000643E"/>
    <w:rsid w:val="00007238"/>
    <w:rsid w:val="00007475"/>
    <w:rsid w:val="0000774E"/>
    <w:rsid w:val="00007ACE"/>
    <w:rsid w:val="00007DC7"/>
    <w:rsid w:val="00010039"/>
    <w:rsid w:val="000101C2"/>
    <w:rsid w:val="000103A4"/>
    <w:rsid w:val="00010765"/>
    <w:rsid w:val="00010D90"/>
    <w:rsid w:val="000115FA"/>
    <w:rsid w:val="00011B93"/>
    <w:rsid w:val="000120BA"/>
    <w:rsid w:val="000128FF"/>
    <w:rsid w:val="00012BA4"/>
    <w:rsid w:val="000139C0"/>
    <w:rsid w:val="00013BE5"/>
    <w:rsid w:val="00013C88"/>
    <w:rsid w:val="000158FD"/>
    <w:rsid w:val="00015A4F"/>
    <w:rsid w:val="000160DD"/>
    <w:rsid w:val="0001621A"/>
    <w:rsid w:val="00016300"/>
    <w:rsid w:val="00016423"/>
    <w:rsid w:val="00016B5B"/>
    <w:rsid w:val="00016FED"/>
    <w:rsid w:val="000175FD"/>
    <w:rsid w:val="00017C4F"/>
    <w:rsid w:val="00017FDC"/>
    <w:rsid w:val="00020188"/>
    <w:rsid w:val="000209C0"/>
    <w:rsid w:val="00021498"/>
    <w:rsid w:val="00021740"/>
    <w:rsid w:val="000219E9"/>
    <w:rsid w:val="00021E69"/>
    <w:rsid w:val="0002226C"/>
    <w:rsid w:val="000223F5"/>
    <w:rsid w:val="000228D1"/>
    <w:rsid w:val="00023094"/>
    <w:rsid w:val="000234DC"/>
    <w:rsid w:val="00023674"/>
    <w:rsid w:val="00023903"/>
    <w:rsid w:val="00023B48"/>
    <w:rsid w:val="00023DBE"/>
    <w:rsid w:val="00023F1B"/>
    <w:rsid w:val="00024155"/>
    <w:rsid w:val="000242F2"/>
    <w:rsid w:val="00024496"/>
    <w:rsid w:val="000244B2"/>
    <w:rsid w:val="00024827"/>
    <w:rsid w:val="000248F9"/>
    <w:rsid w:val="000249CE"/>
    <w:rsid w:val="00024A9E"/>
    <w:rsid w:val="0002516D"/>
    <w:rsid w:val="00025379"/>
    <w:rsid w:val="00025CC3"/>
    <w:rsid w:val="00025E2B"/>
    <w:rsid w:val="00025F47"/>
    <w:rsid w:val="0002644C"/>
    <w:rsid w:val="00026552"/>
    <w:rsid w:val="0002664E"/>
    <w:rsid w:val="00026734"/>
    <w:rsid w:val="000267E0"/>
    <w:rsid w:val="00026847"/>
    <w:rsid w:val="00026AB0"/>
    <w:rsid w:val="00026B0B"/>
    <w:rsid w:val="00026B63"/>
    <w:rsid w:val="00026D12"/>
    <w:rsid w:val="0002736F"/>
    <w:rsid w:val="00027DDB"/>
    <w:rsid w:val="00030977"/>
    <w:rsid w:val="00031192"/>
    <w:rsid w:val="00031499"/>
    <w:rsid w:val="000319AE"/>
    <w:rsid w:val="000319D3"/>
    <w:rsid w:val="00031A8B"/>
    <w:rsid w:val="0003229E"/>
    <w:rsid w:val="00032D88"/>
    <w:rsid w:val="00032E66"/>
    <w:rsid w:val="000333F8"/>
    <w:rsid w:val="00033788"/>
    <w:rsid w:val="00033C77"/>
    <w:rsid w:val="00033EB0"/>
    <w:rsid w:val="00034D92"/>
    <w:rsid w:val="000357D2"/>
    <w:rsid w:val="00035F6C"/>
    <w:rsid w:val="00036277"/>
    <w:rsid w:val="000365E1"/>
    <w:rsid w:val="000368D4"/>
    <w:rsid w:val="00036E31"/>
    <w:rsid w:val="00037203"/>
    <w:rsid w:val="0003731A"/>
    <w:rsid w:val="00037764"/>
    <w:rsid w:val="000411A1"/>
    <w:rsid w:val="000426D1"/>
    <w:rsid w:val="00042DE4"/>
    <w:rsid w:val="00043394"/>
    <w:rsid w:val="000438BC"/>
    <w:rsid w:val="000445D6"/>
    <w:rsid w:val="0004485A"/>
    <w:rsid w:val="00044E51"/>
    <w:rsid w:val="00044F5F"/>
    <w:rsid w:val="00045324"/>
    <w:rsid w:val="00045C27"/>
    <w:rsid w:val="00046178"/>
    <w:rsid w:val="000466CA"/>
    <w:rsid w:val="000469F4"/>
    <w:rsid w:val="0004724D"/>
    <w:rsid w:val="000506A8"/>
    <w:rsid w:val="00050E1D"/>
    <w:rsid w:val="00050FE4"/>
    <w:rsid w:val="000512DA"/>
    <w:rsid w:val="00051625"/>
    <w:rsid w:val="0005167E"/>
    <w:rsid w:val="00051F30"/>
    <w:rsid w:val="00051FC3"/>
    <w:rsid w:val="000521A9"/>
    <w:rsid w:val="00052B71"/>
    <w:rsid w:val="00052E84"/>
    <w:rsid w:val="0005428C"/>
    <w:rsid w:val="0005447B"/>
    <w:rsid w:val="00054A92"/>
    <w:rsid w:val="00054DD5"/>
    <w:rsid w:val="000556B2"/>
    <w:rsid w:val="000556B4"/>
    <w:rsid w:val="00055937"/>
    <w:rsid w:val="00055C1D"/>
    <w:rsid w:val="00055F71"/>
    <w:rsid w:val="000562E1"/>
    <w:rsid w:val="0005699B"/>
    <w:rsid w:val="000573E2"/>
    <w:rsid w:val="0005748A"/>
    <w:rsid w:val="000600F3"/>
    <w:rsid w:val="00060563"/>
    <w:rsid w:val="000607AA"/>
    <w:rsid w:val="00060BDB"/>
    <w:rsid w:val="00060C7F"/>
    <w:rsid w:val="00061437"/>
    <w:rsid w:val="00061834"/>
    <w:rsid w:val="00061949"/>
    <w:rsid w:val="000621E3"/>
    <w:rsid w:val="0006346B"/>
    <w:rsid w:val="000634FE"/>
    <w:rsid w:val="00063510"/>
    <w:rsid w:val="00063C2C"/>
    <w:rsid w:val="00063DD4"/>
    <w:rsid w:val="000643C5"/>
    <w:rsid w:val="00064423"/>
    <w:rsid w:val="000644F3"/>
    <w:rsid w:val="000648D5"/>
    <w:rsid w:val="00064A0E"/>
    <w:rsid w:val="00065701"/>
    <w:rsid w:val="0006580C"/>
    <w:rsid w:val="00065EB3"/>
    <w:rsid w:val="000670AB"/>
    <w:rsid w:val="00070740"/>
    <w:rsid w:val="000708A8"/>
    <w:rsid w:val="00070A10"/>
    <w:rsid w:val="00070B88"/>
    <w:rsid w:val="00070E56"/>
    <w:rsid w:val="00071171"/>
    <w:rsid w:val="000713FD"/>
    <w:rsid w:val="0007159D"/>
    <w:rsid w:val="000719B9"/>
    <w:rsid w:val="00071B55"/>
    <w:rsid w:val="0007228D"/>
    <w:rsid w:val="00072B83"/>
    <w:rsid w:val="00072CA1"/>
    <w:rsid w:val="00072CA4"/>
    <w:rsid w:val="0007307D"/>
    <w:rsid w:val="00073A01"/>
    <w:rsid w:val="00073E2D"/>
    <w:rsid w:val="00074328"/>
    <w:rsid w:val="00074715"/>
    <w:rsid w:val="00074BEF"/>
    <w:rsid w:val="000753EF"/>
    <w:rsid w:val="00075751"/>
    <w:rsid w:val="00075CB8"/>
    <w:rsid w:val="000760FB"/>
    <w:rsid w:val="00076166"/>
    <w:rsid w:val="00076427"/>
    <w:rsid w:val="0007653A"/>
    <w:rsid w:val="000766EA"/>
    <w:rsid w:val="000769EB"/>
    <w:rsid w:val="00076A96"/>
    <w:rsid w:val="00076C8A"/>
    <w:rsid w:val="000773E1"/>
    <w:rsid w:val="000777D5"/>
    <w:rsid w:val="00077CD8"/>
    <w:rsid w:val="000801D8"/>
    <w:rsid w:val="000802CC"/>
    <w:rsid w:val="00080842"/>
    <w:rsid w:val="000825A4"/>
    <w:rsid w:val="00082704"/>
    <w:rsid w:val="00083EBE"/>
    <w:rsid w:val="00083F1D"/>
    <w:rsid w:val="000849CE"/>
    <w:rsid w:val="000851FF"/>
    <w:rsid w:val="00085588"/>
    <w:rsid w:val="00086325"/>
    <w:rsid w:val="00086881"/>
    <w:rsid w:val="00087050"/>
    <w:rsid w:val="0008788B"/>
    <w:rsid w:val="00087C80"/>
    <w:rsid w:val="000902A4"/>
    <w:rsid w:val="000907E7"/>
    <w:rsid w:val="00090A26"/>
    <w:rsid w:val="00091853"/>
    <w:rsid w:val="000918B6"/>
    <w:rsid w:val="00092696"/>
    <w:rsid w:val="00092E9C"/>
    <w:rsid w:val="00093021"/>
    <w:rsid w:val="0009306A"/>
    <w:rsid w:val="0009306D"/>
    <w:rsid w:val="0009332F"/>
    <w:rsid w:val="00093344"/>
    <w:rsid w:val="000934ED"/>
    <w:rsid w:val="000948BC"/>
    <w:rsid w:val="00094A69"/>
    <w:rsid w:val="00094F09"/>
    <w:rsid w:val="00095336"/>
    <w:rsid w:val="0009552E"/>
    <w:rsid w:val="000959A0"/>
    <w:rsid w:val="00095CE6"/>
    <w:rsid w:val="00095F9C"/>
    <w:rsid w:val="000961E6"/>
    <w:rsid w:val="00096B74"/>
    <w:rsid w:val="000973A7"/>
    <w:rsid w:val="00097AE3"/>
    <w:rsid w:val="00097F79"/>
    <w:rsid w:val="000A04BE"/>
    <w:rsid w:val="000A1454"/>
    <w:rsid w:val="000A17C5"/>
    <w:rsid w:val="000A1CB0"/>
    <w:rsid w:val="000A1ECD"/>
    <w:rsid w:val="000A2759"/>
    <w:rsid w:val="000A2E6A"/>
    <w:rsid w:val="000A3319"/>
    <w:rsid w:val="000A36D2"/>
    <w:rsid w:val="000A3712"/>
    <w:rsid w:val="000A38A0"/>
    <w:rsid w:val="000A3942"/>
    <w:rsid w:val="000A3F46"/>
    <w:rsid w:val="000A4093"/>
    <w:rsid w:val="000A4308"/>
    <w:rsid w:val="000A4481"/>
    <w:rsid w:val="000A484A"/>
    <w:rsid w:val="000A4D14"/>
    <w:rsid w:val="000A4F21"/>
    <w:rsid w:val="000A50EC"/>
    <w:rsid w:val="000A52AD"/>
    <w:rsid w:val="000A558B"/>
    <w:rsid w:val="000A661D"/>
    <w:rsid w:val="000A67BA"/>
    <w:rsid w:val="000A6B94"/>
    <w:rsid w:val="000A71EC"/>
    <w:rsid w:val="000A74F2"/>
    <w:rsid w:val="000A75DA"/>
    <w:rsid w:val="000A7A59"/>
    <w:rsid w:val="000B003F"/>
    <w:rsid w:val="000B00F9"/>
    <w:rsid w:val="000B0215"/>
    <w:rsid w:val="000B07F2"/>
    <w:rsid w:val="000B0A2E"/>
    <w:rsid w:val="000B113B"/>
    <w:rsid w:val="000B1216"/>
    <w:rsid w:val="000B154F"/>
    <w:rsid w:val="000B188F"/>
    <w:rsid w:val="000B29C5"/>
    <w:rsid w:val="000B2E97"/>
    <w:rsid w:val="000B35D0"/>
    <w:rsid w:val="000B375A"/>
    <w:rsid w:val="000B3D0C"/>
    <w:rsid w:val="000B3F11"/>
    <w:rsid w:val="000B412F"/>
    <w:rsid w:val="000B43CB"/>
    <w:rsid w:val="000B4BC0"/>
    <w:rsid w:val="000B4DA9"/>
    <w:rsid w:val="000B5246"/>
    <w:rsid w:val="000B575D"/>
    <w:rsid w:val="000B59D0"/>
    <w:rsid w:val="000B5F2E"/>
    <w:rsid w:val="000B63BF"/>
    <w:rsid w:val="000B6418"/>
    <w:rsid w:val="000B646D"/>
    <w:rsid w:val="000B69C5"/>
    <w:rsid w:val="000B7111"/>
    <w:rsid w:val="000B787E"/>
    <w:rsid w:val="000B7B54"/>
    <w:rsid w:val="000C03A6"/>
    <w:rsid w:val="000C1818"/>
    <w:rsid w:val="000C1E72"/>
    <w:rsid w:val="000C2475"/>
    <w:rsid w:val="000C25DE"/>
    <w:rsid w:val="000C2E98"/>
    <w:rsid w:val="000C2EF9"/>
    <w:rsid w:val="000C348B"/>
    <w:rsid w:val="000C3B89"/>
    <w:rsid w:val="000C40D3"/>
    <w:rsid w:val="000C41ED"/>
    <w:rsid w:val="000C4B46"/>
    <w:rsid w:val="000C4E27"/>
    <w:rsid w:val="000C53B1"/>
    <w:rsid w:val="000C5495"/>
    <w:rsid w:val="000C5571"/>
    <w:rsid w:val="000C603B"/>
    <w:rsid w:val="000C628C"/>
    <w:rsid w:val="000C6BDA"/>
    <w:rsid w:val="000C732E"/>
    <w:rsid w:val="000C7930"/>
    <w:rsid w:val="000C7A93"/>
    <w:rsid w:val="000C7DD9"/>
    <w:rsid w:val="000D039F"/>
    <w:rsid w:val="000D05E8"/>
    <w:rsid w:val="000D0964"/>
    <w:rsid w:val="000D10B3"/>
    <w:rsid w:val="000D12D6"/>
    <w:rsid w:val="000D1814"/>
    <w:rsid w:val="000D1B1A"/>
    <w:rsid w:val="000D2306"/>
    <w:rsid w:val="000D2B6F"/>
    <w:rsid w:val="000D2C54"/>
    <w:rsid w:val="000D2E65"/>
    <w:rsid w:val="000D31B0"/>
    <w:rsid w:val="000D43E1"/>
    <w:rsid w:val="000D4D0E"/>
    <w:rsid w:val="000D52D2"/>
    <w:rsid w:val="000D53F8"/>
    <w:rsid w:val="000D567E"/>
    <w:rsid w:val="000D5CB8"/>
    <w:rsid w:val="000D5E36"/>
    <w:rsid w:val="000D5EDB"/>
    <w:rsid w:val="000D6084"/>
    <w:rsid w:val="000D6208"/>
    <w:rsid w:val="000D6601"/>
    <w:rsid w:val="000D68E9"/>
    <w:rsid w:val="000D7203"/>
    <w:rsid w:val="000D7D26"/>
    <w:rsid w:val="000E0117"/>
    <w:rsid w:val="000E0541"/>
    <w:rsid w:val="000E08DC"/>
    <w:rsid w:val="000E09C7"/>
    <w:rsid w:val="000E0CB8"/>
    <w:rsid w:val="000E1564"/>
    <w:rsid w:val="000E208D"/>
    <w:rsid w:val="000E23D6"/>
    <w:rsid w:val="000E2485"/>
    <w:rsid w:val="000E263B"/>
    <w:rsid w:val="000E2853"/>
    <w:rsid w:val="000E2B67"/>
    <w:rsid w:val="000E2D91"/>
    <w:rsid w:val="000E2ECA"/>
    <w:rsid w:val="000E2F20"/>
    <w:rsid w:val="000E32E1"/>
    <w:rsid w:val="000E366E"/>
    <w:rsid w:val="000E3D8E"/>
    <w:rsid w:val="000E427A"/>
    <w:rsid w:val="000E42CD"/>
    <w:rsid w:val="000E4704"/>
    <w:rsid w:val="000E56ED"/>
    <w:rsid w:val="000E572C"/>
    <w:rsid w:val="000E5788"/>
    <w:rsid w:val="000E61CD"/>
    <w:rsid w:val="000E6449"/>
    <w:rsid w:val="000E64DA"/>
    <w:rsid w:val="000E6526"/>
    <w:rsid w:val="000E6AB2"/>
    <w:rsid w:val="000E72A7"/>
    <w:rsid w:val="000E7644"/>
    <w:rsid w:val="000E78D2"/>
    <w:rsid w:val="000F0193"/>
    <w:rsid w:val="000F0498"/>
    <w:rsid w:val="000F06BC"/>
    <w:rsid w:val="000F0820"/>
    <w:rsid w:val="000F0868"/>
    <w:rsid w:val="000F0DBD"/>
    <w:rsid w:val="000F0E0A"/>
    <w:rsid w:val="000F0E0F"/>
    <w:rsid w:val="000F168E"/>
    <w:rsid w:val="000F1F3B"/>
    <w:rsid w:val="000F1F62"/>
    <w:rsid w:val="000F2063"/>
    <w:rsid w:val="000F25B0"/>
    <w:rsid w:val="000F2836"/>
    <w:rsid w:val="000F296B"/>
    <w:rsid w:val="000F2D64"/>
    <w:rsid w:val="000F2F21"/>
    <w:rsid w:val="000F3112"/>
    <w:rsid w:val="000F32D2"/>
    <w:rsid w:val="000F3F2E"/>
    <w:rsid w:val="000F4BB6"/>
    <w:rsid w:val="000F4DDF"/>
    <w:rsid w:val="000F4E55"/>
    <w:rsid w:val="000F4FFC"/>
    <w:rsid w:val="000F52F4"/>
    <w:rsid w:val="000F543B"/>
    <w:rsid w:val="000F5BE4"/>
    <w:rsid w:val="000F5D67"/>
    <w:rsid w:val="000F6410"/>
    <w:rsid w:val="000F6D5C"/>
    <w:rsid w:val="000F7405"/>
    <w:rsid w:val="000F7D7F"/>
    <w:rsid w:val="000F7FFD"/>
    <w:rsid w:val="00100108"/>
    <w:rsid w:val="00101A16"/>
    <w:rsid w:val="00101B0C"/>
    <w:rsid w:val="001023BE"/>
    <w:rsid w:val="00102BD9"/>
    <w:rsid w:val="001034DA"/>
    <w:rsid w:val="00103B8A"/>
    <w:rsid w:val="00103C81"/>
    <w:rsid w:val="0010427A"/>
    <w:rsid w:val="00104443"/>
    <w:rsid w:val="00104ABF"/>
    <w:rsid w:val="00104E99"/>
    <w:rsid w:val="00104EF0"/>
    <w:rsid w:val="00104F89"/>
    <w:rsid w:val="00104FF0"/>
    <w:rsid w:val="001056B0"/>
    <w:rsid w:val="001058F8"/>
    <w:rsid w:val="00105B97"/>
    <w:rsid w:val="00105F21"/>
    <w:rsid w:val="00106BAB"/>
    <w:rsid w:val="00106D53"/>
    <w:rsid w:val="00107470"/>
    <w:rsid w:val="0010784B"/>
    <w:rsid w:val="00107DC3"/>
    <w:rsid w:val="001107DF"/>
    <w:rsid w:val="0011087F"/>
    <w:rsid w:val="00110BC0"/>
    <w:rsid w:val="0011161D"/>
    <w:rsid w:val="00111AE5"/>
    <w:rsid w:val="0011229F"/>
    <w:rsid w:val="001129FF"/>
    <w:rsid w:val="00112A6B"/>
    <w:rsid w:val="00112BA7"/>
    <w:rsid w:val="0011302D"/>
    <w:rsid w:val="0011321B"/>
    <w:rsid w:val="001133E1"/>
    <w:rsid w:val="00113537"/>
    <w:rsid w:val="001138BB"/>
    <w:rsid w:val="00113BA0"/>
    <w:rsid w:val="00113CC5"/>
    <w:rsid w:val="00113D6F"/>
    <w:rsid w:val="00114D82"/>
    <w:rsid w:val="00114EB4"/>
    <w:rsid w:val="001155EB"/>
    <w:rsid w:val="00115B6C"/>
    <w:rsid w:val="00115E19"/>
    <w:rsid w:val="001163E4"/>
    <w:rsid w:val="00117068"/>
    <w:rsid w:val="00117529"/>
    <w:rsid w:val="0011788B"/>
    <w:rsid w:val="0011798F"/>
    <w:rsid w:val="00117FE8"/>
    <w:rsid w:val="001212A7"/>
    <w:rsid w:val="00122446"/>
    <w:rsid w:val="00122A72"/>
    <w:rsid w:val="00122B27"/>
    <w:rsid w:val="00123438"/>
    <w:rsid w:val="0012392C"/>
    <w:rsid w:val="00123A3F"/>
    <w:rsid w:val="00123A7A"/>
    <w:rsid w:val="00123ABB"/>
    <w:rsid w:val="00123B70"/>
    <w:rsid w:val="00123C28"/>
    <w:rsid w:val="00124D01"/>
    <w:rsid w:val="001250B1"/>
    <w:rsid w:val="00125140"/>
    <w:rsid w:val="00125670"/>
    <w:rsid w:val="0012593B"/>
    <w:rsid w:val="0012596B"/>
    <w:rsid w:val="00125BD0"/>
    <w:rsid w:val="00125D40"/>
    <w:rsid w:val="00125DE0"/>
    <w:rsid w:val="001261C2"/>
    <w:rsid w:val="001263FE"/>
    <w:rsid w:val="0012642E"/>
    <w:rsid w:val="00126761"/>
    <w:rsid w:val="0012689F"/>
    <w:rsid w:val="00126DAB"/>
    <w:rsid w:val="001274C3"/>
    <w:rsid w:val="00127719"/>
    <w:rsid w:val="00127E3E"/>
    <w:rsid w:val="001304E1"/>
    <w:rsid w:val="001305AB"/>
    <w:rsid w:val="00130B03"/>
    <w:rsid w:val="001319AF"/>
    <w:rsid w:val="00131C45"/>
    <w:rsid w:val="001322D8"/>
    <w:rsid w:val="00132A52"/>
    <w:rsid w:val="00132ACA"/>
    <w:rsid w:val="00132DF9"/>
    <w:rsid w:val="001333B4"/>
    <w:rsid w:val="0013363B"/>
    <w:rsid w:val="0013397E"/>
    <w:rsid w:val="00133B74"/>
    <w:rsid w:val="00133D4D"/>
    <w:rsid w:val="00133E0E"/>
    <w:rsid w:val="001342FE"/>
    <w:rsid w:val="00134BFC"/>
    <w:rsid w:val="0013537C"/>
    <w:rsid w:val="00135AFB"/>
    <w:rsid w:val="001360D6"/>
    <w:rsid w:val="001366B7"/>
    <w:rsid w:val="001370FC"/>
    <w:rsid w:val="00137B02"/>
    <w:rsid w:val="00137C8C"/>
    <w:rsid w:val="00137D90"/>
    <w:rsid w:val="001408C3"/>
    <w:rsid w:val="00140CBB"/>
    <w:rsid w:val="00140CE7"/>
    <w:rsid w:val="00141BC2"/>
    <w:rsid w:val="00141F1A"/>
    <w:rsid w:val="001429C7"/>
    <w:rsid w:val="00142D8C"/>
    <w:rsid w:val="00142EB5"/>
    <w:rsid w:val="00145027"/>
    <w:rsid w:val="001454E4"/>
    <w:rsid w:val="001456BA"/>
    <w:rsid w:val="0014594B"/>
    <w:rsid w:val="0014619B"/>
    <w:rsid w:val="0014665A"/>
    <w:rsid w:val="001467FB"/>
    <w:rsid w:val="00146A04"/>
    <w:rsid w:val="00146A61"/>
    <w:rsid w:val="0015014F"/>
    <w:rsid w:val="00150384"/>
    <w:rsid w:val="001504A4"/>
    <w:rsid w:val="00150542"/>
    <w:rsid w:val="00150E4A"/>
    <w:rsid w:val="001510FD"/>
    <w:rsid w:val="0015167D"/>
    <w:rsid w:val="00151B34"/>
    <w:rsid w:val="00151DB4"/>
    <w:rsid w:val="00152500"/>
    <w:rsid w:val="00152B66"/>
    <w:rsid w:val="00152F6B"/>
    <w:rsid w:val="0015316E"/>
    <w:rsid w:val="0015365C"/>
    <w:rsid w:val="00153AC3"/>
    <w:rsid w:val="00153B5E"/>
    <w:rsid w:val="00153E52"/>
    <w:rsid w:val="0015418D"/>
    <w:rsid w:val="00154FB1"/>
    <w:rsid w:val="0015515E"/>
    <w:rsid w:val="00155A29"/>
    <w:rsid w:val="00155A9B"/>
    <w:rsid w:val="00155C5D"/>
    <w:rsid w:val="001564C5"/>
    <w:rsid w:val="0015738F"/>
    <w:rsid w:val="001574C6"/>
    <w:rsid w:val="00157965"/>
    <w:rsid w:val="00157E9D"/>
    <w:rsid w:val="001616EC"/>
    <w:rsid w:val="00161B3A"/>
    <w:rsid w:val="00161EA6"/>
    <w:rsid w:val="00162E5A"/>
    <w:rsid w:val="0016339C"/>
    <w:rsid w:val="001635FE"/>
    <w:rsid w:val="001636ED"/>
    <w:rsid w:val="00164296"/>
    <w:rsid w:val="0016450F"/>
    <w:rsid w:val="00164568"/>
    <w:rsid w:val="00164728"/>
    <w:rsid w:val="00164BF0"/>
    <w:rsid w:val="00164F8C"/>
    <w:rsid w:val="00165091"/>
    <w:rsid w:val="00165349"/>
    <w:rsid w:val="0016542F"/>
    <w:rsid w:val="00165A21"/>
    <w:rsid w:val="00166018"/>
    <w:rsid w:val="00166669"/>
    <w:rsid w:val="00166A30"/>
    <w:rsid w:val="00166DF0"/>
    <w:rsid w:val="00167198"/>
    <w:rsid w:val="001672F0"/>
    <w:rsid w:val="0016764C"/>
    <w:rsid w:val="00167844"/>
    <w:rsid w:val="00170A53"/>
    <w:rsid w:val="00170D13"/>
    <w:rsid w:val="001714AE"/>
    <w:rsid w:val="0017209C"/>
    <w:rsid w:val="001720D0"/>
    <w:rsid w:val="001720E1"/>
    <w:rsid w:val="001723FD"/>
    <w:rsid w:val="001724D6"/>
    <w:rsid w:val="001725CC"/>
    <w:rsid w:val="00172B2E"/>
    <w:rsid w:val="00172DC7"/>
    <w:rsid w:val="00173DCC"/>
    <w:rsid w:val="0017418B"/>
    <w:rsid w:val="0017431A"/>
    <w:rsid w:val="001744EC"/>
    <w:rsid w:val="001747BC"/>
    <w:rsid w:val="0017502F"/>
    <w:rsid w:val="0017514C"/>
    <w:rsid w:val="00176740"/>
    <w:rsid w:val="00176E88"/>
    <w:rsid w:val="00177E24"/>
    <w:rsid w:val="00177E45"/>
    <w:rsid w:val="00180405"/>
    <w:rsid w:val="0018042B"/>
    <w:rsid w:val="001808AA"/>
    <w:rsid w:val="00180DEE"/>
    <w:rsid w:val="00180F98"/>
    <w:rsid w:val="00181532"/>
    <w:rsid w:val="00181685"/>
    <w:rsid w:val="001817C9"/>
    <w:rsid w:val="00181A45"/>
    <w:rsid w:val="00181AF7"/>
    <w:rsid w:val="00181D64"/>
    <w:rsid w:val="0018213C"/>
    <w:rsid w:val="00182373"/>
    <w:rsid w:val="001829D8"/>
    <w:rsid w:val="00182A77"/>
    <w:rsid w:val="00182B00"/>
    <w:rsid w:val="00182D35"/>
    <w:rsid w:val="001831ED"/>
    <w:rsid w:val="00184EE9"/>
    <w:rsid w:val="0018564F"/>
    <w:rsid w:val="001859C7"/>
    <w:rsid w:val="00185C84"/>
    <w:rsid w:val="00185DDB"/>
    <w:rsid w:val="0018640D"/>
    <w:rsid w:val="001866F7"/>
    <w:rsid w:val="00186784"/>
    <w:rsid w:val="0018689D"/>
    <w:rsid w:val="001869CD"/>
    <w:rsid w:val="00186ADB"/>
    <w:rsid w:val="00186AF8"/>
    <w:rsid w:val="00186C23"/>
    <w:rsid w:val="00187A32"/>
    <w:rsid w:val="00187A58"/>
    <w:rsid w:val="00187BBC"/>
    <w:rsid w:val="00187CAC"/>
    <w:rsid w:val="00187E97"/>
    <w:rsid w:val="0019025E"/>
    <w:rsid w:val="0019072E"/>
    <w:rsid w:val="001907E8"/>
    <w:rsid w:val="0019094D"/>
    <w:rsid w:val="00190BAB"/>
    <w:rsid w:val="00190E46"/>
    <w:rsid w:val="0019109A"/>
    <w:rsid w:val="001912AA"/>
    <w:rsid w:val="0019164B"/>
    <w:rsid w:val="00191B24"/>
    <w:rsid w:val="00191B48"/>
    <w:rsid w:val="00191C30"/>
    <w:rsid w:val="00191E03"/>
    <w:rsid w:val="001920CD"/>
    <w:rsid w:val="00192338"/>
    <w:rsid w:val="001939C6"/>
    <w:rsid w:val="00194502"/>
    <w:rsid w:val="00194601"/>
    <w:rsid w:val="00194672"/>
    <w:rsid w:val="00194CC8"/>
    <w:rsid w:val="00194D50"/>
    <w:rsid w:val="00194E84"/>
    <w:rsid w:val="001955B7"/>
    <w:rsid w:val="00195AB7"/>
    <w:rsid w:val="00195FBE"/>
    <w:rsid w:val="00196194"/>
    <w:rsid w:val="001966A3"/>
    <w:rsid w:val="0019777E"/>
    <w:rsid w:val="00197969"/>
    <w:rsid w:val="00197DED"/>
    <w:rsid w:val="001A0035"/>
    <w:rsid w:val="001A13B9"/>
    <w:rsid w:val="001A1940"/>
    <w:rsid w:val="001A1D5F"/>
    <w:rsid w:val="001A280C"/>
    <w:rsid w:val="001A291E"/>
    <w:rsid w:val="001A30A5"/>
    <w:rsid w:val="001A38DD"/>
    <w:rsid w:val="001A3DF2"/>
    <w:rsid w:val="001A427A"/>
    <w:rsid w:val="001A49E6"/>
    <w:rsid w:val="001A4AA7"/>
    <w:rsid w:val="001A4E20"/>
    <w:rsid w:val="001A51B6"/>
    <w:rsid w:val="001A51BA"/>
    <w:rsid w:val="001A5D7B"/>
    <w:rsid w:val="001A6196"/>
    <w:rsid w:val="001A6230"/>
    <w:rsid w:val="001A6C57"/>
    <w:rsid w:val="001A7019"/>
    <w:rsid w:val="001A7514"/>
    <w:rsid w:val="001B0306"/>
    <w:rsid w:val="001B059E"/>
    <w:rsid w:val="001B06D4"/>
    <w:rsid w:val="001B071B"/>
    <w:rsid w:val="001B0AE8"/>
    <w:rsid w:val="001B0E55"/>
    <w:rsid w:val="001B0EF5"/>
    <w:rsid w:val="001B0F39"/>
    <w:rsid w:val="001B11A2"/>
    <w:rsid w:val="001B1664"/>
    <w:rsid w:val="001B1EE6"/>
    <w:rsid w:val="001B1FC3"/>
    <w:rsid w:val="001B1FD7"/>
    <w:rsid w:val="001B2249"/>
    <w:rsid w:val="001B28D3"/>
    <w:rsid w:val="001B340C"/>
    <w:rsid w:val="001B3488"/>
    <w:rsid w:val="001B37C1"/>
    <w:rsid w:val="001B39B3"/>
    <w:rsid w:val="001B39B8"/>
    <w:rsid w:val="001B3D26"/>
    <w:rsid w:val="001B3E0B"/>
    <w:rsid w:val="001B4743"/>
    <w:rsid w:val="001B4981"/>
    <w:rsid w:val="001B5D0B"/>
    <w:rsid w:val="001B60BF"/>
    <w:rsid w:val="001B6470"/>
    <w:rsid w:val="001B6530"/>
    <w:rsid w:val="001B6E6D"/>
    <w:rsid w:val="001B73F1"/>
    <w:rsid w:val="001B74DF"/>
    <w:rsid w:val="001B7CC8"/>
    <w:rsid w:val="001C0087"/>
    <w:rsid w:val="001C020A"/>
    <w:rsid w:val="001C081B"/>
    <w:rsid w:val="001C155F"/>
    <w:rsid w:val="001C1667"/>
    <w:rsid w:val="001C16C5"/>
    <w:rsid w:val="001C2039"/>
    <w:rsid w:val="001C207D"/>
    <w:rsid w:val="001C2118"/>
    <w:rsid w:val="001C3252"/>
    <w:rsid w:val="001C39AA"/>
    <w:rsid w:val="001C3A23"/>
    <w:rsid w:val="001C3AE0"/>
    <w:rsid w:val="001C45B6"/>
    <w:rsid w:val="001C4945"/>
    <w:rsid w:val="001C5314"/>
    <w:rsid w:val="001C5A26"/>
    <w:rsid w:val="001C5DDF"/>
    <w:rsid w:val="001C602F"/>
    <w:rsid w:val="001C62EE"/>
    <w:rsid w:val="001C67AF"/>
    <w:rsid w:val="001C6A5B"/>
    <w:rsid w:val="001C6E19"/>
    <w:rsid w:val="001C72AE"/>
    <w:rsid w:val="001C7BC3"/>
    <w:rsid w:val="001D01F2"/>
    <w:rsid w:val="001D0402"/>
    <w:rsid w:val="001D0411"/>
    <w:rsid w:val="001D080F"/>
    <w:rsid w:val="001D1217"/>
    <w:rsid w:val="001D144F"/>
    <w:rsid w:val="001D152B"/>
    <w:rsid w:val="001D1F79"/>
    <w:rsid w:val="001D2107"/>
    <w:rsid w:val="001D22DC"/>
    <w:rsid w:val="001D23B0"/>
    <w:rsid w:val="001D381E"/>
    <w:rsid w:val="001D3AF6"/>
    <w:rsid w:val="001D3E4D"/>
    <w:rsid w:val="001D3F22"/>
    <w:rsid w:val="001D4803"/>
    <w:rsid w:val="001D498D"/>
    <w:rsid w:val="001D5714"/>
    <w:rsid w:val="001D5AD2"/>
    <w:rsid w:val="001D607B"/>
    <w:rsid w:val="001D60EA"/>
    <w:rsid w:val="001D6729"/>
    <w:rsid w:val="001D67EE"/>
    <w:rsid w:val="001D6909"/>
    <w:rsid w:val="001D79F0"/>
    <w:rsid w:val="001D7D60"/>
    <w:rsid w:val="001D7E24"/>
    <w:rsid w:val="001D7EA2"/>
    <w:rsid w:val="001E00FC"/>
    <w:rsid w:val="001E04B9"/>
    <w:rsid w:val="001E0672"/>
    <w:rsid w:val="001E0B96"/>
    <w:rsid w:val="001E1739"/>
    <w:rsid w:val="001E1B1B"/>
    <w:rsid w:val="001E1C21"/>
    <w:rsid w:val="001E2701"/>
    <w:rsid w:val="001E2F83"/>
    <w:rsid w:val="001E31D2"/>
    <w:rsid w:val="001E3211"/>
    <w:rsid w:val="001E3347"/>
    <w:rsid w:val="001E3429"/>
    <w:rsid w:val="001E3732"/>
    <w:rsid w:val="001E3C85"/>
    <w:rsid w:val="001E3EB6"/>
    <w:rsid w:val="001E482D"/>
    <w:rsid w:val="001E4BCB"/>
    <w:rsid w:val="001E5587"/>
    <w:rsid w:val="001E5AB2"/>
    <w:rsid w:val="001E5C07"/>
    <w:rsid w:val="001E6C67"/>
    <w:rsid w:val="001F06B1"/>
    <w:rsid w:val="001F0720"/>
    <w:rsid w:val="001F093E"/>
    <w:rsid w:val="001F1205"/>
    <w:rsid w:val="001F13BA"/>
    <w:rsid w:val="001F1451"/>
    <w:rsid w:val="001F1AC5"/>
    <w:rsid w:val="001F2BF5"/>
    <w:rsid w:val="001F2DCF"/>
    <w:rsid w:val="001F3544"/>
    <w:rsid w:val="001F35F1"/>
    <w:rsid w:val="001F394C"/>
    <w:rsid w:val="001F3A9E"/>
    <w:rsid w:val="001F407C"/>
    <w:rsid w:val="001F44A3"/>
    <w:rsid w:val="001F486D"/>
    <w:rsid w:val="001F4D50"/>
    <w:rsid w:val="001F508B"/>
    <w:rsid w:val="001F538E"/>
    <w:rsid w:val="001F593A"/>
    <w:rsid w:val="001F59DF"/>
    <w:rsid w:val="001F6013"/>
    <w:rsid w:val="001F60E8"/>
    <w:rsid w:val="001F7F5B"/>
    <w:rsid w:val="002000F2"/>
    <w:rsid w:val="00200A17"/>
    <w:rsid w:val="00200BCC"/>
    <w:rsid w:val="00200E6F"/>
    <w:rsid w:val="002010D6"/>
    <w:rsid w:val="0020152F"/>
    <w:rsid w:val="00201B11"/>
    <w:rsid w:val="00201BE0"/>
    <w:rsid w:val="00203721"/>
    <w:rsid w:val="00203736"/>
    <w:rsid w:val="002039B5"/>
    <w:rsid w:val="00203A8D"/>
    <w:rsid w:val="00203D5B"/>
    <w:rsid w:val="002046B1"/>
    <w:rsid w:val="002048D2"/>
    <w:rsid w:val="00204930"/>
    <w:rsid w:val="00204B11"/>
    <w:rsid w:val="00204C5E"/>
    <w:rsid w:val="00205106"/>
    <w:rsid w:val="00205736"/>
    <w:rsid w:val="002057E0"/>
    <w:rsid w:val="00205AA6"/>
    <w:rsid w:val="00205CF3"/>
    <w:rsid w:val="00205DE3"/>
    <w:rsid w:val="00205EF5"/>
    <w:rsid w:val="00205FED"/>
    <w:rsid w:val="002062EF"/>
    <w:rsid w:val="00206A6D"/>
    <w:rsid w:val="00206CF9"/>
    <w:rsid w:val="002074B9"/>
    <w:rsid w:val="0020783E"/>
    <w:rsid w:val="0020797E"/>
    <w:rsid w:val="00207CC8"/>
    <w:rsid w:val="0021058E"/>
    <w:rsid w:val="002110E3"/>
    <w:rsid w:val="00212265"/>
    <w:rsid w:val="0021247E"/>
    <w:rsid w:val="002131B5"/>
    <w:rsid w:val="00213671"/>
    <w:rsid w:val="00213918"/>
    <w:rsid w:val="00213E69"/>
    <w:rsid w:val="00214EEE"/>
    <w:rsid w:val="00215495"/>
    <w:rsid w:val="00216B99"/>
    <w:rsid w:val="002170B1"/>
    <w:rsid w:val="0021721A"/>
    <w:rsid w:val="002172AC"/>
    <w:rsid w:val="00217EFF"/>
    <w:rsid w:val="0022040B"/>
    <w:rsid w:val="00220750"/>
    <w:rsid w:val="002209A9"/>
    <w:rsid w:val="00220B6C"/>
    <w:rsid w:val="00220DBE"/>
    <w:rsid w:val="00221368"/>
    <w:rsid w:val="002214ED"/>
    <w:rsid w:val="00221714"/>
    <w:rsid w:val="002217FD"/>
    <w:rsid w:val="002218F2"/>
    <w:rsid w:val="00221C7F"/>
    <w:rsid w:val="0022208B"/>
    <w:rsid w:val="00222182"/>
    <w:rsid w:val="002221CD"/>
    <w:rsid w:val="002228B8"/>
    <w:rsid w:val="00222B24"/>
    <w:rsid w:val="00223240"/>
    <w:rsid w:val="0022368A"/>
    <w:rsid w:val="00223DDD"/>
    <w:rsid w:val="00224E01"/>
    <w:rsid w:val="00224EA5"/>
    <w:rsid w:val="00224ED1"/>
    <w:rsid w:val="002255F0"/>
    <w:rsid w:val="002259D9"/>
    <w:rsid w:val="00225E66"/>
    <w:rsid w:val="0022695F"/>
    <w:rsid w:val="00226FFE"/>
    <w:rsid w:val="00227365"/>
    <w:rsid w:val="002274F1"/>
    <w:rsid w:val="002277E1"/>
    <w:rsid w:val="00227FB3"/>
    <w:rsid w:val="00230521"/>
    <w:rsid w:val="00230CC1"/>
    <w:rsid w:val="00230F6E"/>
    <w:rsid w:val="00231070"/>
    <w:rsid w:val="002322A3"/>
    <w:rsid w:val="00232586"/>
    <w:rsid w:val="0023324E"/>
    <w:rsid w:val="002333BD"/>
    <w:rsid w:val="002337CD"/>
    <w:rsid w:val="0023385B"/>
    <w:rsid w:val="00233925"/>
    <w:rsid w:val="00233E40"/>
    <w:rsid w:val="002342F8"/>
    <w:rsid w:val="002346DB"/>
    <w:rsid w:val="00234B3D"/>
    <w:rsid w:val="00234FDE"/>
    <w:rsid w:val="002354BB"/>
    <w:rsid w:val="002357E0"/>
    <w:rsid w:val="00235E6B"/>
    <w:rsid w:val="00236800"/>
    <w:rsid w:val="00236882"/>
    <w:rsid w:val="00236BF4"/>
    <w:rsid w:val="00236C91"/>
    <w:rsid w:val="00236D79"/>
    <w:rsid w:val="00236D8A"/>
    <w:rsid w:val="00237063"/>
    <w:rsid w:val="0023712C"/>
    <w:rsid w:val="002374AE"/>
    <w:rsid w:val="002379E2"/>
    <w:rsid w:val="00240324"/>
    <w:rsid w:val="00240A8B"/>
    <w:rsid w:val="00240F2C"/>
    <w:rsid w:val="0024117A"/>
    <w:rsid w:val="002413C1"/>
    <w:rsid w:val="00241CEA"/>
    <w:rsid w:val="00241EEA"/>
    <w:rsid w:val="00243052"/>
    <w:rsid w:val="00243294"/>
    <w:rsid w:val="00243CBE"/>
    <w:rsid w:val="00243FD2"/>
    <w:rsid w:val="00244823"/>
    <w:rsid w:val="002453B7"/>
    <w:rsid w:val="002455DA"/>
    <w:rsid w:val="00245744"/>
    <w:rsid w:val="00245E2A"/>
    <w:rsid w:val="00246578"/>
    <w:rsid w:val="00247CC3"/>
    <w:rsid w:val="002500D5"/>
    <w:rsid w:val="0025041E"/>
    <w:rsid w:val="00250492"/>
    <w:rsid w:val="002506F7"/>
    <w:rsid w:val="00251436"/>
    <w:rsid w:val="002515F4"/>
    <w:rsid w:val="00251CCA"/>
    <w:rsid w:val="00251F24"/>
    <w:rsid w:val="0025209E"/>
    <w:rsid w:val="00253203"/>
    <w:rsid w:val="002538BA"/>
    <w:rsid w:val="00253C10"/>
    <w:rsid w:val="0025405E"/>
    <w:rsid w:val="00254696"/>
    <w:rsid w:val="00254781"/>
    <w:rsid w:val="002547FB"/>
    <w:rsid w:val="002549F0"/>
    <w:rsid w:val="00254E49"/>
    <w:rsid w:val="00255052"/>
    <w:rsid w:val="0025511A"/>
    <w:rsid w:val="002552D8"/>
    <w:rsid w:val="002553C8"/>
    <w:rsid w:val="00255CD6"/>
    <w:rsid w:val="00255D51"/>
    <w:rsid w:val="0025696D"/>
    <w:rsid w:val="002571A4"/>
    <w:rsid w:val="00257CC8"/>
    <w:rsid w:val="00260415"/>
    <w:rsid w:val="00260534"/>
    <w:rsid w:val="00260CE3"/>
    <w:rsid w:val="00260E89"/>
    <w:rsid w:val="00260EA9"/>
    <w:rsid w:val="00261990"/>
    <w:rsid w:val="00261A5D"/>
    <w:rsid w:val="00261A6C"/>
    <w:rsid w:val="00261AAE"/>
    <w:rsid w:val="00262163"/>
    <w:rsid w:val="002623CE"/>
    <w:rsid w:val="002624FB"/>
    <w:rsid w:val="0026274A"/>
    <w:rsid w:val="00262A16"/>
    <w:rsid w:val="002631C7"/>
    <w:rsid w:val="00263D14"/>
    <w:rsid w:val="00263E03"/>
    <w:rsid w:val="00264BEC"/>
    <w:rsid w:val="00265641"/>
    <w:rsid w:val="00265692"/>
    <w:rsid w:val="0026592F"/>
    <w:rsid w:val="00265E33"/>
    <w:rsid w:val="00265F77"/>
    <w:rsid w:val="00266B66"/>
    <w:rsid w:val="00266BEC"/>
    <w:rsid w:val="00266D01"/>
    <w:rsid w:val="0027058C"/>
    <w:rsid w:val="002710EA"/>
    <w:rsid w:val="00271351"/>
    <w:rsid w:val="00271887"/>
    <w:rsid w:val="00272010"/>
    <w:rsid w:val="0027300E"/>
    <w:rsid w:val="00273D49"/>
    <w:rsid w:val="00273E1D"/>
    <w:rsid w:val="00274389"/>
    <w:rsid w:val="00274EE4"/>
    <w:rsid w:val="00276405"/>
    <w:rsid w:val="00276D6D"/>
    <w:rsid w:val="00276F30"/>
    <w:rsid w:val="00277ABE"/>
    <w:rsid w:val="002802B7"/>
    <w:rsid w:val="0028198C"/>
    <w:rsid w:val="00281D88"/>
    <w:rsid w:val="0028267F"/>
    <w:rsid w:val="002827CE"/>
    <w:rsid w:val="002828C2"/>
    <w:rsid w:val="00282E6F"/>
    <w:rsid w:val="0028430B"/>
    <w:rsid w:val="0028453F"/>
    <w:rsid w:val="002849C0"/>
    <w:rsid w:val="00284ADC"/>
    <w:rsid w:val="00286A0B"/>
    <w:rsid w:val="00286DAB"/>
    <w:rsid w:val="00287701"/>
    <w:rsid w:val="00287E54"/>
    <w:rsid w:val="00287F03"/>
    <w:rsid w:val="00290605"/>
    <w:rsid w:val="00291207"/>
    <w:rsid w:val="002913DB"/>
    <w:rsid w:val="0029164E"/>
    <w:rsid w:val="00291AC6"/>
    <w:rsid w:val="00292553"/>
    <w:rsid w:val="00293180"/>
    <w:rsid w:val="00293C56"/>
    <w:rsid w:val="0029455D"/>
    <w:rsid w:val="00294C1D"/>
    <w:rsid w:val="00294F7F"/>
    <w:rsid w:val="00295974"/>
    <w:rsid w:val="00295DFB"/>
    <w:rsid w:val="0029611A"/>
    <w:rsid w:val="00296A7E"/>
    <w:rsid w:val="0029722D"/>
    <w:rsid w:val="002A0317"/>
    <w:rsid w:val="002A05F8"/>
    <w:rsid w:val="002A0A9F"/>
    <w:rsid w:val="002A0D3C"/>
    <w:rsid w:val="002A14A9"/>
    <w:rsid w:val="002A1A81"/>
    <w:rsid w:val="002A20E7"/>
    <w:rsid w:val="002A220F"/>
    <w:rsid w:val="002A2415"/>
    <w:rsid w:val="002A2911"/>
    <w:rsid w:val="002A31D5"/>
    <w:rsid w:val="002A3E17"/>
    <w:rsid w:val="002A400E"/>
    <w:rsid w:val="002A456F"/>
    <w:rsid w:val="002A459C"/>
    <w:rsid w:val="002A4981"/>
    <w:rsid w:val="002A4B42"/>
    <w:rsid w:val="002A4D95"/>
    <w:rsid w:val="002A569F"/>
    <w:rsid w:val="002A639C"/>
    <w:rsid w:val="002A65E5"/>
    <w:rsid w:val="002A6B3A"/>
    <w:rsid w:val="002A6C62"/>
    <w:rsid w:val="002A7AF0"/>
    <w:rsid w:val="002B03AB"/>
    <w:rsid w:val="002B131A"/>
    <w:rsid w:val="002B1D89"/>
    <w:rsid w:val="002B1F78"/>
    <w:rsid w:val="002B1FA9"/>
    <w:rsid w:val="002B217F"/>
    <w:rsid w:val="002B3339"/>
    <w:rsid w:val="002B35B5"/>
    <w:rsid w:val="002B39DC"/>
    <w:rsid w:val="002B3FAD"/>
    <w:rsid w:val="002B3FF1"/>
    <w:rsid w:val="002B40A2"/>
    <w:rsid w:val="002B423C"/>
    <w:rsid w:val="002B4368"/>
    <w:rsid w:val="002B4E64"/>
    <w:rsid w:val="002B5417"/>
    <w:rsid w:val="002B577E"/>
    <w:rsid w:val="002B6380"/>
    <w:rsid w:val="002B670F"/>
    <w:rsid w:val="002B6744"/>
    <w:rsid w:val="002B695A"/>
    <w:rsid w:val="002B767F"/>
    <w:rsid w:val="002B7AEB"/>
    <w:rsid w:val="002B7E16"/>
    <w:rsid w:val="002C0160"/>
    <w:rsid w:val="002C0860"/>
    <w:rsid w:val="002C08C3"/>
    <w:rsid w:val="002C1156"/>
    <w:rsid w:val="002C12B6"/>
    <w:rsid w:val="002C12E5"/>
    <w:rsid w:val="002C1375"/>
    <w:rsid w:val="002C1F82"/>
    <w:rsid w:val="002C24E7"/>
    <w:rsid w:val="002C2585"/>
    <w:rsid w:val="002C2A42"/>
    <w:rsid w:val="002C2B72"/>
    <w:rsid w:val="002C2D82"/>
    <w:rsid w:val="002C2EE6"/>
    <w:rsid w:val="002C3C7D"/>
    <w:rsid w:val="002C411F"/>
    <w:rsid w:val="002C41F9"/>
    <w:rsid w:val="002C4533"/>
    <w:rsid w:val="002C4542"/>
    <w:rsid w:val="002C481B"/>
    <w:rsid w:val="002C4846"/>
    <w:rsid w:val="002C5135"/>
    <w:rsid w:val="002C54AA"/>
    <w:rsid w:val="002C551B"/>
    <w:rsid w:val="002C5536"/>
    <w:rsid w:val="002C5670"/>
    <w:rsid w:val="002C5B78"/>
    <w:rsid w:val="002C6BB3"/>
    <w:rsid w:val="002C7468"/>
    <w:rsid w:val="002C749E"/>
    <w:rsid w:val="002D0357"/>
    <w:rsid w:val="002D0652"/>
    <w:rsid w:val="002D0680"/>
    <w:rsid w:val="002D1044"/>
    <w:rsid w:val="002D199D"/>
    <w:rsid w:val="002D2099"/>
    <w:rsid w:val="002D2DB5"/>
    <w:rsid w:val="002D2FE0"/>
    <w:rsid w:val="002D3124"/>
    <w:rsid w:val="002D3285"/>
    <w:rsid w:val="002D32E8"/>
    <w:rsid w:val="002D35EE"/>
    <w:rsid w:val="002D37BE"/>
    <w:rsid w:val="002D38A5"/>
    <w:rsid w:val="002D394A"/>
    <w:rsid w:val="002D3CEE"/>
    <w:rsid w:val="002D3DE9"/>
    <w:rsid w:val="002D3E51"/>
    <w:rsid w:val="002D4075"/>
    <w:rsid w:val="002D40C0"/>
    <w:rsid w:val="002D41CF"/>
    <w:rsid w:val="002D4C01"/>
    <w:rsid w:val="002D4D34"/>
    <w:rsid w:val="002D51EA"/>
    <w:rsid w:val="002D525F"/>
    <w:rsid w:val="002D5348"/>
    <w:rsid w:val="002D5C43"/>
    <w:rsid w:val="002D5D87"/>
    <w:rsid w:val="002D66F4"/>
    <w:rsid w:val="002D6AC7"/>
    <w:rsid w:val="002D7432"/>
    <w:rsid w:val="002D7CEC"/>
    <w:rsid w:val="002E0CC0"/>
    <w:rsid w:val="002E0EB3"/>
    <w:rsid w:val="002E14CD"/>
    <w:rsid w:val="002E14D1"/>
    <w:rsid w:val="002E27C5"/>
    <w:rsid w:val="002E2C07"/>
    <w:rsid w:val="002E2F32"/>
    <w:rsid w:val="002E2F7D"/>
    <w:rsid w:val="002E37C0"/>
    <w:rsid w:val="002E3B3C"/>
    <w:rsid w:val="002E4218"/>
    <w:rsid w:val="002E46CA"/>
    <w:rsid w:val="002E51C2"/>
    <w:rsid w:val="002E581A"/>
    <w:rsid w:val="002E58BF"/>
    <w:rsid w:val="002E6161"/>
    <w:rsid w:val="002E6616"/>
    <w:rsid w:val="002E6BC4"/>
    <w:rsid w:val="002E771E"/>
    <w:rsid w:val="002E7847"/>
    <w:rsid w:val="002E7A34"/>
    <w:rsid w:val="002F0654"/>
    <w:rsid w:val="002F0703"/>
    <w:rsid w:val="002F0A27"/>
    <w:rsid w:val="002F0CAA"/>
    <w:rsid w:val="002F1BE0"/>
    <w:rsid w:val="002F1E27"/>
    <w:rsid w:val="002F228A"/>
    <w:rsid w:val="002F2B58"/>
    <w:rsid w:val="002F2B8C"/>
    <w:rsid w:val="002F2D5A"/>
    <w:rsid w:val="002F2E70"/>
    <w:rsid w:val="002F2F0F"/>
    <w:rsid w:val="002F32E9"/>
    <w:rsid w:val="002F3A58"/>
    <w:rsid w:val="002F49A2"/>
    <w:rsid w:val="002F503F"/>
    <w:rsid w:val="002F53D8"/>
    <w:rsid w:val="002F5A2C"/>
    <w:rsid w:val="002F6206"/>
    <w:rsid w:val="002F6316"/>
    <w:rsid w:val="002F6485"/>
    <w:rsid w:val="002F670A"/>
    <w:rsid w:val="002F6E7B"/>
    <w:rsid w:val="002F7325"/>
    <w:rsid w:val="002F7912"/>
    <w:rsid w:val="003003CD"/>
    <w:rsid w:val="00300AD4"/>
    <w:rsid w:val="00300EEC"/>
    <w:rsid w:val="0030105C"/>
    <w:rsid w:val="00301156"/>
    <w:rsid w:val="0030139A"/>
    <w:rsid w:val="00301631"/>
    <w:rsid w:val="003021C0"/>
    <w:rsid w:val="003029E3"/>
    <w:rsid w:val="0030320F"/>
    <w:rsid w:val="0030390E"/>
    <w:rsid w:val="00303DEC"/>
    <w:rsid w:val="00303F1A"/>
    <w:rsid w:val="00304515"/>
    <w:rsid w:val="003046F5"/>
    <w:rsid w:val="00304BB9"/>
    <w:rsid w:val="00305DAA"/>
    <w:rsid w:val="00305F76"/>
    <w:rsid w:val="003061A6"/>
    <w:rsid w:val="00306BB6"/>
    <w:rsid w:val="00306D84"/>
    <w:rsid w:val="00306EA5"/>
    <w:rsid w:val="00306F80"/>
    <w:rsid w:val="003076DB"/>
    <w:rsid w:val="0031006B"/>
    <w:rsid w:val="00310233"/>
    <w:rsid w:val="00310369"/>
    <w:rsid w:val="00310DCA"/>
    <w:rsid w:val="00311279"/>
    <w:rsid w:val="003112F4"/>
    <w:rsid w:val="0031130C"/>
    <w:rsid w:val="00311785"/>
    <w:rsid w:val="00311915"/>
    <w:rsid w:val="003120EE"/>
    <w:rsid w:val="00312252"/>
    <w:rsid w:val="003122FA"/>
    <w:rsid w:val="00312F4C"/>
    <w:rsid w:val="00313091"/>
    <w:rsid w:val="0031396A"/>
    <w:rsid w:val="00313C20"/>
    <w:rsid w:val="00313DEA"/>
    <w:rsid w:val="0031423D"/>
    <w:rsid w:val="003147DC"/>
    <w:rsid w:val="00314FB2"/>
    <w:rsid w:val="00315143"/>
    <w:rsid w:val="00315291"/>
    <w:rsid w:val="003159CA"/>
    <w:rsid w:val="00315CE8"/>
    <w:rsid w:val="003160B5"/>
    <w:rsid w:val="00316115"/>
    <w:rsid w:val="00316523"/>
    <w:rsid w:val="00316770"/>
    <w:rsid w:val="0031679E"/>
    <w:rsid w:val="003169B8"/>
    <w:rsid w:val="00317427"/>
    <w:rsid w:val="0031796B"/>
    <w:rsid w:val="00317D3A"/>
    <w:rsid w:val="00317F96"/>
    <w:rsid w:val="003204E6"/>
    <w:rsid w:val="00320EB4"/>
    <w:rsid w:val="00320FB9"/>
    <w:rsid w:val="0032155C"/>
    <w:rsid w:val="00321F98"/>
    <w:rsid w:val="00322F81"/>
    <w:rsid w:val="003230D7"/>
    <w:rsid w:val="003236CD"/>
    <w:rsid w:val="0032375D"/>
    <w:rsid w:val="0032380E"/>
    <w:rsid w:val="00323D7D"/>
    <w:rsid w:val="003256AC"/>
    <w:rsid w:val="00325F7C"/>
    <w:rsid w:val="003272BF"/>
    <w:rsid w:val="003276FA"/>
    <w:rsid w:val="00327766"/>
    <w:rsid w:val="00327863"/>
    <w:rsid w:val="00327A59"/>
    <w:rsid w:val="00327D0B"/>
    <w:rsid w:val="003305EB"/>
    <w:rsid w:val="00330D6C"/>
    <w:rsid w:val="00331713"/>
    <w:rsid w:val="00331C9E"/>
    <w:rsid w:val="00331FDB"/>
    <w:rsid w:val="00332427"/>
    <w:rsid w:val="003325C5"/>
    <w:rsid w:val="003328C0"/>
    <w:rsid w:val="003331FD"/>
    <w:rsid w:val="003339B4"/>
    <w:rsid w:val="00333AE6"/>
    <w:rsid w:val="00333ECD"/>
    <w:rsid w:val="00334313"/>
    <w:rsid w:val="00334CE7"/>
    <w:rsid w:val="00334D94"/>
    <w:rsid w:val="0033572E"/>
    <w:rsid w:val="00336703"/>
    <w:rsid w:val="00336BCC"/>
    <w:rsid w:val="00336DCF"/>
    <w:rsid w:val="003372A4"/>
    <w:rsid w:val="00337CD5"/>
    <w:rsid w:val="00337DA6"/>
    <w:rsid w:val="00337DC6"/>
    <w:rsid w:val="00340547"/>
    <w:rsid w:val="0034083B"/>
    <w:rsid w:val="00340D4D"/>
    <w:rsid w:val="003410B8"/>
    <w:rsid w:val="00341F41"/>
    <w:rsid w:val="003426A8"/>
    <w:rsid w:val="003427AC"/>
    <w:rsid w:val="003427B1"/>
    <w:rsid w:val="00342829"/>
    <w:rsid w:val="00342F83"/>
    <w:rsid w:val="00343734"/>
    <w:rsid w:val="00343811"/>
    <w:rsid w:val="00344242"/>
    <w:rsid w:val="00344C67"/>
    <w:rsid w:val="00344F84"/>
    <w:rsid w:val="00345654"/>
    <w:rsid w:val="00345835"/>
    <w:rsid w:val="003458EC"/>
    <w:rsid w:val="00346394"/>
    <w:rsid w:val="003466C0"/>
    <w:rsid w:val="00346B2E"/>
    <w:rsid w:val="00346FB8"/>
    <w:rsid w:val="0034761B"/>
    <w:rsid w:val="00347678"/>
    <w:rsid w:val="00347B0F"/>
    <w:rsid w:val="00347BE3"/>
    <w:rsid w:val="00350094"/>
    <w:rsid w:val="003501EF"/>
    <w:rsid w:val="0035025B"/>
    <w:rsid w:val="003504C0"/>
    <w:rsid w:val="00350628"/>
    <w:rsid w:val="00350EBB"/>
    <w:rsid w:val="00351450"/>
    <w:rsid w:val="00351622"/>
    <w:rsid w:val="003516A8"/>
    <w:rsid w:val="003530EB"/>
    <w:rsid w:val="0035362E"/>
    <w:rsid w:val="00353AFB"/>
    <w:rsid w:val="00353B88"/>
    <w:rsid w:val="00353CF5"/>
    <w:rsid w:val="00353DCD"/>
    <w:rsid w:val="0035423B"/>
    <w:rsid w:val="0035427C"/>
    <w:rsid w:val="0035432E"/>
    <w:rsid w:val="0035439A"/>
    <w:rsid w:val="00354422"/>
    <w:rsid w:val="003550FA"/>
    <w:rsid w:val="003555E7"/>
    <w:rsid w:val="00355ACF"/>
    <w:rsid w:val="003562AB"/>
    <w:rsid w:val="00356753"/>
    <w:rsid w:val="00357663"/>
    <w:rsid w:val="00357866"/>
    <w:rsid w:val="00357A7E"/>
    <w:rsid w:val="0036032A"/>
    <w:rsid w:val="0036041F"/>
    <w:rsid w:val="00360507"/>
    <w:rsid w:val="00360532"/>
    <w:rsid w:val="003605A2"/>
    <w:rsid w:val="0036098F"/>
    <w:rsid w:val="00360DDE"/>
    <w:rsid w:val="00361B31"/>
    <w:rsid w:val="00361BDE"/>
    <w:rsid w:val="00361F67"/>
    <w:rsid w:val="003625A0"/>
    <w:rsid w:val="003625D2"/>
    <w:rsid w:val="00362A86"/>
    <w:rsid w:val="00362CF7"/>
    <w:rsid w:val="0036332B"/>
    <w:rsid w:val="00363391"/>
    <w:rsid w:val="00363AC2"/>
    <w:rsid w:val="003641A7"/>
    <w:rsid w:val="00365451"/>
    <w:rsid w:val="003656CA"/>
    <w:rsid w:val="00365AEA"/>
    <w:rsid w:val="00366046"/>
    <w:rsid w:val="00366155"/>
    <w:rsid w:val="003668F9"/>
    <w:rsid w:val="00367164"/>
    <w:rsid w:val="00367961"/>
    <w:rsid w:val="0037041B"/>
    <w:rsid w:val="00370420"/>
    <w:rsid w:val="00370867"/>
    <w:rsid w:val="00370EC4"/>
    <w:rsid w:val="003710FE"/>
    <w:rsid w:val="00371461"/>
    <w:rsid w:val="00371490"/>
    <w:rsid w:val="00371DF6"/>
    <w:rsid w:val="00371E42"/>
    <w:rsid w:val="003722A7"/>
    <w:rsid w:val="003723FA"/>
    <w:rsid w:val="00372B95"/>
    <w:rsid w:val="0037303C"/>
    <w:rsid w:val="0037355B"/>
    <w:rsid w:val="003740CF"/>
    <w:rsid w:val="0037439F"/>
    <w:rsid w:val="00374A1C"/>
    <w:rsid w:val="00374D5F"/>
    <w:rsid w:val="00374F10"/>
    <w:rsid w:val="003751DF"/>
    <w:rsid w:val="00375523"/>
    <w:rsid w:val="00375CC9"/>
    <w:rsid w:val="0037752A"/>
    <w:rsid w:val="0037795B"/>
    <w:rsid w:val="00377D41"/>
    <w:rsid w:val="00380361"/>
    <w:rsid w:val="00380A53"/>
    <w:rsid w:val="00380F3D"/>
    <w:rsid w:val="00381679"/>
    <w:rsid w:val="003818F5"/>
    <w:rsid w:val="003819EE"/>
    <w:rsid w:val="00382589"/>
    <w:rsid w:val="00382A4B"/>
    <w:rsid w:val="00382ED5"/>
    <w:rsid w:val="00383B81"/>
    <w:rsid w:val="00385445"/>
    <w:rsid w:val="00386BA4"/>
    <w:rsid w:val="00386BC6"/>
    <w:rsid w:val="00387650"/>
    <w:rsid w:val="00387DAE"/>
    <w:rsid w:val="00387E80"/>
    <w:rsid w:val="003900A5"/>
    <w:rsid w:val="0039013D"/>
    <w:rsid w:val="0039028E"/>
    <w:rsid w:val="003904D8"/>
    <w:rsid w:val="00390531"/>
    <w:rsid w:val="00390675"/>
    <w:rsid w:val="00390A81"/>
    <w:rsid w:val="0039155B"/>
    <w:rsid w:val="003917C3"/>
    <w:rsid w:val="0039199E"/>
    <w:rsid w:val="00391B11"/>
    <w:rsid w:val="0039239B"/>
    <w:rsid w:val="0039278F"/>
    <w:rsid w:val="003928C3"/>
    <w:rsid w:val="00392D3C"/>
    <w:rsid w:val="0039348C"/>
    <w:rsid w:val="00393747"/>
    <w:rsid w:val="003938F1"/>
    <w:rsid w:val="00393A6A"/>
    <w:rsid w:val="0039406F"/>
    <w:rsid w:val="003959CE"/>
    <w:rsid w:val="00395A19"/>
    <w:rsid w:val="00396602"/>
    <w:rsid w:val="00396815"/>
    <w:rsid w:val="00396A8B"/>
    <w:rsid w:val="0039704C"/>
    <w:rsid w:val="00397251"/>
    <w:rsid w:val="003973DE"/>
    <w:rsid w:val="003974B0"/>
    <w:rsid w:val="003978DD"/>
    <w:rsid w:val="003A03A2"/>
    <w:rsid w:val="003A0DF6"/>
    <w:rsid w:val="003A0E24"/>
    <w:rsid w:val="003A116B"/>
    <w:rsid w:val="003A1190"/>
    <w:rsid w:val="003A124B"/>
    <w:rsid w:val="003A1D0C"/>
    <w:rsid w:val="003A254C"/>
    <w:rsid w:val="003A296E"/>
    <w:rsid w:val="003A2B9E"/>
    <w:rsid w:val="003A316B"/>
    <w:rsid w:val="003A32DB"/>
    <w:rsid w:val="003A39DE"/>
    <w:rsid w:val="003A427E"/>
    <w:rsid w:val="003A49B1"/>
    <w:rsid w:val="003A4E4C"/>
    <w:rsid w:val="003A57AA"/>
    <w:rsid w:val="003A5C85"/>
    <w:rsid w:val="003A5DAF"/>
    <w:rsid w:val="003A6145"/>
    <w:rsid w:val="003A63B2"/>
    <w:rsid w:val="003A7F79"/>
    <w:rsid w:val="003B00B1"/>
    <w:rsid w:val="003B05CD"/>
    <w:rsid w:val="003B07E7"/>
    <w:rsid w:val="003B0CD5"/>
    <w:rsid w:val="003B0D9F"/>
    <w:rsid w:val="003B0F1C"/>
    <w:rsid w:val="003B10A3"/>
    <w:rsid w:val="003B1622"/>
    <w:rsid w:val="003B1923"/>
    <w:rsid w:val="003B19C8"/>
    <w:rsid w:val="003B2294"/>
    <w:rsid w:val="003B2BB0"/>
    <w:rsid w:val="003B2F39"/>
    <w:rsid w:val="003B358C"/>
    <w:rsid w:val="003B35B0"/>
    <w:rsid w:val="003B371F"/>
    <w:rsid w:val="003B3D73"/>
    <w:rsid w:val="003B3FC1"/>
    <w:rsid w:val="003B4776"/>
    <w:rsid w:val="003B47FF"/>
    <w:rsid w:val="003B4A5B"/>
    <w:rsid w:val="003B4A84"/>
    <w:rsid w:val="003B5391"/>
    <w:rsid w:val="003B53CF"/>
    <w:rsid w:val="003B541E"/>
    <w:rsid w:val="003B5CE6"/>
    <w:rsid w:val="003B5D60"/>
    <w:rsid w:val="003B5EB2"/>
    <w:rsid w:val="003B6466"/>
    <w:rsid w:val="003B6A8B"/>
    <w:rsid w:val="003B6D9C"/>
    <w:rsid w:val="003B763B"/>
    <w:rsid w:val="003B7727"/>
    <w:rsid w:val="003B78D0"/>
    <w:rsid w:val="003B794C"/>
    <w:rsid w:val="003C001A"/>
    <w:rsid w:val="003C02C1"/>
    <w:rsid w:val="003C08F5"/>
    <w:rsid w:val="003C0FFF"/>
    <w:rsid w:val="003C1145"/>
    <w:rsid w:val="003C1289"/>
    <w:rsid w:val="003C15FF"/>
    <w:rsid w:val="003C1623"/>
    <w:rsid w:val="003C16CF"/>
    <w:rsid w:val="003C16E0"/>
    <w:rsid w:val="003C1AEC"/>
    <w:rsid w:val="003C1DF2"/>
    <w:rsid w:val="003C2086"/>
    <w:rsid w:val="003C2984"/>
    <w:rsid w:val="003C3257"/>
    <w:rsid w:val="003C3900"/>
    <w:rsid w:val="003C392D"/>
    <w:rsid w:val="003C3CA7"/>
    <w:rsid w:val="003C424C"/>
    <w:rsid w:val="003C43DA"/>
    <w:rsid w:val="003C45CF"/>
    <w:rsid w:val="003C4C3C"/>
    <w:rsid w:val="003C53F8"/>
    <w:rsid w:val="003C65CA"/>
    <w:rsid w:val="003C6837"/>
    <w:rsid w:val="003C700D"/>
    <w:rsid w:val="003C7202"/>
    <w:rsid w:val="003C7233"/>
    <w:rsid w:val="003C72C7"/>
    <w:rsid w:val="003C754A"/>
    <w:rsid w:val="003C76DD"/>
    <w:rsid w:val="003D0256"/>
    <w:rsid w:val="003D06E5"/>
    <w:rsid w:val="003D122B"/>
    <w:rsid w:val="003D12D7"/>
    <w:rsid w:val="003D15E7"/>
    <w:rsid w:val="003D1AA6"/>
    <w:rsid w:val="003D25FD"/>
    <w:rsid w:val="003D2C9B"/>
    <w:rsid w:val="003D2F1A"/>
    <w:rsid w:val="003D300F"/>
    <w:rsid w:val="003D35B9"/>
    <w:rsid w:val="003D414F"/>
    <w:rsid w:val="003D468C"/>
    <w:rsid w:val="003D4C25"/>
    <w:rsid w:val="003D4C83"/>
    <w:rsid w:val="003D4EF1"/>
    <w:rsid w:val="003D514D"/>
    <w:rsid w:val="003D55D7"/>
    <w:rsid w:val="003D6310"/>
    <w:rsid w:val="003D654C"/>
    <w:rsid w:val="003D662F"/>
    <w:rsid w:val="003D6CA3"/>
    <w:rsid w:val="003D6F3C"/>
    <w:rsid w:val="003D6FF6"/>
    <w:rsid w:val="003D70C5"/>
    <w:rsid w:val="003D7508"/>
    <w:rsid w:val="003D7B15"/>
    <w:rsid w:val="003D7C4A"/>
    <w:rsid w:val="003D7FAA"/>
    <w:rsid w:val="003E0853"/>
    <w:rsid w:val="003E08AD"/>
    <w:rsid w:val="003E0C27"/>
    <w:rsid w:val="003E0DB2"/>
    <w:rsid w:val="003E144F"/>
    <w:rsid w:val="003E17B4"/>
    <w:rsid w:val="003E1C66"/>
    <w:rsid w:val="003E1E82"/>
    <w:rsid w:val="003E20B6"/>
    <w:rsid w:val="003E20E5"/>
    <w:rsid w:val="003E212F"/>
    <w:rsid w:val="003E2458"/>
    <w:rsid w:val="003E298C"/>
    <w:rsid w:val="003E2E63"/>
    <w:rsid w:val="003E32D6"/>
    <w:rsid w:val="003E3AEA"/>
    <w:rsid w:val="003E3EF1"/>
    <w:rsid w:val="003E4219"/>
    <w:rsid w:val="003E46A0"/>
    <w:rsid w:val="003E4A40"/>
    <w:rsid w:val="003E4CB2"/>
    <w:rsid w:val="003E51BD"/>
    <w:rsid w:val="003E5456"/>
    <w:rsid w:val="003E5509"/>
    <w:rsid w:val="003E5729"/>
    <w:rsid w:val="003E5BD1"/>
    <w:rsid w:val="003E5C92"/>
    <w:rsid w:val="003E6263"/>
    <w:rsid w:val="003E6F0B"/>
    <w:rsid w:val="003E7497"/>
    <w:rsid w:val="003E78F8"/>
    <w:rsid w:val="003F070A"/>
    <w:rsid w:val="003F0998"/>
    <w:rsid w:val="003F1001"/>
    <w:rsid w:val="003F1033"/>
    <w:rsid w:val="003F196E"/>
    <w:rsid w:val="003F2C74"/>
    <w:rsid w:val="003F2D09"/>
    <w:rsid w:val="003F2F3D"/>
    <w:rsid w:val="003F3272"/>
    <w:rsid w:val="003F3737"/>
    <w:rsid w:val="003F3802"/>
    <w:rsid w:val="003F3CBC"/>
    <w:rsid w:val="003F3E21"/>
    <w:rsid w:val="003F4EA2"/>
    <w:rsid w:val="003F4EF1"/>
    <w:rsid w:val="003F575B"/>
    <w:rsid w:val="003F5B44"/>
    <w:rsid w:val="003F636D"/>
    <w:rsid w:val="003F64C8"/>
    <w:rsid w:val="003F67C5"/>
    <w:rsid w:val="003F68B9"/>
    <w:rsid w:val="003F68D4"/>
    <w:rsid w:val="003F6C2C"/>
    <w:rsid w:val="003F7096"/>
    <w:rsid w:val="003F7A90"/>
    <w:rsid w:val="003F7FCA"/>
    <w:rsid w:val="00400034"/>
    <w:rsid w:val="004004D8"/>
    <w:rsid w:val="00400D40"/>
    <w:rsid w:val="00401232"/>
    <w:rsid w:val="00401599"/>
    <w:rsid w:val="004015A9"/>
    <w:rsid w:val="004017C6"/>
    <w:rsid w:val="00401892"/>
    <w:rsid w:val="00401E9A"/>
    <w:rsid w:val="00401F4B"/>
    <w:rsid w:val="004027C0"/>
    <w:rsid w:val="0040291D"/>
    <w:rsid w:val="00402C93"/>
    <w:rsid w:val="00402FAB"/>
    <w:rsid w:val="00403168"/>
    <w:rsid w:val="004038D9"/>
    <w:rsid w:val="0040392A"/>
    <w:rsid w:val="00403A67"/>
    <w:rsid w:val="00403BC5"/>
    <w:rsid w:val="0040402C"/>
    <w:rsid w:val="00404476"/>
    <w:rsid w:val="00405144"/>
    <w:rsid w:val="00405514"/>
    <w:rsid w:val="00405579"/>
    <w:rsid w:val="004055EA"/>
    <w:rsid w:val="00405783"/>
    <w:rsid w:val="00405898"/>
    <w:rsid w:val="00405E6D"/>
    <w:rsid w:val="00405EF8"/>
    <w:rsid w:val="0040637C"/>
    <w:rsid w:val="004069B8"/>
    <w:rsid w:val="00406CCB"/>
    <w:rsid w:val="004074D5"/>
    <w:rsid w:val="0041002B"/>
    <w:rsid w:val="00410820"/>
    <w:rsid w:val="00410893"/>
    <w:rsid w:val="0041152E"/>
    <w:rsid w:val="004117A9"/>
    <w:rsid w:val="0041185E"/>
    <w:rsid w:val="00412897"/>
    <w:rsid w:val="00412B3B"/>
    <w:rsid w:val="00414046"/>
    <w:rsid w:val="0041477C"/>
    <w:rsid w:val="00414807"/>
    <w:rsid w:val="00414C19"/>
    <w:rsid w:val="00414F7E"/>
    <w:rsid w:val="004151BF"/>
    <w:rsid w:val="004152A3"/>
    <w:rsid w:val="0041536B"/>
    <w:rsid w:val="00415692"/>
    <w:rsid w:val="00415862"/>
    <w:rsid w:val="0041598D"/>
    <w:rsid w:val="00415B4C"/>
    <w:rsid w:val="0041633A"/>
    <w:rsid w:val="00417137"/>
    <w:rsid w:val="0041747A"/>
    <w:rsid w:val="004176AF"/>
    <w:rsid w:val="00420A5C"/>
    <w:rsid w:val="00420AB2"/>
    <w:rsid w:val="00420DA8"/>
    <w:rsid w:val="00421352"/>
    <w:rsid w:val="0042146D"/>
    <w:rsid w:val="00421E44"/>
    <w:rsid w:val="0042291B"/>
    <w:rsid w:val="00422F0C"/>
    <w:rsid w:val="004234F4"/>
    <w:rsid w:val="00423B29"/>
    <w:rsid w:val="0042411D"/>
    <w:rsid w:val="0042412C"/>
    <w:rsid w:val="0042419B"/>
    <w:rsid w:val="00424A20"/>
    <w:rsid w:val="00424EE8"/>
    <w:rsid w:val="004270D8"/>
    <w:rsid w:val="004274D0"/>
    <w:rsid w:val="004277B8"/>
    <w:rsid w:val="00427E63"/>
    <w:rsid w:val="004303E0"/>
    <w:rsid w:val="004305F4"/>
    <w:rsid w:val="00430E61"/>
    <w:rsid w:val="0043105A"/>
    <w:rsid w:val="00431994"/>
    <w:rsid w:val="00431BC7"/>
    <w:rsid w:val="00431E6B"/>
    <w:rsid w:val="00431E78"/>
    <w:rsid w:val="004321F1"/>
    <w:rsid w:val="004327E6"/>
    <w:rsid w:val="00432B6C"/>
    <w:rsid w:val="00433462"/>
    <w:rsid w:val="00433C9B"/>
    <w:rsid w:val="00433DBD"/>
    <w:rsid w:val="00433F2A"/>
    <w:rsid w:val="0043442D"/>
    <w:rsid w:val="00434B96"/>
    <w:rsid w:val="004350B8"/>
    <w:rsid w:val="0043512C"/>
    <w:rsid w:val="00435265"/>
    <w:rsid w:val="004352E2"/>
    <w:rsid w:val="0043563D"/>
    <w:rsid w:val="00435F86"/>
    <w:rsid w:val="00436073"/>
    <w:rsid w:val="00436B07"/>
    <w:rsid w:val="00437339"/>
    <w:rsid w:val="00437A65"/>
    <w:rsid w:val="004409F9"/>
    <w:rsid w:val="00440CA9"/>
    <w:rsid w:val="00441516"/>
    <w:rsid w:val="004415CA"/>
    <w:rsid w:val="00441671"/>
    <w:rsid w:val="00441A22"/>
    <w:rsid w:val="004421AB"/>
    <w:rsid w:val="004422D2"/>
    <w:rsid w:val="004425F5"/>
    <w:rsid w:val="00442607"/>
    <w:rsid w:val="00442790"/>
    <w:rsid w:val="00442A0A"/>
    <w:rsid w:val="00442BB6"/>
    <w:rsid w:val="0044366D"/>
    <w:rsid w:val="004436A2"/>
    <w:rsid w:val="004439F0"/>
    <w:rsid w:val="0044448F"/>
    <w:rsid w:val="00444B8C"/>
    <w:rsid w:val="00444BF5"/>
    <w:rsid w:val="00444D64"/>
    <w:rsid w:val="00444ED2"/>
    <w:rsid w:val="00444F8B"/>
    <w:rsid w:val="0044553B"/>
    <w:rsid w:val="00445771"/>
    <w:rsid w:val="00445F3C"/>
    <w:rsid w:val="004467B1"/>
    <w:rsid w:val="00447696"/>
    <w:rsid w:val="00447756"/>
    <w:rsid w:val="00450F7C"/>
    <w:rsid w:val="0045135C"/>
    <w:rsid w:val="00451492"/>
    <w:rsid w:val="00452302"/>
    <w:rsid w:val="00452B7D"/>
    <w:rsid w:val="00452FFA"/>
    <w:rsid w:val="0045358A"/>
    <w:rsid w:val="0045361A"/>
    <w:rsid w:val="0045417A"/>
    <w:rsid w:val="004544CA"/>
    <w:rsid w:val="00454A32"/>
    <w:rsid w:val="00455B8A"/>
    <w:rsid w:val="00455E02"/>
    <w:rsid w:val="0045610B"/>
    <w:rsid w:val="00456427"/>
    <w:rsid w:val="00456A14"/>
    <w:rsid w:val="004579EE"/>
    <w:rsid w:val="00457AC1"/>
    <w:rsid w:val="00457E0C"/>
    <w:rsid w:val="00457F8F"/>
    <w:rsid w:val="00460299"/>
    <w:rsid w:val="004604C9"/>
    <w:rsid w:val="00460DB3"/>
    <w:rsid w:val="004617D9"/>
    <w:rsid w:val="00461833"/>
    <w:rsid w:val="004621F4"/>
    <w:rsid w:val="004626EA"/>
    <w:rsid w:val="00464034"/>
    <w:rsid w:val="004642B6"/>
    <w:rsid w:val="00464558"/>
    <w:rsid w:val="00464849"/>
    <w:rsid w:val="00464BF7"/>
    <w:rsid w:val="00464D1F"/>
    <w:rsid w:val="004653B2"/>
    <w:rsid w:val="004658AE"/>
    <w:rsid w:val="00465DEA"/>
    <w:rsid w:val="00465DF7"/>
    <w:rsid w:val="004666F1"/>
    <w:rsid w:val="004667D9"/>
    <w:rsid w:val="004668CA"/>
    <w:rsid w:val="00466F66"/>
    <w:rsid w:val="004672C4"/>
    <w:rsid w:val="004678CF"/>
    <w:rsid w:val="00467EE2"/>
    <w:rsid w:val="00467F06"/>
    <w:rsid w:val="00470201"/>
    <w:rsid w:val="00471463"/>
    <w:rsid w:val="00471659"/>
    <w:rsid w:val="004716DF"/>
    <w:rsid w:val="00472428"/>
    <w:rsid w:val="00472AD7"/>
    <w:rsid w:val="004730A2"/>
    <w:rsid w:val="00473864"/>
    <w:rsid w:val="00473F92"/>
    <w:rsid w:val="0047464A"/>
    <w:rsid w:val="00474786"/>
    <w:rsid w:val="00474A88"/>
    <w:rsid w:val="004750BC"/>
    <w:rsid w:val="00475231"/>
    <w:rsid w:val="00475C07"/>
    <w:rsid w:val="00475EEA"/>
    <w:rsid w:val="00476446"/>
    <w:rsid w:val="00477211"/>
    <w:rsid w:val="00477865"/>
    <w:rsid w:val="00477A22"/>
    <w:rsid w:val="00480115"/>
    <w:rsid w:val="00480489"/>
    <w:rsid w:val="0048087E"/>
    <w:rsid w:val="00480886"/>
    <w:rsid w:val="00481128"/>
    <w:rsid w:val="00481CC8"/>
    <w:rsid w:val="00482009"/>
    <w:rsid w:val="004820E3"/>
    <w:rsid w:val="00482356"/>
    <w:rsid w:val="0048241E"/>
    <w:rsid w:val="0048263B"/>
    <w:rsid w:val="004829E9"/>
    <w:rsid w:val="00483A45"/>
    <w:rsid w:val="00483C80"/>
    <w:rsid w:val="00483D4F"/>
    <w:rsid w:val="00484042"/>
    <w:rsid w:val="004841FA"/>
    <w:rsid w:val="00484DFA"/>
    <w:rsid w:val="00485193"/>
    <w:rsid w:val="0048541B"/>
    <w:rsid w:val="0048543C"/>
    <w:rsid w:val="00485727"/>
    <w:rsid w:val="00485A0B"/>
    <w:rsid w:val="00485ECB"/>
    <w:rsid w:val="00486D2E"/>
    <w:rsid w:val="00486E29"/>
    <w:rsid w:val="00487136"/>
    <w:rsid w:val="004903BD"/>
    <w:rsid w:val="00490F9C"/>
    <w:rsid w:val="00491A53"/>
    <w:rsid w:val="00491C74"/>
    <w:rsid w:val="00492268"/>
    <w:rsid w:val="00492302"/>
    <w:rsid w:val="004927E3"/>
    <w:rsid w:val="004929C2"/>
    <w:rsid w:val="0049314A"/>
    <w:rsid w:val="0049348E"/>
    <w:rsid w:val="004937DC"/>
    <w:rsid w:val="00493B18"/>
    <w:rsid w:val="00493CD8"/>
    <w:rsid w:val="004940E4"/>
    <w:rsid w:val="0049470E"/>
    <w:rsid w:val="00494740"/>
    <w:rsid w:val="00494A7F"/>
    <w:rsid w:val="00495C62"/>
    <w:rsid w:val="00495F6D"/>
    <w:rsid w:val="00496208"/>
    <w:rsid w:val="004962CA"/>
    <w:rsid w:val="004964E0"/>
    <w:rsid w:val="00496AF0"/>
    <w:rsid w:val="00496D4B"/>
    <w:rsid w:val="004A036B"/>
    <w:rsid w:val="004A0565"/>
    <w:rsid w:val="004A0912"/>
    <w:rsid w:val="004A14BB"/>
    <w:rsid w:val="004A16B2"/>
    <w:rsid w:val="004A19F3"/>
    <w:rsid w:val="004A1B81"/>
    <w:rsid w:val="004A2AB5"/>
    <w:rsid w:val="004A3571"/>
    <w:rsid w:val="004A3813"/>
    <w:rsid w:val="004A3AC0"/>
    <w:rsid w:val="004A444B"/>
    <w:rsid w:val="004A4813"/>
    <w:rsid w:val="004A4AA3"/>
    <w:rsid w:val="004A51EC"/>
    <w:rsid w:val="004A5CBF"/>
    <w:rsid w:val="004A5E8B"/>
    <w:rsid w:val="004A5F5C"/>
    <w:rsid w:val="004A68D7"/>
    <w:rsid w:val="004A6EF7"/>
    <w:rsid w:val="004A7123"/>
    <w:rsid w:val="004A75B9"/>
    <w:rsid w:val="004A7A18"/>
    <w:rsid w:val="004A7DC6"/>
    <w:rsid w:val="004A7F1A"/>
    <w:rsid w:val="004B08DA"/>
    <w:rsid w:val="004B0E37"/>
    <w:rsid w:val="004B10E9"/>
    <w:rsid w:val="004B12C5"/>
    <w:rsid w:val="004B1E36"/>
    <w:rsid w:val="004B2050"/>
    <w:rsid w:val="004B2258"/>
    <w:rsid w:val="004B27C5"/>
    <w:rsid w:val="004B2C73"/>
    <w:rsid w:val="004B2F4B"/>
    <w:rsid w:val="004B37D8"/>
    <w:rsid w:val="004B3E8E"/>
    <w:rsid w:val="004B3F50"/>
    <w:rsid w:val="004B4332"/>
    <w:rsid w:val="004B464C"/>
    <w:rsid w:val="004B5AEC"/>
    <w:rsid w:val="004B5D15"/>
    <w:rsid w:val="004B6619"/>
    <w:rsid w:val="004B6C12"/>
    <w:rsid w:val="004B71EC"/>
    <w:rsid w:val="004B721C"/>
    <w:rsid w:val="004B7542"/>
    <w:rsid w:val="004B763D"/>
    <w:rsid w:val="004B7AB8"/>
    <w:rsid w:val="004B7E9D"/>
    <w:rsid w:val="004B7FAF"/>
    <w:rsid w:val="004C050B"/>
    <w:rsid w:val="004C0527"/>
    <w:rsid w:val="004C0531"/>
    <w:rsid w:val="004C075B"/>
    <w:rsid w:val="004C0C76"/>
    <w:rsid w:val="004C0D6E"/>
    <w:rsid w:val="004C0E86"/>
    <w:rsid w:val="004C1954"/>
    <w:rsid w:val="004C1A33"/>
    <w:rsid w:val="004C2352"/>
    <w:rsid w:val="004C2FC0"/>
    <w:rsid w:val="004C3215"/>
    <w:rsid w:val="004C3600"/>
    <w:rsid w:val="004C38D6"/>
    <w:rsid w:val="004C428C"/>
    <w:rsid w:val="004C4312"/>
    <w:rsid w:val="004C4AB4"/>
    <w:rsid w:val="004C4CE4"/>
    <w:rsid w:val="004C4F46"/>
    <w:rsid w:val="004C4F66"/>
    <w:rsid w:val="004C5083"/>
    <w:rsid w:val="004C60B3"/>
    <w:rsid w:val="004C613E"/>
    <w:rsid w:val="004C614B"/>
    <w:rsid w:val="004C646B"/>
    <w:rsid w:val="004C7124"/>
    <w:rsid w:val="004C7371"/>
    <w:rsid w:val="004D04F1"/>
    <w:rsid w:val="004D0A9C"/>
    <w:rsid w:val="004D1D64"/>
    <w:rsid w:val="004D216A"/>
    <w:rsid w:val="004D23A5"/>
    <w:rsid w:val="004D23D6"/>
    <w:rsid w:val="004D2CD8"/>
    <w:rsid w:val="004D2E74"/>
    <w:rsid w:val="004D34DA"/>
    <w:rsid w:val="004D3C04"/>
    <w:rsid w:val="004D42BA"/>
    <w:rsid w:val="004D43DA"/>
    <w:rsid w:val="004D4789"/>
    <w:rsid w:val="004D4ED7"/>
    <w:rsid w:val="004D51A8"/>
    <w:rsid w:val="004D5393"/>
    <w:rsid w:val="004D5A1B"/>
    <w:rsid w:val="004D5BCC"/>
    <w:rsid w:val="004D6266"/>
    <w:rsid w:val="004D63C8"/>
    <w:rsid w:val="004D6787"/>
    <w:rsid w:val="004D7245"/>
    <w:rsid w:val="004D7576"/>
    <w:rsid w:val="004D75BD"/>
    <w:rsid w:val="004E016C"/>
    <w:rsid w:val="004E0235"/>
    <w:rsid w:val="004E04AC"/>
    <w:rsid w:val="004E0C41"/>
    <w:rsid w:val="004E0C57"/>
    <w:rsid w:val="004E0DD7"/>
    <w:rsid w:val="004E0EA3"/>
    <w:rsid w:val="004E117C"/>
    <w:rsid w:val="004E1AC1"/>
    <w:rsid w:val="004E2A7C"/>
    <w:rsid w:val="004E2B74"/>
    <w:rsid w:val="004E2C15"/>
    <w:rsid w:val="004E442B"/>
    <w:rsid w:val="004E481C"/>
    <w:rsid w:val="004E49AD"/>
    <w:rsid w:val="004E4B91"/>
    <w:rsid w:val="004E517F"/>
    <w:rsid w:val="004E54A3"/>
    <w:rsid w:val="004E5C55"/>
    <w:rsid w:val="004E5FE1"/>
    <w:rsid w:val="004E607C"/>
    <w:rsid w:val="004E648C"/>
    <w:rsid w:val="004E668C"/>
    <w:rsid w:val="004E67AE"/>
    <w:rsid w:val="004E67FB"/>
    <w:rsid w:val="004E6A1F"/>
    <w:rsid w:val="004E6B19"/>
    <w:rsid w:val="004E753F"/>
    <w:rsid w:val="004F0055"/>
    <w:rsid w:val="004F010C"/>
    <w:rsid w:val="004F055E"/>
    <w:rsid w:val="004F06C6"/>
    <w:rsid w:val="004F0FE9"/>
    <w:rsid w:val="004F1225"/>
    <w:rsid w:val="004F1698"/>
    <w:rsid w:val="004F1C90"/>
    <w:rsid w:val="004F2217"/>
    <w:rsid w:val="004F2A0A"/>
    <w:rsid w:val="004F2E8E"/>
    <w:rsid w:val="004F3A1C"/>
    <w:rsid w:val="004F4193"/>
    <w:rsid w:val="004F422F"/>
    <w:rsid w:val="004F4405"/>
    <w:rsid w:val="004F4492"/>
    <w:rsid w:val="004F4792"/>
    <w:rsid w:val="004F4908"/>
    <w:rsid w:val="004F5072"/>
    <w:rsid w:val="004F5281"/>
    <w:rsid w:val="004F544D"/>
    <w:rsid w:val="004F59C0"/>
    <w:rsid w:val="004F6550"/>
    <w:rsid w:val="004F69AA"/>
    <w:rsid w:val="004F6A65"/>
    <w:rsid w:val="004F6EE8"/>
    <w:rsid w:val="004F7101"/>
    <w:rsid w:val="00500041"/>
    <w:rsid w:val="00500A2A"/>
    <w:rsid w:val="00500F48"/>
    <w:rsid w:val="00501905"/>
    <w:rsid w:val="00501C25"/>
    <w:rsid w:val="005021D0"/>
    <w:rsid w:val="00502525"/>
    <w:rsid w:val="00502875"/>
    <w:rsid w:val="00502E3B"/>
    <w:rsid w:val="005032E0"/>
    <w:rsid w:val="00503381"/>
    <w:rsid w:val="00503438"/>
    <w:rsid w:val="005036E7"/>
    <w:rsid w:val="00503E38"/>
    <w:rsid w:val="0050439E"/>
    <w:rsid w:val="00504483"/>
    <w:rsid w:val="00504C8D"/>
    <w:rsid w:val="00504DC9"/>
    <w:rsid w:val="00504E77"/>
    <w:rsid w:val="005051E9"/>
    <w:rsid w:val="005056E1"/>
    <w:rsid w:val="00505754"/>
    <w:rsid w:val="00505988"/>
    <w:rsid w:val="00505A6D"/>
    <w:rsid w:val="00505CD8"/>
    <w:rsid w:val="00506EF7"/>
    <w:rsid w:val="00507AD7"/>
    <w:rsid w:val="00510486"/>
    <w:rsid w:val="00510A65"/>
    <w:rsid w:val="00510ED3"/>
    <w:rsid w:val="00510FF0"/>
    <w:rsid w:val="005110EC"/>
    <w:rsid w:val="00511499"/>
    <w:rsid w:val="00511B06"/>
    <w:rsid w:val="00511D51"/>
    <w:rsid w:val="005120B2"/>
    <w:rsid w:val="00512CE3"/>
    <w:rsid w:val="00513317"/>
    <w:rsid w:val="00513684"/>
    <w:rsid w:val="0051411C"/>
    <w:rsid w:val="0051416E"/>
    <w:rsid w:val="00514BC5"/>
    <w:rsid w:val="00514D52"/>
    <w:rsid w:val="00514E66"/>
    <w:rsid w:val="00514EAA"/>
    <w:rsid w:val="00515085"/>
    <w:rsid w:val="00515798"/>
    <w:rsid w:val="0051580F"/>
    <w:rsid w:val="005159E3"/>
    <w:rsid w:val="00515A00"/>
    <w:rsid w:val="00515A41"/>
    <w:rsid w:val="00515ECC"/>
    <w:rsid w:val="00516665"/>
    <w:rsid w:val="00516AAC"/>
    <w:rsid w:val="00516B9B"/>
    <w:rsid w:val="00516C28"/>
    <w:rsid w:val="00517194"/>
    <w:rsid w:val="005176BF"/>
    <w:rsid w:val="00517E22"/>
    <w:rsid w:val="005202A5"/>
    <w:rsid w:val="005202FA"/>
    <w:rsid w:val="00521546"/>
    <w:rsid w:val="00521D3D"/>
    <w:rsid w:val="005220D4"/>
    <w:rsid w:val="00522258"/>
    <w:rsid w:val="00523330"/>
    <w:rsid w:val="0052363E"/>
    <w:rsid w:val="00523C4D"/>
    <w:rsid w:val="00524257"/>
    <w:rsid w:val="0052589D"/>
    <w:rsid w:val="00525CC8"/>
    <w:rsid w:val="00526399"/>
    <w:rsid w:val="00526950"/>
    <w:rsid w:val="00526DCE"/>
    <w:rsid w:val="005275A5"/>
    <w:rsid w:val="005306CC"/>
    <w:rsid w:val="005309B9"/>
    <w:rsid w:val="00530FB7"/>
    <w:rsid w:val="005311B1"/>
    <w:rsid w:val="00531C3D"/>
    <w:rsid w:val="00532713"/>
    <w:rsid w:val="00532963"/>
    <w:rsid w:val="00532D66"/>
    <w:rsid w:val="00533615"/>
    <w:rsid w:val="0053465A"/>
    <w:rsid w:val="00534866"/>
    <w:rsid w:val="00534F3A"/>
    <w:rsid w:val="00535011"/>
    <w:rsid w:val="005359E6"/>
    <w:rsid w:val="00535A37"/>
    <w:rsid w:val="00535B06"/>
    <w:rsid w:val="00535C17"/>
    <w:rsid w:val="00536920"/>
    <w:rsid w:val="00536AB3"/>
    <w:rsid w:val="005379C4"/>
    <w:rsid w:val="00537ABD"/>
    <w:rsid w:val="0054001D"/>
    <w:rsid w:val="00540051"/>
    <w:rsid w:val="00540092"/>
    <w:rsid w:val="00540141"/>
    <w:rsid w:val="0054141D"/>
    <w:rsid w:val="00541B37"/>
    <w:rsid w:val="00542313"/>
    <w:rsid w:val="00543747"/>
    <w:rsid w:val="00543D50"/>
    <w:rsid w:val="00543E3E"/>
    <w:rsid w:val="005446A2"/>
    <w:rsid w:val="005446DC"/>
    <w:rsid w:val="005450D6"/>
    <w:rsid w:val="00545A6E"/>
    <w:rsid w:val="00546427"/>
    <w:rsid w:val="005469E7"/>
    <w:rsid w:val="00546B74"/>
    <w:rsid w:val="005472B7"/>
    <w:rsid w:val="00547884"/>
    <w:rsid w:val="00550B78"/>
    <w:rsid w:val="00550BA8"/>
    <w:rsid w:val="00550F11"/>
    <w:rsid w:val="00551515"/>
    <w:rsid w:val="00552309"/>
    <w:rsid w:val="005523D9"/>
    <w:rsid w:val="005525AF"/>
    <w:rsid w:val="005525CC"/>
    <w:rsid w:val="005527DB"/>
    <w:rsid w:val="00552D66"/>
    <w:rsid w:val="00552EDB"/>
    <w:rsid w:val="00552FA6"/>
    <w:rsid w:val="005533B2"/>
    <w:rsid w:val="005536B8"/>
    <w:rsid w:val="00554594"/>
    <w:rsid w:val="00554696"/>
    <w:rsid w:val="0055480E"/>
    <w:rsid w:val="005552F9"/>
    <w:rsid w:val="005553BB"/>
    <w:rsid w:val="00555519"/>
    <w:rsid w:val="005557F7"/>
    <w:rsid w:val="00556BAA"/>
    <w:rsid w:val="00556BE8"/>
    <w:rsid w:val="0055736D"/>
    <w:rsid w:val="005576EE"/>
    <w:rsid w:val="005578EA"/>
    <w:rsid w:val="00557A14"/>
    <w:rsid w:val="00557EE8"/>
    <w:rsid w:val="00560995"/>
    <w:rsid w:val="00560BC7"/>
    <w:rsid w:val="005612C4"/>
    <w:rsid w:val="005613F8"/>
    <w:rsid w:val="0056157F"/>
    <w:rsid w:val="00561777"/>
    <w:rsid w:val="0056236A"/>
    <w:rsid w:val="00562B3A"/>
    <w:rsid w:val="00562D64"/>
    <w:rsid w:val="00563C02"/>
    <w:rsid w:val="00563FCF"/>
    <w:rsid w:val="005642BE"/>
    <w:rsid w:val="0056434A"/>
    <w:rsid w:val="005647B4"/>
    <w:rsid w:val="00564D8A"/>
    <w:rsid w:val="00565312"/>
    <w:rsid w:val="00565AA6"/>
    <w:rsid w:val="00565CC0"/>
    <w:rsid w:val="005664ED"/>
    <w:rsid w:val="00566D95"/>
    <w:rsid w:val="00566E6C"/>
    <w:rsid w:val="00567271"/>
    <w:rsid w:val="0056765D"/>
    <w:rsid w:val="00567920"/>
    <w:rsid w:val="0057008B"/>
    <w:rsid w:val="00570F1A"/>
    <w:rsid w:val="00571CCB"/>
    <w:rsid w:val="00571D9D"/>
    <w:rsid w:val="00572909"/>
    <w:rsid w:val="00572C65"/>
    <w:rsid w:val="00573803"/>
    <w:rsid w:val="00573997"/>
    <w:rsid w:val="00573D47"/>
    <w:rsid w:val="00573DBB"/>
    <w:rsid w:val="00573FEE"/>
    <w:rsid w:val="00574040"/>
    <w:rsid w:val="00574B87"/>
    <w:rsid w:val="00574BF2"/>
    <w:rsid w:val="005750FF"/>
    <w:rsid w:val="0057593A"/>
    <w:rsid w:val="00575AE4"/>
    <w:rsid w:val="00575F2B"/>
    <w:rsid w:val="0057616D"/>
    <w:rsid w:val="00576B76"/>
    <w:rsid w:val="00577428"/>
    <w:rsid w:val="00577DBF"/>
    <w:rsid w:val="00577E86"/>
    <w:rsid w:val="00577F4A"/>
    <w:rsid w:val="00580390"/>
    <w:rsid w:val="0058096E"/>
    <w:rsid w:val="005809A4"/>
    <w:rsid w:val="00580B46"/>
    <w:rsid w:val="00580C44"/>
    <w:rsid w:val="005818CA"/>
    <w:rsid w:val="00581A61"/>
    <w:rsid w:val="00581CAD"/>
    <w:rsid w:val="00581D25"/>
    <w:rsid w:val="00582032"/>
    <w:rsid w:val="0058221E"/>
    <w:rsid w:val="00582901"/>
    <w:rsid w:val="00583208"/>
    <w:rsid w:val="00583360"/>
    <w:rsid w:val="005837B8"/>
    <w:rsid w:val="005838E9"/>
    <w:rsid w:val="00584427"/>
    <w:rsid w:val="00584436"/>
    <w:rsid w:val="005846CF"/>
    <w:rsid w:val="005848A0"/>
    <w:rsid w:val="00584946"/>
    <w:rsid w:val="00585250"/>
    <w:rsid w:val="00585631"/>
    <w:rsid w:val="0058594D"/>
    <w:rsid w:val="00586322"/>
    <w:rsid w:val="0058650D"/>
    <w:rsid w:val="005866C8"/>
    <w:rsid w:val="00586737"/>
    <w:rsid w:val="00586915"/>
    <w:rsid w:val="0058725B"/>
    <w:rsid w:val="00587CE1"/>
    <w:rsid w:val="00590783"/>
    <w:rsid w:val="00591341"/>
    <w:rsid w:val="005919DC"/>
    <w:rsid w:val="005919F3"/>
    <w:rsid w:val="00591C02"/>
    <w:rsid w:val="00591DD0"/>
    <w:rsid w:val="00592597"/>
    <w:rsid w:val="0059269B"/>
    <w:rsid w:val="005926EF"/>
    <w:rsid w:val="005931B1"/>
    <w:rsid w:val="00593FD3"/>
    <w:rsid w:val="00594069"/>
    <w:rsid w:val="0059483D"/>
    <w:rsid w:val="00594855"/>
    <w:rsid w:val="00594955"/>
    <w:rsid w:val="00594C16"/>
    <w:rsid w:val="00594F17"/>
    <w:rsid w:val="00595492"/>
    <w:rsid w:val="005957A9"/>
    <w:rsid w:val="0059591D"/>
    <w:rsid w:val="00595C1F"/>
    <w:rsid w:val="00595DA4"/>
    <w:rsid w:val="00596665"/>
    <w:rsid w:val="005A056E"/>
    <w:rsid w:val="005A0684"/>
    <w:rsid w:val="005A07F1"/>
    <w:rsid w:val="005A08C9"/>
    <w:rsid w:val="005A0953"/>
    <w:rsid w:val="005A0B3F"/>
    <w:rsid w:val="005A0BE7"/>
    <w:rsid w:val="005A0C6B"/>
    <w:rsid w:val="005A11FD"/>
    <w:rsid w:val="005A120C"/>
    <w:rsid w:val="005A1A75"/>
    <w:rsid w:val="005A1E01"/>
    <w:rsid w:val="005A1F12"/>
    <w:rsid w:val="005A2112"/>
    <w:rsid w:val="005A2801"/>
    <w:rsid w:val="005A2901"/>
    <w:rsid w:val="005A29CD"/>
    <w:rsid w:val="005A2C3F"/>
    <w:rsid w:val="005A3BA6"/>
    <w:rsid w:val="005A3C79"/>
    <w:rsid w:val="005A3F11"/>
    <w:rsid w:val="005A4155"/>
    <w:rsid w:val="005A440C"/>
    <w:rsid w:val="005A46BC"/>
    <w:rsid w:val="005A4791"/>
    <w:rsid w:val="005A4EE2"/>
    <w:rsid w:val="005A4FB8"/>
    <w:rsid w:val="005A56CB"/>
    <w:rsid w:val="005A56DC"/>
    <w:rsid w:val="005A57BF"/>
    <w:rsid w:val="005A5B9B"/>
    <w:rsid w:val="005A5F5E"/>
    <w:rsid w:val="005A61F8"/>
    <w:rsid w:val="005A68A1"/>
    <w:rsid w:val="005A7139"/>
    <w:rsid w:val="005A7220"/>
    <w:rsid w:val="005A738C"/>
    <w:rsid w:val="005A75EE"/>
    <w:rsid w:val="005A79C5"/>
    <w:rsid w:val="005A7BD5"/>
    <w:rsid w:val="005B003A"/>
    <w:rsid w:val="005B0059"/>
    <w:rsid w:val="005B08D4"/>
    <w:rsid w:val="005B0BEC"/>
    <w:rsid w:val="005B10D0"/>
    <w:rsid w:val="005B10D4"/>
    <w:rsid w:val="005B19C1"/>
    <w:rsid w:val="005B23EB"/>
    <w:rsid w:val="005B2401"/>
    <w:rsid w:val="005B2A71"/>
    <w:rsid w:val="005B2B31"/>
    <w:rsid w:val="005B338B"/>
    <w:rsid w:val="005B36DE"/>
    <w:rsid w:val="005B3755"/>
    <w:rsid w:val="005B3AC3"/>
    <w:rsid w:val="005B3D51"/>
    <w:rsid w:val="005B40D8"/>
    <w:rsid w:val="005B41DF"/>
    <w:rsid w:val="005B4D21"/>
    <w:rsid w:val="005B4E6F"/>
    <w:rsid w:val="005B57B6"/>
    <w:rsid w:val="005B595F"/>
    <w:rsid w:val="005B5993"/>
    <w:rsid w:val="005B5C46"/>
    <w:rsid w:val="005B5F5B"/>
    <w:rsid w:val="005B6064"/>
    <w:rsid w:val="005B658D"/>
    <w:rsid w:val="005B6B94"/>
    <w:rsid w:val="005B6DC6"/>
    <w:rsid w:val="005B6EC5"/>
    <w:rsid w:val="005B7329"/>
    <w:rsid w:val="005C0369"/>
    <w:rsid w:val="005C04F1"/>
    <w:rsid w:val="005C0D2D"/>
    <w:rsid w:val="005C1688"/>
    <w:rsid w:val="005C1939"/>
    <w:rsid w:val="005C1B54"/>
    <w:rsid w:val="005C201A"/>
    <w:rsid w:val="005C2A5C"/>
    <w:rsid w:val="005C3A1C"/>
    <w:rsid w:val="005C3D71"/>
    <w:rsid w:val="005C3DBE"/>
    <w:rsid w:val="005C3EA9"/>
    <w:rsid w:val="005C4A63"/>
    <w:rsid w:val="005C4CFF"/>
    <w:rsid w:val="005C5546"/>
    <w:rsid w:val="005C58A9"/>
    <w:rsid w:val="005C58DA"/>
    <w:rsid w:val="005C5997"/>
    <w:rsid w:val="005C5E05"/>
    <w:rsid w:val="005C627F"/>
    <w:rsid w:val="005C6970"/>
    <w:rsid w:val="005C6E70"/>
    <w:rsid w:val="005C73A3"/>
    <w:rsid w:val="005C74C5"/>
    <w:rsid w:val="005C7A81"/>
    <w:rsid w:val="005D058B"/>
    <w:rsid w:val="005D0D71"/>
    <w:rsid w:val="005D161E"/>
    <w:rsid w:val="005D1F9D"/>
    <w:rsid w:val="005D246C"/>
    <w:rsid w:val="005D2778"/>
    <w:rsid w:val="005D27A8"/>
    <w:rsid w:val="005D28A1"/>
    <w:rsid w:val="005D28F6"/>
    <w:rsid w:val="005D3035"/>
    <w:rsid w:val="005D352E"/>
    <w:rsid w:val="005D3D56"/>
    <w:rsid w:val="005D3FA2"/>
    <w:rsid w:val="005D4092"/>
    <w:rsid w:val="005D409B"/>
    <w:rsid w:val="005D413A"/>
    <w:rsid w:val="005D4363"/>
    <w:rsid w:val="005D4653"/>
    <w:rsid w:val="005D4DF5"/>
    <w:rsid w:val="005D5379"/>
    <w:rsid w:val="005D587C"/>
    <w:rsid w:val="005D5CFE"/>
    <w:rsid w:val="005D5F87"/>
    <w:rsid w:val="005D60C8"/>
    <w:rsid w:val="005D6278"/>
    <w:rsid w:val="005D6910"/>
    <w:rsid w:val="005D714E"/>
    <w:rsid w:val="005D7386"/>
    <w:rsid w:val="005D73C6"/>
    <w:rsid w:val="005D7D58"/>
    <w:rsid w:val="005E0B9C"/>
    <w:rsid w:val="005E17BE"/>
    <w:rsid w:val="005E1D6E"/>
    <w:rsid w:val="005E1F23"/>
    <w:rsid w:val="005E1F70"/>
    <w:rsid w:val="005E22E3"/>
    <w:rsid w:val="005E2A94"/>
    <w:rsid w:val="005E2D3B"/>
    <w:rsid w:val="005E2EED"/>
    <w:rsid w:val="005E37C3"/>
    <w:rsid w:val="005E37DA"/>
    <w:rsid w:val="005E3A61"/>
    <w:rsid w:val="005E4358"/>
    <w:rsid w:val="005E4574"/>
    <w:rsid w:val="005E4B0F"/>
    <w:rsid w:val="005E4BAD"/>
    <w:rsid w:val="005E4D18"/>
    <w:rsid w:val="005E5059"/>
    <w:rsid w:val="005E5375"/>
    <w:rsid w:val="005E584D"/>
    <w:rsid w:val="005E5971"/>
    <w:rsid w:val="005E602E"/>
    <w:rsid w:val="005E61F0"/>
    <w:rsid w:val="005E68C9"/>
    <w:rsid w:val="005E6CDB"/>
    <w:rsid w:val="005E6D4F"/>
    <w:rsid w:val="005E7326"/>
    <w:rsid w:val="005E74E5"/>
    <w:rsid w:val="005E7DA3"/>
    <w:rsid w:val="005E7F56"/>
    <w:rsid w:val="005F00DB"/>
    <w:rsid w:val="005F0104"/>
    <w:rsid w:val="005F0444"/>
    <w:rsid w:val="005F0BA6"/>
    <w:rsid w:val="005F0C93"/>
    <w:rsid w:val="005F0D86"/>
    <w:rsid w:val="005F15C5"/>
    <w:rsid w:val="005F1E36"/>
    <w:rsid w:val="005F1EBE"/>
    <w:rsid w:val="005F24B2"/>
    <w:rsid w:val="005F264C"/>
    <w:rsid w:val="005F2B96"/>
    <w:rsid w:val="005F2FCD"/>
    <w:rsid w:val="005F3461"/>
    <w:rsid w:val="005F3752"/>
    <w:rsid w:val="005F3896"/>
    <w:rsid w:val="005F45A8"/>
    <w:rsid w:val="005F4E86"/>
    <w:rsid w:val="005F52EC"/>
    <w:rsid w:val="005F55D6"/>
    <w:rsid w:val="005F5601"/>
    <w:rsid w:val="005F5790"/>
    <w:rsid w:val="005F587D"/>
    <w:rsid w:val="005F5963"/>
    <w:rsid w:val="005F5D2A"/>
    <w:rsid w:val="005F64DC"/>
    <w:rsid w:val="005F7375"/>
    <w:rsid w:val="005F7919"/>
    <w:rsid w:val="005F7A42"/>
    <w:rsid w:val="005F7AED"/>
    <w:rsid w:val="005F7BB7"/>
    <w:rsid w:val="006003F7"/>
    <w:rsid w:val="00600B49"/>
    <w:rsid w:val="006010A2"/>
    <w:rsid w:val="0060274E"/>
    <w:rsid w:val="006028F2"/>
    <w:rsid w:val="00602927"/>
    <w:rsid w:val="00602CCC"/>
    <w:rsid w:val="00603B7D"/>
    <w:rsid w:val="00603D53"/>
    <w:rsid w:val="00604538"/>
    <w:rsid w:val="006046CA"/>
    <w:rsid w:val="006049A2"/>
    <w:rsid w:val="006049F0"/>
    <w:rsid w:val="00604A02"/>
    <w:rsid w:val="00605133"/>
    <w:rsid w:val="006052BE"/>
    <w:rsid w:val="00606A3B"/>
    <w:rsid w:val="0060785A"/>
    <w:rsid w:val="006078FC"/>
    <w:rsid w:val="00607B02"/>
    <w:rsid w:val="0061074A"/>
    <w:rsid w:val="00610C8E"/>
    <w:rsid w:val="00610E75"/>
    <w:rsid w:val="006111CB"/>
    <w:rsid w:val="00611372"/>
    <w:rsid w:val="0061170C"/>
    <w:rsid w:val="00611A9B"/>
    <w:rsid w:val="00611BAA"/>
    <w:rsid w:val="00611BFE"/>
    <w:rsid w:val="00611FDB"/>
    <w:rsid w:val="0061232F"/>
    <w:rsid w:val="00612455"/>
    <w:rsid w:val="0061284E"/>
    <w:rsid w:val="00612BCE"/>
    <w:rsid w:val="00613C25"/>
    <w:rsid w:val="00613E25"/>
    <w:rsid w:val="006141B9"/>
    <w:rsid w:val="006142C0"/>
    <w:rsid w:val="006149AD"/>
    <w:rsid w:val="00614CC7"/>
    <w:rsid w:val="00614F82"/>
    <w:rsid w:val="00614F8C"/>
    <w:rsid w:val="006164FF"/>
    <w:rsid w:val="00616BBA"/>
    <w:rsid w:val="00617F8D"/>
    <w:rsid w:val="00620933"/>
    <w:rsid w:val="00620989"/>
    <w:rsid w:val="00620D52"/>
    <w:rsid w:val="00620ECF"/>
    <w:rsid w:val="00621769"/>
    <w:rsid w:val="00622DAF"/>
    <w:rsid w:val="00622F84"/>
    <w:rsid w:val="00623351"/>
    <w:rsid w:val="00623505"/>
    <w:rsid w:val="006238E7"/>
    <w:rsid w:val="00624152"/>
    <w:rsid w:val="006251FD"/>
    <w:rsid w:val="00625CBC"/>
    <w:rsid w:val="006273A7"/>
    <w:rsid w:val="0062765E"/>
    <w:rsid w:val="00627B0E"/>
    <w:rsid w:val="00630430"/>
    <w:rsid w:val="00630674"/>
    <w:rsid w:val="00631146"/>
    <w:rsid w:val="00631692"/>
    <w:rsid w:val="0063175C"/>
    <w:rsid w:val="00631FF1"/>
    <w:rsid w:val="00632627"/>
    <w:rsid w:val="006329F1"/>
    <w:rsid w:val="00632C3B"/>
    <w:rsid w:val="00633A46"/>
    <w:rsid w:val="0063506B"/>
    <w:rsid w:val="006357C3"/>
    <w:rsid w:val="006359DB"/>
    <w:rsid w:val="00635CB8"/>
    <w:rsid w:val="0063651D"/>
    <w:rsid w:val="006369E4"/>
    <w:rsid w:val="00636FC5"/>
    <w:rsid w:val="006373EA"/>
    <w:rsid w:val="0063761D"/>
    <w:rsid w:val="00637841"/>
    <w:rsid w:val="00637CF2"/>
    <w:rsid w:val="00637DCD"/>
    <w:rsid w:val="00637EC3"/>
    <w:rsid w:val="00640912"/>
    <w:rsid w:val="00640996"/>
    <w:rsid w:val="00640EAE"/>
    <w:rsid w:val="0064126A"/>
    <w:rsid w:val="00641296"/>
    <w:rsid w:val="00641B30"/>
    <w:rsid w:val="00642242"/>
    <w:rsid w:val="00642B3F"/>
    <w:rsid w:val="00643903"/>
    <w:rsid w:val="006440B6"/>
    <w:rsid w:val="006452F0"/>
    <w:rsid w:val="006454E3"/>
    <w:rsid w:val="00645916"/>
    <w:rsid w:val="006459EA"/>
    <w:rsid w:val="00645C3E"/>
    <w:rsid w:val="00646370"/>
    <w:rsid w:val="006465E1"/>
    <w:rsid w:val="00646C40"/>
    <w:rsid w:val="00646CE0"/>
    <w:rsid w:val="00647300"/>
    <w:rsid w:val="006473CA"/>
    <w:rsid w:val="00647665"/>
    <w:rsid w:val="00647B07"/>
    <w:rsid w:val="0065072B"/>
    <w:rsid w:val="00651040"/>
    <w:rsid w:val="0065115F"/>
    <w:rsid w:val="00651B46"/>
    <w:rsid w:val="00651D62"/>
    <w:rsid w:val="00652758"/>
    <w:rsid w:val="00652AA4"/>
    <w:rsid w:val="00653269"/>
    <w:rsid w:val="0065414A"/>
    <w:rsid w:val="0065419F"/>
    <w:rsid w:val="0065456E"/>
    <w:rsid w:val="00654C3A"/>
    <w:rsid w:val="00654D4B"/>
    <w:rsid w:val="006552EA"/>
    <w:rsid w:val="006559C2"/>
    <w:rsid w:val="00655F6D"/>
    <w:rsid w:val="00656B59"/>
    <w:rsid w:val="00656CD8"/>
    <w:rsid w:val="00656E5B"/>
    <w:rsid w:val="00656F54"/>
    <w:rsid w:val="00656FC2"/>
    <w:rsid w:val="006573D8"/>
    <w:rsid w:val="006573EF"/>
    <w:rsid w:val="006576E6"/>
    <w:rsid w:val="00657CB4"/>
    <w:rsid w:val="006603B2"/>
    <w:rsid w:val="00660E35"/>
    <w:rsid w:val="0066176B"/>
    <w:rsid w:val="00661D27"/>
    <w:rsid w:val="0066294E"/>
    <w:rsid w:val="0066309E"/>
    <w:rsid w:val="0066359B"/>
    <w:rsid w:val="006637C0"/>
    <w:rsid w:val="00663882"/>
    <w:rsid w:val="00663E62"/>
    <w:rsid w:val="00664E91"/>
    <w:rsid w:val="0066572D"/>
    <w:rsid w:val="006663BA"/>
    <w:rsid w:val="00667394"/>
    <w:rsid w:val="006677A7"/>
    <w:rsid w:val="0066780F"/>
    <w:rsid w:val="00667A18"/>
    <w:rsid w:val="00667B9C"/>
    <w:rsid w:val="006708B0"/>
    <w:rsid w:val="006709CF"/>
    <w:rsid w:val="0067119A"/>
    <w:rsid w:val="00671562"/>
    <w:rsid w:val="00671FF3"/>
    <w:rsid w:val="0067208D"/>
    <w:rsid w:val="0067256B"/>
    <w:rsid w:val="006740D3"/>
    <w:rsid w:val="006740E4"/>
    <w:rsid w:val="00674BC5"/>
    <w:rsid w:val="00674FAF"/>
    <w:rsid w:val="0067501D"/>
    <w:rsid w:val="006756FE"/>
    <w:rsid w:val="00675C56"/>
    <w:rsid w:val="00676983"/>
    <w:rsid w:val="00676F93"/>
    <w:rsid w:val="00677279"/>
    <w:rsid w:val="00680488"/>
    <w:rsid w:val="00680DAF"/>
    <w:rsid w:val="00681B57"/>
    <w:rsid w:val="0068246E"/>
    <w:rsid w:val="00682961"/>
    <w:rsid w:val="00682AAA"/>
    <w:rsid w:val="00683023"/>
    <w:rsid w:val="00683549"/>
    <w:rsid w:val="006835C2"/>
    <w:rsid w:val="00683F75"/>
    <w:rsid w:val="00683FB3"/>
    <w:rsid w:val="00684069"/>
    <w:rsid w:val="00684125"/>
    <w:rsid w:val="00684D60"/>
    <w:rsid w:val="00684DF1"/>
    <w:rsid w:val="00685026"/>
    <w:rsid w:val="0068537C"/>
    <w:rsid w:val="0068645D"/>
    <w:rsid w:val="00686603"/>
    <w:rsid w:val="006867B1"/>
    <w:rsid w:val="006869A0"/>
    <w:rsid w:val="0068726C"/>
    <w:rsid w:val="006873BC"/>
    <w:rsid w:val="006874F3"/>
    <w:rsid w:val="006902E9"/>
    <w:rsid w:val="006904D2"/>
    <w:rsid w:val="006906AA"/>
    <w:rsid w:val="006907AF"/>
    <w:rsid w:val="00690BAD"/>
    <w:rsid w:val="00690EC3"/>
    <w:rsid w:val="0069167F"/>
    <w:rsid w:val="0069182F"/>
    <w:rsid w:val="00691B2A"/>
    <w:rsid w:val="00693C62"/>
    <w:rsid w:val="00693E1D"/>
    <w:rsid w:val="00693F55"/>
    <w:rsid w:val="0069423B"/>
    <w:rsid w:val="006942C5"/>
    <w:rsid w:val="006947E7"/>
    <w:rsid w:val="00694D50"/>
    <w:rsid w:val="006951EA"/>
    <w:rsid w:val="006951F5"/>
    <w:rsid w:val="006956A5"/>
    <w:rsid w:val="0069580E"/>
    <w:rsid w:val="006959FD"/>
    <w:rsid w:val="00695B9D"/>
    <w:rsid w:val="00696032"/>
    <w:rsid w:val="0069691A"/>
    <w:rsid w:val="00697302"/>
    <w:rsid w:val="006A00C2"/>
    <w:rsid w:val="006A010C"/>
    <w:rsid w:val="006A0341"/>
    <w:rsid w:val="006A0A1F"/>
    <w:rsid w:val="006A14C8"/>
    <w:rsid w:val="006A16A8"/>
    <w:rsid w:val="006A1827"/>
    <w:rsid w:val="006A2B2A"/>
    <w:rsid w:val="006A306A"/>
    <w:rsid w:val="006A3189"/>
    <w:rsid w:val="006A3409"/>
    <w:rsid w:val="006A3D84"/>
    <w:rsid w:val="006A3F30"/>
    <w:rsid w:val="006A4187"/>
    <w:rsid w:val="006A431C"/>
    <w:rsid w:val="006A43C7"/>
    <w:rsid w:val="006A4681"/>
    <w:rsid w:val="006A470A"/>
    <w:rsid w:val="006A471A"/>
    <w:rsid w:val="006A4C53"/>
    <w:rsid w:val="006A5B25"/>
    <w:rsid w:val="006A6AD7"/>
    <w:rsid w:val="006B0113"/>
    <w:rsid w:val="006B0200"/>
    <w:rsid w:val="006B0426"/>
    <w:rsid w:val="006B12A8"/>
    <w:rsid w:val="006B1583"/>
    <w:rsid w:val="006B19C4"/>
    <w:rsid w:val="006B20B4"/>
    <w:rsid w:val="006B29D5"/>
    <w:rsid w:val="006B2CF0"/>
    <w:rsid w:val="006B2F4D"/>
    <w:rsid w:val="006B3952"/>
    <w:rsid w:val="006B3A84"/>
    <w:rsid w:val="006B4443"/>
    <w:rsid w:val="006B4989"/>
    <w:rsid w:val="006B4B0D"/>
    <w:rsid w:val="006B4EDD"/>
    <w:rsid w:val="006B4F4B"/>
    <w:rsid w:val="006B54B5"/>
    <w:rsid w:val="006B58F0"/>
    <w:rsid w:val="006B5A7E"/>
    <w:rsid w:val="006B639C"/>
    <w:rsid w:val="006B67C4"/>
    <w:rsid w:val="006B6E68"/>
    <w:rsid w:val="006B6F4D"/>
    <w:rsid w:val="006B77B9"/>
    <w:rsid w:val="006B7F1E"/>
    <w:rsid w:val="006C0047"/>
    <w:rsid w:val="006C0341"/>
    <w:rsid w:val="006C05EB"/>
    <w:rsid w:val="006C0A6A"/>
    <w:rsid w:val="006C0BCD"/>
    <w:rsid w:val="006C0DF0"/>
    <w:rsid w:val="006C1223"/>
    <w:rsid w:val="006C141A"/>
    <w:rsid w:val="006C1EF1"/>
    <w:rsid w:val="006C22C7"/>
    <w:rsid w:val="006C28BB"/>
    <w:rsid w:val="006C2A30"/>
    <w:rsid w:val="006C3BF6"/>
    <w:rsid w:val="006C3D7A"/>
    <w:rsid w:val="006C3DA2"/>
    <w:rsid w:val="006C3F5E"/>
    <w:rsid w:val="006C4388"/>
    <w:rsid w:val="006C4585"/>
    <w:rsid w:val="006C4966"/>
    <w:rsid w:val="006C556E"/>
    <w:rsid w:val="006C5A9F"/>
    <w:rsid w:val="006C62C5"/>
    <w:rsid w:val="006C69D9"/>
    <w:rsid w:val="006C6BB9"/>
    <w:rsid w:val="006C7287"/>
    <w:rsid w:val="006C7651"/>
    <w:rsid w:val="006C773B"/>
    <w:rsid w:val="006C77ED"/>
    <w:rsid w:val="006C78C2"/>
    <w:rsid w:val="006C7B34"/>
    <w:rsid w:val="006C7C96"/>
    <w:rsid w:val="006C7CC9"/>
    <w:rsid w:val="006D00A8"/>
    <w:rsid w:val="006D010E"/>
    <w:rsid w:val="006D0D35"/>
    <w:rsid w:val="006D0E49"/>
    <w:rsid w:val="006D0EBC"/>
    <w:rsid w:val="006D0F30"/>
    <w:rsid w:val="006D0F6F"/>
    <w:rsid w:val="006D13CA"/>
    <w:rsid w:val="006D18AB"/>
    <w:rsid w:val="006D18C1"/>
    <w:rsid w:val="006D1A38"/>
    <w:rsid w:val="006D281C"/>
    <w:rsid w:val="006D2900"/>
    <w:rsid w:val="006D3539"/>
    <w:rsid w:val="006D50D5"/>
    <w:rsid w:val="006D51B9"/>
    <w:rsid w:val="006D5D92"/>
    <w:rsid w:val="006D6C3C"/>
    <w:rsid w:val="006D6DE0"/>
    <w:rsid w:val="006D6F9B"/>
    <w:rsid w:val="006D7944"/>
    <w:rsid w:val="006D7BC5"/>
    <w:rsid w:val="006E003A"/>
    <w:rsid w:val="006E0A7B"/>
    <w:rsid w:val="006E0B92"/>
    <w:rsid w:val="006E12B4"/>
    <w:rsid w:val="006E1A58"/>
    <w:rsid w:val="006E1F1C"/>
    <w:rsid w:val="006E2C52"/>
    <w:rsid w:val="006E2CFD"/>
    <w:rsid w:val="006E2D2D"/>
    <w:rsid w:val="006E320A"/>
    <w:rsid w:val="006E37B4"/>
    <w:rsid w:val="006E3DD5"/>
    <w:rsid w:val="006E3F88"/>
    <w:rsid w:val="006E413E"/>
    <w:rsid w:val="006E42A5"/>
    <w:rsid w:val="006E4384"/>
    <w:rsid w:val="006E523C"/>
    <w:rsid w:val="006E6D3E"/>
    <w:rsid w:val="006E7F6A"/>
    <w:rsid w:val="006F0596"/>
    <w:rsid w:val="006F0894"/>
    <w:rsid w:val="006F0FA4"/>
    <w:rsid w:val="006F13AB"/>
    <w:rsid w:val="006F18D7"/>
    <w:rsid w:val="006F2001"/>
    <w:rsid w:val="006F2328"/>
    <w:rsid w:val="006F2DB9"/>
    <w:rsid w:val="006F31C9"/>
    <w:rsid w:val="006F3372"/>
    <w:rsid w:val="006F3490"/>
    <w:rsid w:val="006F3604"/>
    <w:rsid w:val="006F377D"/>
    <w:rsid w:val="006F397D"/>
    <w:rsid w:val="006F39B6"/>
    <w:rsid w:val="006F3DA9"/>
    <w:rsid w:val="006F3F00"/>
    <w:rsid w:val="006F4519"/>
    <w:rsid w:val="006F4C7C"/>
    <w:rsid w:val="006F5073"/>
    <w:rsid w:val="006F5212"/>
    <w:rsid w:val="006F54A1"/>
    <w:rsid w:val="006F68D7"/>
    <w:rsid w:val="006F68FE"/>
    <w:rsid w:val="006F6965"/>
    <w:rsid w:val="006F6CA7"/>
    <w:rsid w:val="006F73B3"/>
    <w:rsid w:val="006F74CD"/>
    <w:rsid w:val="006F74FC"/>
    <w:rsid w:val="006F790C"/>
    <w:rsid w:val="006F7A80"/>
    <w:rsid w:val="006F7D7C"/>
    <w:rsid w:val="00700354"/>
    <w:rsid w:val="0070062B"/>
    <w:rsid w:val="00700A39"/>
    <w:rsid w:val="00701051"/>
    <w:rsid w:val="007014F9"/>
    <w:rsid w:val="00701989"/>
    <w:rsid w:val="00701E64"/>
    <w:rsid w:val="00701FEA"/>
    <w:rsid w:val="0070210A"/>
    <w:rsid w:val="00702458"/>
    <w:rsid w:val="007026E9"/>
    <w:rsid w:val="00702F3A"/>
    <w:rsid w:val="00703082"/>
    <w:rsid w:val="0070439E"/>
    <w:rsid w:val="007052DC"/>
    <w:rsid w:val="0070534B"/>
    <w:rsid w:val="00705CDB"/>
    <w:rsid w:val="00705E09"/>
    <w:rsid w:val="007061FC"/>
    <w:rsid w:val="0070673C"/>
    <w:rsid w:val="00706BE9"/>
    <w:rsid w:val="00706F6C"/>
    <w:rsid w:val="00710034"/>
    <w:rsid w:val="007109C7"/>
    <w:rsid w:val="00710A81"/>
    <w:rsid w:val="00710CE2"/>
    <w:rsid w:val="00711D9D"/>
    <w:rsid w:val="00711EA0"/>
    <w:rsid w:val="00712573"/>
    <w:rsid w:val="00713189"/>
    <w:rsid w:val="00713243"/>
    <w:rsid w:val="007132B0"/>
    <w:rsid w:val="007132F6"/>
    <w:rsid w:val="00713BC6"/>
    <w:rsid w:val="00713F65"/>
    <w:rsid w:val="007141E4"/>
    <w:rsid w:val="00714223"/>
    <w:rsid w:val="00714964"/>
    <w:rsid w:val="00716717"/>
    <w:rsid w:val="00716828"/>
    <w:rsid w:val="007169AB"/>
    <w:rsid w:val="00716ADE"/>
    <w:rsid w:val="00716C4F"/>
    <w:rsid w:val="007173B9"/>
    <w:rsid w:val="007174BA"/>
    <w:rsid w:val="007204DD"/>
    <w:rsid w:val="00720AE9"/>
    <w:rsid w:val="00720B18"/>
    <w:rsid w:val="00721340"/>
    <w:rsid w:val="007219B0"/>
    <w:rsid w:val="00722513"/>
    <w:rsid w:val="00722B35"/>
    <w:rsid w:val="00723AA9"/>
    <w:rsid w:val="00723EEF"/>
    <w:rsid w:val="007251DE"/>
    <w:rsid w:val="007256AA"/>
    <w:rsid w:val="00725750"/>
    <w:rsid w:val="00725DC0"/>
    <w:rsid w:val="00726BD7"/>
    <w:rsid w:val="007275B5"/>
    <w:rsid w:val="00727FC0"/>
    <w:rsid w:val="00730064"/>
    <w:rsid w:val="00730467"/>
    <w:rsid w:val="007305E1"/>
    <w:rsid w:val="00730803"/>
    <w:rsid w:val="007309F9"/>
    <w:rsid w:val="00730A81"/>
    <w:rsid w:val="00730AD1"/>
    <w:rsid w:val="00730B73"/>
    <w:rsid w:val="00730FE5"/>
    <w:rsid w:val="00731543"/>
    <w:rsid w:val="007318A7"/>
    <w:rsid w:val="00731918"/>
    <w:rsid w:val="007319D1"/>
    <w:rsid w:val="00731B9D"/>
    <w:rsid w:val="00731C44"/>
    <w:rsid w:val="007320BD"/>
    <w:rsid w:val="00732262"/>
    <w:rsid w:val="0073247F"/>
    <w:rsid w:val="007325F4"/>
    <w:rsid w:val="00732637"/>
    <w:rsid w:val="00732806"/>
    <w:rsid w:val="00732E48"/>
    <w:rsid w:val="00732EF6"/>
    <w:rsid w:val="0073340E"/>
    <w:rsid w:val="007339C3"/>
    <w:rsid w:val="0073400B"/>
    <w:rsid w:val="0073480B"/>
    <w:rsid w:val="007348E4"/>
    <w:rsid w:val="00734B29"/>
    <w:rsid w:val="007353D8"/>
    <w:rsid w:val="007357D0"/>
    <w:rsid w:val="00735917"/>
    <w:rsid w:val="0073689F"/>
    <w:rsid w:val="007368DE"/>
    <w:rsid w:val="0073694C"/>
    <w:rsid w:val="00736FB7"/>
    <w:rsid w:val="00737135"/>
    <w:rsid w:val="007375FF"/>
    <w:rsid w:val="007377FC"/>
    <w:rsid w:val="00737B8C"/>
    <w:rsid w:val="00740278"/>
    <w:rsid w:val="00740757"/>
    <w:rsid w:val="00740C89"/>
    <w:rsid w:val="00741105"/>
    <w:rsid w:val="0074124C"/>
    <w:rsid w:val="00741A4A"/>
    <w:rsid w:val="00741F56"/>
    <w:rsid w:val="00742814"/>
    <w:rsid w:val="0074292C"/>
    <w:rsid w:val="00742A3E"/>
    <w:rsid w:val="00742F4B"/>
    <w:rsid w:val="007434B9"/>
    <w:rsid w:val="007438D3"/>
    <w:rsid w:val="00743CDC"/>
    <w:rsid w:val="00743D68"/>
    <w:rsid w:val="00743F74"/>
    <w:rsid w:val="00744042"/>
    <w:rsid w:val="00744512"/>
    <w:rsid w:val="007446AE"/>
    <w:rsid w:val="0074470F"/>
    <w:rsid w:val="00745D5D"/>
    <w:rsid w:val="007461AC"/>
    <w:rsid w:val="007463A0"/>
    <w:rsid w:val="00746A44"/>
    <w:rsid w:val="00746A4D"/>
    <w:rsid w:val="00746FDA"/>
    <w:rsid w:val="00747074"/>
    <w:rsid w:val="00747AF9"/>
    <w:rsid w:val="00747D1C"/>
    <w:rsid w:val="00747D71"/>
    <w:rsid w:val="00751224"/>
    <w:rsid w:val="00751BF8"/>
    <w:rsid w:val="00751D6E"/>
    <w:rsid w:val="00751EF2"/>
    <w:rsid w:val="0075230E"/>
    <w:rsid w:val="00752944"/>
    <w:rsid w:val="00753004"/>
    <w:rsid w:val="00753028"/>
    <w:rsid w:val="00753350"/>
    <w:rsid w:val="007534C6"/>
    <w:rsid w:val="0075372D"/>
    <w:rsid w:val="00753AA0"/>
    <w:rsid w:val="00753C70"/>
    <w:rsid w:val="00753EC3"/>
    <w:rsid w:val="0075408A"/>
    <w:rsid w:val="00754566"/>
    <w:rsid w:val="007545C4"/>
    <w:rsid w:val="0075468B"/>
    <w:rsid w:val="0075491A"/>
    <w:rsid w:val="0075526B"/>
    <w:rsid w:val="007555CE"/>
    <w:rsid w:val="00755756"/>
    <w:rsid w:val="00755796"/>
    <w:rsid w:val="00755AD7"/>
    <w:rsid w:val="007564CA"/>
    <w:rsid w:val="00756A23"/>
    <w:rsid w:val="007578BC"/>
    <w:rsid w:val="00757B41"/>
    <w:rsid w:val="00757C9B"/>
    <w:rsid w:val="00757E40"/>
    <w:rsid w:val="0076008E"/>
    <w:rsid w:val="0076025D"/>
    <w:rsid w:val="007603CD"/>
    <w:rsid w:val="007607A3"/>
    <w:rsid w:val="00760EDA"/>
    <w:rsid w:val="007610AB"/>
    <w:rsid w:val="00761FBA"/>
    <w:rsid w:val="00762631"/>
    <w:rsid w:val="007626A7"/>
    <w:rsid w:val="00762AAF"/>
    <w:rsid w:val="00763379"/>
    <w:rsid w:val="007636B1"/>
    <w:rsid w:val="007638C3"/>
    <w:rsid w:val="00763CEE"/>
    <w:rsid w:val="00763EDE"/>
    <w:rsid w:val="00763F3E"/>
    <w:rsid w:val="00764718"/>
    <w:rsid w:val="00764780"/>
    <w:rsid w:val="007648B5"/>
    <w:rsid w:val="00764DA8"/>
    <w:rsid w:val="007655E8"/>
    <w:rsid w:val="00767505"/>
    <w:rsid w:val="007676DF"/>
    <w:rsid w:val="00770813"/>
    <w:rsid w:val="007709D9"/>
    <w:rsid w:val="00770B9C"/>
    <w:rsid w:val="00770C75"/>
    <w:rsid w:val="007718E1"/>
    <w:rsid w:val="00771C28"/>
    <w:rsid w:val="00771DE3"/>
    <w:rsid w:val="00771EC2"/>
    <w:rsid w:val="00771FD8"/>
    <w:rsid w:val="00772235"/>
    <w:rsid w:val="00772780"/>
    <w:rsid w:val="00772F13"/>
    <w:rsid w:val="00772F37"/>
    <w:rsid w:val="00772FCE"/>
    <w:rsid w:val="007732B5"/>
    <w:rsid w:val="007737CC"/>
    <w:rsid w:val="007739E7"/>
    <w:rsid w:val="0077415D"/>
    <w:rsid w:val="007741F4"/>
    <w:rsid w:val="007747DC"/>
    <w:rsid w:val="0077487B"/>
    <w:rsid w:val="0077508A"/>
    <w:rsid w:val="007752C7"/>
    <w:rsid w:val="00775994"/>
    <w:rsid w:val="00775E23"/>
    <w:rsid w:val="00775EF8"/>
    <w:rsid w:val="00776A95"/>
    <w:rsid w:val="0077739A"/>
    <w:rsid w:val="00777492"/>
    <w:rsid w:val="007775D3"/>
    <w:rsid w:val="00777724"/>
    <w:rsid w:val="0077780D"/>
    <w:rsid w:val="007801D1"/>
    <w:rsid w:val="00780616"/>
    <w:rsid w:val="00780641"/>
    <w:rsid w:val="00780820"/>
    <w:rsid w:val="00781B60"/>
    <w:rsid w:val="00782B4F"/>
    <w:rsid w:val="00782F35"/>
    <w:rsid w:val="00783547"/>
    <w:rsid w:val="0078411E"/>
    <w:rsid w:val="007854AE"/>
    <w:rsid w:val="00785F86"/>
    <w:rsid w:val="007862BA"/>
    <w:rsid w:val="007864F9"/>
    <w:rsid w:val="00786E6F"/>
    <w:rsid w:val="00786F8B"/>
    <w:rsid w:val="0078760B"/>
    <w:rsid w:val="0078764A"/>
    <w:rsid w:val="007905D2"/>
    <w:rsid w:val="00790C11"/>
    <w:rsid w:val="00790D61"/>
    <w:rsid w:val="0079148B"/>
    <w:rsid w:val="00791CED"/>
    <w:rsid w:val="007920E5"/>
    <w:rsid w:val="00792196"/>
    <w:rsid w:val="007926A9"/>
    <w:rsid w:val="00792B2A"/>
    <w:rsid w:val="00792C16"/>
    <w:rsid w:val="00792E79"/>
    <w:rsid w:val="00792EDA"/>
    <w:rsid w:val="007931B0"/>
    <w:rsid w:val="00793355"/>
    <w:rsid w:val="0079355E"/>
    <w:rsid w:val="00793886"/>
    <w:rsid w:val="007938EC"/>
    <w:rsid w:val="0079392B"/>
    <w:rsid w:val="00793AA5"/>
    <w:rsid w:val="00793BB3"/>
    <w:rsid w:val="00793D14"/>
    <w:rsid w:val="00793D46"/>
    <w:rsid w:val="00793E30"/>
    <w:rsid w:val="00793E8E"/>
    <w:rsid w:val="00794089"/>
    <w:rsid w:val="007944BD"/>
    <w:rsid w:val="007955C8"/>
    <w:rsid w:val="0079582A"/>
    <w:rsid w:val="00796144"/>
    <w:rsid w:val="00796406"/>
    <w:rsid w:val="00796A09"/>
    <w:rsid w:val="00797323"/>
    <w:rsid w:val="007A0591"/>
    <w:rsid w:val="007A0751"/>
    <w:rsid w:val="007A09EC"/>
    <w:rsid w:val="007A0BA7"/>
    <w:rsid w:val="007A0D9B"/>
    <w:rsid w:val="007A0FFE"/>
    <w:rsid w:val="007A1536"/>
    <w:rsid w:val="007A18B2"/>
    <w:rsid w:val="007A1AF6"/>
    <w:rsid w:val="007A22B6"/>
    <w:rsid w:val="007A22DF"/>
    <w:rsid w:val="007A2626"/>
    <w:rsid w:val="007A29C8"/>
    <w:rsid w:val="007A3428"/>
    <w:rsid w:val="007A3B6A"/>
    <w:rsid w:val="007A3E41"/>
    <w:rsid w:val="007A4BAC"/>
    <w:rsid w:val="007A57F6"/>
    <w:rsid w:val="007A581E"/>
    <w:rsid w:val="007A5CD7"/>
    <w:rsid w:val="007A6238"/>
    <w:rsid w:val="007A6932"/>
    <w:rsid w:val="007A761D"/>
    <w:rsid w:val="007A7CBC"/>
    <w:rsid w:val="007A7EEF"/>
    <w:rsid w:val="007B0D66"/>
    <w:rsid w:val="007B171A"/>
    <w:rsid w:val="007B1763"/>
    <w:rsid w:val="007B1BA5"/>
    <w:rsid w:val="007B1C21"/>
    <w:rsid w:val="007B227C"/>
    <w:rsid w:val="007B2B9C"/>
    <w:rsid w:val="007B49DA"/>
    <w:rsid w:val="007B4AC7"/>
    <w:rsid w:val="007B4B22"/>
    <w:rsid w:val="007B503D"/>
    <w:rsid w:val="007B567B"/>
    <w:rsid w:val="007B5680"/>
    <w:rsid w:val="007B66EE"/>
    <w:rsid w:val="007B7584"/>
    <w:rsid w:val="007B7751"/>
    <w:rsid w:val="007C000B"/>
    <w:rsid w:val="007C01B9"/>
    <w:rsid w:val="007C02FC"/>
    <w:rsid w:val="007C0B87"/>
    <w:rsid w:val="007C1008"/>
    <w:rsid w:val="007C1036"/>
    <w:rsid w:val="007C168B"/>
    <w:rsid w:val="007C1772"/>
    <w:rsid w:val="007C1BCF"/>
    <w:rsid w:val="007C1CAF"/>
    <w:rsid w:val="007C1ED2"/>
    <w:rsid w:val="007C1F0F"/>
    <w:rsid w:val="007C25A7"/>
    <w:rsid w:val="007C28C6"/>
    <w:rsid w:val="007C3495"/>
    <w:rsid w:val="007C34B8"/>
    <w:rsid w:val="007C385D"/>
    <w:rsid w:val="007C4597"/>
    <w:rsid w:val="007C533F"/>
    <w:rsid w:val="007C594A"/>
    <w:rsid w:val="007C6414"/>
    <w:rsid w:val="007C76EF"/>
    <w:rsid w:val="007C7A29"/>
    <w:rsid w:val="007C7C69"/>
    <w:rsid w:val="007C7D93"/>
    <w:rsid w:val="007D068D"/>
    <w:rsid w:val="007D0759"/>
    <w:rsid w:val="007D0EE1"/>
    <w:rsid w:val="007D1937"/>
    <w:rsid w:val="007D1FC8"/>
    <w:rsid w:val="007D20C5"/>
    <w:rsid w:val="007D2429"/>
    <w:rsid w:val="007D366F"/>
    <w:rsid w:val="007D369D"/>
    <w:rsid w:val="007D3EFD"/>
    <w:rsid w:val="007D4174"/>
    <w:rsid w:val="007D49E5"/>
    <w:rsid w:val="007D4A3F"/>
    <w:rsid w:val="007D4C75"/>
    <w:rsid w:val="007D52D2"/>
    <w:rsid w:val="007D5B5F"/>
    <w:rsid w:val="007D6598"/>
    <w:rsid w:val="007D6641"/>
    <w:rsid w:val="007D78CE"/>
    <w:rsid w:val="007E05B3"/>
    <w:rsid w:val="007E08B8"/>
    <w:rsid w:val="007E0C35"/>
    <w:rsid w:val="007E1022"/>
    <w:rsid w:val="007E1096"/>
    <w:rsid w:val="007E1681"/>
    <w:rsid w:val="007E1713"/>
    <w:rsid w:val="007E1A1D"/>
    <w:rsid w:val="007E1B4A"/>
    <w:rsid w:val="007E1ED6"/>
    <w:rsid w:val="007E2020"/>
    <w:rsid w:val="007E2488"/>
    <w:rsid w:val="007E258E"/>
    <w:rsid w:val="007E277F"/>
    <w:rsid w:val="007E27E5"/>
    <w:rsid w:val="007E28F5"/>
    <w:rsid w:val="007E29F4"/>
    <w:rsid w:val="007E3261"/>
    <w:rsid w:val="007E346C"/>
    <w:rsid w:val="007E409A"/>
    <w:rsid w:val="007E41BC"/>
    <w:rsid w:val="007E4448"/>
    <w:rsid w:val="007E4CED"/>
    <w:rsid w:val="007E55AF"/>
    <w:rsid w:val="007E55D2"/>
    <w:rsid w:val="007E5794"/>
    <w:rsid w:val="007E5EA8"/>
    <w:rsid w:val="007E601C"/>
    <w:rsid w:val="007E62F4"/>
    <w:rsid w:val="007E63FD"/>
    <w:rsid w:val="007E6A1B"/>
    <w:rsid w:val="007E6B27"/>
    <w:rsid w:val="007E74AF"/>
    <w:rsid w:val="007E7F37"/>
    <w:rsid w:val="007F0260"/>
    <w:rsid w:val="007F030B"/>
    <w:rsid w:val="007F068A"/>
    <w:rsid w:val="007F0A54"/>
    <w:rsid w:val="007F0C12"/>
    <w:rsid w:val="007F0E95"/>
    <w:rsid w:val="007F0F89"/>
    <w:rsid w:val="007F115B"/>
    <w:rsid w:val="007F11BB"/>
    <w:rsid w:val="007F13EC"/>
    <w:rsid w:val="007F1415"/>
    <w:rsid w:val="007F170B"/>
    <w:rsid w:val="007F1758"/>
    <w:rsid w:val="007F1ACB"/>
    <w:rsid w:val="007F23FA"/>
    <w:rsid w:val="007F2424"/>
    <w:rsid w:val="007F2488"/>
    <w:rsid w:val="007F2DE9"/>
    <w:rsid w:val="007F31D6"/>
    <w:rsid w:val="007F399E"/>
    <w:rsid w:val="007F4486"/>
    <w:rsid w:val="007F44FA"/>
    <w:rsid w:val="007F46A2"/>
    <w:rsid w:val="007F5867"/>
    <w:rsid w:val="007F6039"/>
    <w:rsid w:val="007F6616"/>
    <w:rsid w:val="007F687A"/>
    <w:rsid w:val="007F6A41"/>
    <w:rsid w:val="007F6FFB"/>
    <w:rsid w:val="007F73C9"/>
    <w:rsid w:val="007F7903"/>
    <w:rsid w:val="007F7C9C"/>
    <w:rsid w:val="007F7FCF"/>
    <w:rsid w:val="00800952"/>
    <w:rsid w:val="00800E89"/>
    <w:rsid w:val="008016AC"/>
    <w:rsid w:val="008016F1"/>
    <w:rsid w:val="00801A7D"/>
    <w:rsid w:val="00801BAA"/>
    <w:rsid w:val="00802462"/>
    <w:rsid w:val="00802485"/>
    <w:rsid w:val="008024B7"/>
    <w:rsid w:val="0080287A"/>
    <w:rsid w:val="00802CA1"/>
    <w:rsid w:val="00803A75"/>
    <w:rsid w:val="00804848"/>
    <w:rsid w:val="00804A35"/>
    <w:rsid w:val="00806484"/>
    <w:rsid w:val="00806B0F"/>
    <w:rsid w:val="00806F53"/>
    <w:rsid w:val="0080770C"/>
    <w:rsid w:val="00807998"/>
    <w:rsid w:val="008102A4"/>
    <w:rsid w:val="00810485"/>
    <w:rsid w:val="0081067E"/>
    <w:rsid w:val="0081070F"/>
    <w:rsid w:val="00810785"/>
    <w:rsid w:val="008113AC"/>
    <w:rsid w:val="008118F3"/>
    <w:rsid w:val="0081201C"/>
    <w:rsid w:val="008122F4"/>
    <w:rsid w:val="00812424"/>
    <w:rsid w:val="00812884"/>
    <w:rsid w:val="00812C71"/>
    <w:rsid w:val="00813307"/>
    <w:rsid w:val="0081337B"/>
    <w:rsid w:val="008138C7"/>
    <w:rsid w:val="008143F9"/>
    <w:rsid w:val="00814547"/>
    <w:rsid w:val="008146C3"/>
    <w:rsid w:val="008146C8"/>
    <w:rsid w:val="008149D3"/>
    <w:rsid w:val="00814BAF"/>
    <w:rsid w:val="00814C4E"/>
    <w:rsid w:val="008150DE"/>
    <w:rsid w:val="00815C5C"/>
    <w:rsid w:val="00816154"/>
    <w:rsid w:val="00816310"/>
    <w:rsid w:val="0081637B"/>
    <w:rsid w:val="00816790"/>
    <w:rsid w:val="00816835"/>
    <w:rsid w:val="00816862"/>
    <w:rsid w:val="00816BF8"/>
    <w:rsid w:val="00816C14"/>
    <w:rsid w:val="00816C37"/>
    <w:rsid w:val="00817345"/>
    <w:rsid w:val="00817AB1"/>
    <w:rsid w:val="00817BEE"/>
    <w:rsid w:val="008202CD"/>
    <w:rsid w:val="00820FFF"/>
    <w:rsid w:val="008210D7"/>
    <w:rsid w:val="0082116C"/>
    <w:rsid w:val="0082141D"/>
    <w:rsid w:val="0082150D"/>
    <w:rsid w:val="00821E59"/>
    <w:rsid w:val="00822600"/>
    <w:rsid w:val="008226CD"/>
    <w:rsid w:val="008226FC"/>
    <w:rsid w:val="00822764"/>
    <w:rsid w:val="00823AE4"/>
    <w:rsid w:val="00823C26"/>
    <w:rsid w:val="008240EA"/>
    <w:rsid w:val="00824324"/>
    <w:rsid w:val="00824662"/>
    <w:rsid w:val="00824A66"/>
    <w:rsid w:val="0082514A"/>
    <w:rsid w:val="008253D7"/>
    <w:rsid w:val="0082541C"/>
    <w:rsid w:val="0082580F"/>
    <w:rsid w:val="00825979"/>
    <w:rsid w:val="008268C8"/>
    <w:rsid w:val="008269C8"/>
    <w:rsid w:val="00827284"/>
    <w:rsid w:val="00827349"/>
    <w:rsid w:val="008277D5"/>
    <w:rsid w:val="008302C1"/>
    <w:rsid w:val="008302C9"/>
    <w:rsid w:val="00830CD5"/>
    <w:rsid w:val="00831A48"/>
    <w:rsid w:val="00831B3A"/>
    <w:rsid w:val="00831BDB"/>
    <w:rsid w:val="0083224E"/>
    <w:rsid w:val="008324F8"/>
    <w:rsid w:val="008325BF"/>
    <w:rsid w:val="00832AD4"/>
    <w:rsid w:val="008337F9"/>
    <w:rsid w:val="00833848"/>
    <w:rsid w:val="00833C6E"/>
    <w:rsid w:val="00833CE1"/>
    <w:rsid w:val="00834A12"/>
    <w:rsid w:val="008353C7"/>
    <w:rsid w:val="00835540"/>
    <w:rsid w:val="008356DB"/>
    <w:rsid w:val="00835C74"/>
    <w:rsid w:val="00835D99"/>
    <w:rsid w:val="00835EA8"/>
    <w:rsid w:val="00836103"/>
    <w:rsid w:val="0083610E"/>
    <w:rsid w:val="00836320"/>
    <w:rsid w:val="00836B0B"/>
    <w:rsid w:val="00836B50"/>
    <w:rsid w:val="00837AE4"/>
    <w:rsid w:val="0084052A"/>
    <w:rsid w:val="00841488"/>
    <w:rsid w:val="008424DC"/>
    <w:rsid w:val="0084254B"/>
    <w:rsid w:val="0084289B"/>
    <w:rsid w:val="00842D6F"/>
    <w:rsid w:val="00843060"/>
    <w:rsid w:val="008436CD"/>
    <w:rsid w:val="00843845"/>
    <w:rsid w:val="00843AC9"/>
    <w:rsid w:val="00843BEA"/>
    <w:rsid w:val="00843F07"/>
    <w:rsid w:val="0084419E"/>
    <w:rsid w:val="00844329"/>
    <w:rsid w:val="008445E9"/>
    <w:rsid w:val="00844C31"/>
    <w:rsid w:val="00845062"/>
    <w:rsid w:val="0084545B"/>
    <w:rsid w:val="008454CE"/>
    <w:rsid w:val="00846421"/>
    <w:rsid w:val="0084652F"/>
    <w:rsid w:val="008469F6"/>
    <w:rsid w:val="00846D8F"/>
    <w:rsid w:val="00846E75"/>
    <w:rsid w:val="00847816"/>
    <w:rsid w:val="008478D7"/>
    <w:rsid w:val="00847E2A"/>
    <w:rsid w:val="00847E9B"/>
    <w:rsid w:val="0085031A"/>
    <w:rsid w:val="00851173"/>
    <w:rsid w:val="0085160C"/>
    <w:rsid w:val="008519E9"/>
    <w:rsid w:val="00852783"/>
    <w:rsid w:val="008527CC"/>
    <w:rsid w:val="00852F75"/>
    <w:rsid w:val="008530A6"/>
    <w:rsid w:val="00853172"/>
    <w:rsid w:val="0085329F"/>
    <w:rsid w:val="008540C7"/>
    <w:rsid w:val="00854BD6"/>
    <w:rsid w:val="0085545B"/>
    <w:rsid w:val="00855CEA"/>
    <w:rsid w:val="00855D96"/>
    <w:rsid w:val="00855E41"/>
    <w:rsid w:val="008561F0"/>
    <w:rsid w:val="0085688F"/>
    <w:rsid w:val="00856A3A"/>
    <w:rsid w:val="00856F88"/>
    <w:rsid w:val="00857420"/>
    <w:rsid w:val="00857FD1"/>
    <w:rsid w:val="008603DF"/>
    <w:rsid w:val="008606D0"/>
    <w:rsid w:val="008606F0"/>
    <w:rsid w:val="008608A3"/>
    <w:rsid w:val="00861269"/>
    <w:rsid w:val="00861771"/>
    <w:rsid w:val="008618A8"/>
    <w:rsid w:val="00861DD7"/>
    <w:rsid w:val="008622AB"/>
    <w:rsid w:val="00863335"/>
    <w:rsid w:val="008633F9"/>
    <w:rsid w:val="00863809"/>
    <w:rsid w:val="00863B35"/>
    <w:rsid w:val="00863EF1"/>
    <w:rsid w:val="00864103"/>
    <w:rsid w:val="00864877"/>
    <w:rsid w:val="00864B4F"/>
    <w:rsid w:val="0086548E"/>
    <w:rsid w:val="00865B14"/>
    <w:rsid w:val="00865D7F"/>
    <w:rsid w:val="00865EE0"/>
    <w:rsid w:val="008661A9"/>
    <w:rsid w:val="00866C4B"/>
    <w:rsid w:val="008674F3"/>
    <w:rsid w:val="008676B7"/>
    <w:rsid w:val="00867BE8"/>
    <w:rsid w:val="00867FBF"/>
    <w:rsid w:val="00870B3D"/>
    <w:rsid w:val="00870D08"/>
    <w:rsid w:val="00871152"/>
    <w:rsid w:val="00871D5E"/>
    <w:rsid w:val="00871E73"/>
    <w:rsid w:val="00872832"/>
    <w:rsid w:val="00872855"/>
    <w:rsid w:val="00872A89"/>
    <w:rsid w:val="00872BD3"/>
    <w:rsid w:val="00872BFA"/>
    <w:rsid w:val="00874336"/>
    <w:rsid w:val="00874763"/>
    <w:rsid w:val="008747C2"/>
    <w:rsid w:val="00874959"/>
    <w:rsid w:val="0087498C"/>
    <w:rsid w:val="00874F84"/>
    <w:rsid w:val="00874FBD"/>
    <w:rsid w:val="00876406"/>
    <w:rsid w:val="0087699A"/>
    <w:rsid w:val="00876A61"/>
    <w:rsid w:val="00877273"/>
    <w:rsid w:val="00877474"/>
    <w:rsid w:val="00877A5F"/>
    <w:rsid w:val="00877B8D"/>
    <w:rsid w:val="00877D8C"/>
    <w:rsid w:val="00880181"/>
    <w:rsid w:val="008803CA"/>
    <w:rsid w:val="00880415"/>
    <w:rsid w:val="008805CB"/>
    <w:rsid w:val="0088064B"/>
    <w:rsid w:val="00880F4B"/>
    <w:rsid w:val="00881528"/>
    <w:rsid w:val="00881D53"/>
    <w:rsid w:val="00882112"/>
    <w:rsid w:val="008827D1"/>
    <w:rsid w:val="00882CDE"/>
    <w:rsid w:val="00882F70"/>
    <w:rsid w:val="008831F9"/>
    <w:rsid w:val="008834B7"/>
    <w:rsid w:val="008836E8"/>
    <w:rsid w:val="008838F2"/>
    <w:rsid w:val="008841E2"/>
    <w:rsid w:val="0088443A"/>
    <w:rsid w:val="008848F4"/>
    <w:rsid w:val="00884910"/>
    <w:rsid w:val="00884B1D"/>
    <w:rsid w:val="00885C8D"/>
    <w:rsid w:val="008861AC"/>
    <w:rsid w:val="0088628D"/>
    <w:rsid w:val="0088642D"/>
    <w:rsid w:val="00886458"/>
    <w:rsid w:val="008866B8"/>
    <w:rsid w:val="008867AB"/>
    <w:rsid w:val="008902AA"/>
    <w:rsid w:val="008906E7"/>
    <w:rsid w:val="008910A1"/>
    <w:rsid w:val="008910AC"/>
    <w:rsid w:val="00891858"/>
    <w:rsid w:val="00891C46"/>
    <w:rsid w:val="0089282A"/>
    <w:rsid w:val="00892DB8"/>
    <w:rsid w:val="00893846"/>
    <w:rsid w:val="00893AD0"/>
    <w:rsid w:val="00894001"/>
    <w:rsid w:val="00894388"/>
    <w:rsid w:val="008949CF"/>
    <w:rsid w:val="00894AFD"/>
    <w:rsid w:val="00894D27"/>
    <w:rsid w:val="008952A1"/>
    <w:rsid w:val="00895D78"/>
    <w:rsid w:val="008965E8"/>
    <w:rsid w:val="00896819"/>
    <w:rsid w:val="00896D00"/>
    <w:rsid w:val="00897147"/>
    <w:rsid w:val="0089723E"/>
    <w:rsid w:val="00897A47"/>
    <w:rsid w:val="008A00A5"/>
    <w:rsid w:val="008A025A"/>
    <w:rsid w:val="008A055A"/>
    <w:rsid w:val="008A0EE0"/>
    <w:rsid w:val="008A1517"/>
    <w:rsid w:val="008A1531"/>
    <w:rsid w:val="008A1BF2"/>
    <w:rsid w:val="008A1F0F"/>
    <w:rsid w:val="008A2210"/>
    <w:rsid w:val="008A230F"/>
    <w:rsid w:val="008A2466"/>
    <w:rsid w:val="008A2DA3"/>
    <w:rsid w:val="008A2E80"/>
    <w:rsid w:val="008A2EC9"/>
    <w:rsid w:val="008A3F7A"/>
    <w:rsid w:val="008A41DA"/>
    <w:rsid w:val="008A4360"/>
    <w:rsid w:val="008A47A5"/>
    <w:rsid w:val="008A54BC"/>
    <w:rsid w:val="008A5D5C"/>
    <w:rsid w:val="008A5F29"/>
    <w:rsid w:val="008A62EF"/>
    <w:rsid w:val="008A6449"/>
    <w:rsid w:val="008A65A6"/>
    <w:rsid w:val="008A6925"/>
    <w:rsid w:val="008A69DD"/>
    <w:rsid w:val="008A7FF7"/>
    <w:rsid w:val="008B04E1"/>
    <w:rsid w:val="008B09D0"/>
    <w:rsid w:val="008B1488"/>
    <w:rsid w:val="008B15D1"/>
    <w:rsid w:val="008B1FDE"/>
    <w:rsid w:val="008B24E0"/>
    <w:rsid w:val="008B33DF"/>
    <w:rsid w:val="008B4863"/>
    <w:rsid w:val="008B5C8A"/>
    <w:rsid w:val="008B6047"/>
    <w:rsid w:val="008B65C9"/>
    <w:rsid w:val="008B67E0"/>
    <w:rsid w:val="008B6F70"/>
    <w:rsid w:val="008B7375"/>
    <w:rsid w:val="008B73AA"/>
    <w:rsid w:val="008B79AC"/>
    <w:rsid w:val="008B7E53"/>
    <w:rsid w:val="008C019C"/>
    <w:rsid w:val="008C01CA"/>
    <w:rsid w:val="008C0468"/>
    <w:rsid w:val="008C0F28"/>
    <w:rsid w:val="008C1696"/>
    <w:rsid w:val="008C17B3"/>
    <w:rsid w:val="008C17B4"/>
    <w:rsid w:val="008C1E98"/>
    <w:rsid w:val="008C1F5B"/>
    <w:rsid w:val="008C2145"/>
    <w:rsid w:val="008C2732"/>
    <w:rsid w:val="008C2C04"/>
    <w:rsid w:val="008C2FBD"/>
    <w:rsid w:val="008C3505"/>
    <w:rsid w:val="008C3552"/>
    <w:rsid w:val="008C3C9D"/>
    <w:rsid w:val="008C40EC"/>
    <w:rsid w:val="008C451A"/>
    <w:rsid w:val="008C4528"/>
    <w:rsid w:val="008C486C"/>
    <w:rsid w:val="008C4B85"/>
    <w:rsid w:val="008C569A"/>
    <w:rsid w:val="008C5703"/>
    <w:rsid w:val="008C5857"/>
    <w:rsid w:val="008C5907"/>
    <w:rsid w:val="008C5E33"/>
    <w:rsid w:val="008C5E50"/>
    <w:rsid w:val="008C5FB3"/>
    <w:rsid w:val="008C6D20"/>
    <w:rsid w:val="008C7233"/>
    <w:rsid w:val="008C78FC"/>
    <w:rsid w:val="008C7C63"/>
    <w:rsid w:val="008C7C7A"/>
    <w:rsid w:val="008D0418"/>
    <w:rsid w:val="008D054E"/>
    <w:rsid w:val="008D09DB"/>
    <w:rsid w:val="008D0EA4"/>
    <w:rsid w:val="008D11E2"/>
    <w:rsid w:val="008D1344"/>
    <w:rsid w:val="008D199F"/>
    <w:rsid w:val="008D1C01"/>
    <w:rsid w:val="008D2387"/>
    <w:rsid w:val="008D263F"/>
    <w:rsid w:val="008D27C5"/>
    <w:rsid w:val="008D2F58"/>
    <w:rsid w:val="008D3423"/>
    <w:rsid w:val="008D3742"/>
    <w:rsid w:val="008D386A"/>
    <w:rsid w:val="008D38AB"/>
    <w:rsid w:val="008D3C32"/>
    <w:rsid w:val="008D3C76"/>
    <w:rsid w:val="008D3FF7"/>
    <w:rsid w:val="008D4086"/>
    <w:rsid w:val="008D4209"/>
    <w:rsid w:val="008D4E84"/>
    <w:rsid w:val="008D4EA5"/>
    <w:rsid w:val="008D4F2B"/>
    <w:rsid w:val="008D52D9"/>
    <w:rsid w:val="008D5338"/>
    <w:rsid w:val="008D5E40"/>
    <w:rsid w:val="008D5ED9"/>
    <w:rsid w:val="008D6AC9"/>
    <w:rsid w:val="008D7699"/>
    <w:rsid w:val="008D773F"/>
    <w:rsid w:val="008D791D"/>
    <w:rsid w:val="008D7C13"/>
    <w:rsid w:val="008E0542"/>
    <w:rsid w:val="008E06CE"/>
    <w:rsid w:val="008E13ED"/>
    <w:rsid w:val="008E1AAC"/>
    <w:rsid w:val="008E1F1C"/>
    <w:rsid w:val="008E235C"/>
    <w:rsid w:val="008E2FF5"/>
    <w:rsid w:val="008E31B5"/>
    <w:rsid w:val="008E32AC"/>
    <w:rsid w:val="008E347E"/>
    <w:rsid w:val="008E38AE"/>
    <w:rsid w:val="008E4D13"/>
    <w:rsid w:val="008E55DE"/>
    <w:rsid w:val="008E56FA"/>
    <w:rsid w:val="008E5A70"/>
    <w:rsid w:val="008E623F"/>
    <w:rsid w:val="008E6ADE"/>
    <w:rsid w:val="008E705D"/>
    <w:rsid w:val="008F06A2"/>
    <w:rsid w:val="008F1250"/>
    <w:rsid w:val="008F175C"/>
    <w:rsid w:val="008F1C06"/>
    <w:rsid w:val="008F208C"/>
    <w:rsid w:val="008F2602"/>
    <w:rsid w:val="008F28B3"/>
    <w:rsid w:val="008F28D4"/>
    <w:rsid w:val="008F2B61"/>
    <w:rsid w:val="008F4049"/>
    <w:rsid w:val="008F413B"/>
    <w:rsid w:val="008F4E06"/>
    <w:rsid w:val="008F4FCE"/>
    <w:rsid w:val="008F514B"/>
    <w:rsid w:val="008F58B5"/>
    <w:rsid w:val="008F59A9"/>
    <w:rsid w:val="008F5AAA"/>
    <w:rsid w:val="008F60BA"/>
    <w:rsid w:val="008F7F27"/>
    <w:rsid w:val="00900015"/>
    <w:rsid w:val="00900086"/>
    <w:rsid w:val="009003A4"/>
    <w:rsid w:val="00900928"/>
    <w:rsid w:val="00900A5F"/>
    <w:rsid w:val="00900B0A"/>
    <w:rsid w:val="00900BF3"/>
    <w:rsid w:val="0090130C"/>
    <w:rsid w:val="00901432"/>
    <w:rsid w:val="00901660"/>
    <w:rsid w:val="00901822"/>
    <w:rsid w:val="00901EB0"/>
    <w:rsid w:val="00902216"/>
    <w:rsid w:val="00902429"/>
    <w:rsid w:val="009025A5"/>
    <w:rsid w:val="009025B4"/>
    <w:rsid w:val="00902C33"/>
    <w:rsid w:val="00903A3B"/>
    <w:rsid w:val="00903C86"/>
    <w:rsid w:val="00903FAA"/>
    <w:rsid w:val="00904200"/>
    <w:rsid w:val="009046E3"/>
    <w:rsid w:val="0090476C"/>
    <w:rsid w:val="009056A1"/>
    <w:rsid w:val="00906790"/>
    <w:rsid w:val="00906A92"/>
    <w:rsid w:val="00907C41"/>
    <w:rsid w:val="00910149"/>
    <w:rsid w:val="009101B5"/>
    <w:rsid w:val="00910A28"/>
    <w:rsid w:val="00910B41"/>
    <w:rsid w:val="00911333"/>
    <w:rsid w:val="009113AE"/>
    <w:rsid w:val="00911493"/>
    <w:rsid w:val="009115F4"/>
    <w:rsid w:val="00911771"/>
    <w:rsid w:val="009118DC"/>
    <w:rsid w:val="00911C30"/>
    <w:rsid w:val="0091214D"/>
    <w:rsid w:val="0091232A"/>
    <w:rsid w:val="0091248E"/>
    <w:rsid w:val="009127C9"/>
    <w:rsid w:val="009129D5"/>
    <w:rsid w:val="00912B8F"/>
    <w:rsid w:val="009138CD"/>
    <w:rsid w:val="0091397B"/>
    <w:rsid w:val="00913E81"/>
    <w:rsid w:val="0091418D"/>
    <w:rsid w:val="00914308"/>
    <w:rsid w:val="00914311"/>
    <w:rsid w:val="00914E89"/>
    <w:rsid w:val="0091560B"/>
    <w:rsid w:val="009156EF"/>
    <w:rsid w:val="009158AB"/>
    <w:rsid w:val="00915AEE"/>
    <w:rsid w:val="00915C03"/>
    <w:rsid w:val="00915C8C"/>
    <w:rsid w:val="009162C4"/>
    <w:rsid w:val="009166BF"/>
    <w:rsid w:val="009168EE"/>
    <w:rsid w:val="00917C44"/>
    <w:rsid w:val="00917C48"/>
    <w:rsid w:val="00920C08"/>
    <w:rsid w:val="009210E6"/>
    <w:rsid w:val="00921119"/>
    <w:rsid w:val="009214A4"/>
    <w:rsid w:val="00921597"/>
    <w:rsid w:val="009221F0"/>
    <w:rsid w:val="009222C2"/>
    <w:rsid w:val="0092265D"/>
    <w:rsid w:val="00922CD9"/>
    <w:rsid w:val="009235A9"/>
    <w:rsid w:val="009239FE"/>
    <w:rsid w:val="00923E27"/>
    <w:rsid w:val="0092474A"/>
    <w:rsid w:val="0092545C"/>
    <w:rsid w:val="00925ABB"/>
    <w:rsid w:val="00925B39"/>
    <w:rsid w:val="00926533"/>
    <w:rsid w:val="00926D5F"/>
    <w:rsid w:val="00926DCE"/>
    <w:rsid w:val="00926E3B"/>
    <w:rsid w:val="00926F9C"/>
    <w:rsid w:val="00926FCA"/>
    <w:rsid w:val="00926FFD"/>
    <w:rsid w:val="0092721F"/>
    <w:rsid w:val="00927E2D"/>
    <w:rsid w:val="0093006B"/>
    <w:rsid w:val="00931A0E"/>
    <w:rsid w:val="00931C8F"/>
    <w:rsid w:val="00931EAB"/>
    <w:rsid w:val="00931F82"/>
    <w:rsid w:val="009331EE"/>
    <w:rsid w:val="009334DC"/>
    <w:rsid w:val="00933625"/>
    <w:rsid w:val="009336B6"/>
    <w:rsid w:val="00933DC8"/>
    <w:rsid w:val="00934B89"/>
    <w:rsid w:val="00934C51"/>
    <w:rsid w:val="00935142"/>
    <w:rsid w:val="00935360"/>
    <w:rsid w:val="00935391"/>
    <w:rsid w:val="0093542C"/>
    <w:rsid w:val="0093563F"/>
    <w:rsid w:val="0093576B"/>
    <w:rsid w:val="009358E4"/>
    <w:rsid w:val="00936674"/>
    <w:rsid w:val="00936DED"/>
    <w:rsid w:val="00936E9C"/>
    <w:rsid w:val="009370E1"/>
    <w:rsid w:val="00937107"/>
    <w:rsid w:val="00937868"/>
    <w:rsid w:val="00937E8C"/>
    <w:rsid w:val="009402C2"/>
    <w:rsid w:val="009405A0"/>
    <w:rsid w:val="009406A7"/>
    <w:rsid w:val="00941D36"/>
    <w:rsid w:val="00942428"/>
    <w:rsid w:val="009424AE"/>
    <w:rsid w:val="0094281B"/>
    <w:rsid w:val="00942BEF"/>
    <w:rsid w:val="009431E7"/>
    <w:rsid w:val="009432A7"/>
    <w:rsid w:val="0094332D"/>
    <w:rsid w:val="009434E0"/>
    <w:rsid w:val="00943C96"/>
    <w:rsid w:val="00943E1B"/>
    <w:rsid w:val="00943EE8"/>
    <w:rsid w:val="00943F0A"/>
    <w:rsid w:val="00944718"/>
    <w:rsid w:val="00944897"/>
    <w:rsid w:val="00944C29"/>
    <w:rsid w:val="00944FA3"/>
    <w:rsid w:val="0094571D"/>
    <w:rsid w:val="00945D6D"/>
    <w:rsid w:val="00945DEB"/>
    <w:rsid w:val="00947790"/>
    <w:rsid w:val="00947A5C"/>
    <w:rsid w:val="009506C8"/>
    <w:rsid w:val="00950768"/>
    <w:rsid w:val="009508F7"/>
    <w:rsid w:val="0095098A"/>
    <w:rsid w:val="009517BC"/>
    <w:rsid w:val="0095183F"/>
    <w:rsid w:val="00951C6A"/>
    <w:rsid w:val="00951C77"/>
    <w:rsid w:val="0095294C"/>
    <w:rsid w:val="009530FD"/>
    <w:rsid w:val="0095338F"/>
    <w:rsid w:val="0095395D"/>
    <w:rsid w:val="00953B8C"/>
    <w:rsid w:val="00954876"/>
    <w:rsid w:val="009549C5"/>
    <w:rsid w:val="00954AB0"/>
    <w:rsid w:val="00954DE1"/>
    <w:rsid w:val="0095503C"/>
    <w:rsid w:val="00955219"/>
    <w:rsid w:val="00955B9A"/>
    <w:rsid w:val="00955E5B"/>
    <w:rsid w:val="009561E9"/>
    <w:rsid w:val="009562B3"/>
    <w:rsid w:val="009562D7"/>
    <w:rsid w:val="00956641"/>
    <w:rsid w:val="00956D7D"/>
    <w:rsid w:val="00956F5B"/>
    <w:rsid w:val="0095723D"/>
    <w:rsid w:val="009603AD"/>
    <w:rsid w:val="009604A7"/>
    <w:rsid w:val="00960876"/>
    <w:rsid w:val="00960AC8"/>
    <w:rsid w:val="0096106D"/>
    <w:rsid w:val="00961372"/>
    <w:rsid w:val="00961840"/>
    <w:rsid w:val="009619B1"/>
    <w:rsid w:val="00961A62"/>
    <w:rsid w:val="00961AFD"/>
    <w:rsid w:val="00961B52"/>
    <w:rsid w:val="0096231E"/>
    <w:rsid w:val="00962A81"/>
    <w:rsid w:val="00962BED"/>
    <w:rsid w:val="009634D7"/>
    <w:rsid w:val="0096388A"/>
    <w:rsid w:val="00963E48"/>
    <w:rsid w:val="009647AF"/>
    <w:rsid w:val="00964A0E"/>
    <w:rsid w:val="00964BFA"/>
    <w:rsid w:val="0096521B"/>
    <w:rsid w:val="00965247"/>
    <w:rsid w:val="00965B91"/>
    <w:rsid w:val="009667DB"/>
    <w:rsid w:val="00966D26"/>
    <w:rsid w:val="0096768B"/>
    <w:rsid w:val="00967AAC"/>
    <w:rsid w:val="00967B7C"/>
    <w:rsid w:val="00970154"/>
    <w:rsid w:val="009703B5"/>
    <w:rsid w:val="0097096A"/>
    <w:rsid w:val="00970EE8"/>
    <w:rsid w:val="00971334"/>
    <w:rsid w:val="0097188D"/>
    <w:rsid w:val="00971B72"/>
    <w:rsid w:val="00971D87"/>
    <w:rsid w:val="00971F38"/>
    <w:rsid w:val="00971F43"/>
    <w:rsid w:val="009721DB"/>
    <w:rsid w:val="00972919"/>
    <w:rsid w:val="00972E3E"/>
    <w:rsid w:val="009738D0"/>
    <w:rsid w:val="009739E1"/>
    <w:rsid w:val="00974059"/>
    <w:rsid w:val="00974C57"/>
    <w:rsid w:val="00974E68"/>
    <w:rsid w:val="00974F6C"/>
    <w:rsid w:val="00975512"/>
    <w:rsid w:val="009757C1"/>
    <w:rsid w:val="00975946"/>
    <w:rsid w:val="00976041"/>
    <w:rsid w:val="00976073"/>
    <w:rsid w:val="00976412"/>
    <w:rsid w:val="00976665"/>
    <w:rsid w:val="009774AA"/>
    <w:rsid w:val="00977787"/>
    <w:rsid w:val="00977BF3"/>
    <w:rsid w:val="00977ED0"/>
    <w:rsid w:val="00980121"/>
    <w:rsid w:val="0098015F"/>
    <w:rsid w:val="00980994"/>
    <w:rsid w:val="0098213D"/>
    <w:rsid w:val="0098233A"/>
    <w:rsid w:val="0098287A"/>
    <w:rsid w:val="00982883"/>
    <w:rsid w:val="009828B4"/>
    <w:rsid w:val="0098373B"/>
    <w:rsid w:val="009837B7"/>
    <w:rsid w:val="00983B30"/>
    <w:rsid w:val="00983BDC"/>
    <w:rsid w:val="0098517A"/>
    <w:rsid w:val="0098599E"/>
    <w:rsid w:val="009859D4"/>
    <w:rsid w:val="00985C10"/>
    <w:rsid w:val="00985F1D"/>
    <w:rsid w:val="009868AA"/>
    <w:rsid w:val="00987AC4"/>
    <w:rsid w:val="009907BB"/>
    <w:rsid w:val="00990F63"/>
    <w:rsid w:val="0099114F"/>
    <w:rsid w:val="00991885"/>
    <w:rsid w:val="00991C33"/>
    <w:rsid w:val="009921A3"/>
    <w:rsid w:val="00992720"/>
    <w:rsid w:val="0099292C"/>
    <w:rsid w:val="00992C38"/>
    <w:rsid w:val="00992ECC"/>
    <w:rsid w:val="00993104"/>
    <w:rsid w:val="0099335C"/>
    <w:rsid w:val="00993E89"/>
    <w:rsid w:val="00993F0E"/>
    <w:rsid w:val="0099416A"/>
    <w:rsid w:val="009949BA"/>
    <w:rsid w:val="00995D02"/>
    <w:rsid w:val="00996144"/>
    <w:rsid w:val="00996930"/>
    <w:rsid w:val="00997109"/>
    <w:rsid w:val="00997E23"/>
    <w:rsid w:val="009A070D"/>
    <w:rsid w:val="009A0BC9"/>
    <w:rsid w:val="009A0EB9"/>
    <w:rsid w:val="009A0EE3"/>
    <w:rsid w:val="009A193B"/>
    <w:rsid w:val="009A1E87"/>
    <w:rsid w:val="009A24C5"/>
    <w:rsid w:val="009A2C72"/>
    <w:rsid w:val="009A2FBE"/>
    <w:rsid w:val="009A3042"/>
    <w:rsid w:val="009A3339"/>
    <w:rsid w:val="009A37DD"/>
    <w:rsid w:val="009A3863"/>
    <w:rsid w:val="009A3F58"/>
    <w:rsid w:val="009A43E8"/>
    <w:rsid w:val="009A443C"/>
    <w:rsid w:val="009A46FA"/>
    <w:rsid w:val="009A47E4"/>
    <w:rsid w:val="009A4E7D"/>
    <w:rsid w:val="009A5157"/>
    <w:rsid w:val="009A52AB"/>
    <w:rsid w:val="009A5C22"/>
    <w:rsid w:val="009A624F"/>
    <w:rsid w:val="009A6502"/>
    <w:rsid w:val="009A677E"/>
    <w:rsid w:val="009A6922"/>
    <w:rsid w:val="009A69DE"/>
    <w:rsid w:val="009A708E"/>
    <w:rsid w:val="009A7508"/>
    <w:rsid w:val="009A7916"/>
    <w:rsid w:val="009A7AE7"/>
    <w:rsid w:val="009B001F"/>
    <w:rsid w:val="009B0263"/>
    <w:rsid w:val="009B055D"/>
    <w:rsid w:val="009B07C7"/>
    <w:rsid w:val="009B0C96"/>
    <w:rsid w:val="009B0D02"/>
    <w:rsid w:val="009B0D60"/>
    <w:rsid w:val="009B1AAB"/>
    <w:rsid w:val="009B1B45"/>
    <w:rsid w:val="009B239E"/>
    <w:rsid w:val="009B37AA"/>
    <w:rsid w:val="009B3929"/>
    <w:rsid w:val="009B3977"/>
    <w:rsid w:val="009B4494"/>
    <w:rsid w:val="009B4D94"/>
    <w:rsid w:val="009B518D"/>
    <w:rsid w:val="009B700B"/>
    <w:rsid w:val="009B78EE"/>
    <w:rsid w:val="009B7A10"/>
    <w:rsid w:val="009B7C54"/>
    <w:rsid w:val="009C02E9"/>
    <w:rsid w:val="009C037A"/>
    <w:rsid w:val="009C079D"/>
    <w:rsid w:val="009C0853"/>
    <w:rsid w:val="009C0C5A"/>
    <w:rsid w:val="009C0D86"/>
    <w:rsid w:val="009C122A"/>
    <w:rsid w:val="009C14F7"/>
    <w:rsid w:val="009C2577"/>
    <w:rsid w:val="009C2BD9"/>
    <w:rsid w:val="009C3716"/>
    <w:rsid w:val="009C382C"/>
    <w:rsid w:val="009C3BA4"/>
    <w:rsid w:val="009C3BBB"/>
    <w:rsid w:val="009C49F0"/>
    <w:rsid w:val="009C4D96"/>
    <w:rsid w:val="009C502E"/>
    <w:rsid w:val="009C5AC1"/>
    <w:rsid w:val="009C5ADA"/>
    <w:rsid w:val="009C623E"/>
    <w:rsid w:val="009C6470"/>
    <w:rsid w:val="009C6A3D"/>
    <w:rsid w:val="009C6D05"/>
    <w:rsid w:val="009C7326"/>
    <w:rsid w:val="009C7868"/>
    <w:rsid w:val="009C7924"/>
    <w:rsid w:val="009C7C4B"/>
    <w:rsid w:val="009C7C61"/>
    <w:rsid w:val="009C7ECA"/>
    <w:rsid w:val="009D058F"/>
    <w:rsid w:val="009D18C6"/>
    <w:rsid w:val="009D18DB"/>
    <w:rsid w:val="009D1B80"/>
    <w:rsid w:val="009D1BCE"/>
    <w:rsid w:val="009D1C08"/>
    <w:rsid w:val="009D1C63"/>
    <w:rsid w:val="009D1FE7"/>
    <w:rsid w:val="009D2330"/>
    <w:rsid w:val="009D2ABE"/>
    <w:rsid w:val="009D2AE6"/>
    <w:rsid w:val="009D2B74"/>
    <w:rsid w:val="009D3429"/>
    <w:rsid w:val="009D3AB5"/>
    <w:rsid w:val="009D3D12"/>
    <w:rsid w:val="009D4F41"/>
    <w:rsid w:val="009D4FBE"/>
    <w:rsid w:val="009D5AD3"/>
    <w:rsid w:val="009D6054"/>
    <w:rsid w:val="009D63B7"/>
    <w:rsid w:val="009D63C0"/>
    <w:rsid w:val="009D7260"/>
    <w:rsid w:val="009D7A1C"/>
    <w:rsid w:val="009D7FE0"/>
    <w:rsid w:val="009E08D3"/>
    <w:rsid w:val="009E09F9"/>
    <w:rsid w:val="009E0A73"/>
    <w:rsid w:val="009E190D"/>
    <w:rsid w:val="009E1999"/>
    <w:rsid w:val="009E1B65"/>
    <w:rsid w:val="009E1B68"/>
    <w:rsid w:val="009E1F51"/>
    <w:rsid w:val="009E2A22"/>
    <w:rsid w:val="009E36E3"/>
    <w:rsid w:val="009E372A"/>
    <w:rsid w:val="009E3DE8"/>
    <w:rsid w:val="009E4154"/>
    <w:rsid w:val="009E57A1"/>
    <w:rsid w:val="009E5ABD"/>
    <w:rsid w:val="009E63B9"/>
    <w:rsid w:val="009E6703"/>
    <w:rsid w:val="009E6EBC"/>
    <w:rsid w:val="009E78E2"/>
    <w:rsid w:val="009E7A62"/>
    <w:rsid w:val="009F01EF"/>
    <w:rsid w:val="009F0241"/>
    <w:rsid w:val="009F03D8"/>
    <w:rsid w:val="009F061E"/>
    <w:rsid w:val="009F0B89"/>
    <w:rsid w:val="009F0BA4"/>
    <w:rsid w:val="009F13FD"/>
    <w:rsid w:val="009F15E0"/>
    <w:rsid w:val="009F1CC7"/>
    <w:rsid w:val="009F2C2C"/>
    <w:rsid w:val="009F34A4"/>
    <w:rsid w:val="009F5415"/>
    <w:rsid w:val="009F5B60"/>
    <w:rsid w:val="009F5DA1"/>
    <w:rsid w:val="009F64C3"/>
    <w:rsid w:val="009F6EA2"/>
    <w:rsid w:val="009F728E"/>
    <w:rsid w:val="00A01CBD"/>
    <w:rsid w:val="00A01D26"/>
    <w:rsid w:val="00A01F75"/>
    <w:rsid w:val="00A02136"/>
    <w:rsid w:val="00A02B5A"/>
    <w:rsid w:val="00A03102"/>
    <w:rsid w:val="00A039C2"/>
    <w:rsid w:val="00A03D7B"/>
    <w:rsid w:val="00A03D89"/>
    <w:rsid w:val="00A03DC9"/>
    <w:rsid w:val="00A03EAB"/>
    <w:rsid w:val="00A055B8"/>
    <w:rsid w:val="00A057FE"/>
    <w:rsid w:val="00A05C1F"/>
    <w:rsid w:val="00A068E7"/>
    <w:rsid w:val="00A06B77"/>
    <w:rsid w:val="00A06E4C"/>
    <w:rsid w:val="00A07355"/>
    <w:rsid w:val="00A07CFA"/>
    <w:rsid w:val="00A10AAD"/>
    <w:rsid w:val="00A10AF4"/>
    <w:rsid w:val="00A117BC"/>
    <w:rsid w:val="00A11E7D"/>
    <w:rsid w:val="00A122A4"/>
    <w:rsid w:val="00A124A9"/>
    <w:rsid w:val="00A12E25"/>
    <w:rsid w:val="00A12ED5"/>
    <w:rsid w:val="00A13B55"/>
    <w:rsid w:val="00A14093"/>
    <w:rsid w:val="00A14E7D"/>
    <w:rsid w:val="00A1506E"/>
    <w:rsid w:val="00A1603E"/>
    <w:rsid w:val="00A16071"/>
    <w:rsid w:val="00A1723E"/>
    <w:rsid w:val="00A173B4"/>
    <w:rsid w:val="00A176E5"/>
    <w:rsid w:val="00A1797D"/>
    <w:rsid w:val="00A203E1"/>
    <w:rsid w:val="00A2066F"/>
    <w:rsid w:val="00A206B7"/>
    <w:rsid w:val="00A21172"/>
    <w:rsid w:val="00A211D2"/>
    <w:rsid w:val="00A214EF"/>
    <w:rsid w:val="00A21609"/>
    <w:rsid w:val="00A21D1A"/>
    <w:rsid w:val="00A21F36"/>
    <w:rsid w:val="00A21F5F"/>
    <w:rsid w:val="00A226D0"/>
    <w:rsid w:val="00A22E43"/>
    <w:rsid w:val="00A22F44"/>
    <w:rsid w:val="00A23936"/>
    <w:rsid w:val="00A23ED1"/>
    <w:rsid w:val="00A24446"/>
    <w:rsid w:val="00A24B62"/>
    <w:rsid w:val="00A250DE"/>
    <w:rsid w:val="00A257C8"/>
    <w:rsid w:val="00A25ACC"/>
    <w:rsid w:val="00A25AFA"/>
    <w:rsid w:val="00A25C15"/>
    <w:rsid w:val="00A2692F"/>
    <w:rsid w:val="00A269E5"/>
    <w:rsid w:val="00A27436"/>
    <w:rsid w:val="00A2765E"/>
    <w:rsid w:val="00A278EA"/>
    <w:rsid w:val="00A279BA"/>
    <w:rsid w:val="00A27B68"/>
    <w:rsid w:val="00A27E0D"/>
    <w:rsid w:val="00A305A1"/>
    <w:rsid w:val="00A3085F"/>
    <w:rsid w:val="00A30C65"/>
    <w:rsid w:val="00A30F2C"/>
    <w:rsid w:val="00A31144"/>
    <w:rsid w:val="00A31BFD"/>
    <w:rsid w:val="00A323D2"/>
    <w:rsid w:val="00A32F61"/>
    <w:rsid w:val="00A33790"/>
    <w:rsid w:val="00A34352"/>
    <w:rsid w:val="00A34720"/>
    <w:rsid w:val="00A34C51"/>
    <w:rsid w:val="00A34EEC"/>
    <w:rsid w:val="00A35718"/>
    <w:rsid w:val="00A35B5F"/>
    <w:rsid w:val="00A36E23"/>
    <w:rsid w:val="00A36E5F"/>
    <w:rsid w:val="00A37095"/>
    <w:rsid w:val="00A37239"/>
    <w:rsid w:val="00A40014"/>
    <w:rsid w:val="00A40A4E"/>
    <w:rsid w:val="00A40BEA"/>
    <w:rsid w:val="00A40E58"/>
    <w:rsid w:val="00A4129E"/>
    <w:rsid w:val="00A4154F"/>
    <w:rsid w:val="00A41581"/>
    <w:rsid w:val="00A42952"/>
    <w:rsid w:val="00A42A17"/>
    <w:rsid w:val="00A42ED6"/>
    <w:rsid w:val="00A4329D"/>
    <w:rsid w:val="00A4365C"/>
    <w:rsid w:val="00A436DB"/>
    <w:rsid w:val="00A43DB9"/>
    <w:rsid w:val="00A43E60"/>
    <w:rsid w:val="00A445DF"/>
    <w:rsid w:val="00A4461D"/>
    <w:rsid w:val="00A44C5B"/>
    <w:rsid w:val="00A44E76"/>
    <w:rsid w:val="00A45A45"/>
    <w:rsid w:val="00A463AC"/>
    <w:rsid w:val="00A4649D"/>
    <w:rsid w:val="00A46E0E"/>
    <w:rsid w:val="00A4728E"/>
    <w:rsid w:val="00A47DDF"/>
    <w:rsid w:val="00A506E3"/>
    <w:rsid w:val="00A507E7"/>
    <w:rsid w:val="00A5131F"/>
    <w:rsid w:val="00A5142A"/>
    <w:rsid w:val="00A51AA5"/>
    <w:rsid w:val="00A5281D"/>
    <w:rsid w:val="00A5379F"/>
    <w:rsid w:val="00A538B6"/>
    <w:rsid w:val="00A539D7"/>
    <w:rsid w:val="00A53AB2"/>
    <w:rsid w:val="00A540FC"/>
    <w:rsid w:val="00A54356"/>
    <w:rsid w:val="00A543CC"/>
    <w:rsid w:val="00A54635"/>
    <w:rsid w:val="00A547C8"/>
    <w:rsid w:val="00A54CE2"/>
    <w:rsid w:val="00A559B1"/>
    <w:rsid w:val="00A56425"/>
    <w:rsid w:val="00A5670F"/>
    <w:rsid w:val="00A569A3"/>
    <w:rsid w:val="00A56FA5"/>
    <w:rsid w:val="00A57D9A"/>
    <w:rsid w:val="00A60475"/>
    <w:rsid w:val="00A6125A"/>
    <w:rsid w:val="00A61A90"/>
    <w:rsid w:val="00A61C5C"/>
    <w:rsid w:val="00A61D27"/>
    <w:rsid w:val="00A625C1"/>
    <w:rsid w:val="00A6271B"/>
    <w:rsid w:val="00A62D72"/>
    <w:rsid w:val="00A62E66"/>
    <w:rsid w:val="00A630B1"/>
    <w:rsid w:val="00A63D43"/>
    <w:rsid w:val="00A646DC"/>
    <w:rsid w:val="00A64A73"/>
    <w:rsid w:val="00A64D02"/>
    <w:rsid w:val="00A65A34"/>
    <w:rsid w:val="00A65D80"/>
    <w:rsid w:val="00A6617F"/>
    <w:rsid w:val="00A669E9"/>
    <w:rsid w:val="00A673EE"/>
    <w:rsid w:val="00A67DCB"/>
    <w:rsid w:val="00A67DE4"/>
    <w:rsid w:val="00A701C6"/>
    <w:rsid w:val="00A70351"/>
    <w:rsid w:val="00A703FC"/>
    <w:rsid w:val="00A707BA"/>
    <w:rsid w:val="00A71061"/>
    <w:rsid w:val="00A71550"/>
    <w:rsid w:val="00A71E1D"/>
    <w:rsid w:val="00A724B6"/>
    <w:rsid w:val="00A728A5"/>
    <w:rsid w:val="00A73685"/>
    <w:rsid w:val="00A73698"/>
    <w:rsid w:val="00A7382C"/>
    <w:rsid w:val="00A73F5C"/>
    <w:rsid w:val="00A744AB"/>
    <w:rsid w:val="00A752E7"/>
    <w:rsid w:val="00A76147"/>
    <w:rsid w:val="00A7636D"/>
    <w:rsid w:val="00A76668"/>
    <w:rsid w:val="00A76F8C"/>
    <w:rsid w:val="00A772FB"/>
    <w:rsid w:val="00A8001A"/>
    <w:rsid w:val="00A80B6A"/>
    <w:rsid w:val="00A81474"/>
    <w:rsid w:val="00A82160"/>
    <w:rsid w:val="00A83001"/>
    <w:rsid w:val="00A833EA"/>
    <w:rsid w:val="00A8386C"/>
    <w:rsid w:val="00A839F0"/>
    <w:rsid w:val="00A83B5E"/>
    <w:rsid w:val="00A83E04"/>
    <w:rsid w:val="00A840F1"/>
    <w:rsid w:val="00A84264"/>
    <w:rsid w:val="00A84D7F"/>
    <w:rsid w:val="00A84F2D"/>
    <w:rsid w:val="00A850D0"/>
    <w:rsid w:val="00A855EA"/>
    <w:rsid w:val="00A857C6"/>
    <w:rsid w:val="00A85941"/>
    <w:rsid w:val="00A8595D"/>
    <w:rsid w:val="00A8610E"/>
    <w:rsid w:val="00A86A6A"/>
    <w:rsid w:val="00A86AFF"/>
    <w:rsid w:val="00A87B36"/>
    <w:rsid w:val="00A9068F"/>
    <w:rsid w:val="00A90882"/>
    <w:rsid w:val="00A90C0D"/>
    <w:rsid w:val="00A91219"/>
    <w:rsid w:val="00A914AA"/>
    <w:rsid w:val="00A9162E"/>
    <w:rsid w:val="00A918BA"/>
    <w:rsid w:val="00A91A03"/>
    <w:rsid w:val="00A91DB6"/>
    <w:rsid w:val="00A91E78"/>
    <w:rsid w:val="00A92329"/>
    <w:rsid w:val="00A92AB0"/>
    <w:rsid w:val="00A92C6A"/>
    <w:rsid w:val="00A93588"/>
    <w:rsid w:val="00A936B7"/>
    <w:rsid w:val="00A94CE5"/>
    <w:rsid w:val="00A94F7C"/>
    <w:rsid w:val="00A96222"/>
    <w:rsid w:val="00AA0316"/>
    <w:rsid w:val="00AA058B"/>
    <w:rsid w:val="00AA0DE0"/>
    <w:rsid w:val="00AA0F7A"/>
    <w:rsid w:val="00AA1233"/>
    <w:rsid w:val="00AA164E"/>
    <w:rsid w:val="00AA16A3"/>
    <w:rsid w:val="00AA1A78"/>
    <w:rsid w:val="00AA1A82"/>
    <w:rsid w:val="00AA230D"/>
    <w:rsid w:val="00AA357C"/>
    <w:rsid w:val="00AA415A"/>
    <w:rsid w:val="00AA466A"/>
    <w:rsid w:val="00AA541D"/>
    <w:rsid w:val="00AA5606"/>
    <w:rsid w:val="00AA59B6"/>
    <w:rsid w:val="00AA64FF"/>
    <w:rsid w:val="00AA651A"/>
    <w:rsid w:val="00AA6A94"/>
    <w:rsid w:val="00AA7039"/>
    <w:rsid w:val="00AA79BF"/>
    <w:rsid w:val="00AA7B8E"/>
    <w:rsid w:val="00AB04E6"/>
    <w:rsid w:val="00AB0548"/>
    <w:rsid w:val="00AB0B37"/>
    <w:rsid w:val="00AB0CDB"/>
    <w:rsid w:val="00AB0D0D"/>
    <w:rsid w:val="00AB1011"/>
    <w:rsid w:val="00AB1669"/>
    <w:rsid w:val="00AB1C9B"/>
    <w:rsid w:val="00AB2357"/>
    <w:rsid w:val="00AB2834"/>
    <w:rsid w:val="00AB2E79"/>
    <w:rsid w:val="00AB30E1"/>
    <w:rsid w:val="00AB30FB"/>
    <w:rsid w:val="00AB3345"/>
    <w:rsid w:val="00AB33A8"/>
    <w:rsid w:val="00AB35A0"/>
    <w:rsid w:val="00AB3AA9"/>
    <w:rsid w:val="00AB47BA"/>
    <w:rsid w:val="00AB4EE4"/>
    <w:rsid w:val="00AB577A"/>
    <w:rsid w:val="00AB57EF"/>
    <w:rsid w:val="00AB57F8"/>
    <w:rsid w:val="00AB5C06"/>
    <w:rsid w:val="00AB5C3B"/>
    <w:rsid w:val="00AB5E2C"/>
    <w:rsid w:val="00AB646A"/>
    <w:rsid w:val="00AB6699"/>
    <w:rsid w:val="00AB6B5D"/>
    <w:rsid w:val="00AB6C0E"/>
    <w:rsid w:val="00AB6DA2"/>
    <w:rsid w:val="00AB6FD2"/>
    <w:rsid w:val="00AB7769"/>
    <w:rsid w:val="00AC0117"/>
    <w:rsid w:val="00AC0383"/>
    <w:rsid w:val="00AC06A1"/>
    <w:rsid w:val="00AC0A34"/>
    <w:rsid w:val="00AC1E51"/>
    <w:rsid w:val="00AC1F49"/>
    <w:rsid w:val="00AC2007"/>
    <w:rsid w:val="00AC2206"/>
    <w:rsid w:val="00AC2460"/>
    <w:rsid w:val="00AC2A70"/>
    <w:rsid w:val="00AC2F7D"/>
    <w:rsid w:val="00AC3BE0"/>
    <w:rsid w:val="00AC3C86"/>
    <w:rsid w:val="00AC3E10"/>
    <w:rsid w:val="00AC3F6F"/>
    <w:rsid w:val="00AC40FE"/>
    <w:rsid w:val="00AC5511"/>
    <w:rsid w:val="00AC56B9"/>
    <w:rsid w:val="00AC5743"/>
    <w:rsid w:val="00AC5AC8"/>
    <w:rsid w:val="00AC5FDB"/>
    <w:rsid w:val="00AC655B"/>
    <w:rsid w:val="00AC6807"/>
    <w:rsid w:val="00AC6966"/>
    <w:rsid w:val="00AC69AF"/>
    <w:rsid w:val="00AC6E6E"/>
    <w:rsid w:val="00AC7002"/>
    <w:rsid w:val="00AC7278"/>
    <w:rsid w:val="00AC79D2"/>
    <w:rsid w:val="00AD082B"/>
    <w:rsid w:val="00AD0B01"/>
    <w:rsid w:val="00AD12DE"/>
    <w:rsid w:val="00AD1721"/>
    <w:rsid w:val="00AD2136"/>
    <w:rsid w:val="00AD27BB"/>
    <w:rsid w:val="00AD355A"/>
    <w:rsid w:val="00AD38FA"/>
    <w:rsid w:val="00AD3AB9"/>
    <w:rsid w:val="00AD3E19"/>
    <w:rsid w:val="00AD421F"/>
    <w:rsid w:val="00AD46DE"/>
    <w:rsid w:val="00AD4A6A"/>
    <w:rsid w:val="00AD4DDC"/>
    <w:rsid w:val="00AD5467"/>
    <w:rsid w:val="00AD547B"/>
    <w:rsid w:val="00AD57A0"/>
    <w:rsid w:val="00AD5AC3"/>
    <w:rsid w:val="00AD5C97"/>
    <w:rsid w:val="00AD5D69"/>
    <w:rsid w:val="00AD61EA"/>
    <w:rsid w:val="00AD6567"/>
    <w:rsid w:val="00AD6A60"/>
    <w:rsid w:val="00AD6C19"/>
    <w:rsid w:val="00AD7675"/>
    <w:rsid w:val="00AD7AE7"/>
    <w:rsid w:val="00AD7B01"/>
    <w:rsid w:val="00AE03BA"/>
    <w:rsid w:val="00AE0694"/>
    <w:rsid w:val="00AE07BC"/>
    <w:rsid w:val="00AE0A85"/>
    <w:rsid w:val="00AE1A53"/>
    <w:rsid w:val="00AE1D32"/>
    <w:rsid w:val="00AE2332"/>
    <w:rsid w:val="00AE2E3B"/>
    <w:rsid w:val="00AE3CA3"/>
    <w:rsid w:val="00AE3D59"/>
    <w:rsid w:val="00AE4F69"/>
    <w:rsid w:val="00AE5223"/>
    <w:rsid w:val="00AE5395"/>
    <w:rsid w:val="00AE56F4"/>
    <w:rsid w:val="00AE58F6"/>
    <w:rsid w:val="00AE6151"/>
    <w:rsid w:val="00AE79D4"/>
    <w:rsid w:val="00AE7BED"/>
    <w:rsid w:val="00AF0388"/>
    <w:rsid w:val="00AF0678"/>
    <w:rsid w:val="00AF0D80"/>
    <w:rsid w:val="00AF14D1"/>
    <w:rsid w:val="00AF1A16"/>
    <w:rsid w:val="00AF20E3"/>
    <w:rsid w:val="00AF245C"/>
    <w:rsid w:val="00AF2A60"/>
    <w:rsid w:val="00AF327F"/>
    <w:rsid w:val="00AF3CAA"/>
    <w:rsid w:val="00AF3EFB"/>
    <w:rsid w:val="00AF4375"/>
    <w:rsid w:val="00AF4EA9"/>
    <w:rsid w:val="00AF5093"/>
    <w:rsid w:val="00AF556F"/>
    <w:rsid w:val="00AF5828"/>
    <w:rsid w:val="00AF6422"/>
    <w:rsid w:val="00AF67E3"/>
    <w:rsid w:val="00AF6E2A"/>
    <w:rsid w:val="00B002E4"/>
    <w:rsid w:val="00B00693"/>
    <w:rsid w:val="00B00B4C"/>
    <w:rsid w:val="00B00FA5"/>
    <w:rsid w:val="00B0150C"/>
    <w:rsid w:val="00B028BC"/>
    <w:rsid w:val="00B029C2"/>
    <w:rsid w:val="00B03639"/>
    <w:rsid w:val="00B03E0C"/>
    <w:rsid w:val="00B044F8"/>
    <w:rsid w:val="00B04A9C"/>
    <w:rsid w:val="00B04B41"/>
    <w:rsid w:val="00B04C53"/>
    <w:rsid w:val="00B04C8E"/>
    <w:rsid w:val="00B06006"/>
    <w:rsid w:val="00B06E04"/>
    <w:rsid w:val="00B07358"/>
    <w:rsid w:val="00B077FE"/>
    <w:rsid w:val="00B10579"/>
    <w:rsid w:val="00B1109C"/>
    <w:rsid w:val="00B1130A"/>
    <w:rsid w:val="00B11619"/>
    <w:rsid w:val="00B1198A"/>
    <w:rsid w:val="00B12006"/>
    <w:rsid w:val="00B124C3"/>
    <w:rsid w:val="00B12EC7"/>
    <w:rsid w:val="00B135E8"/>
    <w:rsid w:val="00B1390B"/>
    <w:rsid w:val="00B13A92"/>
    <w:rsid w:val="00B14206"/>
    <w:rsid w:val="00B142A5"/>
    <w:rsid w:val="00B146D4"/>
    <w:rsid w:val="00B14753"/>
    <w:rsid w:val="00B149BC"/>
    <w:rsid w:val="00B14AD0"/>
    <w:rsid w:val="00B1522D"/>
    <w:rsid w:val="00B154F4"/>
    <w:rsid w:val="00B1557E"/>
    <w:rsid w:val="00B159DE"/>
    <w:rsid w:val="00B15E7C"/>
    <w:rsid w:val="00B164E1"/>
    <w:rsid w:val="00B16AC0"/>
    <w:rsid w:val="00B16C1E"/>
    <w:rsid w:val="00B171FE"/>
    <w:rsid w:val="00B1763D"/>
    <w:rsid w:val="00B17647"/>
    <w:rsid w:val="00B1790E"/>
    <w:rsid w:val="00B17FF2"/>
    <w:rsid w:val="00B202DB"/>
    <w:rsid w:val="00B20ABC"/>
    <w:rsid w:val="00B2104E"/>
    <w:rsid w:val="00B21214"/>
    <w:rsid w:val="00B215CF"/>
    <w:rsid w:val="00B215EB"/>
    <w:rsid w:val="00B216CC"/>
    <w:rsid w:val="00B21D8C"/>
    <w:rsid w:val="00B21FFB"/>
    <w:rsid w:val="00B2289C"/>
    <w:rsid w:val="00B22D6B"/>
    <w:rsid w:val="00B233B4"/>
    <w:rsid w:val="00B23780"/>
    <w:rsid w:val="00B23C8B"/>
    <w:rsid w:val="00B23E54"/>
    <w:rsid w:val="00B245B1"/>
    <w:rsid w:val="00B25082"/>
    <w:rsid w:val="00B2542B"/>
    <w:rsid w:val="00B25C6B"/>
    <w:rsid w:val="00B25CDF"/>
    <w:rsid w:val="00B25EDA"/>
    <w:rsid w:val="00B26F85"/>
    <w:rsid w:val="00B271B8"/>
    <w:rsid w:val="00B31508"/>
    <w:rsid w:val="00B3200E"/>
    <w:rsid w:val="00B328F0"/>
    <w:rsid w:val="00B32A2F"/>
    <w:rsid w:val="00B32E60"/>
    <w:rsid w:val="00B33459"/>
    <w:rsid w:val="00B33461"/>
    <w:rsid w:val="00B3346E"/>
    <w:rsid w:val="00B3444F"/>
    <w:rsid w:val="00B34572"/>
    <w:rsid w:val="00B34608"/>
    <w:rsid w:val="00B34B89"/>
    <w:rsid w:val="00B34F4E"/>
    <w:rsid w:val="00B350D6"/>
    <w:rsid w:val="00B35BC8"/>
    <w:rsid w:val="00B35D0D"/>
    <w:rsid w:val="00B36191"/>
    <w:rsid w:val="00B36AE2"/>
    <w:rsid w:val="00B3785F"/>
    <w:rsid w:val="00B37C7D"/>
    <w:rsid w:val="00B37F05"/>
    <w:rsid w:val="00B40333"/>
    <w:rsid w:val="00B4064D"/>
    <w:rsid w:val="00B4087A"/>
    <w:rsid w:val="00B409C9"/>
    <w:rsid w:val="00B40A9F"/>
    <w:rsid w:val="00B40B76"/>
    <w:rsid w:val="00B414D4"/>
    <w:rsid w:val="00B419F5"/>
    <w:rsid w:val="00B41AE3"/>
    <w:rsid w:val="00B42691"/>
    <w:rsid w:val="00B42AF6"/>
    <w:rsid w:val="00B42BBD"/>
    <w:rsid w:val="00B42C67"/>
    <w:rsid w:val="00B431F7"/>
    <w:rsid w:val="00B43490"/>
    <w:rsid w:val="00B4354B"/>
    <w:rsid w:val="00B43623"/>
    <w:rsid w:val="00B43C4E"/>
    <w:rsid w:val="00B43CB8"/>
    <w:rsid w:val="00B43E6A"/>
    <w:rsid w:val="00B4473E"/>
    <w:rsid w:val="00B45038"/>
    <w:rsid w:val="00B451D8"/>
    <w:rsid w:val="00B45AF8"/>
    <w:rsid w:val="00B462CB"/>
    <w:rsid w:val="00B46C0A"/>
    <w:rsid w:val="00B47551"/>
    <w:rsid w:val="00B50B17"/>
    <w:rsid w:val="00B50D05"/>
    <w:rsid w:val="00B51D0F"/>
    <w:rsid w:val="00B53AE1"/>
    <w:rsid w:val="00B53CFF"/>
    <w:rsid w:val="00B5490C"/>
    <w:rsid w:val="00B54A45"/>
    <w:rsid w:val="00B54B8E"/>
    <w:rsid w:val="00B550FD"/>
    <w:rsid w:val="00B5544A"/>
    <w:rsid w:val="00B558A6"/>
    <w:rsid w:val="00B55A13"/>
    <w:rsid w:val="00B55A35"/>
    <w:rsid w:val="00B55ACB"/>
    <w:rsid w:val="00B55B87"/>
    <w:rsid w:val="00B562F2"/>
    <w:rsid w:val="00B56785"/>
    <w:rsid w:val="00B568EF"/>
    <w:rsid w:val="00B56A62"/>
    <w:rsid w:val="00B56D18"/>
    <w:rsid w:val="00B575B1"/>
    <w:rsid w:val="00B57AEC"/>
    <w:rsid w:val="00B60034"/>
    <w:rsid w:val="00B6007D"/>
    <w:rsid w:val="00B6025B"/>
    <w:rsid w:val="00B60E1B"/>
    <w:rsid w:val="00B6104F"/>
    <w:rsid w:val="00B61256"/>
    <w:rsid w:val="00B614D3"/>
    <w:rsid w:val="00B614E5"/>
    <w:rsid w:val="00B623E7"/>
    <w:rsid w:val="00B62531"/>
    <w:rsid w:val="00B62702"/>
    <w:rsid w:val="00B627EF"/>
    <w:rsid w:val="00B62C2E"/>
    <w:rsid w:val="00B63E92"/>
    <w:rsid w:val="00B64607"/>
    <w:rsid w:val="00B64A72"/>
    <w:rsid w:val="00B64E3A"/>
    <w:rsid w:val="00B653DA"/>
    <w:rsid w:val="00B66101"/>
    <w:rsid w:val="00B66B4E"/>
    <w:rsid w:val="00B66C3E"/>
    <w:rsid w:val="00B66E00"/>
    <w:rsid w:val="00B670B3"/>
    <w:rsid w:val="00B67211"/>
    <w:rsid w:val="00B673BD"/>
    <w:rsid w:val="00B67CC0"/>
    <w:rsid w:val="00B70672"/>
    <w:rsid w:val="00B70BAE"/>
    <w:rsid w:val="00B71678"/>
    <w:rsid w:val="00B71A50"/>
    <w:rsid w:val="00B71C04"/>
    <w:rsid w:val="00B71C8F"/>
    <w:rsid w:val="00B71F0F"/>
    <w:rsid w:val="00B71FF8"/>
    <w:rsid w:val="00B72217"/>
    <w:rsid w:val="00B7272E"/>
    <w:rsid w:val="00B72939"/>
    <w:rsid w:val="00B73138"/>
    <w:rsid w:val="00B73638"/>
    <w:rsid w:val="00B73B7D"/>
    <w:rsid w:val="00B740DE"/>
    <w:rsid w:val="00B743F1"/>
    <w:rsid w:val="00B74473"/>
    <w:rsid w:val="00B74A7D"/>
    <w:rsid w:val="00B74EC6"/>
    <w:rsid w:val="00B76391"/>
    <w:rsid w:val="00B764B3"/>
    <w:rsid w:val="00B77376"/>
    <w:rsid w:val="00B7759A"/>
    <w:rsid w:val="00B77984"/>
    <w:rsid w:val="00B77FEB"/>
    <w:rsid w:val="00B80FE2"/>
    <w:rsid w:val="00B81130"/>
    <w:rsid w:val="00B81182"/>
    <w:rsid w:val="00B82195"/>
    <w:rsid w:val="00B822CD"/>
    <w:rsid w:val="00B823FB"/>
    <w:rsid w:val="00B8255F"/>
    <w:rsid w:val="00B82E86"/>
    <w:rsid w:val="00B830EF"/>
    <w:rsid w:val="00B845F7"/>
    <w:rsid w:val="00B846C8"/>
    <w:rsid w:val="00B84B1D"/>
    <w:rsid w:val="00B85224"/>
    <w:rsid w:val="00B85BB1"/>
    <w:rsid w:val="00B86416"/>
    <w:rsid w:val="00B8687A"/>
    <w:rsid w:val="00B86C42"/>
    <w:rsid w:val="00B86CC3"/>
    <w:rsid w:val="00B86FD1"/>
    <w:rsid w:val="00B87007"/>
    <w:rsid w:val="00B871A7"/>
    <w:rsid w:val="00B87201"/>
    <w:rsid w:val="00B87F36"/>
    <w:rsid w:val="00B90038"/>
    <w:rsid w:val="00B904BE"/>
    <w:rsid w:val="00B906D2"/>
    <w:rsid w:val="00B90768"/>
    <w:rsid w:val="00B90CEA"/>
    <w:rsid w:val="00B90DA6"/>
    <w:rsid w:val="00B912AD"/>
    <w:rsid w:val="00B91FDC"/>
    <w:rsid w:val="00B92584"/>
    <w:rsid w:val="00B92B01"/>
    <w:rsid w:val="00B9499C"/>
    <w:rsid w:val="00B94FBE"/>
    <w:rsid w:val="00B95AB6"/>
    <w:rsid w:val="00B95C43"/>
    <w:rsid w:val="00B967C2"/>
    <w:rsid w:val="00B96EC2"/>
    <w:rsid w:val="00B96EE4"/>
    <w:rsid w:val="00B97064"/>
    <w:rsid w:val="00B974A2"/>
    <w:rsid w:val="00B974ED"/>
    <w:rsid w:val="00B97571"/>
    <w:rsid w:val="00B975FE"/>
    <w:rsid w:val="00B97851"/>
    <w:rsid w:val="00B979A5"/>
    <w:rsid w:val="00B97AAE"/>
    <w:rsid w:val="00B97CE4"/>
    <w:rsid w:val="00BA0624"/>
    <w:rsid w:val="00BA0749"/>
    <w:rsid w:val="00BA0BB4"/>
    <w:rsid w:val="00BA0FD1"/>
    <w:rsid w:val="00BA17D8"/>
    <w:rsid w:val="00BA1A8D"/>
    <w:rsid w:val="00BA1D7D"/>
    <w:rsid w:val="00BA1E22"/>
    <w:rsid w:val="00BA2983"/>
    <w:rsid w:val="00BA29BA"/>
    <w:rsid w:val="00BA2A05"/>
    <w:rsid w:val="00BA2B52"/>
    <w:rsid w:val="00BA3A79"/>
    <w:rsid w:val="00BA3DF0"/>
    <w:rsid w:val="00BA3EBB"/>
    <w:rsid w:val="00BA3F04"/>
    <w:rsid w:val="00BA4DEE"/>
    <w:rsid w:val="00BA5049"/>
    <w:rsid w:val="00BA5139"/>
    <w:rsid w:val="00BA51F8"/>
    <w:rsid w:val="00BA559A"/>
    <w:rsid w:val="00BA5F25"/>
    <w:rsid w:val="00BA61B0"/>
    <w:rsid w:val="00BA6E21"/>
    <w:rsid w:val="00BA6F9C"/>
    <w:rsid w:val="00BA78C2"/>
    <w:rsid w:val="00BA7E79"/>
    <w:rsid w:val="00BB03DA"/>
    <w:rsid w:val="00BB06C9"/>
    <w:rsid w:val="00BB0B25"/>
    <w:rsid w:val="00BB0C0C"/>
    <w:rsid w:val="00BB0EB1"/>
    <w:rsid w:val="00BB0ED3"/>
    <w:rsid w:val="00BB10D2"/>
    <w:rsid w:val="00BB1457"/>
    <w:rsid w:val="00BB14C0"/>
    <w:rsid w:val="00BB17B7"/>
    <w:rsid w:val="00BB1D61"/>
    <w:rsid w:val="00BB27FB"/>
    <w:rsid w:val="00BB2DA3"/>
    <w:rsid w:val="00BB3BB8"/>
    <w:rsid w:val="00BB426F"/>
    <w:rsid w:val="00BB441A"/>
    <w:rsid w:val="00BB4C82"/>
    <w:rsid w:val="00BB53AE"/>
    <w:rsid w:val="00BB548B"/>
    <w:rsid w:val="00BB5E72"/>
    <w:rsid w:val="00BB669C"/>
    <w:rsid w:val="00BB6AAE"/>
    <w:rsid w:val="00BB6B04"/>
    <w:rsid w:val="00BB78D6"/>
    <w:rsid w:val="00BB7942"/>
    <w:rsid w:val="00BC03EA"/>
    <w:rsid w:val="00BC0493"/>
    <w:rsid w:val="00BC0C11"/>
    <w:rsid w:val="00BC15E8"/>
    <w:rsid w:val="00BC1D9D"/>
    <w:rsid w:val="00BC1E79"/>
    <w:rsid w:val="00BC1EDA"/>
    <w:rsid w:val="00BC1F25"/>
    <w:rsid w:val="00BC2034"/>
    <w:rsid w:val="00BC343C"/>
    <w:rsid w:val="00BC3652"/>
    <w:rsid w:val="00BC37D9"/>
    <w:rsid w:val="00BC3B8B"/>
    <w:rsid w:val="00BC41D9"/>
    <w:rsid w:val="00BC47ED"/>
    <w:rsid w:val="00BC4F64"/>
    <w:rsid w:val="00BC5123"/>
    <w:rsid w:val="00BC5154"/>
    <w:rsid w:val="00BC51A5"/>
    <w:rsid w:val="00BC51D5"/>
    <w:rsid w:val="00BC610C"/>
    <w:rsid w:val="00BC630A"/>
    <w:rsid w:val="00BC6372"/>
    <w:rsid w:val="00BC6820"/>
    <w:rsid w:val="00BC698A"/>
    <w:rsid w:val="00BC6ED2"/>
    <w:rsid w:val="00BC6F80"/>
    <w:rsid w:val="00BC74E3"/>
    <w:rsid w:val="00BD0617"/>
    <w:rsid w:val="00BD0797"/>
    <w:rsid w:val="00BD0941"/>
    <w:rsid w:val="00BD0C0A"/>
    <w:rsid w:val="00BD1782"/>
    <w:rsid w:val="00BD1AE5"/>
    <w:rsid w:val="00BD1D31"/>
    <w:rsid w:val="00BD1F63"/>
    <w:rsid w:val="00BD216E"/>
    <w:rsid w:val="00BD2566"/>
    <w:rsid w:val="00BD2864"/>
    <w:rsid w:val="00BD2B2E"/>
    <w:rsid w:val="00BD3310"/>
    <w:rsid w:val="00BD36B9"/>
    <w:rsid w:val="00BD3D6C"/>
    <w:rsid w:val="00BD4374"/>
    <w:rsid w:val="00BD4BD4"/>
    <w:rsid w:val="00BD544E"/>
    <w:rsid w:val="00BD625D"/>
    <w:rsid w:val="00BD6264"/>
    <w:rsid w:val="00BD633C"/>
    <w:rsid w:val="00BD69FD"/>
    <w:rsid w:val="00BD6D27"/>
    <w:rsid w:val="00BD75AB"/>
    <w:rsid w:val="00BD7716"/>
    <w:rsid w:val="00BE0007"/>
    <w:rsid w:val="00BE02A2"/>
    <w:rsid w:val="00BE0824"/>
    <w:rsid w:val="00BE0DDC"/>
    <w:rsid w:val="00BE1441"/>
    <w:rsid w:val="00BE178B"/>
    <w:rsid w:val="00BE188C"/>
    <w:rsid w:val="00BE1B0A"/>
    <w:rsid w:val="00BE1C94"/>
    <w:rsid w:val="00BE231D"/>
    <w:rsid w:val="00BE23BB"/>
    <w:rsid w:val="00BE2538"/>
    <w:rsid w:val="00BE3031"/>
    <w:rsid w:val="00BE31E8"/>
    <w:rsid w:val="00BE3484"/>
    <w:rsid w:val="00BE39DE"/>
    <w:rsid w:val="00BE3A16"/>
    <w:rsid w:val="00BE3A90"/>
    <w:rsid w:val="00BE4E94"/>
    <w:rsid w:val="00BE5406"/>
    <w:rsid w:val="00BE5B5C"/>
    <w:rsid w:val="00BE6B0C"/>
    <w:rsid w:val="00BE6D5F"/>
    <w:rsid w:val="00BE6EBB"/>
    <w:rsid w:val="00BE715C"/>
    <w:rsid w:val="00BE7A01"/>
    <w:rsid w:val="00BE7C30"/>
    <w:rsid w:val="00BE7D6E"/>
    <w:rsid w:val="00BF0983"/>
    <w:rsid w:val="00BF1202"/>
    <w:rsid w:val="00BF12E1"/>
    <w:rsid w:val="00BF18AC"/>
    <w:rsid w:val="00BF193C"/>
    <w:rsid w:val="00BF1B7D"/>
    <w:rsid w:val="00BF1BDB"/>
    <w:rsid w:val="00BF1C40"/>
    <w:rsid w:val="00BF1E05"/>
    <w:rsid w:val="00BF23EC"/>
    <w:rsid w:val="00BF2410"/>
    <w:rsid w:val="00BF318F"/>
    <w:rsid w:val="00BF3548"/>
    <w:rsid w:val="00BF3A03"/>
    <w:rsid w:val="00BF3DC8"/>
    <w:rsid w:val="00BF403E"/>
    <w:rsid w:val="00BF405C"/>
    <w:rsid w:val="00BF40E2"/>
    <w:rsid w:val="00BF44E8"/>
    <w:rsid w:val="00BF4A5F"/>
    <w:rsid w:val="00BF5544"/>
    <w:rsid w:val="00BF6031"/>
    <w:rsid w:val="00BF6A48"/>
    <w:rsid w:val="00BF6CC9"/>
    <w:rsid w:val="00BF7142"/>
    <w:rsid w:val="00BF784B"/>
    <w:rsid w:val="00BF7922"/>
    <w:rsid w:val="00BF7F87"/>
    <w:rsid w:val="00C00185"/>
    <w:rsid w:val="00C001DD"/>
    <w:rsid w:val="00C003CA"/>
    <w:rsid w:val="00C00402"/>
    <w:rsid w:val="00C007EC"/>
    <w:rsid w:val="00C008DB"/>
    <w:rsid w:val="00C00B5F"/>
    <w:rsid w:val="00C01512"/>
    <w:rsid w:val="00C01B1C"/>
    <w:rsid w:val="00C01E36"/>
    <w:rsid w:val="00C02067"/>
    <w:rsid w:val="00C0294D"/>
    <w:rsid w:val="00C02D1C"/>
    <w:rsid w:val="00C031EF"/>
    <w:rsid w:val="00C037AA"/>
    <w:rsid w:val="00C03AFB"/>
    <w:rsid w:val="00C04B83"/>
    <w:rsid w:val="00C04EE8"/>
    <w:rsid w:val="00C058BE"/>
    <w:rsid w:val="00C05A58"/>
    <w:rsid w:val="00C06701"/>
    <w:rsid w:val="00C06779"/>
    <w:rsid w:val="00C067D2"/>
    <w:rsid w:val="00C06BC1"/>
    <w:rsid w:val="00C0744D"/>
    <w:rsid w:val="00C1014B"/>
    <w:rsid w:val="00C1051C"/>
    <w:rsid w:val="00C10C09"/>
    <w:rsid w:val="00C111F4"/>
    <w:rsid w:val="00C114A7"/>
    <w:rsid w:val="00C12244"/>
    <w:rsid w:val="00C12320"/>
    <w:rsid w:val="00C12C23"/>
    <w:rsid w:val="00C12CDF"/>
    <w:rsid w:val="00C13220"/>
    <w:rsid w:val="00C145BC"/>
    <w:rsid w:val="00C14BB8"/>
    <w:rsid w:val="00C156BE"/>
    <w:rsid w:val="00C161C5"/>
    <w:rsid w:val="00C1682A"/>
    <w:rsid w:val="00C16D36"/>
    <w:rsid w:val="00C17147"/>
    <w:rsid w:val="00C17954"/>
    <w:rsid w:val="00C20F50"/>
    <w:rsid w:val="00C2114B"/>
    <w:rsid w:val="00C21E47"/>
    <w:rsid w:val="00C21FE6"/>
    <w:rsid w:val="00C22933"/>
    <w:rsid w:val="00C22B89"/>
    <w:rsid w:val="00C22D67"/>
    <w:rsid w:val="00C2320B"/>
    <w:rsid w:val="00C2391B"/>
    <w:rsid w:val="00C23926"/>
    <w:rsid w:val="00C23D2A"/>
    <w:rsid w:val="00C23DD7"/>
    <w:rsid w:val="00C24C41"/>
    <w:rsid w:val="00C24D9F"/>
    <w:rsid w:val="00C24EED"/>
    <w:rsid w:val="00C2500C"/>
    <w:rsid w:val="00C25319"/>
    <w:rsid w:val="00C2546D"/>
    <w:rsid w:val="00C256D0"/>
    <w:rsid w:val="00C25AA3"/>
    <w:rsid w:val="00C25BA0"/>
    <w:rsid w:val="00C25F04"/>
    <w:rsid w:val="00C2602B"/>
    <w:rsid w:val="00C26808"/>
    <w:rsid w:val="00C274E7"/>
    <w:rsid w:val="00C278AC"/>
    <w:rsid w:val="00C300F2"/>
    <w:rsid w:val="00C30D2A"/>
    <w:rsid w:val="00C30D6B"/>
    <w:rsid w:val="00C30F81"/>
    <w:rsid w:val="00C310FB"/>
    <w:rsid w:val="00C313BB"/>
    <w:rsid w:val="00C31CA0"/>
    <w:rsid w:val="00C32D23"/>
    <w:rsid w:val="00C33058"/>
    <w:rsid w:val="00C3320D"/>
    <w:rsid w:val="00C337CC"/>
    <w:rsid w:val="00C338FA"/>
    <w:rsid w:val="00C33FD9"/>
    <w:rsid w:val="00C3452B"/>
    <w:rsid w:val="00C345EF"/>
    <w:rsid w:val="00C34D79"/>
    <w:rsid w:val="00C34E09"/>
    <w:rsid w:val="00C355EE"/>
    <w:rsid w:val="00C35682"/>
    <w:rsid w:val="00C3591C"/>
    <w:rsid w:val="00C35A43"/>
    <w:rsid w:val="00C35FE5"/>
    <w:rsid w:val="00C36017"/>
    <w:rsid w:val="00C37188"/>
    <w:rsid w:val="00C40968"/>
    <w:rsid w:val="00C4126C"/>
    <w:rsid w:val="00C41E8A"/>
    <w:rsid w:val="00C41FDA"/>
    <w:rsid w:val="00C42228"/>
    <w:rsid w:val="00C4234B"/>
    <w:rsid w:val="00C428D5"/>
    <w:rsid w:val="00C42954"/>
    <w:rsid w:val="00C42AA3"/>
    <w:rsid w:val="00C42F75"/>
    <w:rsid w:val="00C43F49"/>
    <w:rsid w:val="00C443FD"/>
    <w:rsid w:val="00C44787"/>
    <w:rsid w:val="00C44977"/>
    <w:rsid w:val="00C45202"/>
    <w:rsid w:val="00C45C6F"/>
    <w:rsid w:val="00C46AB9"/>
    <w:rsid w:val="00C46C37"/>
    <w:rsid w:val="00C47952"/>
    <w:rsid w:val="00C50114"/>
    <w:rsid w:val="00C50202"/>
    <w:rsid w:val="00C50739"/>
    <w:rsid w:val="00C50A5D"/>
    <w:rsid w:val="00C51101"/>
    <w:rsid w:val="00C51B4E"/>
    <w:rsid w:val="00C51B6B"/>
    <w:rsid w:val="00C51BA8"/>
    <w:rsid w:val="00C522F0"/>
    <w:rsid w:val="00C52427"/>
    <w:rsid w:val="00C52DD4"/>
    <w:rsid w:val="00C52E86"/>
    <w:rsid w:val="00C53071"/>
    <w:rsid w:val="00C5311D"/>
    <w:rsid w:val="00C5321B"/>
    <w:rsid w:val="00C533C5"/>
    <w:rsid w:val="00C53426"/>
    <w:rsid w:val="00C53AC6"/>
    <w:rsid w:val="00C53E18"/>
    <w:rsid w:val="00C53EB8"/>
    <w:rsid w:val="00C54623"/>
    <w:rsid w:val="00C547C3"/>
    <w:rsid w:val="00C55190"/>
    <w:rsid w:val="00C55E15"/>
    <w:rsid w:val="00C576B9"/>
    <w:rsid w:val="00C579C2"/>
    <w:rsid w:val="00C57CA2"/>
    <w:rsid w:val="00C60353"/>
    <w:rsid w:val="00C603A7"/>
    <w:rsid w:val="00C6049E"/>
    <w:rsid w:val="00C604D0"/>
    <w:rsid w:val="00C6077A"/>
    <w:rsid w:val="00C609CB"/>
    <w:rsid w:val="00C60BE8"/>
    <w:rsid w:val="00C610BB"/>
    <w:rsid w:val="00C6131B"/>
    <w:rsid w:val="00C61BBA"/>
    <w:rsid w:val="00C61CEC"/>
    <w:rsid w:val="00C62A45"/>
    <w:rsid w:val="00C62C3A"/>
    <w:rsid w:val="00C62DEE"/>
    <w:rsid w:val="00C64159"/>
    <w:rsid w:val="00C6446B"/>
    <w:rsid w:val="00C645AF"/>
    <w:rsid w:val="00C652B2"/>
    <w:rsid w:val="00C65C1E"/>
    <w:rsid w:val="00C65ECE"/>
    <w:rsid w:val="00C66091"/>
    <w:rsid w:val="00C66C41"/>
    <w:rsid w:val="00C6734E"/>
    <w:rsid w:val="00C6758C"/>
    <w:rsid w:val="00C67641"/>
    <w:rsid w:val="00C67649"/>
    <w:rsid w:val="00C67886"/>
    <w:rsid w:val="00C679E0"/>
    <w:rsid w:val="00C7064A"/>
    <w:rsid w:val="00C7080F"/>
    <w:rsid w:val="00C70AE1"/>
    <w:rsid w:val="00C7103F"/>
    <w:rsid w:val="00C71A90"/>
    <w:rsid w:val="00C71B9D"/>
    <w:rsid w:val="00C724A4"/>
    <w:rsid w:val="00C72B55"/>
    <w:rsid w:val="00C72B8B"/>
    <w:rsid w:val="00C7350F"/>
    <w:rsid w:val="00C74113"/>
    <w:rsid w:val="00C74148"/>
    <w:rsid w:val="00C745EF"/>
    <w:rsid w:val="00C7461A"/>
    <w:rsid w:val="00C748B3"/>
    <w:rsid w:val="00C74924"/>
    <w:rsid w:val="00C7513A"/>
    <w:rsid w:val="00C76048"/>
    <w:rsid w:val="00C76A5D"/>
    <w:rsid w:val="00C76A78"/>
    <w:rsid w:val="00C76A94"/>
    <w:rsid w:val="00C76F71"/>
    <w:rsid w:val="00C77310"/>
    <w:rsid w:val="00C77430"/>
    <w:rsid w:val="00C77477"/>
    <w:rsid w:val="00C774C2"/>
    <w:rsid w:val="00C77508"/>
    <w:rsid w:val="00C775D3"/>
    <w:rsid w:val="00C77A46"/>
    <w:rsid w:val="00C8165A"/>
    <w:rsid w:val="00C81A22"/>
    <w:rsid w:val="00C81AA3"/>
    <w:rsid w:val="00C81F1E"/>
    <w:rsid w:val="00C827DD"/>
    <w:rsid w:val="00C82E9B"/>
    <w:rsid w:val="00C83173"/>
    <w:rsid w:val="00C8336A"/>
    <w:rsid w:val="00C83537"/>
    <w:rsid w:val="00C83684"/>
    <w:rsid w:val="00C83CB6"/>
    <w:rsid w:val="00C83DC2"/>
    <w:rsid w:val="00C83EBB"/>
    <w:rsid w:val="00C8511D"/>
    <w:rsid w:val="00C85210"/>
    <w:rsid w:val="00C8561D"/>
    <w:rsid w:val="00C85906"/>
    <w:rsid w:val="00C86651"/>
    <w:rsid w:val="00C86FF4"/>
    <w:rsid w:val="00C8726D"/>
    <w:rsid w:val="00C872FB"/>
    <w:rsid w:val="00C90BA3"/>
    <w:rsid w:val="00C927D3"/>
    <w:rsid w:val="00C92C66"/>
    <w:rsid w:val="00C92F0F"/>
    <w:rsid w:val="00C932A2"/>
    <w:rsid w:val="00C9394F"/>
    <w:rsid w:val="00C946EB"/>
    <w:rsid w:val="00C9479E"/>
    <w:rsid w:val="00C94A48"/>
    <w:rsid w:val="00C94A4F"/>
    <w:rsid w:val="00C94AD5"/>
    <w:rsid w:val="00C94CC9"/>
    <w:rsid w:val="00C94F22"/>
    <w:rsid w:val="00C95026"/>
    <w:rsid w:val="00C95117"/>
    <w:rsid w:val="00C953BB"/>
    <w:rsid w:val="00C958A6"/>
    <w:rsid w:val="00C95B2A"/>
    <w:rsid w:val="00C95D6E"/>
    <w:rsid w:val="00C96B55"/>
    <w:rsid w:val="00C96F05"/>
    <w:rsid w:val="00C97437"/>
    <w:rsid w:val="00C97CAD"/>
    <w:rsid w:val="00CA0316"/>
    <w:rsid w:val="00CA06F8"/>
    <w:rsid w:val="00CA11E7"/>
    <w:rsid w:val="00CA1FA6"/>
    <w:rsid w:val="00CA27F8"/>
    <w:rsid w:val="00CA281E"/>
    <w:rsid w:val="00CA2C58"/>
    <w:rsid w:val="00CA4229"/>
    <w:rsid w:val="00CA49EF"/>
    <w:rsid w:val="00CA4BE1"/>
    <w:rsid w:val="00CA4E6F"/>
    <w:rsid w:val="00CA54C4"/>
    <w:rsid w:val="00CA55F2"/>
    <w:rsid w:val="00CA5934"/>
    <w:rsid w:val="00CA5D48"/>
    <w:rsid w:val="00CA651C"/>
    <w:rsid w:val="00CA69A4"/>
    <w:rsid w:val="00CA6A0A"/>
    <w:rsid w:val="00CA6ACB"/>
    <w:rsid w:val="00CA6C58"/>
    <w:rsid w:val="00CA71E1"/>
    <w:rsid w:val="00CA7570"/>
    <w:rsid w:val="00CA79CE"/>
    <w:rsid w:val="00CA7B99"/>
    <w:rsid w:val="00CA7CF3"/>
    <w:rsid w:val="00CB01FD"/>
    <w:rsid w:val="00CB021C"/>
    <w:rsid w:val="00CB0976"/>
    <w:rsid w:val="00CB0A5E"/>
    <w:rsid w:val="00CB1073"/>
    <w:rsid w:val="00CB134B"/>
    <w:rsid w:val="00CB2044"/>
    <w:rsid w:val="00CB2447"/>
    <w:rsid w:val="00CB2C6D"/>
    <w:rsid w:val="00CB2FCB"/>
    <w:rsid w:val="00CB3FB1"/>
    <w:rsid w:val="00CB4045"/>
    <w:rsid w:val="00CB5015"/>
    <w:rsid w:val="00CB53F6"/>
    <w:rsid w:val="00CB55C9"/>
    <w:rsid w:val="00CB5AE8"/>
    <w:rsid w:val="00CB5B1A"/>
    <w:rsid w:val="00CB61A9"/>
    <w:rsid w:val="00CB6A9D"/>
    <w:rsid w:val="00CB6F0B"/>
    <w:rsid w:val="00CB7429"/>
    <w:rsid w:val="00CB7AEF"/>
    <w:rsid w:val="00CB7EC5"/>
    <w:rsid w:val="00CC0023"/>
    <w:rsid w:val="00CC018D"/>
    <w:rsid w:val="00CC04D4"/>
    <w:rsid w:val="00CC0AE4"/>
    <w:rsid w:val="00CC0C5D"/>
    <w:rsid w:val="00CC157C"/>
    <w:rsid w:val="00CC2531"/>
    <w:rsid w:val="00CC2568"/>
    <w:rsid w:val="00CC276D"/>
    <w:rsid w:val="00CC2EEE"/>
    <w:rsid w:val="00CC457A"/>
    <w:rsid w:val="00CC51E1"/>
    <w:rsid w:val="00CC52A6"/>
    <w:rsid w:val="00CC5A3D"/>
    <w:rsid w:val="00CC5BD8"/>
    <w:rsid w:val="00CC5D0F"/>
    <w:rsid w:val="00CC5F40"/>
    <w:rsid w:val="00CC64A1"/>
    <w:rsid w:val="00CC6712"/>
    <w:rsid w:val="00CC6F5C"/>
    <w:rsid w:val="00CC7527"/>
    <w:rsid w:val="00CC7877"/>
    <w:rsid w:val="00CD003C"/>
    <w:rsid w:val="00CD0123"/>
    <w:rsid w:val="00CD0FAE"/>
    <w:rsid w:val="00CD1185"/>
    <w:rsid w:val="00CD1229"/>
    <w:rsid w:val="00CD15E9"/>
    <w:rsid w:val="00CD1661"/>
    <w:rsid w:val="00CD238D"/>
    <w:rsid w:val="00CD277B"/>
    <w:rsid w:val="00CD2B9A"/>
    <w:rsid w:val="00CD30D0"/>
    <w:rsid w:val="00CD3BC2"/>
    <w:rsid w:val="00CD4607"/>
    <w:rsid w:val="00CD4844"/>
    <w:rsid w:val="00CD4868"/>
    <w:rsid w:val="00CD4A0E"/>
    <w:rsid w:val="00CD4AF7"/>
    <w:rsid w:val="00CD4E46"/>
    <w:rsid w:val="00CD55DB"/>
    <w:rsid w:val="00CD5E08"/>
    <w:rsid w:val="00CD6194"/>
    <w:rsid w:val="00CD662D"/>
    <w:rsid w:val="00CD6C0C"/>
    <w:rsid w:val="00CD721E"/>
    <w:rsid w:val="00CD7F65"/>
    <w:rsid w:val="00CE0A92"/>
    <w:rsid w:val="00CE0B55"/>
    <w:rsid w:val="00CE248A"/>
    <w:rsid w:val="00CE2CAB"/>
    <w:rsid w:val="00CE3A23"/>
    <w:rsid w:val="00CE3BD9"/>
    <w:rsid w:val="00CE404C"/>
    <w:rsid w:val="00CE4482"/>
    <w:rsid w:val="00CE4C22"/>
    <w:rsid w:val="00CE4C25"/>
    <w:rsid w:val="00CE4D1D"/>
    <w:rsid w:val="00CE4F40"/>
    <w:rsid w:val="00CE5027"/>
    <w:rsid w:val="00CE5473"/>
    <w:rsid w:val="00CE597F"/>
    <w:rsid w:val="00CE5EAD"/>
    <w:rsid w:val="00CE60ED"/>
    <w:rsid w:val="00CE6427"/>
    <w:rsid w:val="00CE6552"/>
    <w:rsid w:val="00CE65F6"/>
    <w:rsid w:val="00CE6CDC"/>
    <w:rsid w:val="00CE76C9"/>
    <w:rsid w:val="00CF038A"/>
    <w:rsid w:val="00CF1261"/>
    <w:rsid w:val="00CF1484"/>
    <w:rsid w:val="00CF229A"/>
    <w:rsid w:val="00CF24BD"/>
    <w:rsid w:val="00CF383E"/>
    <w:rsid w:val="00CF39EE"/>
    <w:rsid w:val="00CF3FCB"/>
    <w:rsid w:val="00CF417F"/>
    <w:rsid w:val="00CF462D"/>
    <w:rsid w:val="00CF4A48"/>
    <w:rsid w:val="00CF4B5A"/>
    <w:rsid w:val="00CF58F0"/>
    <w:rsid w:val="00CF6113"/>
    <w:rsid w:val="00CF685F"/>
    <w:rsid w:val="00CF6C64"/>
    <w:rsid w:val="00CF6C76"/>
    <w:rsid w:val="00CF7575"/>
    <w:rsid w:val="00CF7784"/>
    <w:rsid w:val="00CF79C3"/>
    <w:rsid w:val="00CF7B1B"/>
    <w:rsid w:val="00D00663"/>
    <w:rsid w:val="00D0070A"/>
    <w:rsid w:val="00D00CFD"/>
    <w:rsid w:val="00D00E56"/>
    <w:rsid w:val="00D02052"/>
    <w:rsid w:val="00D0221C"/>
    <w:rsid w:val="00D02855"/>
    <w:rsid w:val="00D03587"/>
    <w:rsid w:val="00D03BC7"/>
    <w:rsid w:val="00D0411D"/>
    <w:rsid w:val="00D04E8A"/>
    <w:rsid w:val="00D057C0"/>
    <w:rsid w:val="00D0634A"/>
    <w:rsid w:val="00D06B23"/>
    <w:rsid w:val="00D0785B"/>
    <w:rsid w:val="00D10596"/>
    <w:rsid w:val="00D10886"/>
    <w:rsid w:val="00D110D8"/>
    <w:rsid w:val="00D11A1B"/>
    <w:rsid w:val="00D12959"/>
    <w:rsid w:val="00D130B2"/>
    <w:rsid w:val="00D1316C"/>
    <w:rsid w:val="00D13834"/>
    <w:rsid w:val="00D14996"/>
    <w:rsid w:val="00D14F89"/>
    <w:rsid w:val="00D1542C"/>
    <w:rsid w:val="00D1549C"/>
    <w:rsid w:val="00D15A0F"/>
    <w:rsid w:val="00D162FA"/>
    <w:rsid w:val="00D166DC"/>
    <w:rsid w:val="00D16B06"/>
    <w:rsid w:val="00D16E5F"/>
    <w:rsid w:val="00D20123"/>
    <w:rsid w:val="00D2035F"/>
    <w:rsid w:val="00D20543"/>
    <w:rsid w:val="00D20B3F"/>
    <w:rsid w:val="00D20C3E"/>
    <w:rsid w:val="00D20FEB"/>
    <w:rsid w:val="00D210FB"/>
    <w:rsid w:val="00D21345"/>
    <w:rsid w:val="00D21958"/>
    <w:rsid w:val="00D223FD"/>
    <w:rsid w:val="00D22965"/>
    <w:rsid w:val="00D2398F"/>
    <w:rsid w:val="00D23CD8"/>
    <w:rsid w:val="00D2517B"/>
    <w:rsid w:val="00D25D3F"/>
    <w:rsid w:val="00D267D8"/>
    <w:rsid w:val="00D267FC"/>
    <w:rsid w:val="00D26959"/>
    <w:rsid w:val="00D2698C"/>
    <w:rsid w:val="00D26EEA"/>
    <w:rsid w:val="00D27009"/>
    <w:rsid w:val="00D27422"/>
    <w:rsid w:val="00D27B0A"/>
    <w:rsid w:val="00D300C8"/>
    <w:rsid w:val="00D3040A"/>
    <w:rsid w:val="00D30E88"/>
    <w:rsid w:val="00D3190B"/>
    <w:rsid w:val="00D31B2C"/>
    <w:rsid w:val="00D32170"/>
    <w:rsid w:val="00D322E7"/>
    <w:rsid w:val="00D32C32"/>
    <w:rsid w:val="00D3313F"/>
    <w:rsid w:val="00D332C3"/>
    <w:rsid w:val="00D338A3"/>
    <w:rsid w:val="00D3391C"/>
    <w:rsid w:val="00D33CA4"/>
    <w:rsid w:val="00D33CFB"/>
    <w:rsid w:val="00D345FE"/>
    <w:rsid w:val="00D348BB"/>
    <w:rsid w:val="00D354B3"/>
    <w:rsid w:val="00D35F5F"/>
    <w:rsid w:val="00D35FB6"/>
    <w:rsid w:val="00D36FD7"/>
    <w:rsid w:val="00D37152"/>
    <w:rsid w:val="00D37216"/>
    <w:rsid w:val="00D3730C"/>
    <w:rsid w:val="00D37D86"/>
    <w:rsid w:val="00D405C2"/>
    <w:rsid w:val="00D408D4"/>
    <w:rsid w:val="00D40F67"/>
    <w:rsid w:val="00D410AE"/>
    <w:rsid w:val="00D41311"/>
    <w:rsid w:val="00D41396"/>
    <w:rsid w:val="00D4163B"/>
    <w:rsid w:val="00D41BF1"/>
    <w:rsid w:val="00D41FFF"/>
    <w:rsid w:val="00D4222F"/>
    <w:rsid w:val="00D4230D"/>
    <w:rsid w:val="00D4284C"/>
    <w:rsid w:val="00D43026"/>
    <w:rsid w:val="00D43046"/>
    <w:rsid w:val="00D438C0"/>
    <w:rsid w:val="00D43DCE"/>
    <w:rsid w:val="00D44211"/>
    <w:rsid w:val="00D44740"/>
    <w:rsid w:val="00D44E28"/>
    <w:rsid w:val="00D45388"/>
    <w:rsid w:val="00D453EC"/>
    <w:rsid w:val="00D45AEC"/>
    <w:rsid w:val="00D46065"/>
    <w:rsid w:val="00D46EE6"/>
    <w:rsid w:val="00D47167"/>
    <w:rsid w:val="00D4752E"/>
    <w:rsid w:val="00D47812"/>
    <w:rsid w:val="00D47923"/>
    <w:rsid w:val="00D506FA"/>
    <w:rsid w:val="00D50749"/>
    <w:rsid w:val="00D508C3"/>
    <w:rsid w:val="00D50C71"/>
    <w:rsid w:val="00D514D4"/>
    <w:rsid w:val="00D514F7"/>
    <w:rsid w:val="00D515B9"/>
    <w:rsid w:val="00D51A19"/>
    <w:rsid w:val="00D51F6D"/>
    <w:rsid w:val="00D52585"/>
    <w:rsid w:val="00D53C63"/>
    <w:rsid w:val="00D5521C"/>
    <w:rsid w:val="00D55555"/>
    <w:rsid w:val="00D55718"/>
    <w:rsid w:val="00D55803"/>
    <w:rsid w:val="00D56011"/>
    <w:rsid w:val="00D5690F"/>
    <w:rsid w:val="00D56E18"/>
    <w:rsid w:val="00D56FA2"/>
    <w:rsid w:val="00D57066"/>
    <w:rsid w:val="00D57353"/>
    <w:rsid w:val="00D57378"/>
    <w:rsid w:val="00D57782"/>
    <w:rsid w:val="00D57962"/>
    <w:rsid w:val="00D57B74"/>
    <w:rsid w:val="00D57F67"/>
    <w:rsid w:val="00D602BC"/>
    <w:rsid w:val="00D6031C"/>
    <w:rsid w:val="00D60883"/>
    <w:rsid w:val="00D60AD8"/>
    <w:rsid w:val="00D60E1E"/>
    <w:rsid w:val="00D61818"/>
    <w:rsid w:val="00D62931"/>
    <w:rsid w:val="00D62A0C"/>
    <w:rsid w:val="00D62B26"/>
    <w:rsid w:val="00D62D2B"/>
    <w:rsid w:val="00D6355F"/>
    <w:rsid w:val="00D641E0"/>
    <w:rsid w:val="00D64DE0"/>
    <w:rsid w:val="00D650E0"/>
    <w:rsid w:val="00D650E1"/>
    <w:rsid w:val="00D6514E"/>
    <w:rsid w:val="00D656BB"/>
    <w:rsid w:val="00D65C39"/>
    <w:rsid w:val="00D65E0D"/>
    <w:rsid w:val="00D66202"/>
    <w:rsid w:val="00D667DA"/>
    <w:rsid w:val="00D669DE"/>
    <w:rsid w:val="00D66C3E"/>
    <w:rsid w:val="00D671B2"/>
    <w:rsid w:val="00D6754D"/>
    <w:rsid w:val="00D67ADB"/>
    <w:rsid w:val="00D7043E"/>
    <w:rsid w:val="00D70A35"/>
    <w:rsid w:val="00D70B7C"/>
    <w:rsid w:val="00D70C9B"/>
    <w:rsid w:val="00D71D25"/>
    <w:rsid w:val="00D7216B"/>
    <w:rsid w:val="00D7232E"/>
    <w:rsid w:val="00D7270C"/>
    <w:rsid w:val="00D731CD"/>
    <w:rsid w:val="00D7348C"/>
    <w:rsid w:val="00D73E14"/>
    <w:rsid w:val="00D744B3"/>
    <w:rsid w:val="00D74BA3"/>
    <w:rsid w:val="00D7528E"/>
    <w:rsid w:val="00D7561D"/>
    <w:rsid w:val="00D75811"/>
    <w:rsid w:val="00D76119"/>
    <w:rsid w:val="00D76783"/>
    <w:rsid w:val="00D76B7F"/>
    <w:rsid w:val="00D76C1E"/>
    <w:rsid w:val="00D76F29"/>
    <w:rsid w:val="00D77079"/>
    <w:rsid w:val="00D77104"/>
    <w:rsid w:val="00D7717B"/>
    <w:rsid w:val="00D775D3"/>
    <w:rsid w:val="00D77C57"/>
    <w:rsid w:val="00D80488"/>
    <w:rsid w:val="00D804F3"/>
    <w:rsid w:val="00D805E7"/>
    <w:rsid w:val="00D80CB4"/>
    <w:rsid w:val="00D80DA8"/>
    <w:rsid w:val="00D8154D"/>
    <w:rsid w:val="00D822F1"/>
    <w:rsid w:val="00D824C9"/>
    <w:rsid w:val="00D824EF"/>
    <w:rsid w:val="00D82C82"/>
    <w:rsid w:val="00D82DAD"/>
    <w:rsid w:val="00D844AA"/>
    <w:rsid w:val="00D84999"/>
    <w:rsid w:val="00D85318"/>
    <w:rsid w:val="00D85414"/>
    <w:rsid w:val="00D85444"/>
    <w:rsid w:val="00D85C4C"/>
    <w:rsid w:val="00D85D4D"/>
    <w:rsid w:val="00D863B7"/>
    <w:rsid w:val="00D86714"/>
    <w:rsid w:val="00D868E7"/>
    <w:rsid w:val="00D86AB4"/>
    <w:rsid w:val="00D86FCB"/>
    <w:rsid w:val="00D877C7"/>
    <w:rsid w:val="00D87935"/>
    <w:rsid w:val="00D87A41"/>
    <w:rsid w:val="00D87ACB"/>
    <w:rsid w:val="00D90A2A"/>
    <w:rsid w:val="00D91AB0"/>
    <w:rsid w:val="00D91D7B"/>
    <w:rsid w:val="00D91F3B"/>
    <w:rsid w:val="00D922F4"/>
    <w:rsid w:val="00D9292F"/>
    <w:rsid w:val="00D92BA7"/>
    <w:rsid w:val="00D92F70"/>
    <w:rsid w:val="00D932AE"/>
    <w:rsid w:val="00D933D2"/>
    <w:rsid w:val="00D93501"/>
    <w:rsid w:val="00D93B5F"/>
    <w:rsid w:val="00D9418F"/>
    <w:rsid w:val="00D942EE"/>
    <w:rsid w:val="00D95AF1"/>
    <w:rsid w:val="00D96452"/>
    <w:rsid w:val="00D96E07"/>
    <w:rsid w:val="00D971FA"/>
    <w:rsid w:val="00D97498"/>
    <w:rsid w:val="00D976A9"/>
    <w:rsid w:val="00D97E85"/>
    <w:rsid w:val="00DA0E79"/>
    <w:rsid w:val="00DA14D9"/>
    <w:rsid w:val="00DA1650"/>
    <w:rsid w:val="00DA19F5"/>
    <w:rsid w:val="00DA1F15"/>
    <w:rsid w:val="00DA22FD"/>
    <w:rsid w:val="00DA27A1"/>
    <w:rsid w:val="00DA27E9"/>
    <w:rsid w:val="00DA320D"/>
    <w:rsid w:val="00DA32D6"/>
    <w:rsid w:val="00DA34E1"/>
    <w:rsid w:val="00DA3665"/>
    <w:rsid w:val="00DA45B6"/>
    <w:rsid w:val="00DA45E8"/>
    <w:rsid w:val="00DA493E"/>
    <w:rsid w:val="00DA4ADD"/>
    <w:rsid w:val="00DA4AE4"/>
    <w:rsid w:val="00DA4B72"/>
    <w:rsid w:val="00DA5697"/>
    <w:rsid w:val="00DA5B76"/>
    <w:rsid w:val="00DA5C6D"/>
    <w:rsid w:val="00DA62AA"/>
    <w:rsid w:val="00DA64EF"/>
    <w:rsid w:val="00DA650E"/>
    <w:rsid w:val="00DA70B5"/>
    <w:rsid w:val="00DA7FFB"/>
    <w:rsid w:val="00DB0E67"/>
    <w:rsid w:val="00DB1EB1"/>
    <w:rsid w:val="00DB1FFD"/>
    <w:rsid w:val="00DB274B"/>
    <w:rsid w:val="00DB2871"/>
    <w:rsid w:val="00DB294E"/>
    <w:rsid w:val="00DB2DCD"/>
    <w:rsid w:val="00DB328A"/>
    <w:rsid w:val="00DB35A4"/>
    <w:rsid w:val="00DB44C8"/>
    <w:rsid w:val="00DB456E"/>
    <w:rsid w:val="00DB4BC9"/>
    <w:rsid w:val="00DB51CC"/>
    <w:rsid w:val="00DB5410"/>
    <w:rsid w:val="00DB5DED"/>
    <w:rsid w:val="00DB5EBD"/>
    <w:rsid w:val="00DB63D4"/>
    <w:rsid w:val="00DB6583"/>
    <w:rsid w:val="00DB670A"/>
    <w:rsid w:val="00DB6939"/>
    <w:rsid w:val="00DB699A"/>
    <w:rsid w:val="00DB6A40"/>
    <w:rsid w:val="00DB6CB0"/>
    <w:rsid w:val="00DB6DE2"/>
    <w:rsid w:val="00DC0659"/>
    <w:rsid w:val="00DC0E1B"/>
    <w:rsid w:val="00DC1047"/>
    <w:rsid w:val="00DC12DA"/>
    <w:rsid w:val="00DC14B9"/>
    <w:rsid w:val="00DC182D"/>
    <w:rsid w:val="00DC1B82"/>
    <w:rsid w:val="00DC2208"/>
    <w:rsid w:val="00DC2543"/>
    <w:rsid w:val="00DC27CB"/>
    <w:rsid w:val="00DC2C33"/>
    <w:rsid w:val="00DC2F5B"/>
    <w:rsid w:val="00DC35E2"/>
    <w:rsid w:val="00DC3905"/>
    <w:rsid w:val="00DC393C"/>
    <w:rsid w:val="00DC3BF6"/>
    <w:rsid w:val="00DC4068"/>
    <w:rsid w:val="00DC4239"/>
    <w:rsid w:val="00DC43C6"/>
    <w:rsid w:val="00DC453F"/>
    <w:rsid w:val="00DC4A41"/>
    <w:rsid w:val="00DC4B33"/>
    <w:rsid w:val="00DC4D36"/>
    <w:rsid w:val="00DC4F19"/>
    <w:rsid w:val="00DC5032"/>
    <w:rsid w:val="00DC5B1A"/>
    <w:rsid w:val="00DC635C"/>
    <w:rsid w:val="00DC6749"/>
    <w:rsid w:val="00DC695A"/>
    <w:rsid w:val="00DC6C34"/>
    <w:rsid w:val="00DC6EF1"/>
    <w:rsid w:val="00DC75B3"/>
    <w:rsid w:val="00DC7C32"/>
    <w:rsid w:val="00DD0401"/>
    <w:rsid w:val="00DD0DDA"/>
    <w:rsid w:val="00DD0EEB"/>
    <w:rsid w:val="00DD158C"/>
    <w:rsid w:val="00DD1ABA"/>
    <w:rsid w:val="00DD2B27"/>
    <w:rsid w:val="00DD2CA2"/>
    <w:rsid w:val="00DD3327"/>
    <w:rsid w:val="00DD3908"/>
    <w:rsid w:val="00DD4288"/>
    <w:rsid w:val="00DD48E9"/>
    <w:rsid w:val="00DD4B3F"/>
    <w:rsid w:val="00DD4C32"/>
    <w:rsid w:val="00DD5870"/>
    <w:rsid w:val="00DD5D31"/>
    <w:rsid w:val="00DD679D"/>
    <w:rsid w:val="00DD6A3C"/>
    <w:rsid w:val="00DD6BB3"/>
    <w:rsid w:val="00DD6CFD"/>
    <w:rsid w:val="00DD6E67"/>
    <w:rsid w:val="00DD72F8"/>
    <w:rsid w:val="00DD7426"/>
    <w:rsid w:val="00DD7496"/>
    <w:rsid w:val="00DD76A1"/>
    <w:rsid w:val="00DD7E19"/>
    <w:rsid w:val="00DE012E"/>
    <w:rsid w:val="00DE0136"/>
    <w:rsid w:val="00DE07A8"/>
    <w:rsid w:val="00DE0A27"/>
    <w:rsid w:val="00DE0A83"/>
    <w:rsid w:val="00DE10FF"/>
    <w:rsid w:val="00DE13A3"/>
    <w:rsid w:val="00DE1D2C"/>
    <w:rsid w:val="00DE1DDA"/>
    <w:rsid w:val="00DE2227"/>
    <w:rsid w:val="00DE2527"/>
    <w:rsid w:val="00DE2973"/>
    <w:rsid w:val="00DE32E6"/>
    <w:rsid w:val="00DE3A4A"/>
    <w:rsid w:val="00DE4768"/>
    <w:rsid w:val="00DE6513"/>
    <w:rsid w:val="00DE6673"/>
    <w:rsid w:val="00DE69A4"/>
    <w:rsid w:val="00DE7B82"/>
    <w:rsid w:val="00DE7C3B"/>
    <w:rsid w:val="00DF08C1"/>
    <w:rsid w:val="00DF0F24"/>
    <w:rsid w:val="00DF17B8"/>
    <w:rsid w:val="00DF1B5C"/>
    <w:rsid w:val="00DF1C9D"/>
    <w:rsid w:val="00DF210D"/>
    <w:rsid w:val="00DF3D32"/>
    <w:rsid w:val="00DF3E32"/>
    <w:rsid w:val="00DF4376"/>
    <w:rsid w:val="00DF4531"/>
    <w:rsid w:val="00DF4C1C"/>
    <w:rsid w:val="00DF5235"/>
    <w:rsid w:val="00DF5427"/>
    <w:rsid w:val="00DF55CF"/>
    <w:rsid w:val="00DF57DA"/>
    <w:rsid w:val="00DF5B81"/>
    <w:rsid w:val="00DF6606"/>
    <w:rsid w:val="00DF6790"/>
    <w:rsid w:val="00DF6DC1"/>
    <w:rsid w:val="00DF6F5B"/>
    <w:rsid w:val="00DF6FCF"/>
    <w:rsid w:val="00DF78FA"/>
    <w:rsid w:val="00DF7F90"/>
    <w:rsid w:val="00E00039"/>
    <w:rsid w:val="00E00075"/>
    <w:rsid w:val="00E00941"/>
    <w:rsid w:val="00E00E7F"/>
    <w:rsid w:val="00E01643"/>
    <w:rsid w:val="00E016FC"/>
    <w:rsid w:val="00E01772"/>
    <w:rsid w:val="00E01F99"/>
    <w:rsid w:val="00E02873"/>
    <w:rsid w:val="00E02AA3"/>
    <w:rsid w:val="00E02ED4"/>
    <w:rsid w:val="00E036F4"/>
    <w:rsid w:val="00E03AAD"/>
    <w:rsid w:val="00E03E6A"/>
    <w:rsid w:val="00E04387"/>
    <w:rsid w:val="00E04404"/>
    <w:rsid w:val="00E04B46"/>
    <w:rsid w:val="00E05285"/>
    <w:rsid w:val="00E053CD"/>
    <w:rsid w:val="00E0700C"/>
    <w:rsid w:val="00E07745"/>
    <w:rsid w:val="00E1023D"/>
    <w:rsid w:val="00E10388"/>
    <w:rsid w:val="00E114FF"/>
    <w:rsid w:val="00E119BC"/>
    <w:rsid w:val="00E11EF9"/>
    <w:rsid w:val="00E1207F"/>
    <w:rsid w:val="00E1242C"/>
    <w:rsid w:val="00E125AC"/>
    <w:rsid w:val="00E12CA7"/>
    <w:rsid w:val="00E13202"/>
    <w:rsid w:val="00E13654"/>
    <w:rsid w:val="00E1369B"/>
    <w:rsid w:val="00E136FC"/>
    <w:rsid w:val="00E13705"/>
    <w:rsid w:val="00E1393A"/>
    <w:rsid w:val="00E13E50"/>
    <w:rsid w:val="00E14222"/>
    <w:rsid w:val="00E14675"/>
    <w:rsid w:val="00E14D21"/>
    <w:rsid w:val="00E14E97"/>
    <w:rsid w:val="00E1502E"/>
    <w:rsid w:val="00E155FD"/>
    <w:rsid w:val="00E157BE"/>
    <w:rsid w:val="00E159EA"/>
    <w:rsid w:val="00E160DF"/>
    <w:rsid w:val="00E1621E"/>
    <w:rsid w:val="00E16C42"/>
    <w:rsid w:val="00E16D3E"/>
    <w:rsid w:val="00E172EE"/>
    <w:rsid w:val="00E174C2"/>
    <w:rsid w:val="00E17A46"/>
    <w:rsid w:val="00E17D4E"/>
    <w:rsid w:val="00E17E91"/>
    <w:rsid w:val="00E2060D"/>
    <w:rsid w:val="00E208CE"/>
    <w:rsid w:val="00E20B84"/>
    <w:rsid w:val="00E20DC5"/>
    <w:rsid w:val="00E223E0"/>
    <w:rsid w:val="00E22C93"/>
    <w:rsid w:val="00E23C75"/>
    <w:rsid w:val="00E23FC3"/>
    <w:rsid w:val="00E24142"/>
    <w:rsid w:val="00E2504B"/>
    <w:rsid w:val="00E2507D"/>
    <w:rsid w:val="00E25D48"/>
    <w:rsid w:val="00E25F45"/>
    <w:rsid w:val="00E260E7"/>
    <w:rsid w:val="00E2663B"/>
    <w:rsid w:val="00E26A3C"/>
    <w:rsid w:val="00E27519"/>
    <w:rsid w:val="00E30280"/>
    <w:rsid w:val="00E30708"/>
    <w:rsid w:val="00E3091E"/>
    <w:rsid w:val="00E309AC"/>
    <w:rsid w:val="00E310E8"/>
    <w:rsid w:val="00E311BE"/>
    <w:rsid w:val="00E312BE"/>
    <w:rsid w:val="00E314B5"/>
    <w:rsid w:val="00E31CF8"/>
    <w:rsid w:val="00E329C5"/>
    <w:rsid w:val="00E32CCF"/>
    <w:rsid w:val="00E330F2"/>
    <w:rsid w:val="00E3333D"/>
    <w:rsid w:val="00E3354A"/>
    <w:rsid w:val="00E33570"/>
    <w:rsid w:val="00E338FE"/>
    <w:rsid w:val="00E339B4"/>
    <w:rsid w:val="00E3426C"/>
    <w:rsid w:val="00E34280"/>
    <w:rsid w:val="00E34772"/>
    <w:rsid w:val="00E349CD"/>
    <w:rsid w:val="00E34DFF"/>
    <w:rsid w:val="00E34EB2"/>
    <w:rsid w:val="00E3500C"/>
    <w:rsid w:val="00E352E5"/>
    <w:rsid w:val="00E3537E"/>
    <w:rsid w:val="00E358CE"/>
    <w:rsid w:val="00E36AB7"/>
    <w:rsid w:val="00E3708A"/>
    <w:rsid w:val="00E370E1"/>
    <w:rsid w:val="00E37679"/>
    <w:rsid w:val="00E37AAC"/>
    <w:rsid w:val="00E37B73"/>
    <w:rsid w:val="00E37D21"/>
    <w:rsid w:val="00E4004B"/>
    <w:rsid w:val="00E40460"/>
    <w:rsid w:val="00E4047E"/>
    <w:rsid w:val="00E412A7"/>
    <w:rsid w:val="00E4176B"/>
    <w:rsid w:val="00E41D33"/>
    <w:rsid w:val="00E422AC"/>
    <w:rsid w:val="00E424BD"/>
    <w:rsid w:val="00E4319F"/>
    <w:rsid w:val="00E438A8"/>
    <w:rsid w:val="00E43A74"/>
    <w:rsid w:val="00E43E0E"/>
    <w:rsid w:val="00E44077"/>
    <w:rsid w:val="00E44F09"/>
    <w:rsid w:val="00E45471"/>
    <w:rsid w:val="00E455CB"/>
    <w:rsid w:val="00E4563D"/>
    <w:rsid w:val="00E45892"/>
    <w:rsid w:val="00E468E7"/>
    <w:rsid w:val="00E46EA7"/>
    <w:rsid w:val="00E470BA"/>
    <w:rsid w:val="00E472AA"/>
    <w:rsid w:val="00E474CA"/>
    <w:rsid w:val="00E5030D"/>
    <w:rsid w:val="00E50511"/>
    <w:rsid w:val="00E50BA6"/>
    <w:rsid w:val="00E512F1"/>
    <w:rsid w:val="00E51AF5"/>
    <w:rsid w:val="00E522FD"/>
    <w:rsid w:val="00E52444"/>
    <w:rsid w:val="00E527B6"/>
    <w:rsid w:val="00E52891"/>
    <w:rsid w:val="00E52C3B"/>
    <w:rsid w:val="00E5321C"/>
    <w:rsid w:val="00E53AEB"/>
    <w:rsid w:val="00E54D5F"/>
    <w:rsid w:val="00E54F8E"/>
    <w:rsid w:val="00E55170"/>
    <w:rsid w:val="00E555F1"/>
    <w:rsid w:val="00E55A9F"/>
    <w:rsid w:val="00E55BE7"/>
    <w:rsid w:val="00E55D0D"/>
    <w:rsid w:val="00E569AC"/>
    <w:rsid w:val="00E57153"/>
    <w:rsid w:val="00E5728C"/>
    <w:rsid w:val="00E572FC"/>
    <w:rsid w:val="00E57C63"/>
    <w:rsid w:val="00E60362"/>
    <w:rsid w:val="00E60B11"/>
    <w:rsid w:val="00E61130"/>
    <w:rsid w:val="00E61240"/>
    <w:rsid w:val="00E613D1"/>
    <w:rsid w:val="00E6167D"/>
    <w:rsid w:val="00E61951"/>
    <w:rsid w:val="00E6204B"/>
    <w:rsid w:val="00E62635"/>
    <w:rsid w:val="00E62953"/>
    <w:rsid w:val="00E62C52"/>
    <w:rsid w:val="00E62D97"/>
    <w:rsid w:val="00E62E7F"/>
    <w:rsid w:val="00E63328"/>
    <w:rsid w:val="00E63925"/>
    <w:rsid w:val="00E63BBE"/>
    <w:rsid w:val="00E65464"/>
    <w:rsid w:val="00E65A10"/>
    <w:rsid w:val="00E65C38"/>
    <w:rsid w:val="00E65CF8"/>
    <w:rsid w:val="00E666C4"/>
    <w:rsid w:val="00E66725"/>
    <w:rsid w:val="00E6676A"/>
    <w:rsid w:val="00E668C6"/>
    <w:rsid w:val="00E670DE"/>
    <w:rsid w:val="00E67436"/>
    <w:rsid w:val="00E67A3B"/>
    <w:rsid w:val="00E67DC9"/>
    <w:rsid w:val="00E70A7D"/>
    <w:rsid w:val="00E71249"/>
    <w:rsid w:val="00E713D3"/>
    <w:rsid w:val="00E71982"/>
    <w:rsid w:val="00E72453"/>
    <w:rsid w:val="00E724EE"/>
    <w:rsid w:val="00E7270A"/>
    <w:rsid w:val="00E7331B"/>
    <w:rsid w:val="00E733A1"/>
    <w:rsid w:val="00E73565"/>
    <w:rsid w:val="00E7363F"/>
    <w:rsid w:val="00E73853"/>
    <w:rsid w:val="00E73FBA"/>
    <w:rsid w:val="00E74928"/>
    <w:rsid w:val="00E7601F"/>
    <w:rsid w:val="00E76299"/>
    <w:rsid w:val="00E76918"/>
    <w:rsid w:val="00E76970"/>
    <w:rsid w:val="00E769D7"/>
    <w:rsid w:val="00E7707D"/>
    <w:rsid w:val="00E77149"/>
    <w:rsid w:val="00E77282"/>
    <w:rsid w:val="00E77521"/>
    <w:rsid w:val="00E7776B"/>
    <w:rsid w:val="00E77C54"/>
    <w:rsid w:val="00E805B0"/>
    <w:rsid w:val="00E813D4"/>
    <w:rsid w:val="00E826F0"/>
    <w:rsid w:val="00E82B5D"/>
    <w:rsid w:val="00E82F24"/>
    <w:rsid w:val="00E833D3"/>
    <w:rsid w:val="00E83435"/>
    <w:rsid w:val="00E83735"/>
    <w:rsid w:val="00E8373C"/>
    <w:rsid w:val="00E83741"/>
    <w:rsid w:val="00E83A48"/>
    <w:rsid w:val="00E841C9"/>
    <w:rsid w:val="00E84391"/>
    <w:rsid w:val="00E84596"/>
    <w:rsid w:val="00E849AC"/>
    <w:rsid w:val="00E8519C"/>
    <w:rsid w:val="00E85931"/>
    <w:rsid w:val="00E85BE7"/>
    <w:rsid w:val="00E864A5"/>
    <w:rsid w:val="00E86509"/>
    <w:rsid w:val="00E86C82"/>
    <w:rsid w:val="00E86D96"/>
    <w:rsid w:val="00E870E4"/>
    <w:rsid w:val="00E8752D"/>
    <w:rsid w:val="00E9031E"/>
    <w:rsid w:val="00E904AA"/>
    <w:rsid w:val="00E905B2"/>
    <w:rsid w:val="00E90873"/>
    <w:rsid w:val="00E909FE"/>
    <w:rsid w:val="00E9115E"/>
    <w:rsid w:val="00E91375"/>
    <w:rsid w:val="00E91417"/>
    <w:rsid w:val="00E91C37"/>
    <w:rsid w:val="00E922F0"/>
    <w:rsid w:val="00E9237E"/>
    <w:rsid w:val="00E92B62"/>
    <w:rsid w:val="00E92B74"/>
    <w:rsid w:val="00E92BE7"/>
    <w:rsid w:val="00E93401"/>
    <w:rsid w:val="00E93AB9"/>
    <w:rsid w:val="00E93D66"/>
    <w:rsid w:val="00E95572"/>
    <w:rsid w:val="00E95868"/>
    <w:rsid w:val="00E95C49"/>
    <w:rsid w:val="00E95D07"/>
    <w:rsid w:val="00E95D6F"/>
    <w:rsid w:val="00E96482"/>
    <w:rsid w:val="00E967EF"/>
    <w:rsid w:val="00E9697D"/>
    <w:rsid w:val="00E96F0D"/>
    <w:rsid w:val="00E97608"/>
    <w:rsid w:val="00E978FB"/>
    <w:rsid w:val="00E979CB"/>
    <w:rsid w:val="00EA0446"/>
    <w:rsid w:val="00EA0C63"/>
    <w:rsid w:val="00EA12E9"/>
    <w:rsid w:val="00EA16C9"/>
    <w:rsid w:val="00EA1A17"/>
    <w:rsid w:val="00EA2335"/>
    <w:rsid w:val="00EA3078"/>
    <w:rsid w:val="00EA35D6"/>
    <w:rsid w:val="00EA362F"/>
    <w:rsid w:val="00EA3A5A"/>
    <w:rsid w:val="00EA4839"/>
    <w:rsid w:val="00EA4902"/>
    <w:rsid w:val="00EA4FB9"/>
    <w:rsid w:val="00EA57A1"/>
    <w:rsid w:val="00EA5A08"/>
    <w:rsid w:val="00EA5A3B"/>
    <w:rsid w:val="00EA67D7"/>
    <w:rsid w:val="00EA6A34"/>
    <w:rsid w:val="00EA6A36"/>
    <w:rsid w:val="00EB0496"/>
    <w:rsid w:val="00EB0B00"/>
    <w:rsid w:val="00EB0EA4"/>
    <w:rsid w:val="00EB101D"/>
    <w:rsid w:val="00EB10EE"/>
    <w:rsid w:val="00EB1110"/>
    <w:rsid w:val="00EB17BC"/>
    <w:rsid w:val="00EB23D2"/>
    <w:rsid w:val="00EB25A3"/>
    <w:rsid w:val="00EB25A4"/>
    <w:rsid w:val="00EB2902"/>
    <w:rsid w:val="00EB30D0"/>
    <w:rsid w:val="00EB3237"/>
    <w:rsid w:val="00EB33EA"/>
    <w:rsid w:val="00EB3DA5"/>
    <w:rsid w:val="00EB43CB"/>
    <w:rsid w:val="00EB4BAD"/>
    <w:rsid w:val="00EB4E78"/>
    <w:rsid w:val="00EB5BB0"/>
    <w:rsid w:val="00EB615A"/>
    <w:rsid w:val="00EB6D9A"/>
    <w:rsid w:val="00EB77CC"/>
    <w:rsid w:val="00EB7AAF"/>
    <w:rsid w:val="00EC0749"/>
    <w:rsid w:val="00EC0C23"/>
    <w:rsid w:val="00EC0E52"/>
    <w:rsid w:val="00EC18A0"/>
    <w:rsid w:val="00EC1AB2"/>
    <w:rsid w:val="00EC1CB7"/>
    <w:rsid w:val="00EC1F7C"/>
    <w:rsid w:val="00EC21DF"/>
    <w:rsid w:val="00EC2282"/>
    <w:rsid w:val="00EC248D"/>
    <w:rsid w:val="00EC2B14"/>
    <w:rsid w:val="00EC2C6C"/>
    <w:rsid w:val="00EC2DE9"/>
    <w:rsid w:val="00EC34D0"/>
    <w:rsid w:val="00EC399C"/>
    <w:rsid w:val="00EC44E8"/>
    <w:rsid w:val="00EC452F"/>
    <w:rsid w:val="00EC4B47"/>
    <w:rsid w:val="00EC5313"/>
    <w:rsid w:val="00EC5AA1"/>
    <w:rsid w:val="00EC6258"/>
    <w:rsid w:val="00EC63EC"/>
    <w:rsid w:val="00EC6881"/>
    <w:rsid w:val="00EC6A83"/>
    <w:rsid w:val="00EC70F3"/>
    <w:rsid w:val="00EC73DB"/>
    <w:rsid w:val="00EC759E"/>
    <w:rsid w:val="00ED0481"/>
    <w:rsid w:val="00ED0AD9"/>
    <w:rsid w:val="00ED16AA"/>
    <w:rsid w:val="00ED1D02"/>
    <w:rsid w:val="00ED1F85"/>
    <w:rsid w:val="00ED20D6"/>
    <w:rsid w:val="00ED2788"/>
    <w:rsid w:val="00ED2B6E"/>
    <w:rsid w:val="00ED2C12"/>
    <w:rsid w:val="00ED2FC4"/>
    <w:rsid w:val="00ED3100"/>
    <w:rsid w:val="00ED36E3"/>
    <w:rsid w:val="00ED37CA"/>
    <w:rsid w:val="00ED491C"/>
    <w:rsid w:val="00ED4951"/>
    <w:rsid w:val="00ED532E"/>
    <w:rsid w:val="00ED59E4"/>
    <w:rsid w:val="00ED5B64"/>
    <w:rsid w:val="00ED68D8"/>
    <w:rsid w:val="00ED7342"/>
    <w:rsid w:val="00ED74A4"/>
    <w:rsid w:val="00ED7904"/>
    <w:rsid w:val="00EE03F9"/>
    <w:rsid w:val="00EE04B5"/>
    <w:rsid w:val="00EE0771"/>
    <w:rsid w:val="00EE07AD"/>
    <w:rsid w:val="00EE1455"/>
    <w:rsid w:val="00EE1AEE"/>
    <w:rsid w:val="00EE1DEC"/>
    <w:rsid w:val="00EE20F0"/>
    <w:rsid w:val="00EE23B1"/>
    <w:rsid w:val="00EE28B4"/>
    <w:rsid w:val="00EE2C28"/>
    <w:rsid w:val="00EE3814"/>
    <w:rsid w:val="00EE3BF2"/>
    <w:rsid w:val="00EE4190"/>
    <w:rsid w:val="00EE4DA0"/>
    <w:rsid w:val="00EE51BA"/>
    <w:rsid w:val="00EE542C"/>
    <w:rsid w:val="00EE56B1"/>
    <w:rsid w:val="00EE5DAA"/>
    <w:rsid w:val="00EE6173"/>
    <w:rsid w:val="00EE6657"/>
    <w:rsid w:val="00EE6BC8"/>
    <w:rsid w:val="00EE7541"/>
    <w:rsid w:val="00EE7777"/>
    <w:rsid w:val="00EE7BF5"/>
    <w:rsid w:val="00EE7DA8"/>
    <w:rsid w:val="00EF01CD"/>
    <w:rsid w:val="00EF0474"/>
    <w:rsid w:val="00EF0C84"/>
    <w:rsid w:val="00EF131B"/>
    <w:rsid w:val="00EF1993"/>
    <w:rsid w:val="00EF1EED"/>
    <w:rsid w:val="00EF2364"/>
    <w:rsid w:val="00EF2571"/>
    <w:rsid w:val="00EF2621"/>
    <w:rsid w:val="00EF29CD"/>
    <w:rsid w:val="00EF2A68"/>
    <w:rsid w:val="00EF33F9"/>
    <w:rsid w:val="00EF38E5"/>
    <w:rsid w:val="00EF3D25"/>
    <w:rsid w:val="00EF4597"/>
    <w:rsid w:val="00EF493E"/>
    <w:rsid w:val="00EF4DA5"/>
    <w:rsid w:val="00EF50A9"/>
    <w:rsid w:val="00EF5BA7"/>
    <w:rsid w:val="00EF6BE1"/>
    <w:rsid w:val="00EF6E00"/>
    <w:rsid w:val="00EF752F"/>
    <w:rsid w:val="00EF7948"/>
    <w:rsid w:val="00EF7BF5"/>
    <w:rsid w:val="00EF7D83"/>
    <w:rsid w:val="00F00632"/>
    <w:rsid w:val="00F00DD7"/>
    <w:rsid w:val="00F00F72"/>
    <w:rsid w:val="00F0134E"/>
    <w:rsid w:val="00F01E4E"/>
    <w:rsid w:val="00F02379"/>
    <w:rsid w:val="00F0249A"/>
    <w:rsid w:val="00F02EC6"/>
    <w:rsid w:val="00F02FF1"/>
    <w:rsid w:val="00F035C2"/>
    <w:rsid w:val="00F03765"/>
    <w:rsid w:val="00F03E86"/>
    <w:rsid w:val="00F0419F"/>
    <w:rsid w:val="00F04E17"/>
    <w:rsid w:val="00F0573E"/>
    <w:rsid w:val="00F05BA7"/>
    <w:rsid w:val="00F05FB0"/>
    <w:rsid w:val="00F06610"/>
    <w:rsid w:val="00F06942"/>
    <w:rsid w:val="00F06A4A"/>
    <w:rsid w:val="00F06A69"/>
    <w:rsid w:val="00F0723B"/>
    <w:rsid w:val="00F073E3"/>
    <w:rsid w:val="00F10501"/>
    <w:rsid w:val="00F10B7D"/>
    <w:rsid w:val="00F10CB6"/>
    <w:rsid w:val="00F10EA0"/>
    <w:rsid w:val="00F110AF"/>
    <w:rsid w:val="00F11346"/>
    <w:rsid w:val="00F1243D"/>
    <w:rsid w:val="00F125BF"/>
    <w:rsid w:val="00F12BD4"/>
    <w:rsid w:val="00F12DA2"/>
    <w:rsid w:val="00F12FB5"/>
    <w:rsid w:val="00F13066"/>
    <w:rsid w:val="00F13190"/>
    <w:rsid w:val="00F134A7"/>
    <w:rsid w:val="00F134CA"/>
    <w:rsid w:val="00F13CFD"/>
    <w:rsid w:val="00F13F73"/>
    <w:rsid w:val="00F14910"/>
    <w:rsid w:val="00F1498F"/>
    <w:rsid w:val="00F1506E"/>
    <w:rsid w:val="00F1508D"/>
    <w:rsid w:val="00F1560E"/>
    <w:rsid w:val="00F1570A"/>
    <w:rsid w:val="00F15A20"/>
    <w:rsid w:val="00F165F5"/>
    <w:rsid w:val="00F1674A"/>
    <w:rsid w:val="00F16A4E"/>
    <w:rsid w:val="00F16C86"/>
    <w:rsid w:val="00F16E26"/>
    <w:rsid w:val="00F17AB2"/>
    <w:rsid w:val="00F17BC2"/>
    <w:rsid w:val="00F20825"/>
    <w:rsid w:val="00F20D13"/>
    <w:rsid w:val="00F20EB5"/>
    <w:rsid w:val="00F21252"/>
    <w:rsid w:val="00F216A6"/>
    <w:rsid w:val="00F216AD"/>
    <w:rsid w:val="00F235FC"/>
    <w:rsid w:val="00F239A0"/>
    <w:rsid w:val="00F23A53"/>
    <w:rsid w:val="00F24450"/>
    <w:rsid w:val="00F260A4"/>
    <w:rsid w:val="00F26224"/>
    <w:rsid w:val="00F26957"/>
    <w:rsid w:val="00F26B25"/>
    <w:rsid w:val="00F2757D"/>
    <w:rsid w:val="00F27591"/>
    <w:rsid w:val="00F275E2"/>
    <w:rsid w:val="00F27CB1"/>
    <w:rsid w:val="00F27D2D"/>
    <w:rsid w:val="00F3055B"/>
    <w:rsid w:val="00F30F15"/>
    <w:rsid w:val="00F31722"/>
    <w:rsid w:val="00F32010"/>
    <w:rsid w:val="00F3210D"/>
    <w:rsid w:val="00F32273"/>
    <w:rsid w:val="00F326ED"/>
    <w:rsid w:val="00F32AC4"/>
    <w:rsid w:val="00F32D1F"/>
    <w:rsid w:val="00F3319E"/>
    <w:rsid w:val="00F3363B"/>
    <w:rsid w:val="00F338AE"/>
    <w:rsid w:val="00F33966"/>
    <w:rsid w:val="00F33FF7"/>
    <w:rsid w:val="00F3417B"/>
    <w:rsid w:val="00F3417C"/>
    <w:rsid w:val="00F3419F"/>
    <w:rsid w:val="00F34649"/>
    <w:rsid w:val="00F34883"/>
    <w:rsid w:val="00F358A4"/>
    <w:rsid w:val="00F35961"/>
    <w:rsid w:val="00F35B99"/>
    <w:rsid w:val="00F366A9"/>
    <w:rsid w:val="00F36FF3"/>
    <w:rsid w:val="00F371A6"/>
    <w:rsid w:val="00F37721"/>
    <w:rsid w:val="00F37D6D"/>
    <w:rsid w:val="00F40A47"/>
    <w:rsid w:val="00F40A98"/>
    <w:rsid w:val="00F40C11"/>
    <w:rsid w:val="00F413CA"/>
    <w:rsid w:val="00F41888"/>
    <w:rsid w:val="00F41A54"/>
    <w:rsid w:val="00F42292"/>
    <w:rsid w:val="00F45387"/>
    <w:rsid w:val="00F45961"/>
    <w:rsid w:val="00F46606"/>
    <w:rsid w:val="00F466C3"/>
    <w:rsid w:val="00F47101"/>
    <w:rsid w:val="00F47109"/>
    <w:rsid w:val="00F47168"/>
    <w:rsid w:val="00F47358"/>
    <w:rsid w:val="00F4739F"/>
    <w:rsid w:val="00F47CF1"/>
    <w:rsid w:val="00F47DD7"/>
    <w:rsid w:val="00F47E90"/>
    <w:rsid w:val="00F500AA"/>
    <w:rsid w:val="00F5012F"/>
    <w:rsid w:val="00F505C7"/>
    <w:rsid w:val="00F51196"/>
    <w:rsid w:val="00F51933"/>
    <w:rsid w:val="00F51E88"/>
    <w:rsid w:val="00F5201F"/>
    <w:rsid w:val="00F5230C"/>
    <w:rsid w:val="00F52431"/>
    <w:rsid w:val="00F52A21"/>
    <w:rsid w:val="00F52A97"/>
    <w:rsid w:val="00F52EC2"/>
    <w:rsid w:val="00F5320D"/>
    <w:rsid w:val="00F5326E"/>
    <w:rsid w:val="00F536FA"/>
    <w:rsid w:val="00F53CC8"/>
    <w:rsid w:val="00F53FF5"/>
    <w:rsid w:val="00F54545"/>
    <w:rsid w:val="00F5471C"/>
    <w:rsid w:val="00F54EA2"/>
    <w:rsid w:val="00F55384"/>
    <w:rsid w:val="00F553A2"/>
    <w:rsid w:val="00F55D2B"/>
    <w:rsid w:val="00F55E21"/>
    <w:rsid w:val="00F56198"/>
    <w:rsid w:val="00F56291"/>
    <w:rsid w:val="00F56497"/>
    <w:rsid w:val="00F5650A"/>
    <w:rsid w:val="00F5784B"/>
    <w:rsid w:val="00F57B3A"/>
    <w:rsid w:val="00F57EEC"/>
    <w:rsid w:val="00F6045D"/>
    <w:rsid w:val="00F60B51"/>
    <w:rsid w:val="00F6135C"/>
    <w:rsid w:val="00F615A3"/>
    <w:rsid w:val="00F6196E"/>
    <w:rsid w:val="00F61A28"/>
    <w:rsid w:val="00F61A71"/>
    <w:rsid w:val="00F6204C"/>
    <w:rsid w:val="00F62144"/>
    <w:rsid w:val="00F622AF"/>
    <w:rsid w:val="00F62BB2"/>
    <w:rsid w:val="00F63338"/>
    <w:rsid w:val="00F63379"/>
    <w:rsid w:val="00F637F1"/>
    <w:rsid w:val="00F63CA4"/>
    <w:rsid w:val="00F63DC9"/>
    <w:rsid w:val="00F63ED3"/>
    <w:rsid w:val="00F640AE"/>
    <w:rsid w:val="00F649C7"/>
    <w:rsid w:val="00F65A30"/>
    <w:rsid w:val="00F66548"/>
    <w:rsid w:val="00F6659B"/>
    <w:rsid w:val="00F66A48"/>
    <w:rsid w:val="00F66A89"/>
    <w:rsid w:val="00F66D44"/>
    <w:rsid w:val="00F675DC"/>
    <w:rsid w:val="00F678BD"/>
    <w:rsid w:val="00F67B90"/>
    <w:rsid w:val="00F67F9C"/>
    <w:rsid w:val="00F67FCF"/>
    <w:rsid w:val="00F7027F"/>
    <w:rsid w:val="00F70B25"/>
    <w:rsid w:val="00F70ECE"/>
    <w:rsid w:val="00F7170E"/>
    <w:rsid w:val="00F71A68"/>
    <w:rsid w:val="00F71FEA"/>
    <w:rsid w:val="00F7211D"/>
    <w:rsid w:val="00F7247C"/>
    <w:rsid w:val="00F7303B"/>
    <w:rsid w:val="00F73708"/>
    <w:rsid w:val="00F7393D"/>
    <w:rsid w:val="00F73ACF"/>
    <w:rsid w:val="00F73B05"/>
    <w:rsid w:val="00F73E66"/>
    <w:rsid w:val="00F73F22"/>
    <w:rsid w:val="00F74A18"/>
    <w:rsid w:val="00F74B5C"/>
    <w:rsid w:val="00F74D3A"/>
    <w:rsid w:val="00F74E1D"/>
    <w:rsid w:val="00F751C2"/>
    <w:rsid w:val="00F754C4"/>
    <w:rsid w:val="00F757D6"/>
    <w:rsid w:val="00F75F31"/>
    <w:rsid w:val="00F75F86"/>
    <w:rsid w:val="00F7614E"/>
    <w:rsid w:val="00F76302"/>
    <w:rsid w:val="00F765B8"/>
    <w:rsid w:val="00F769FB"/>
    <w:rsid w:val="00F77D7E"/>
    <w:rsid w:val="00F77FE5"/>
    <w:rsid w:val="00F805D2"/>
    <w:rsid w:val="00F807F4"/>
    <w:rsid w:val="00F8111A"/>
    <w:rsid w:val="00F81287"/>
    <w:rsid w:val="00F81E8F"/>
    <w:rsid w:val="00F81FA6"/>
    <w:rsid w:val="00F82049"/>
    <w:rsid w:val="00F82124"/>
    <w:rsid w:val="00F82394"/>
    <w:rsid w:val="00F82A9C"/>
    <w:rsid w:val="00F830B8"/>
    <w:rsid w:val="00F8314A"/>
    <w:rsid w:val="00F83579"/>
    <w:rsid w:val="00F837B0"/>
    <w:rsid w:val="00F83C09"/>
    <w:rsid w:val="00F83C1D"/>
    <w:rsid w:val="00F83D0E"/>
    <w:rsid w:val="00F8425C"/>
    <w:rsid w:val="00F8434E"/>
    <w:rsid w:val="00F84607"/>
    <w:rsid w:val="00F84635"/>
    <w:rsid w:val="00F84819"/>
    <w:rsid w:val="00F85098"/>
    <w:rsid w:val="00F85DE3"/>
    <w:rsid w:val="00F860AC"/>
    <w:rsid w:val="00F86342"/>
    <w:rsid w:val="00F86346"/>
    <w:rsid w:val="00F866BA"/>
    <w:rsid w:val="00F86ACB"/>
    <w:rsid w:val="00F87F55"/>
    <w:rsid w:val="00F9034A"/>
    <w:rsid w:val="00F906AC"/>
    <w:rsid w:val="00F907C9"/>
    <w:rsid w:val="00F90CE0"/>
    <w:rsid w:val="00F91120"/>
    <w:rsid w:val="00F914B9"/>
    <w:rsid w:val="00F92014"/>
    <w:rsid w:val="00F9242C"/>
    <w:rsid w:val="00F92AB9"/>
    <w:rsid w:val="00F92E92"/>
    <w:rsid w:val="00F93677"/>
    <w:rsid w:val="00F9481D"/>
    <w:rsid w:val="00F95EB8"/>
    <w:rsid w:val="00F9608A"/>
    <w:rsid w:val="00F9642F"/>
    <w:rsid w:val="00F964F3"/>
    <w:rsid w:val="00F9657A"/>
    <w:rsid w:val="00F96DC4"/>
    <w:rsid w:val="00F97446"/>
    <w:rsid w:val="00F9772A"/>
    <w:rsid w:val="00F97CBD"/>
    <w:rsid w:val="00F97E34"/>
    <w:rsid w:val="00FA0310"/>
    <w:rsid w:val="00FA128E"/>
    <w:rsid w:val="00FA199D"/>
    <w:rsid w:val="00FA1C19"/>
    <w:rsid w:val="00FA2013"/>
    <w:rsid w:val="00FA269C"/>
    <w:rsid w:val="00FA28C3"/>
    <w:rsid w:val="00FA2B0E"/>
    <w:rsid w:val="00FA2E69"/>
    <w:rsid w:val="00FA3094"/>
    <w:rsid w:val="00FA3886"/>
    <w:rsid w:val="00FA4367"/>
    <w:rsid w:val="00FA4539"/>
    <w:rsid w:val="00FA47D0"/>
    <w:rsid w:val="00FA4D0A"/>
    <w:rsid w:val="00FA537C"/>
    <w:rsid w:val="00FA5463"/>
    <w:rsid w:val="00FA585E"/>
    <w:rsid w:val="00FA5B44"/>
    <w:rsid w:val="00FA689D"/>
    <w:rsid w:val="00FA690C"/>
    <w:rsid w:val="00FA7087"/>
    <w:rsid w:val="00FA7464"/>
    <w:rsid w:val="00FA7905"/>
    <w:rsid w:val="00FA7BB1"/>
    <w:rsid w:val="00FB0D6C"/>
    <w:rsid w:val="00FB1026"/>
    <w:rsid w:val="00FB1647"/>
    <w:rsid w:val="00FB1838"/>
    <w:rsid w:val="00FB1A38"/>
    <w:rsid w:val="00FB2040"/>
    <w:rsid w:val="00FB26E2"/>
    <w:rsid w:val="00FB2DB2"/>
    <w:rsid w:val="00FB2EAA"/>
    <w:rsid w:val="00FB35C6"/>
    <w:rsid w:val="00FB3678"/>
    <w:rsid w:val="00FB37F1"/>
    <w:rsid w:val="00FB3BA2"/>
    <w:rsid w:val="00FB4418"/>
    <w:rsid w:val="00FB4621"/>
    <w:rsid w:val="00FB4AB5"/>
    <w:rsid w:val="00FB543F"/>
    <w:rsid w:val="00FB5E0C"/>
    <w:rsid w:val="00FB6090"/>
    <w:rsid w:val="00FB7599"/>
    <w:rsid w:val="00FB7719"/>
    <w:rsid w:val="00FB7A20"/>
    <w:rsid w:val="00FB7D05"/>
    <w:rsid w:val="00FC0665"/>
    <w:rsid w:val="00FC0A71"/>
    <w:rsid w:val="00FC0C2B"/>
    <w:rsid w:val="00FC122A"/>
    <w:rsid w:val="00FC1612"/>
    <w:rsid w:val="00FC1BB1"/>
    <w:rsid w:val="00FC1D25"/>
    <w:rsid w:val="00FC1F84"/>
    <w:rsid w:val="00FC267E"/>
    <w:rsid w:val="00FC2712"/>
    <w:rsid w:val="00FC28FC"/>
    <w:rsid w:val="00FC33DA"/>
    <w:rsid w:val="00FC3837"/>
    <w:rsid w:val="00FC3B83"/>
    <w:rsid w:val="00FC4907"/>
    <w:rsid w:val="00FC53D0"/>
    <w:rsid w:val="00FC57CC"/>
    <w:rsid w:val="00FC5AE5"/>
    <w:rsid w:val="00FC6BF4"/>
    <w:rsid w:val="00FC7030"/>
    <w:rsid w:val="00FC7D57"/>
    <w:rsid w:val="00FD035F"/>
    <w:rsid w:val="00FD05D1"/>
    <w:rsid w:val="00FD0A24"/>
    <w:rsid w:val="00FD0C33"/>
    <w:rsid w:val="00FD1773"/>
    <w:rsid w:val="00FD1FF1"/>
    <w:rsid w:val="00FD259D"/>
    <w:rsid w:val="00FD2E4E"/>
    <w:rsid w:val="00FD334E"/>
    <w:rsid w:val="00FD3439"/>
    <w:rsid w:val="00FD385B"/>
    <w:rsid w:val="00FD3A7C"/>
    <w:rsid w:val="00FD3D3D"/>
    <w:rsid w:val="00FD4124"/>
    <w:rsid w:val="00FD43A0"/>
    <w:rsid w:val="00FD4806"/>
    <w:rsid w:val="00FD4DB9"/>
    <w:rsid w:val="00FD5112"/>
    <w:rsid w:val="00FD64C2"/>
    <w:rsid w:val="00FD684F"/>
    <w:rsid w:val="00FD6C01"/>
    <w:rsid w:val="00FD7585"/>
    <w:rsid w:val="00FD7941"/>
    <w:rsid w:val="00FD797F"/>
    <w:rsid w:val="00FD7C78"/>
    <w:rsid w:val="00FE038D"/>
    <w:rsid w:val="00FE059D"/>
    <w:rsid w:val="00FE085F"/>
    <w:rsid w:val="00FE0D65"/>
    <w:rsid w:val="00FE217F"/>
    <w:rsid w:val="00FE2D1E"/>
    <w:rsid w:val="00FE2F31"/>
    <w:rsid w:val="00FE315D"/>
    <w:rsid w:val="00FE3510"/>
    <w:rsid w:val="00FE3C64"/>
    <w:rsid w:val="00FE4646"/>
    <w:rsid w:val="00FE49FB"/>
    <w:rsid w:val="00FE4D3C"/>
    <w:rsid w:val="00FE4D88"/>
    <w:rsid w:val="00FE51F4"/>
    <w:rsid w:val="00FE51FC"/>
    <w:rsid w:val="00FE53E6"/>
    <w:rsid w:val="00FE57FB"/>
    <w:rsid w:val="00FE5AB4"/>
    <w:rsid w:val="00FE5B8E"/>
    <w:rsid w:val="00FE63BA"/>
    <w:rsid w:val="00FE66B5"/>
    <w:rsid w:val="00FE66D0"/>
    <w:rsid w:val="00FE732E"/>
    <w:rsid w:val="00FE74CB"/>
    <w:rsid w:val="00FE7FF0"/>
    <w:rsid w:val="00FF01AC"/>
    <w:rsid w:val="00FF05FB"/>
    <w:rsid w:val="00FF06F9"/>
    <w:rsid w:val="00FF0E30"/>
    <w:rsid w:val="00FF14A9"/>
    <w:rsid w:val="00FF1969"/>
    <w:rsid w:val="00FF1FEB"/>
    <w:rsid w:val="00FF2707"/>
    <w:rsid w:val="00FF2932"/>
    <w:rsid w:val="00FF346C"/>
    <w:rsid w:val="00FF380B"/>
    <w:rsid w:val="00FF3B03"/>
    <w:rsid w:val="00FF3CCC"/>
    <w:rsid w:val="00FF41E3"/>
    <w:rsid w:val="00FF4454"/>
    <w:rsid w:val="00FF45B7"/>
    <w:rsid w:val="00FF46BC"/>
    <w:rsid w:val="00FF4CC6"/>
    <w:rsid w:val="00FF562E"/>
    <w:rsid w:val="00FF5932"/>
    <w:rsid w:val="00FF5B65"/>
    <w:rsid w:val="00FF6EA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2"/>
    </o:shapelayout>
  </w:shapeDefaults>
  <w:decimalSymbol w:val=","/>
  <w:listSeparator w:val=";"/>
  <w14:docId w14:val="7788D618"/>
  <w15:docId w15:val="{702F1570-9976-440B-9EC1-54CDDE0266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83BDC"/>
    <w:rPr>
      <w:sz w:val="24"/>
      <w:szCs w:val="24"/>
      <w:lang w:val="en-GB"/>
    </w:rPr>
  </w:style>
  <w:style w:type="paragraph" w:styleId="Heading1">
    <w:name w:val="heading 1"/>
    <w:aliases w:val="BAR"/>
    <w:basedOn w:val="Normal"/>
    <w:next w:val="Normal"/>
    <w:link w:val="Heading1Char"/>
    <w:qFormat/>
    <w:rsid w:val="00983BDC"/>
    <w:pPr>
      <w:keepNext/>
      <w:jc w:val="center"/>
      <w:outlineLvl w:val="0"/>
    </w:pPr>
    <w:rPr>
      <w:b/>
      <w:bCs/>
      <w:lang w:val="ro-RO"/>
    </w:rPr>
  </w:style>
  <w:style w:type="paragraph" w:styleId="Heading2">
    <w:name w:val="heading 2"/>
    <w:basedOn w:val="Normal"/>
    <w:next w:val="Normal"/>
    <w:link w:val="Heading2Char"/>
    <w:qFormat/>
    <w:rsid w:val="00983BDC"/>
    <w:pPr>
      <w:keepNext/>
      <w:spacing w:before="60" w:after="60" w:line="192" w:lineRule="auto"/>
      <w:ind w:left="57" w:right="57"/>
      <w:outlineLvl w:val="1"/>
    </w:pPr>
    <w:rPr>
      <w:rFonts w:ascii="Helvetica-R" w:hAnsi="Helvetica-R"/>
      <w:b/>
      <w:bCs/>
      <w:sz w:val="20"/>
    </w:rPr>
  </w:style>
  <w:style w:type="paragraph" w:styleId="Heading3">
    <w:name w:val="heading 3"/>
    <w:basedOn w:val="Normal"/>
    <w:next w:val="Normal"/>
    <w:qFormat/>
    <w:rsid w:val="00983BDC"/>
    <w:pPr>
      <w:keepNext/>
      <w:spacing w:line="192" w:lineRule="auto"/>
      <w:ind w:left="57" w:right="57"/>
      <w:outlineLvl w:val="2"/>
    </w:pPr>
    <w:rPr>
      <w:rFonts w:ascii="Times-Roman-R" w:hAnsi="Times-Roman-R"/>
      <w:b/>
      <w:bCs/>
    </w:rPr>
  </w:style>
  <w:style w:type="paragraph" w:styleId="Heading4">
    <w:name w:val="heading 4"/>
    <w:basedOn w:val="Normal"/>
    <w:next w:val="Normal"/>
    <w:qFormat/>
    <w:rsid w:val="00983BDC"/>
    <w:pPr>
      <w:keepNext/>
      <w:spacing w:before="40" w:line="192" w:lineRule="auto"/>
      <w:ind w:left="57" w:right="57"/>
      <w:outlineLvl w:val="3"/>
    </w:pPr>
    <w:rPr>
      <w:rFonts w:ascii="Times-Roman-R" w:hAnsi="Times-Roman-R"/>
      <w:b/>
      <w:bCs/>
      <w:sz w:val="22"/>
    </w:rPr>
  </w:style>
  <w:style w:type="paragraph" w:styleId="Heading5">
    <w:name w:val="heading 5"/>
    <w:aliases w:val="normal"/>
    <w:basedOn w:val="Normal"/>
    <w:next w:val="Normal"/>
    <w:qFormat/>
    <w:rsid w:val="00983BDC"/>
    <w:pPr>
      <w:keepNext/>
      <w:spacing w:before="40" w:after="40" w:line="192" w:lineRule="auto"/>
      <w:ind w:left="57" w:right="57"/>
      <w:jc w:val="center"/>
      <w:outlineLvl w:val="4"/>
    </w:pPr>
    <w:rPr>
      <w:rFonts w:ascii="Times-Roman-R" w:hAnsi="Times-Roman-R"/>
      <w:b/>
      <w:bCs/>
      <w:spacing w:val="-10"/>
      <w:sz w:val="22"/>
    </w:rPr>
  </w:style>
  <w:style w:type="paragraph" w:styleId="Heading6">
    <w:name w:val="heading 6"/>
    <w:basedOn w:val="Normal"/>
    <w:next w:val="Normal"/>
    <w:qFormat/>
    <w:rsid w:val="00983BDC"/>
    <w:pPr>
      <w:keepNext/>
      <w:jc w:val="right"/>
      <w:outlineLvl w:val="5"/>
    </w:pPr>
    <w:rPr>
      <w:b/>
      <w:bCs/>
      <w:i/>
      <w:iCs/>
      <w:sz w:val="20"/>
      <w:lang w:val="ro-RO"/>
    </w:rPr>
  </w:style>
  <w:style w:type="paragraph" w:styleId="Heading7">
    <w:name w:val="heading 7"/>
    <w:basedOn w:val="Normal"/>
    <w:next w:val="Normal"/>
    <w:link w:val="Heading7Char"/>
    <w:qFormat/>
    <w:rsid w:val="00983BDC"/>
    <w:pPr>
      <w:keepNext/>
      <w:jc w:val="center"/>
      <w:outlineLvl w:val="6"/>
    </w:pPr>
    <w:rPr>
      <w:rFonts w:ascii="Helvetica-R" w:hAnsi="Helvetica-R"/>
      <w:b/>
      <w:bCs/>
      <w:sz w:val="28"/>
    </w:rPr>
  </w:style>
  <w:style w:type="paragraph" w:styleId="Heading8">
    <w:name w:val="heading 8"/>
    <w:basedOn w:val="Normal"/>
    <w:next w:val="Normal"/>
    <w:link w:val="Heading8Char"/>
    <w:qFormat/>
    <w:rsid w:val="00983BDC"/>
    <w:pPr>
      <w:keepNext/>
      <w:spacing w:line="192" w:lineRule="auto"/>
      <w:outlineLvl w:val="7"/>
    </w:pPr>
    <w:rPr>
      <w:rFonts w:ascii="Helvetica-R" w:hAnsi="Helvetica-R"/>
      <w:b/>
      <w:bCs/>
      <w:i/>
      <w:iCs/>
      <w:sz w:val="22"/>
      <w:lang w:val="ro-RO" w:eastAsia="ro-RO"/>
    </w:rPr>
  </w:style>
  <w:style w:type="paragraph" w:styleId="Heading9">
    <w:name w:val="heading 9"/>
    <w:basedOn w:val="Normal"/>
    <w:next w:val="Normal"/>
    <w:link w:val="Heading9Char"/>
    <w:qFormat/>
    <w:rsid w:val="00983BDC"/>
    <w:pPr>
      <w:keepNext/>
      <w:outlineLvl w:val="8"/>
    </w:pPr>
    <w:rPr>
      <w:b/>
      <w:bCs/>
      <w:i/>
      <w:iCs/>
      <w:sz w:val="20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BAR Char"/>
    <w:link w:val="Heading1"/>
    <w:rsid w:val="007C1F0F"/>
    <w:rPr>
      <w:b/>
      <w:bCs/>
      <w:sz w:val="24"/>
      <w:szCs w:val="24"/>
      <w:lang w:val="ro-RO"/>
    </w:rPr>
  </w:style>
  <w:style w:type="paragraph" w:customStyle="1" w:styleId="BARSTYLE">
    <w:name w:val="BARSTYLE"/>
    <w:basedOn w:val="Normal"/>
    <w:rsid w:val="00983BDC"/>
    <w:pPr>
      <w:tabs>
        <w:tab w:val="left" w:pos="284"/>
        <w:tab w:val="right" w:pos="709"/>
        <w:tab w:val="left" w:pos="1701"/>
        <w:tab w:val="left" w:pos="2835"/>
        <w:tab w:val="right" w:pos="3402"/>
        <w:tab w:val="left" w:pos="3969"/>
        <w:tab w:val="left" w:pos="4820"/>
        <w:tab w:val="left" w:pos="5670"/>
        <w:tab w:val="right" w:pos="7088"/>
      </w:tabs>
      <w:ind w:left="57" w:right="57"/>
    </w:pPr>
    <w:rPr>
      <w:rFonts w:ascii="Times-Roman-R" w:hAnsi="Times-Roman-R"/>
      <w:noProof/>
      <w:sz w:val="22"/>
      <w:szCs w:val="20"/>
      <w:lang w:val="nl-NL"/>
    </w:rPr>
  </w:style>
  <w:style w:type="paragraph" w:styleId="Header">
    <w:name w:val="header"/>
    <w:basedOn w:val="Normal"/>
    <w:link w:val="HeaderChar"/>
    <w:rsid w:val="00983BDC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rsid w:val="00983BDC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983BDC"/>
  </w:style>
  <w:style w:type="paragraph" w:styleId="BlockText">
    <w:name w:val="Block Text"/>
    <w:basedOn w:val="Normal"/>
    <w:rsid w:val="00983BDC"/>
    <w:pPr>
      <w:spacing w:before="40" w:line="192" w:lineRule="auto"/>
      <w:ind w:left="113" w:right="113"/>
      <w:jc w:val="center"/>
    </w:pPr>
    <w:rPr>
      <w:rFonts w:ascii="Times-Roman-R" w:hAnsi="Times-Roman-R"/>
      <w:sz w:val="22"/>
    </w:rPr>
  </w:style>
  <w:style w:type="paragraph" w:styleId="Caption">
    <w:name w:val="caption"/>
    <w:basedOn w:val="Normal"/>
    <w:next w:val="Normal"/>
    <w:qFormat/>
    <w:rsid w:val="00983BDC"/>
    <w:rPr>
      <w:rFonts w:ascii="Times-Roman-R" w:hAnsi="Times-Roman-R"/>
      <w:b/>
      <w:bCs/>
      <w:sz w:val="22"/>
    </w:rPr>
  </w:style>
  <w:style w:type="paragraph" w:styleId="Title">
    <w:name w:val="Title"/>
    <w:basedOn w:val="Normal"/>
    <w:qFormat/>
    <w:rsid w:val="00983BDC"/>
    <w:pPr>
      <w:jc w:val="center"/>
    </w:pPr>
    <w:rPr>
      <w:rFonts w:ascii="Times-Roman-R" w:hAnsi="Times-Roman-R"/>
      <w:spacing w:val="40"/>
      <w:sz w:val="32"/>
    </w:rPr>
  </w:style>
  <w:style w:type="paragraph" w:styleId="BodyText">
    <w:name w:val="Body Text"/>
    <w:basedOn w:val="Normal"/>
    <w:link w:val="BodyTextChar"/>
    <w:rsid w:val="00983BDC"/>
    <w:pPr>
      <w:spacing w:before="40" w:after="40" w:line="192" w:lineRule="auto"/>
      <w:jc w:val="center"/>
    </w:pPr>
    <w:rPr>
      <w:rFonts w:ascii="Helvetica-R" w:hAnsi="Helvetica-R"/>
      <w:b/>
      <w:bCs/>
      <w:sz w:val="20"/>
    </w:rPr>
  </w:style>
  <w:style w:type="character" w:styleId="Hyperlink">
    <w:name w:val="Hyperlink"/>
    <w:rsid w:val="00BF1E05"/>
    <w:rPr>
      <w:color w:val="0000FF"/>
      <w:u w:val="single"/>
    </w:rPr>
  </w:style>
  <w:style w:type="character" w:styleId="FollowedHyperlink">
    <w:name w:val="FollowedHyperlink"/>
    <w:rsid w:val="00BF1E05"/>
    <w:rPr>
      <w:color w:val="800080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C45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8C4528"/>
    <w:rPr>
      <w:rFonts w:ascii="Tahoma" w:hAnsi="Tahoma" w:cs="Tahoma"/>
      <w:sz w:val="16"/>
      <w:szCs w:val="16"/>
      <w:lang w:val="en-GB"/>
    </w:rPr>
  </w:style>
  <w:style w:type="character" w:customStyle="1" w:styleId="Heading7Char">
    <w:name w:val="Heading 7 Char"/>
    <w:link w:val="Heading7"/>
    <w:rsid w:val="00871E73"/>
    <w:rPr>
      <w:rFonts w:ascii="Helvetica-R" w:hAnsi="Helvetica-R"/>
      <w:b/>
      <w:bCs/>
      <w:sz w:val="28"/>
      <w:szCs w:val="24"/>
      <w:lang w:val="en-GB"/>
    </w:rPr>
  </w:style>
  <w:style w:type="character" w:customStyle="1" w:styleId="Heading8Char">
    <w:name w:val="Heading 8 Char"/>
    <w:link w:val="Heading8"/>
    <w:rsid w:val="00871E73"/>
    <w:rPr>
      <w:rFonts w:ascii="Helvetica-R" w:hAnsi="Helvetica-R"/>
      <w:b/>
      <w:bCs/>
      <w:i/>
      <w:iCs/>
      <w:sz w:val="22"/>
      <w:szCs w:val="24"/>
      <w:lang w:val="ro-RO" w:eastAsia="ro-RO"/>
    </w:rPr>
  </w:style>
  <w:style w:type="character" w:customStyle="1" w:styleId="Heading9Char">
    <w:name w:val="Heading 9 Char"/>
    <w:link w:val="Heading9"/>
    <w:rsid w:val="00871E73"/>
    <w:rPr>
      <w:b/>
      <w:bCs/>
      <w:i/>
      <w:iCs/>
      <w:szCs w:val="24"/>
      <w:lang w:val="ro-RO"/>
    </w:rPr>
  </w:style>
  <w:style w:type="character" w:customStyle="1" w:styleId="HeaderChar">
    <w:name w:val="Header Char"/>
    <w:link w:val="Header"/>
    <w:rsid w:val="00871E73"/>
    <w:rPr>
      <w:sz w:val="24"/>
      <w:szCs w:val="24"/>
      <w:lang w:val="en-GB"/>
    </w:rPr>
  </w:style>
  <w:style w:type="character" w:customStyle="1" w:styleId="FooterChar">
    <w:name w:val="Footer Char"/>
    <w:link w:val="Footer"/>
    <w:rsid w:val="00871E73"/>
    <w:rPr>
      <w:sz w:val="24"/>
      <w:szCs w:val="24"/>
      <w:lang w:val="en-GB"/>
    </w:rPr>
  </w:style>
  <w:style w:type="character" w:customStyle="1" w:styleId="BodyTextChar">
    <w:name w:val="Body Text Char"/>
    <w:link w:val="BodyText"/>
    <w:rsid w:val="00871E73"/>
    <w:rPr>
      <w:rFonts w:ascii="Helvetica-R" w:hAnsi="Helvetica-R"/>
      <w:b/>
      <w:bCs/>
      <w:szCs w:val="24"/>
      <w:lang w:val="en-GB"/>
    </w:rPr>
  </w:style>
  <w:style w:type="character" w:customStyle="1" w:styleId="Heading2Char">
    <w:name w:val="Heading 2 Char"/>
    <w:link w:val="Heading2"/>
    <w:rsid w:val="0008788B"/>
    <w:rPr>
      <w:rFonts w:ascii="Helvetica-R" w:hAnsi="Helvetica-R"/>
      <w:b/>
      <w:bCs/>
      <w:szCs w:val="24"/>
      <w:lang w:val="en-GB"/>
    </w:rPr>
  </w:style>
  <w:style w:type="paragraph" w:customStyle="1" w:styleId="Style1">
    <w:name w:val="Style1"/>
    <w:basedOn w:val="Normal"/>
    <w:rsid w:val="0008788B"/>
    <w:pPr>
      <w:numPr>
        <w:numId w:val="1"/>
      </w:numPr>
      <w:tabs>
        <w:tab w:val="clear" w:pos="96"/>
        <w:tab w:val="num" w:pos="870"/>
      </w:tabs>
      <w:ind w:left="870" w:hanging="360"/>
    </w:pPr>
  </w:style>
  <w:style w:type="paragraph" w:styleId="ListBullet">
    <w:name w:val="List Bullet"/>
    <w:basedOn w:val="Normal"/>
    <w:uiPriority w:val="99"/>
    <w:unhideWhenUsed/>
    <w:rsid w:val="004F06C6"/>
    <w:pPr>
      <w:numPr>
        <w:numId w:val="48"/>
      </w:numPr>
      <w:tabs>
        <w:tab w:val="clear" w:pos="360"/>
      </w:tabs>
      <w:ind w:left="0" w:firstLine="0"/>
      <w:contextualSpacing/>
    </w:pPr>
  </w:style>
  <w:style w:type="paragraph" w:customStyle="1" w:styleId="TableParagraph">
    <w:name w:val="Table Paragraph"/>
    <w:basedOn w:val="Normal"/>
    <w:uiPriority w:val="1"/>
    <w:qFormat/>
    <w:rsid w:val="00A40BEA"/>
    <w:pPr>
      <w:widowControl w:val="0"/>
    </w:pPr>
    <w:rPr>
      <w:rFonts w:ascii="Calibri" w:eastAsia="Calibri" w:hAnsi="Calibri"/>
      <w:sz w:val="22"/>
      <w:szCs w:val="2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XP\Application%20Data\Microsoft\Templates\bar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bar.dot</Template>
  <TotalTime>6</TotalTime>
  <Pages>1</Pages>
  <Words>18038</Words>
  <Characters>102823</Characters>
  <Application>Microsoft Office Word</Application>
  <DocSecurity>0</DocSecurity>
  <Lines>856</Lines>
  <Paragraphs>241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>C</vt:lpstr>
      <vt:lpstr>C</vt:lpstr>
    </vt:vector>
  </TitlesOfParts>
  <Company>filaret</Company>
  <LinksUpToDate>false</LinksUpToDate>
  <CharactersWithSpaces>120620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</dc:title>
  <dc:subject/>
  <dc:creator>Victor</dc:creator>
  <cp:keywords/>
  <dc:description/>
  <cp:lastModifiedBy>DTP TIPAR</cp:lastModifiedBy>
  <cp:revision>6</cp:revision>
  <cp:lastPrinted>2012-08-09T05:47:00Z</cp:lastPrinted>
  <dcterms:created xsi:type="dcterms:W3CDTF">2026-10-13T06:48:00Z</dcterms:created>
  <dcterms:modified xsi:type="dcterms:W3CDTF">2026-10-13T08:07:00Z</dcterms:modified>
</cp:coreProperties>
</file>