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F5C0F" w14:textId="77777777" w:rsidR="00F35F03" w:rsidRPr="00112589" w:rsidRDefault="00F35F03" w:rsidP="00883759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  <w:lang w:val="ro-RO"/>
        </w:rPr>
      </w:pPr>
      <w:r w:rsidRPr="00112589">
        <w:rPr>
          <w:b/>
          <w:spacing w:val="-8"/>
          <w:sz w:val="16"/>
          <w:szCs w:val="16"/>
          <w:lang w:val="ro-RO"/>
        </w:rPr>
        <w:t>C.N.C.F. "C.F.R." S.A. -  D I R E C Ţ I A  L I N I I</w:t>
      </w:r>
    </w:p>
    <w:p w14:paraId="669B9F23" w14:textId="13EEE89E" w:rsidR="00737B97" w:rsidRPr="00112589" w:rsidRDefault="00F35F03" w:rsidP="00737B97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  <w:lang w:val="ro-RO"/>
        </w:rPr>
      </w:pPr>
      <w:r w:rsidRPr="001A77EE">
        <w:rPr>
          <w:b/>
          <w:sz w:val="16"/>
          <w:szCs w:val="16"/>
          <w:lang w:val="ro-RO"/>
        </w:rPr>
        <w:t>in</w:t>
      </w:r>
    </w:p>
    <w:p w14:paraId="7B34ECEF" w14:textId="7EC921B5" w:rsidR="00F35F03" w:rsidRPr="00112589" w:rsidRDefault="00F35F03" w:rsidP="00883759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  <w:lang w:val="ro-RO"/>
        </w:rPr>
      </w:pPr>
      <w:r w:rsidRPr="00112589">
        <w:rPr>
          <w:b/>
          <w:sz w:val="16"/>
          <w:szCs w:val="16"/>
          <w:lang w:val="ro-RO"/>
        </w:rPr>
        <w:t xml:space="preserve"> (de la pagina 1 la pagina )</w:t>
      </w:r>
    </w:p>
    <w:p w14:paraId="38728A41" w14:textId="77777777" w:rsidR="00F35F03" w:rsidRDefault="00F35F03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1D2EBC27" w14:textId="77777777" w:rsidR="00F35F03" w:rsidRDefault="00F35F03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  <w:lang w:val="ro-RO"/>
        </w:rPr>
      </w:pPr>
    </w:p>
    <w:p w14:paraId="24F4E429" w14:textId="77777777" w:rsidR="00F35F03" w:rsidRDefault="00F35F03">
      <w:pPr>
        <w:jc w:val="center"/>
        <w:rPr>
          <w:sz w:val="28"/>
        </w:rPr>
      </w:pPr>
    </w:p>
    <w:p w14:paraId="61E1B104" w14:textId="77777777" w:rsidR="00F35F03" w:rsidRDefault="00F35F03">
      <w:pPr>
        <w:jc w:val="center"/>
        <w:rPr>
          <w:sz w:val="28"/>
        </w:rPr>
      </w:pPr>
    </w:p>
    <w:p w14:paraId="2A50C22B" w14:textId="77777777" w:rsidR="00F35F03" w:rsidRDefault="00F35F03">
      <w:pPr>
        <w:jc w:val="center"/>
        <w:rPr>
          <w:sz w:val="28"/>
        </w:rPr>
      </w:pPr>
    </w:p>
    <w:p w14:paraId="61083E07" w14:textId="77777777" w:rsidR="00F35F03" w:rsidRDefault="00F35F03">
      <w:pPr>
        <w:jc w:val="center"/>
        <w:rPr>
          <w:b/>
          <w:bCs/>
          <w:noProof/>
          <w:spacing w:val="80"/>
          <w:sz w:val="32"/>
          <w:lang w:val="en-US"/>
        </w:rPr>
      </w:pPr>
    </w:p>
    <w:p w14:paraId="14406A49" w14:textId="77777777" w:rsidR="00F35F03" w:rsidRDefault="00F35F03">
      <w:pPr>
        <w:jc w:val="center"/>
        <w:rPr>
          <w:b/>
          <w:bCs/>
          <w:noProof/>
          <w:spacing w:val="80"/>
          <w:sz w:val="32"/>
          <w:lang w:val="en-US"/>
        </w:rPr>
      </w:pPr>
      <w:r>
        <w:rPr>
          <w:b/>
          <w:bCs/>
          <w:noProof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BRAŞOV</w:t>
      </w:r>
    </w:p>
    <w:p w14:paraId="063A40E6" w14:textId="77777777" w:rsidR="00F35F03" w:rsidRDefault="00000000">
      <w:pPr>
        <w:rPr>
          <w:b/>
          <w:bCs/>
          <w:spacing w:val="40"/>
        </w:rPr>
      </w:pPr>
      <w:r>
        <w:rPr>
          <w:b/>
          <w:bCs/>
          <w:noProof/>
          <w:spacing w:val="80"/>
          <w:sz w:val="32"/>
          <w:lang w:val="en-US"/>
        </w:rPr>
        <w:pict w14:anchorId="413A3F68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1.1pt;margin-top:2.2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03D86AE2" w14:textId="77777777" w:rsidR="00F35F03" w:rsidRDefault="00F35F03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208923D7" w14:textId="77777777" w:rsidR="00F35F03" w:rsidRDefault="00F35F03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1-10 noiembrie 2026</w:t>
      </w:r>
    </w:p>
    <w:p w14:paraId="4830AA60" w14:textId="77777777" w:rsidR="00F35F03" w:rsidRPr="00304457" w:rsidRDefault="00F35F03" w:rsidP="00304457">
      <w:pPr>
        <w:framePr w:w="8282" w:h="357" w:hRule="exact" w:wrap="notBeside" w:vAnchor="page" w:hAnchor="page" w:x="1742" w:y="3552"/>
        <w:rPr>
          <w:lang w:val="ro-RO" w:eastAsia="ro-RO"/>
        </w:rPr>
      </w:pPr>
    </w:p>
    <w:p w14:paraId="0E04F25B" w14:textId="77777777" w:rsidR="00F35F03" w:rsidRDefault="00F35F03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F35F03" w14:paraId="6A1D6AE0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6ED2397D" w14:textId="77777777" w:rsidR="00F35F03" w:rsidRDefault="00F35F03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11F4659A" w14:textId="77777777" w:rsidR="00F35F03" w:rsidRDefault="00F35F03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</w:t>
            </w:r>
          </w:p>
          <w:p w14:paraId="67EA7BB7" w14:textId="77777777" w:rsidR="00F35F03" w:rsidRDefault="00F35F03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29991338" w14:textId="77777777" w:rsidR="00F35F03" w:rsidRDefault="00F35F03" w:rsidP="00FC1F7F">
            <w:pPr>
              <w:spacing w:after="4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LINIA SIMPLĂ</w:t>
            </w:r>
          </w:p>
          <w:p w14:paraId="708308DB" w14:textId="77777777" w:rsidR="00F35F03" w:rsidRDefault="00F35F03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6DF7BEA1" w14:textId="77777777" w:rsidR="00F35F03" w:rsidRDefault="00F35F03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5459171B" w14:textId="77777777" w:rsidR="00F35F03" w:rsidRDefault="00F35F03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STAŢIA</w:t>
            </w:r>
          </w:p>
          <w:p w14:paraId="78D840F2" w14:textId="77777777" w:rsidR="00F35F03" w:rsidRDefault="00F35F03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1B407176" w14:textId="77777777" w:rsidR="00F35F03" w:rsidRDefault="00F35F03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124D84ED" w14:textId="77777777" w:rsidR="00F35F03" w:rsidRDefault="00F35F03" w:rsidP="002A2B4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APARATE DE CALE ÎN ABATERE</w:t>
            </w:r>
          </w:p>
          <w:p w14:paraId="42F12F65" w14:textId="77777777" w:rsidR="00F35F03" w:rsidRDefault="00F35F03" w:rsidP="002A2B4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şi</w:t>
            </w:r>
          </w:p>
          <w:p w14:paraId="39B4117B" w14:textId="77777777" w:rsidR="00F35F03" w:rsidRDefault="00F35F03" w:rsidP="002A2B4F">
            <w:pPr>
              <w:spacing w:before="8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LINII </w:t>
            </w:r>
          </w:p>
          <w:p w14:paraId="4C0F62B7" w14:textId="77777777" w:rsidR="00F35F03" w:rsidRDefault="00F35F03" w:rsidP="002A2B4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ABĂTUTE</w:t>
            </w:r>
          </w:p>
          <w:p w14:paraId="054AE7D1" w14:textId="77777777" w:rsidR="00F35F03" w:rsidRDefault="00F35F03" w:rsidP="002A2B4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DIN </w:t>
            </w:r>
          </w:p>
          <w:p w14:paraId="25ABEE88" w14:textId="77777777" w:rsidR="00F35F03" w:rsidRDefault="00F35F03" w:rsidP="002A2B4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4FEA9453" w14:textId="77777777" w:rsidR="00F35F03" w:rsidRDefault="00F35F03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II</w:t>
            </w:r>
          </w:p>
          <w:p w14:paraId="7549017A" w14:textId="77777777" w:rsidR="00F35F03" w:rsidRDefault="00F35F03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0CCA908C" w14:textId="77777777" w:rsidR="00F35F03" w:rsidRDefault="00F35F03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5217FBA3" w14:textId="77777777" w:rsidR="00F35F03" w:rsidRDefault="00F35F03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7D1D7F91" w14:textId="77777777" w:rsidR="00F35F03" w:rsidRDefault="00F35F03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6FB3D855" w14:textId="77777777" w:rsidR="00F35F03" w:rsidRDefault="00F35F03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617F1C0E" w14:textId="77777777" w:rsidR="00F35F03" w:rsidRDefault="00F35F03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</w:t>
            </w:r>
          </w:p>
          <w:p w14:paraId="64642392" w14:textId="77777777" w:rsidR="00F35F03" w:rsidRDefault="00F35F03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staţii aferente </w:t>
            </w:r>
          </w:p>
          <w:p w14:paraId="70B573C0" w14:textId="77777777" w:rsidR="00F35F03" w:rsidRDefault="00F35F03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7C26732C" w14:textId="77777777" w:rsidR="00F35F03" w:rsidRDefault="00F35F03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  <w:lang w:val="ro-RO"/>
              </w:rPr>
            </w:pPr>
            <w:r>
              <w:rPr>
                <w:b/>
                <w:bCs/>
                <w:i/>
                <w:iCs/>
                <w:spacing w:val="40"/>
                <w:lang w:val="ro-RO"/>
              </w:rPr>
              <w:t>OBSERVAŢII</w:t>
            </w:r>
          </w:p>
        </w:tc>
      </w:tr>
      <w:tr w:rsidR="00F35F03" w14:paraId="1021C76E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0599F203" w14:textId="77777777" w:rsidR="00F35F03" w:rsidRDefault="00F35F03" w:rsidP="00FC1F7F">
            <w:pPr>
              <w:spacing w:line="192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7DE6205F" w14:textId="77777777" w:rsidR="00F35F03" w:rsidRDefault="00F35F03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0074E110" w14:textId="77777777" w:rsidR="00F35F03" w:rsidRDefault="00F35F03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1EEAE2BB" w14:textId="77777777" w:rsidR="00F35F03" w:rsidRDefault="00F35F03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3408D117" w14:textId="77777777" w:rsidR="00F35F03" w:rsidRDefault="00F35F03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514A2454" w14:textId="77777777" w:rsidR="00F35F03" w:rsidRDefault="00F35F03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246078DB" w14:textId="77777777" w:rsidR="00F35F03" w:rsidRDefault="00F35F03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24092C8C" w14:textId="77777777" w:rsidR="00F35F03" w:rsidRDefault="00F35F03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km. la </w:t>
            </w:r>
          </w:p>
          <w:p w14:paraId="0EFEB92D" w14:textId="77777777" w:rsidR="00F35F03" w:rsidRDefault="00F35F03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5D129D4E" w14:textId="77777777" w:rsidR="00F35F03" w:rsidRDefault="00F35F03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2E29AEC0" w14:textId="77777777" w:rsidR="00F35F03" w:rsidRDefault="00F35F03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</w:tr>
    </w:tbl>
    <w:p w14:paraId="7AEC8BF7" w14:textId="77777777" w:rsidR="00F35F03" w:rsidRDefault="00F35F03">
      <w:pPr>
        <w:spacing w:line="192" w:lineRule="auto"/>
        <w:jc w:val="center"/>
      </w:pPr>
    </w:p>
    <w:p w14:paraId="5FC28E18" w14:textId="77777777" w:rsidR="00F35F03" w:rsidRDefault="00F35F03">
      <w:pPr>
        <w:spacing w:line="192" w:lineRule="auto"/>
        <w:ind w:left="-57" w:right="-57"/>
        <w:jc w:val="center"/>
        <w:rPr>
          <w:b/>
          <w:bCs/>
          <w:lang w:val="ro-RO"/>
        </w:rPr>
      </w:pPr>
      <w:r>
        <w:rPr>
          <w:b/>
          <w:bCs/>
          <w:lang w:val="ro-RO"/>
        </w:rPr>
        <w:t>TOATE RESTRICŢIILE ŞI LIMITĂRILE DE VITEZĂ SE VOR RESPECTA CU TOT TRENUL !</w:t>
      </w:r>
    </w:p>
    <w:p w14:paraId="45D2293A" w14:textId="77777777" w:rsidR="00F35F03" w:rsidRPr="00C40B51" w:rsidRDefault="00F35F03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2A846F3D" w14:textId="77777777" w:rsidR="00F35F03" w:rsidRPr="00C40B51" w:rsidRDefault="00F35F03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35AC307B" w14:textId="77777777" w:rsidR="00F35F03" w:rsidRPr="00C40B51" w:rsidRDefault="00F35F03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2F7FD577" w14:textId="77777777" w:rsidR="00F35F03" w:rsidRDefault="00F35F03" w:rsidP="004C7D25">
      <w:pPr>
        <w:pStyle w:val="Heading1"/>
        <w:spacing w:line="360" w:lineRule="auto"/>
      </w:pPr>
      <w:r>
        <w:t>LINIA 101</w:t>
      </w:r>
    </w:p>
    <w:p w14:paraId="562CF9BD" w14:textId="77777777" w:rsidR="00F35F03" w:rsidRDefault="00F35F03" w:rsidP="00877BCD">
      <w:pPr>
        <w:pStyle w:val="Heading1"/>
        <w:spacing w:line="360" w:lineRule="auto"/>
        <w:rPr>
          <w:b w:val="0"/>
          <w:bCs w:val="0"/>
          <w:sz w:val="8"/>
        </w:rPr>
      </w:pPr>
      <w:r>
        <w:t>CHITILA - GOLEŞTI - PITEŞTI - PIATRA OLT – CRAIOVA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F35F03" w14:paraId="4063A8F9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5BAC1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A3197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9+455</w:t>
            </w:r>
          </w:p>
          <w:p w14:paraId="799D3F86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9+960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AF76F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32B9F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Chitila - </w:t>
            </w:r>
          </w:p>
          <w:p w14:paraId="1E7D6BD9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 zonă macaze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F2BB0" w14:textId="77777777" w:rsidR="00F35F03" w:rsidRPr="009E41CA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BE033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4AF2A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09F4D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BF390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51BA3B1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1E468EA1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6330C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11DFC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9+960</w:t>
            </w:r>
          </w:p>
          <w:p w14:paraId="28184974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6B91D" w14:textId="77777777" w:rsidR="00F35F03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85C6F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Chitila</w:t>
            </w:r>
          </w:p>
          <w:p w14:paraId="4BBEF26E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14/16, cap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73335" w14:textId="77777777" w:rsidR="00F35F03" w:rsidRPr="009E41CA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482DF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D805A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1C047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A5DDA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89F49EA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1E3680F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de la liniile 4 - 11 și spre </w:t>
            </w:r>
          </w:p>
          <w:p w14:paraId="0C1BB6F5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fir I Chitila - Săbăreni.</w:t>
            </w:r>
          </w:p>
        </w:tc>
      </w:tr>
      <w:tr w:rsidR="00F35F03" w14:paraId="46685EDF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A74BF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D8BCE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939D0" w14:textId="77777777" w:rsidR="00F35F03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BA5CB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 - Săbăreni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456A8" w14:textId="77777777" w:rsidR="00F35F03" w:rsidRPr="009E41CA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D32D1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32FDA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10+600</w:t>
            </w:r>
          </w:p>
          <w:p w14:paraId="778F9350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34B16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481E8" w14:textId="77777777" w:rsidR="00F35F03" w:rsidRPr="002C0EEF" w:rsidRDefault="00F35F03" w:rsidP="006A06F9">
            <w:pPr>
              <w:pStyle w:val="TableParagraph"/>
              <w:spacing w:line="221" w:lineRule="exact"/>
              <w:ind w:left="3"/>
              <w:rPr>
                <w:rFonts w:ascii="Times New Roman" w:eastAsia="Arial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Arial" w:hAnsi="Times New Roman"/>
                <w:b/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2"/>
                <w:sz w:val="20"/>
                <w:szCs w:val="20"/>
              </w:rPr>
              <w:t>S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mnal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z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tă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pe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ere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n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br/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cu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c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u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diagon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ă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F35F03" w14:paraId="1FDA8310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C76B1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22A6F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2BEC3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D21E5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Săbăreni</w:t>
            </w:r>
          </w:p>
          <w:p w14:paraId="35FA2CFA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C440B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10 </w:t>
            </w:r>
          </w:p>
          <w:p w14:paraId="5AEB2FF0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AF124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1BB95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6243C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8FB39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şi 5.</w:t>
            </w:r>
          </w:p>
        </w:tc>
      </w:tr>
      <w:tr w:rsidR="00F35F03" w14:paraId="1E448C29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2CFFC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1C1DA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22+500</w:t>
            </w:r>
          </w:p>
          <w:p w14:paraId="0F8690BB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24+190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B02D1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7DE32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Ciocăneşti</w:t>
            </w:r>
          </w:p>
          <w:p w14:paraId="51F40EF0" w14:textId="77777777" w:rsidR="00F35F03" w:rsidRDefault="00F35F03" w:rsidP="00216B4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directă, și zona aparate de cale </w:t>
            </w:r>
            <w:r>
              <w:rPr>
                <w:b/>
                <w:bCs/>
                <w:sz w:val="20"/>
                <w:lang w:val="ro-RO"/>
              </w:rPr>
              <w:br/>
              <w:t>Cap X+Y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DE0E3" w14:textId="77777777" w:rsidR="00F35F03" w:rsidRPr="009E41CA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913D2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A3156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3861C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CC028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58286F5E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1BB43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9E64A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45C67" w14:textId="77777777" w:rsidR="00F35F03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9CC1C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Ghergani, linia 2 directă + zonă aparate cale Cap X + Y - 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82F34" w14:textId="77777777" w:rsidR="00F35F03" w:rsidRPr="009E41CA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7C058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AE3BC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35+400</w:t>
            </w:r>
          </w:p>
          <w:p w14:paraId="4E9F6F20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6F192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E4ACD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0045DC22" w14:textId="77777777" w:rsidTr="003F58BA">
        <w:trPr>
          <w:cantSplit/>
          <w:trHeight w:val="6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53B46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FA2E7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953C7" w14:textId="77777777" w:rsidR="00F35F03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FEDA8" w14:textId="77777777" w:rsidR="00F35F03" w:rsidRDefault="00F35F03" w:rsidP="0098369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Ghergani – Titu – Fusea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D2351" w14:textId="77777777" w:rsidR="00F35F03" w:rsidRPr="009E41CA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0B9BD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23CF0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38+800</w:t>
            </w:r>
          </w:p>
          <w:p w14:paraId="5CC87C48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4BFBC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C4026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5B4553B0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AAE2A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84260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718CC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F37C9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Ciocăneşti</w:t>
            </w:r>
          </w:p>
          <w:p w14:paraId="7FCC0430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schimbătorul numărul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9B466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9 </w:t>
            </w:r>
          </w:p>
          <w:p w14:paraId="651A9CC5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D2B1A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B4FC0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F4148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83A67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7031D8B4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871B7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F26BE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24+190</w:t>
            </w:r>
          </w:p>
          <w:p w14:paraId="501DEF69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66550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9838F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Ciocăneşti -</w:t>
            </w:r>
          </w:p>
          <w:p w14:paraId="61D8C217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Ghergani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ACE96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42F59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967E3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3415D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F54B8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286B3F21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364A1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85C69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35+100</w:t>
            </w:r>
          </w:p>
          <w:p w14:paraId="000E25E1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FD46C" w14:textId="77777777" w:rsidR="00F35F03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5091A" w14:textId="77777777" w:rsidR="00F35F03" w:rsidRDefault="00F35F03" w:rsidP="008F3AE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Ghergani linia 3 directă și zonă aparate de cale Cap X și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B1811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71420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BE231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17873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696FD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0EB0B926" w14:textId="77777777" w:rsidTr="003F58BA">
        <w:trPr>
          <w:cantSplit/>
          <w:trHeight w:val="5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198F3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57273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48D41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BCA9B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Ghergani</w:t>
            </w:r>
          </w:p>
          <w:p w14:paraId="17788DE7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06E8987C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E7E0D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68A9F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0BDB1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A1787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562EB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690E49B7" w14:textId="77777777" w:rsidTr="003F58BA">
        <w:trPr>
          <w:cantSplit/>
          <w:trHeight w:val="5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BB03C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4C7F0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42+000</w:t>
            </w:r>
          </w:p>
          <w:p w14:paraId="3057095F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47+270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F4A6B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6BA98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Ghergani -</w:t>
            </w:r>
          </w:p>
          <w:p w14:paraId="0E513D40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78688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0F7C7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E8E79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C7120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CC92B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3FC419B3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EDC2D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19D5C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ECBA8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7C1FA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54F95468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809A5" w14:textId="77777777" w:rsidR="00F35F03" w:rsidRPr="00A165AE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23, 29 și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7066A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DD391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A5153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E82FD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22D402DF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AC72F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84A23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47+400</w:t>
            </w:r>
          </w:p>
          <w:p w14:paraId="6521086A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CB355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8A223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20C105E3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+ sch. 9, 17, 19, 25, 27, Cap X și TDJ 32/36, sch. 6 și 10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BA1F8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16C07" w14:textId="77777777" w:rsidR="00F35F03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A2695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6D409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10FB2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43F75960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EEB5F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8647E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40C77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F1124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777158BC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60926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19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9E387" w14:textId="77777777" w:rsidR="00F35F03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A7B05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E6BDE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D29FE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B30E956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E746FF2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4, 5 și 6.</w:t>
            </w:r>
          </w:p>
        </w:tc>
      </w:tr>
      <w:tr w:rsidR="00F35F03" w14:paraId="1BC1D60D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C9624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88385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A781B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E9F24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6B3C0151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B6713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E3E68" w14:textId="77777777" w:rsidR="00F35F03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D1B62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06541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9429B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13D25E6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1E3D07C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6, 7 și 8.</w:t>
            </w:r>
          </w:p>
        </w:tc>
      </w:tr>
      <w:tr w:rsidR="00F35F03" w14:paraId="1E5D0D31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D829E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8ECB2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D47E6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C173A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2983C94A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DDEB8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37/39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61395" w14:textId="77777777" w:rsidR="00F35F03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A13B2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261F7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51374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99810FF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9D0E7E5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și 8.</w:t>
            </w:r>
          </w:p>
        </w:tc>
      </w:tr>
      <w:tr w:rsidR="00F35F03" w14:paraId="0ECB38C4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FD1D6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1F20F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FF1E8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01D8F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664ACD57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46D01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56/58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69681" w14:textId="77777777" w:rsidR="00F35F03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8B638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356A3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F9251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5FD04DE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6B09184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8 și 10.</w:t>
            </w:r>
          </w:p>
        </w:tc>
      </w:tr>
      <w:tr w:rsidR="00F35F03" w14:paraId="78CCF060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D7971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8AD68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141F4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BF8F2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50FA2472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4FCA9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26DB1AB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și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5B188" w14:textId="77777777" w:rsidR="00F35F03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88208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12C4C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D2CB7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1D91870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08B3DC2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4.</w:t>
            </w:r>
          </w:p>
        </w:tc>
      </w:tr>
      <w:tr w:rsidR="00F35F03" w14:paraId="2ACC63B4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E8CDA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E6947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999B8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AE1E9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04899F16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8B0A3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188D260C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34 / 42 </w:t>
            </w:r>
          </w:p>
          <w:p w14:paraId="79F9631D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6F5C37AF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3FD120FF" w14:textId="77777777" w:rsidR="00F35F03" w:rsidRPr="00A165AE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 / 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BAA2E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C94DA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76FD8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AAD07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83CAD2C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5 - 9.</w:t>
            </w:r>
          </w:p>
        </w:tc>
      </w:tr>
      <w:tr w:rsidR="00F35F03" w14:paraId="25E03213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9A762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7673E" w14:textId="77777777" w:rsidR="00F35F03" w:rsidRDefault="00F35F03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49+700</w:t>
            </w:r>
          </w:p>
          <w:p w14:paraId="1D808D1E" w14:textId="77777777" w:rsidR="00F35F03" w:rsidRDefault="00F35F03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27856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F5D2C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Titu - Fusea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64A55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E878D" w14:textId="77777777" w:rsidR="00F35F03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322FC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1F3A4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CA91B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294F5F48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DBE66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E0B12" w14:textId="77777777" w:rsidR="00F35F03" w:rsidRDefault="00F35F03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52+820</w:t>
            </w:r>
          </w:p>
          <w:p w14:paraId="62EB9E55" w14:textId="77777777" w:rsidR="00F35F03" w:rsidRDefault="00F35F03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70+820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61932" w14:textId="77777777" w:rsidR="00F35F03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13F5F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Fusea - 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8FFCB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9F83E" w14:textId="77777777" w:rsidR="00F35F03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55922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95BCD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370E9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3FDBD31B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70F51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37F2D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63+350</w:t>
            </w:r>
          </w:p>
          <w:p w14:paraId="6492B8A3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23681" w14:textId="77777777" w:rsidR="00F35F03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1E548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07B5BCB9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5B635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C0783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91AE2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93854" w14:textId="77777777" w:rsidR="00F35F03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2BB64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Se respectă doar cu primul vehicul din componența trenului.</w:t>
            </w:r>
          </w:p>
        </w:tc>
      </w:tr>
      <w:tr w:rsidR="00F35F03" w14:paraId="29E95A2E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E7C50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3EA2B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B5D0C" w14:textId="77777777" w:rsidR="00F35F03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D5EA4" w14:textId="77777777" w:rsidR="00F35F03" w:rsidRDefault="00F35F03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6FC485C7" w14:textId="77777777" w:rsidR="00F35F03" w:rsidRDefault="00F35F03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D1914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802C8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FAFC9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58+960</w:t>
            </w:r>
          </w:p>
          <w:p w14:paraId="6BA798E5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17218" w14:textId="77777777" w:rsidR="00F35F03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2C196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58+990.</w:t>
            </w:r>
          </w:p>
        </w:tc>
      </w:tr>
      <w:tr w:rsidR="00F35F03" w14:paraId="6DB72ABD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56382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77966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90B9A" w14:textId="77777777" w:rsidR="00F35F03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F1313" w14:textId="77777777" w:rsidR="00F35F03" w:rsidRDefault="00F35F03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530B8AC1" w14:textId="77777777" w:rsidR="00F35F03" w:rsidRDefault="00F35F03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6F98F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0CEEB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F03D6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59+600</w:t>
            </w:r>
          </w:p>
          <w:p w14:paraId="50C2E2E3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6F681" w14:textId="77777777" w:rsidR="00F35F03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B9D1C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59+625.</w:t>
            </w:r>
          </w:p>
        </w:tc>
      </w:tr>
      <w:tr w:rsidR="00F35F03" w14:paraId="04E716F4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F8042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83785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6D776" w14:textId="77777777" w:rsidR="00F35F03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4A428" w14:textId="77777777" w:rsidR="00F35F03" w:rsidRDefault="00F35F03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722A67A6" w14:textId="77777777" w:rsidR="00F35F03" w:rsidRDefault="00F35F03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73254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2B76D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3B48E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63+350</w:t>
            </w:r>
          </w:p>
          <w:p w14:paraId="56A26AE6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BE60D" w14:textId="77777777" w:rsidR="00F35F03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55B2A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63+370.</w:t>
            </w:r>
          </w:p>
        </w:tc>
      </w:tr>
      <w:tr w:rsidR="00F35F03" w14:paraId="5F6A0D0E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84710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B0209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9E937" w14:textId="77777777" w:rsidR="00F35F03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4A391" w14:textId="77777777" w:rsidR="00F35F03" w:rsidRDefault="00F35F03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7043E18B" w14:textId="77777777" w:rsidR="00F35F03" w:rsidRDefault="00F35F03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072AD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C4751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8BAA1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65+850</w:t>
            </w:r>
          </w:p>
          <w:p w14:paraId="2F5C81EA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0B62B" w14:textId="77777777" w:rsidR="00F35F03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94006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65+875.</w:t>
            </w:r>
          </w:p>
        </w:tc>
      </w:tr>
      <w:tr w:rsidR="00F35F03" w14:paraId="536E2248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3BAFD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93AC7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69+230</w:t>
            </w:r>
          </w:p>
          <w:p w14:paraId="0140A6FC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2CEFD" w14:textId="77777777" w:rsidR="00F35F03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B97A8" w14:textId="77777777" w:rsidR="00F35F03" w:rsidRDefault="00F35F03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Găeşti, linia 2 directă și sch. 3, 7, 11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5BB8C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8ABD6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4F4E5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3B43E" w14:textId="77777777" w:rsidR="00F35F03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695CF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0F83F57E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5F634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2FEC3" w14:textId="77777777" w:rsidR="00F35F03" w:rsidRDefault="00F35F03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43876" w14:textId="77777777" w:rsidR="00F35F03" w:rsidRDefault="00F35F03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6D47E" w14:textId="77777777" w:rsidR="00F35F03" w:rsidRDefault="00F35F03" w:rsidP="003A43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 peste</w:t>
            </w:r>
          </w:p>
          <w:p w14:paraId="3192C682" w14:textId="77777777" w:rsidR="00F35F03" w:rsidRDefault="00F35F03" w:rsidP="003A43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9 și 13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62FCF" w14:textId="77777777" w:rsidR="00F35F03" w:rsidRDefault="00F35F03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4F616" w14:textId="77777777" w:rsidR="00F35F03" w:rsidRPr="000625F2" w:rsidRDefault="00F35F03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17452" w14:textId="77777777" w:rsidR="00F35F03" w:rsidRDefault="00F35F03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69+250</w:t>
            </w:r>
          </w:p>
          <w:p w14:paraId="00284ED3" w14:textId="77777777" w:rsidR="00F35F03" w:rsidRDefault="00F35F03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4B0D2" w14:textId="77777777" w:rsidR="00F35F03" w:rsidRDefault="00F35F03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03CA9" w14:textId="77777777" w:rsidR="00F35F03" w:rsidRDefault="00F35F03" w:rsidP="003A43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68EDFDBC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D8AEF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7DA74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44FA2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FDC3B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2460B03B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59762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romb bretea</w:t>
            </w:r>
          </w:p>
          <w:p w14:paraId="6A9D5D2C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9-11-7-13 </w:t>
            </w:r>
          </w:p>
          <w:p w14:paraId="320C4145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B30B734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abate-rile </w:t>
            </w:r>
          </w:p>
          <w:p w14:paraId="36F11624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59EB2B28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din romb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393B2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5D84D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7C423" w14:textId="77777777" w:rsidR="00F35F03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C351A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44EDD21B" w14:textId="77777777" w:rsidTr="003F58BA">
        <w:trPr>
          <w:cantSplit/>
          <w:trHeight w:val="8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C0698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59AE8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49E23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34EE7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66F6B182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  <w:p w14:paraId="2104ADE8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nr.1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0636A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 </w:t>
            </w:r>
          </w:p>
          <w:p w14:paraId="7D42B3F1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E2DF9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66207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B85B3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52F2B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C8F6A4D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LFI SC Mairon SA.</w:t>
            </w:r>
          </w:p>
        </w:tc>
      </w:tr>
      <w:tr w:rsidR="00F35F03" w14:paraId="1484330D" w14:textId="77777777" w:rsidTr="003F58BA">
        <w:trPr>
          <w:cantSplit/>
          <w:trHeight w:val="8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2303F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1C3F1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6D37C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C1B34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613C8DF4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  <w:p w14:paraId="6B1EB16A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21 / 23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91F4E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E82A71D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/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1CAB8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ABDBF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E3E78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F8BFC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1CA2F45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4 - 8.</w:t>
            </w:r>
          </w:p>
        </w:tc>
      </w:tr>
      <w:tr w:rsidR="00F35F03" w14:paraId="4DC105F0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72A0E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514A1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55183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4CD14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</w:t>
            </w:r>
          </w:p>
          <w:p w14:paraId="6B7C64D6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</w:t>
            </w:r>
          </w:p>
          <w:p w14:paraId="1E35473A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25 / 27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A3BAE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6D08A95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 /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14016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44A30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EBDC5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32074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5 - 8.</w:t>
            </w:r>
          </w:p>
        </w:tc>
      </w:tr>
      <w:tr w:rsidR="00F35F03" w14:paraId="0CE1CB80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DB583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91698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47AF2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D5DF4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</w:t>
            </w:r>
          </w:p>
          <w:p w14:paraId="221A3189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B0AB7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29</w:t>
            </w:r>
          </w:p>
          <w:p w14:paraId="1107064B" w14:textId="77777777" w:rsidR="00F35F03" w:rsidRPr="00FA554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 xml:space="preserve">în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92FBB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8F387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32650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17B3F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si 7</w:t>
            </w:r>
          </w:p>
        </w:tc>
      </w:tr>
      <w:tr w:rsidR="00F35F03" w14:paraId="44CF95B5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89609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0BB5F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11F20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3F2F5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35EC5CCC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Y </w:t>
            </w:r>
          </w:p>
          <w:p w14:paraId="47B0D600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nr.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E9A4F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14 </w:t>
            </w:r>
          </w:p>
          <w:p w14:paraId="5942C082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02612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1817D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1897A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3EAD5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144BB3C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4 - 8.</w:t>
            </w:r>
          </w:p>
        </w:tc>
      </w:tr>
      <w:tr w:rsidR="00F35F03" w14:paraId="646E68BC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F2156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ECAB7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3AC96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0FC17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5923D319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650A1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16, 18, 20 </w:t>
            </w:r>
          </w:p>
          <w:p w14:paraId="46301591" w14:textId="77777777" w:rsidR="00F35F03" w:rsidRPr="009E41CA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836CA" w14:textId="77777777" w:rsidR="00F35F03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AB86D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20DA8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2BA9F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3B1F4163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4E19D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044C4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AC914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0CEBE" w14:textId="77777777" w:rsidR="00F35F03" w:rsidRPr="006E4185" w:rsidRDefault="00F35F03" w:rsidP="00AD4FEF">
            <w:pPr>
              <w:spacing w:before="40" w:after="40" w:line="360" w:lineRule="auto"/>
              <w:ind w:left="57" w:right="57"/>
              <w:rPr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 - Golești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83DFE" w14:textId="77777777" w:rsidR="00F35F03" w:rsidRPr="009E41CA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F137D" w14:textId="77777777" w:rsidR="00F35F03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B7090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70+490</w:t>
            </w:r>
          </w:p>
          <w:p w14:paraId="2F9A0919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BD42E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7C938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12F7E093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C36DA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11267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71+925</w:t>
            </w:r>
          </w:p>
          <w:p w14:paraId="2EDBBEA7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DE037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F65C3" w14:textId="77777777" w:rsidR="00F35F03" w:rsidRDefault="00F35F03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 -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FC421" w14:textId="77777777" w:rsidR="00F35F03" w:rsidRPr="009E41CA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3FB1B" w14:textId="77777777" w:rsidR="00F35F03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521D6" w14:textId="77777777" w:rsidR="00F35F03" w:rsidRDefault="00F35F03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FDF49" w14:textId="77777777" w:rsidR="00F35F03" w:rsidRPr="000625F2" w:rsidRDefault="00F35F03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5FDD7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2151B">
              <w:rPr>
                <w:b/>
                <w:bCs/>
                <w:i/>
                <w:iCs/>
                <w:sz w:val="20"/>
                <w:lang w:val="en-US"/>
              </w:rPr>
              <w:t>TN km 71+950. Semnalizată ca limitare de viteză. Se respectă cu primul vehicul din compunerea trenului.</w:t>
            </w:r>
          </w:p>
        </w:tc>
      </w:tr>
      <w:tr w:rsidR="00F35F03" w14:paraId="5512B01C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F151C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9A55F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9EAF5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76A62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 -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8FFF9" w14:textId="77777777" w:rsidR="00F35F03" w:rsidRPr="009E41CA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0F382" w14:textId="77777777" w:rsidR="00F35F03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AAC66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71+925</w:t>
            </w:r>
          </w:p>
          <w:p w14:paraId="2424ADBB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9AF55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825E6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2151B">
              <w:rPr>
                <w:b/>
                <w:bCs/>
                <w:i/>
                <w:iCs/>
                <w:sz w:val="20"/>
                <w:lang w:val="en-US"/>
              </w:rPr>
              <w:t>TN km 71+950. Semnalizată ca limitare de viteză. Se respectă cu primul vehicul din compunerea trenului.</w:t>
            </w:r>
          </w:p>
        </w:tc>
      </w:tr>
      <w:tr w:rsidR="00F35F03" w14:paraId="639859B0" w14:textId="77777777" w:rsidTr="003F58BA">
        <w:trPr>
          <w:cantSplit/>
          <w:trHeight w:val="5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B0DEB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1D1DA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C7E18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E601F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A536A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634ECE4A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 /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CE358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A877A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C2B5C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852AC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4 - 7.</w:t>
            </w:r>
          </w:p>
        </w:tc>
      </w:tr>
      <w:tr w:rsidR="00F35F03" w14:paraId="052EAEFA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5A088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C7B50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39A36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FBD8B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  <w:p w14:paraId="0E47529E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9380F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88E48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76382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135BE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76063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3998FCF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6.</w:t>
            </w:r>
          </w:p>
        </w:tc>
      </w:tr>
      <w:tr w:rsidR="00F35F03" w14:paraId="09FAF130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B57D4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543E5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A86FB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8F60B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  <w:p w14:paraId="6C13D9F0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CB323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69135BC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/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735FB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E9901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08564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A38DA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BA3CFD8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6698AB4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4 - 6.</w:t>
            </w:r>
          </w:p>
        </w:tc>
      </w:tr>
      <w:tr w:rsidR="00F35F03" w14:paraId="68491469" w14:textId="77777777" w:rsidTr="003F58BA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37116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6511A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232E1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6B2D0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  <w:p w14:paraId="38969D92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7B2E0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5DDC4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9905A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3B8F8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BC7B3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38820357" w14:textId="77777777" w:rsidTr="003F58BA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1000C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BA885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CE030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1849A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Călineşti</w:t>
            </w:r>
          </w:p>
          <w:p w14:paraId="1608E8D5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8E188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11A6A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F1FA9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E775B" w14:textId="77777777" w:rsidR="00F35F03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59355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4 - 7 abătute.</w:t>
            </w:r>
          </w:p>
        </w:tc>
      </w:tr>
      <w:tr w:rsidR="00F35F03" w14:paraId="5FA78E6B" w14:textId="77777777" w:rsidTr="003F58BA">
        <w:trPr>
          <w:cantSplit/>
          <w:trHeight w:val="4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6E3D0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EA024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26F67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89297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Goleşti 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C9256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69ACC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D6EBB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99+500</w:t>
            </w:r>
          </w:p>
          <w:p w14:paraId="460DE7FB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99+550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95F54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AD683" w14:textId="77777777" w:rsidR="00F35F03" w:rsidRDefault="00F35F03" w:rsidP="003A43BB">
            <w:pPr>
              <w:ind w:left="68"/>
              <w:rPr>
                <w:b/>
                <w:bCs/>
                <w:i/>
                <w:iCs/>
                <w:sz w:val="20"/>
                <w:szCs w:val="20"/>
              </w:rPr>
            </w:pPr>
            <w:r w:rsidRPr="003724FD">
              <w:rPr>
                <w:b/>
                <w:bCs/>
                <w:i/>
                <w:iCs/>
                <w:sz w:val="20"/>
                <w:szCs w:val="20"/>
              </w:rPr>
              <w:t>Nesemnalizat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pe teren.Cuprins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î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ntre 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lc</w:t>
            </w:r>
            <w:r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i sch.17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semnal Y4, afecteaz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intr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rile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ie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irile de la linia IV din direc</w:t>
            </w:r>
            <w:r>
              <w:rPr>
                <w:b/>
                <w:bCs/>
                <w:i/>
                <w:iCs/>
                <w:sz w:val="20"/>
                <w:szCs w:val="20"/>
              </w:rPr>
              <w:t>ț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ia Gole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ti-C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line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ti, cap X,</w:t>
            </w:r>
          </w:p>
          <w:p w14:paraId="7BA40D84" w14:textId="77777777" w:rsidR="00F35F03" w:rsidRPr="003A43BB" w:rsidRDefault="00F35F03" w:rsidP="003A43BB">
            <w:pPr>
              <w:ind w:left="68"/>
              <w:rPr>
                <w:b/>
                <w:bCs/>
                <w:i/>
                <w:iCs/>
                <w:sz w:val="20"/>
                <w:szCs w:val="20"/>
              </w:rPr>
            </w:pP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Fir I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Fir II</w:t>
            </w:r>
          </w:p>
        </w:tc>
      </w:tr>
      <w:tr w:rsidR="00F35F03" w14:paraId="0DE5F395" w14:textId="77777777" w:rsidTr="003F58BA">
        <w:trPr>
          <w:cantSplit/>
          <w:trHeight w:val="1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F7650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AB3ED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57546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0C0BE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Goleşti</w:t>
            </w:r>
          </w:p>
          <w:p w14:paraId="6E2F0958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1A - 6A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66A62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călcâiul sch. 5 până la axa grupei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BFD5B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3580A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53227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1D6AF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2A1AD9BB" w14:textId="77777777" w:rsidTr="003F58BA">
        <w:trPr>
          <w:cantSplit/>
          <w:trHeight w:val="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E6648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6B91D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86907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1DCB4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Pârvu</w:t>
            </w:r>
          </w:p>
          <w:p w14:paraId="3DBCB0D8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0AD924F1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AD631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între călcâiul sch.  15 </w:t>
            </w:r>
          </w:p>
          <w:p w14:paraId="68A7E8D2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şi călcâiul sch. 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BA406" w14:textId="77777777" w:rsidR="00F35F03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02497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8875B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D6102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DEF7758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şi 2 </w:t>
            </w:r>
          </w:p>
          <w:p w14:paraId="46C26148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F35F03" w14:paraId="51EA1EE7" w14:textId="77777777" w:rsidTr="003F58BA">
        <w:trPr>
          <w:cantSplit/>
          <w:trHeight w:val="20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F94DA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E58B2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D74E9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AFD16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Pârvu</w:t>
            </w:r>
          </w:p>
          <w:p w14:paraId="530C2B27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0622B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F22CDC7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753D5A67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18 şi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21F39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4A6A6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9F916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57F1C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1E8C1BA7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05392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2BEBD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C2311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A04D0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Costești</w:t>
            </w:r>
          </w:p>
          <w:p w14:paraId="16D77DE7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Y, prim.-expedieri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5C555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C70337B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3DB37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D852E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AF207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3D8DA" w14:textId="77777777" w:rsidR="00F35F03" w:rsidRPr="0086098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C22F9AA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Cap Y, liniile 3 - 5 </w:t>
            </w:r>
          </w:p>
          <w:p w14:paraId="04D0B9C4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st. Costești, din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direcția </w:t>
            </w: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 Fâlfani L 101 și </w:t>
            </w:r>
          </w:p>
          <w:p w14:paraId="567340DC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>direc</w:t>
            </w:r>
            <w:r>
              <w:rPr>
                <w:b/>
                <w:bCs/>
                <w:i/>
                <w:iCs/>
                <w:sz w:val="20"/>
                <w:lang w:val="ro-RO"/>
              </w:rPr>
              <w:t>ția</w:t>
            </w: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 Roșiori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Nord</w:t>
            </w: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 L 110.</w:t>
            </w:r>
          </w:p>
        </w:tc>
      </w:tr>
      <w:tr w:rsidR="00F35F03" w14:paraId="62D5B2FD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DA672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70F8C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132+800</w:t>
            </w:r>
          </w:p>
          <w:p w14:paraId="57DC472D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35E3E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342A4" w14:textId="77777777" w:rsidR="00F35F03" w:rsidRDefault="00F35F03" w:rsidP="003E586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Costești - Fâlfani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090C6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EFE3B" w14:textId="77777777" w:rsidR="00F35F03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BF27A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21261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7E7D4" w14:textId="77777777" w:rsidR="00F35F03" w:rsidRPr="0086098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1039971C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0813B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A8ECC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50433" w14:textId="77777777" w:rsidR="00F35F03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ED512" w14:textId="77777777" w:rsidR="00F35F03" w:rsidRDefault="00F35F03" w:rsidP="003E586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Fâlfani linia 2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0E463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6836D" w14:textId="77777777" w:rsidR="00F35F03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CE827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30E29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32D9C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2C408D8A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6D40F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1F07B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141+400</w:t>
            </w:r>
          </w:p>
          <w:p w14:paraId="79D37EE3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7D35C" w14:textId="77777777" w:rsidR="00F35F03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444DE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Fâlfani - Stolnici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2C753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58A5A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9784F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951D5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517D9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37078C9B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2B954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CAF53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EB488" w14:textId="77777777" w:rsidR="00F35F03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093C8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Corbu</w:t>
            </w:r>
          </w:p>
          <w:p w14:paraId="29423959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ECF11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237AA0CF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7F2C0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88984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057A8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FA58B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liniei 4</w:t>
            </w:r>
          </w:p>
          <w:p w14:paraId="331E9359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- expedieri.</w:t>
            </w:r>
          </w:p>
        </w:tc>
      </w:tr>
      <w:tr w:rsidR="00F35F03" w14:paraId="53CA718B" w14:textId="77777777" w:rsidTr="003F58BA">
        <w:trPr>
          <w:cantSplit/>
          <w:trHeight w:val="5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9F6E4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167D7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962DF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2CE98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Sineşti</w:t>
            </w:r>
          </w:p>
          <w:p w14:paraId="6DFC5EEE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05D2B5C5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3E9DB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F659A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9A646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CC9C2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4FAE8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777370C3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2C47B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85424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162+900</w:t>
            </w:r>
          </w:p>
          <w:p w14:paraId="3CF0980F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64D04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57CEE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Sineşti - Potcoava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66E48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1A65C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7E7F8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AF90C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1270A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796BE0E5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9E9A5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51BB5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168+500</w:t>
            </w:r>
          </w:p>
          <w:p w14:paraId="6344D481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94C53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208D6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04E9B6D0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si  Potcoava – Bălteni Olt</w:t>
            </w:r>
          </w:p>
          <w:p w14:paraId="1516FE77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CD7D9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177A7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7F0A5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7E5E0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A86A3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4C2D6CE6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FAE8C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8065B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88E33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41CC3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1BA01D57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2446E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82825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8FAC5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91D8D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F76BA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liniei 1</w:t>
            </w:r>
          </w:p>
          <w:p w14:paraId="56BA8281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F35F03" w14:paraId="3BBC3DD5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78BD3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BD014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A7279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65250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7100B667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43628A79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723F1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DDAA22E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C7915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DE137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5B280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DC931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23908A18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CF6D6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63D26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48046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9AA04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508C11DA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2895B898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759AA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7 până la axa stației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79C4E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45C76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C0BF0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2AD55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15D922B7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E8A11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395B9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3DB9D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CBDD2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Bălteni</w:t>
            </w:r>
          </w:p>
          <w:p w14:paraId="72FB0C6F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2418F4F0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96357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4FDBD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6FC52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ACCA1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8F343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6DF5C36B" w14:textId="77777777" w:rsidTr="003F58BA">
        <w:trPr>
          <w:cantSplit/>
          <w:trHeight w:val="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583FF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5AC59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19C96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1008F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Recea</w:t>
            </w:r>
          </w:p>
          <w:p w14:paraId="253F2E2A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ACE4A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C2895DE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A4D33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07890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E20C1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B4A14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564AAFF5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6DE47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A0DC2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E754A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65900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1B81028F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BEC36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1994D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2F5F6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2DA26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7C056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116F9031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D28A4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CDEDD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EA278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BBBCC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61F051A8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97DFC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din </w:t>
            </w:r>
          </w:p>
          <w:p w14:paraId="5EE31239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în </w:t>
            </w:r>
          </w:p>
          <w:p w14:paraId="483F0134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axa staţiei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E0255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C3391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346D3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0DDF4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Restul liniei este închisă.</w:t>
            </w:r>
          </w:p>
        </w:tc>
      </w:tr>
      <w:tr w:rsidR="00F35F03" w14:paraId="08736802" w14:textId="77777777" w:rsidTr="003F58BA">
        <w:trPr>
          <w:cantSplit/>
          <w:trHeight w:val="7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B6444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274F2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D45A7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5D40F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6A952CB9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8 </w:t>
            </w:r>
          </w:p>
          <w:p w14:paraId="77E196E9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76374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F27E4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A2BFF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6AB21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FF47D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40851EA9" w14:textId="77777777" w:rsidTr="003F58BA">
        <w:trPr>
          <w:cantSplit/>
          <w:trHeight w:val="7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9CD4C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5BBC5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14245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81267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7776E23D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242C9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27, 33,  22 </w:t>
            </w:r>
          </w:p>
          <w:p w14:paraId="6B58DFF9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 34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5542F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B6B50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0A68B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1EB1A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3 - 11  primiri - expedieri.</w:t>
            </w:r>
          </w:p>
        </w:tc>
      </w:tr>
      <w:tr w:rsidR="00F35F03" w14:paraId="7A710F4B" w14:textId="77777777" w:rsidTr="003F58BA">
        <w:trPr>
          <w:cantSplit/>
          <w:trHeight w:val="41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6078B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C4AA4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86C0B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59C37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6376C8FD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97809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94EE137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 şi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2BCB2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DB79A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97EF7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8927D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F588732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7 - 11</w:t>
            </w:r>
          </w:p>
          <w:p w14:paraId="32477570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– expedieri.</w:t>
            </w:r>
          </w:p>
        </w:tc>
      </w:tr>
      <w:tr w:rsidR="00F35F03" w14:paraId="4EAE5069" w14:textId="77777777" w:rsidTr="003F58BA">
        <w:trPr>
          <w:cantSplit/>
          <w:trHeight w:val="9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4A6A2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96E64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CCE7E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A7B48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5F186C3F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D86BA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07265F3F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0A6E9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02D3D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4228D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E4734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5 - 11 primiri – expedieri.</w:t>
            </w:r>
          </w:p>
        </w:tc>
      </w:tr>
      <w:tr w:rsidR="00F35F03" w14:paraId="59B4773F" w14:textId="77777777" w:rsidTr="003F58BA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FA0AB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36F66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58D80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21B21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04077A3D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920F2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30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1B2E3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89989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70C43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E4AF8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8 - 15</w:t>
            </w:r>
          </w:p>
          <w:p w14:paraId="7A3EE3C2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- expedieri.</w:t>
            </w:r>
          </w:p>
        </w:tc>
      </w:tr>
      <w:tr w:rsidR="00F35F03" w14:paraId="501B907C" w14:textId="77777777" w:rsidTr="003F58BA">
        <w:trPr>
          <w:cantSplit/>
          <w:trHeight w:val="6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F89C5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53B42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F3403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B1330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Milcov, linia 1 </w:t>
            </w:r>
          </w:p>
          <w:p w14:paraId="353BBF7A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D7726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B40CB40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241B2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F35C9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F3E0F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C775A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12DAAA97" w14:textId="77777777" w:rsidTr="003F58BA">
        <w:trPr>
          <w:cantSplit/>
          <w:trHeight w:val="6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2C840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92BF8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8B870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87762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Slătioara</w:t>
            </w:r>
          </w:p>
          <w:p w14:paraId="0448A427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71CE0C76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0EFB9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CB95290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14DA9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CFCDF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DE4DC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18A7E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0B19EEDB" w14:textId="77777777" w:rsidTr="003F58BA">
        <w:trPr>
          <w:cantSplit/>
          <w:trHeight w:val="8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F19C7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CC69A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205+450</w:t>
            </w:r>
          </w:p>
          <w:p w14:paraId="6FFBDD94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07C97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87037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Piatra Olt</w:t>
            </w:r>
          </w:p>
          <w:p w14:paraId="2BA5D323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  <w:p w14:paraId="13A1A196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(din călcâiul schimbătorului numărul 23 până la vârful schimbătorului numărul 14)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0AFFD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C551B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99844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35007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208F6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E9EBF33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Staţie paralelogram.</w:t>
            </w:r>
          </w:p>
        </w:tc>
      </w:tr>
      <w:tr w:rsidR="00F35F03" w14:paraId="2FA5F8A6" w14:textId="77777777" w:rsidTr="003F58BA">
        <w:trPr>
          <w:cantSplit/>
          <w:trHeight w:val="4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D0D8A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D5A00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27702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C6CBA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Piatra Olt</w:t>
            </w:r>
          </w:p>
          <w:p w14:paraId="07E41615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FD681" w14:textId="77777777" w:rsidR="00F35F03" w:rsidRDefault="00F35F03" w:rsidP="006E418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A44F984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26, 32,  38,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510F2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80581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80DCA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5D5C0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liniilor 4 - 11.</w:t>
            </w:r>
          </w:p>
        </w:tc>
      </w:tr>
      <w:tr w:rsidR="00F35F03" w14:paraId="552EF6DF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0C03D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BA607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D010F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E5DDD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Piatra Olt</w:t>
            </w:r>
          </w:p>
          <w:p w14:paraId="25C3B0B8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F369E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2BF38F1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864D1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09C03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E031F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A828B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5D6EC319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1A3E7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9950E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82683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A1CC5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Balş</w:t>
            </w:r>
          </w:p>
          <w:p w14:paraId="50FE9FB6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1E368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1BDE1E7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 şi 59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01B96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EF39B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437EF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28F42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1.</w:t>
            </w:r>
          </w:p>
        </w:tc>
      </w:tr>
      <w:tr w:rsidR="00F35F03" w14:paraId="2C18F46F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F741D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67B2B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219+775</w:t>
            </w:r>
          </w:p>
          <w:p w14:paraId="3EBFD333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219+935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6164E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292D1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Balş -</w:t>
            </w:r>
          </w:p>
          <w:p w14:paraId="42A725A8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C6DAF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88945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70CD6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42F74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D5A71" w14:textId="77777777" w:rsidR="00F35F03" w:rsidRPr="006064A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6064A3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  <w:lang w:val="ro-RO"/>
              </w:rPr>
              <w:t>care au în componență</w:t>
            </w:r>
            <w:r w:rsidRPr="003D2B16">
              <w:rPr>
                <w:b/>
                <w:bCs/>
                <w:iCs/>
                <w:sz w:val="20"/>
                <w:lang w:val="ro-RO"/>
              </w:rPr>
              <w:t xml:space="preserve"> </w:t>
            </w:r>
            <w:r w:rsidRPr="006064A3">
              <w:rPr>
                <w:b/>
                <w:bCs/>
                <w:iCs/>
                <w:sz w:val="20"/>
                <w:lang w:val="ro-RO"/>
              </w:rPr>
              <w:t>două locomotive cuplate.</w:t>
            </w:r>
          </w:p>
          <w:p w14:paraId="38839C89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4E74C2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5369F3FF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616CC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56D18" w14:textId="77777777" w:rsidR="00F35F03" w:rsidRPr="006064A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6064A3">
              <w:rPr>
                <w:b/>
                <w:bCs/>
                <w:color w:val="000000"/>
                <w:sz w:val="20"/>
                <w:lang w:val="ro-RO"/>
              </w:rPr>
              <w:t>221+910</w:t>
            </w:r>
          </w:p>
          <w:p w14:paraId="78B71B84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6064A3">
              <w:rPr>
                <w:b/>
                <w:bCs/>
                <w:color w:val="000000"/>
                <w:sz w:val="20"/>
                <w:lang w:val="ro-RO"/>
              </w:rPr>
              <w:t>221+960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78314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C4DEF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Balş -</w:t>
            </w:r>
          </w:p>
          <w:p w14:paraId="2C26C874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4E314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86768" w14:textId="77777777" w:rsidR="00F35F03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3E542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F0525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53322" w14:textId="77777777" w:rsidR="00F35F03" w:rsidRPr="006064A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6064A3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  <w:lang w:val="ro-RO"/>
              </w:rPr>
              <w:t>care au în componență</w:t>
            </w:r>
            <w:r w:rsidRPr="003D2B16">
              <w:rPr>
                <w:b/>
                <w:bCs/>
                <w:iCs/>
                <w:sz w:val="20"/>
                <w:lang w:val="ro-RO"/>
              </w:rPr>
              <w:t xml:space="preserve"> </w:t>
            </w:r>
            <w:r w:rsidRPr="006064A3">
              <w:rPr>
                <w:b/>
                <w:bCs/>
                <w:iCs/>
                <w:sz w:val="20"/>
                <w:lang w:val="ro-RO"/>
              </w:rPr>
              <w:t>două locomotive cuplate.</w:t>
            </w:r>
          </w:p>
          <w:p w14:paraId="6FC77F42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4E74C2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0569383B" w14:textId="77777777" w:rsidTr="003F58BA">
        <w:trPr>
          <w:cantSplit/>
          <w:trHeight w:val="1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26291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C21DB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230+550</w:t>
            </w:r>
          </w:p>
          <w:p w14:paraId="01BB857C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230+700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C9EFF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C51EA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Robăneşti-</w:t>
            </w:r>
          </w:p>
          <w:p w14:paraId="0D8F4E1C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Pieleşti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44251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0F578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5C07A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5F7E4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3AB23" w14:textId="77777777" w:rsidR="00F35F03" w:rsidRPr="001D28D8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Fără inductori.</w:t>
            </w:r>
          </w:p>
        </w:tc>
      </w:tr>
      <w:tr w:rsidR="00F35F03" w14:paraId="036CABD8" w14:textId="77777777" w:rsidTr="003F58BA">
        <w:trPr>
          <w:cantSplit/>
          <w:trHeight w:val="1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EF318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0BA61" w14:textId="77777777" w:rsidR="00F35F03" w:rsidRPr="006064A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B1333" w14:textId="77777777" w:rsidR="00F35F03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C5DF3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Pieleşti linia 3 </w:t>
            </w:r>
          </w:p>
          <w:p w14:paraId="00AD05A1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D9682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C43A25C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8A468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8317A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EED5C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4CCAB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F35F03" w14:paraId="2E4B0163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92A59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A90F8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242+700</w:t>
            </w:r>
          </w:p>
          <w:p w14:paraId="0F883EA8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86E39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96D94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Pieleşti -</w:t>
            </w:r>
          </w:p>
          <w:p w14:paraId="5EBD9DC1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Plaiu Vulcănești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9F0E5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B5DBB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78EEB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2D238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78A22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35F03" w14:paraId="25BA97CE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0EDF0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4C1CB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B45AA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C5816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Plaiu Vulcănești</w:t>
            </w:r>
          </w:p>
          <w:p w14:paraId="09BC1FDC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EE290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68E66528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3AE3C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0138F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B0DAD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84638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liniilor 2 și 3 primiri - expedieri, Cap X.</w:t>
            </w:r>
          </w:p>
        </w:tc>
      </w:tr>
      <w:tr w:rsidR="00F35F03" w14:paraId="731ECDCE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E7BED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4EE83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249+150</w:t>
            </w:r>
          </w:p>
          <w:p w14:paraId="06FF195F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250+300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D0CC9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02221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560A4525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3A+3B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B91B4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18A7F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AF763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17538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AC088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Numai pentru trenuri de marfă în tranzit. Nesemnalizată pe teren.</w:t>
            </w:r>
          </w:p>
          <w:p w14:paraId="28F8FD6C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Stația  în  paralelogram.</w:t>
            </w:r>
          </w:p>
        </w:tc>
      </w:tr>
      <w:tr w:rsidR="00F35F03" w14:paraId="7C36ADDD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A532A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571DD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DEBA5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61A44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A9053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 </w:t>
            </w:r>
          </w:p>
          <w:p w14:paraId="53BF901A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73 -77-</w:t>
            </w:r>
          </w:p>
          <w:p w14:paraId="77080803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- 83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861BD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A52DF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A0C3B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3F764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din linia 2 A la liniile 26 și 27.</w:t>
            </w:r>
          </w:p>
        </w:tc>
      </w:tr>
      <w:tr w:rsidR="00F35F03" w14:paraId="3AB094EA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8DEC3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6B2D6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786F7" w14:textId="77777777" w:rsidR="00F35F03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1C006" w14:textId="77777777" w:rsidR="00F35F03" w:rsidRDefault="00F35F03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05742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 </w:t>
            </w:r>
          </w:p>
          <w:p w14:paraId="7D2057D7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79 - 85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6BD47" w14:textId="77777777" w:rsidR="00F35F03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83578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80CEA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4626B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din linia 28 A la liniile 1 - 4B.</w:t>
            </w:r>
          </w:p>
        </w:tc>
      </w:tr>
      <w:tr w:rsidR="00F35F03" w14:paraId="361524EF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D9A2B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03032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5E06E" w14:textId="77777777" w:rsidR="00F35F03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FB5F2" w14:textId="77777777" w:rsidR="00F35F03" w:rsidRDefault="00F35F03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2E540AE3" w14:textId="77777777" w:rsidR="00F35F03" w:rsidRDefault="00F35F03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2779C" w14:textId="77777777" w:rsidR="00F35F03" w:rsidRDefault="00F35F03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0239102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EE4CC" w14:textId="77777777" w:rsidR="00F35F03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C559A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CD993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3B412" w14:textId="77777777" w:rsidR="00F35F03" w:rsidRDefault="00F35F03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51FDDF3" w14:textId="77777777" w:rsidR="00F35F03" w:rsidRDefault="00F35F03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din linia 2A către liniile </w:t>
            </w:r>
          </w:p>
          <w:p w14:paraId="32926ABA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26 și 27. </w:t>
            </w:r>
          </w:p>
        </w:tc>
      </w:tr>
      <w:tr w:rsidR="00F35F03" w14:paraId="79826D8B" w14:textId="77777777" w:rsidTr="003F58BA">
        <w:trPr>
          <w:cantSplit/>
          <w:trHeight w:val="5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6A39D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FA01E" w14:textId="77777777" w:rsidR="00F35F03" w:rsidRDefault="00F35F03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E6FD3" w14:textId="77777777" w:rsidR="00F35F03" w:rsidRPr="000625F2" w:rsidRDefault="00F35F03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4ABBA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392CA948" w14:textId="77777777" w:rsidR="00F35F03" w:rsidRDefault="00F35F03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702AB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7DE0B46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23, 33,  35, TDJ </w:t>
            </w:r>
          </w:p>
          <w:p w14:paraId="4C635C44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/ 49, 45 / 51, sch. 55, 57, 59, 65, 67, 69</w:t>
            </w:r>
          </w:p>
          <w:p w14:paraId="1AD767DC" w14:textId="77777777" w:rsidR="00F35F03" w:rsidRDefault="00F35F03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81D84" w14:textId="77777777" w:rsidR="00F35F03" w:rsidRDefault="00F35F03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12C71" w14:textId="77777777" w:rsidR="00F35F03" w:rsidRDefault="00F35F03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2BC92" w14:textId="77777777" w:rsidR="00F35F03" w:rsidRPr="000625F2" w:rsidRDefault="00F35F03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91EDB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1118E06" w14:textId="77777777" w:rsidR="00F35F03" w:rsidRDefault="00F35F03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4A - 11.</w:t>
            </w:r>
          </w:p>
        </w:tc>
      </w:tr>
      <w:tr w:rsidR="00F35F03" w14:paraId="6571D7EC" w14:textId="77777777" w:rsidTr="003F58BA">
        <w:trPr>
          <w:cantSplit/>
          <w:trHeight w:val="1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166E2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4A977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6315E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0B5CC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1C0B1400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B0303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17F8113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145,147, 149,151 </w:t>
            </w:r>
          </w:p>
          <w:p w14:paraId="4387A0D3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1A049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EDDFF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7526F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23B26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243FDF0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12 - 16.</w:t>
            </w:r>
          </w:p>
        </w:tc>
      </w:tr>
      <w:tr w:rsidR="00F35F03" w14:paraId="1CDC0C2C" w14:textId="77777777" w:rsidTr="003F58BA">
        <w:trPr>
          <w:cantSplit/>
          <w:trHeight w:val="1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55C9D" w14:textId="77777777" w:rsidR="00F35F03" w:rsidRDefault="00F35F03" w:rsidP="00F35F0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ED1BF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156A3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5ABA4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5B66994E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42061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AD0F3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EDE75" w14:textId="77777777" w:rsidR="00F35F03" w:rsidRDefault="00F35F03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902B9" w14:textId="77777777" w:rsidR="00F35F03" w:rsidRPr="000625F2" w:rsidRDefault="00F35F03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A5358" w14:textId="77777777" w:rsidR="00F35F03" w:rsidRDefault="00F35F03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40CBA61D" w14:textId="77777777" w:rsidR="00F35F03" w:rsidRDefault="00F35F03">
      <w:pPr>
        <w:spacing w:before="40" w:after="40" w:line="192" w:lineRule="auto"/>
        <w:ind w:right="57"/>
        <w:rPr>
          <w:sz w:val="20"/>
          <w:lang w:val="ro-RO"/>
        </w:rPr>
      </w:pPr>
    </w:p>
    <w:p w14:paraId="44181872" w14:textId="77777777" w:rsidR="00F35F03" w:rsidRDefault="00F35F03" w:rsidP="00DB78D2">
      <w:pPr>
        <w:pStyle w:val="Heading1"/>
        <w:spacing w:line="360" w:lineRule="auto"/>
      </w:pPr>
      <w:r>
        <w:t>LINIA 112</w:t>
      </w:r>
    </w:p>
    <w:p w14:paraId="6B6E9FC2" w14:textId="77777777" w:rsidR="00F35F03" w:rsidRDefault="00F35F03" w:rsidP="00D013FA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PIATRA OLT - CARACAL - </w:t>
      </w:r>
      <w:r w:rsidRPr="00755F45">
        <w:t>CARACAL GR. TEHNICA</w:t>
      </w:r>
    </w:p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4"/>
        <w:gridCol w:w="877"/>
        <w:gridCol w:w="756"/>
        <w:gridCol w:w="2204"/>
        <w:gridCol w:w="869"/>
        <w:gridCol w:w="758"/>
        <w:gridCol w:w="869"/>
        <w:gridCol w:w="754"/>
        <w:gridCol w:w="2487"/>
      </w:tblGrid>
      <w:tr w:rsidR="00F35F03" w14:paraId="5CA19033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3C739" w14:textId="77777777" w:rsidR="00F35F03" w:rsidRDefault="00F35F03" w:rsidP="00F35F03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E7EF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AB355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EB4A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0375060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4ACC2" w14:textId="77777777" w:rsidR="00F35F03" w:rsidRDefault="00F35F03" w:rsidP="000B158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614582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26, 32, 38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>
              <w:rPr>
                <w:b/>
                <w:bCs/>
                <w:sz w:val="20"/>
              </w:rPr>
              <w:t>42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5D908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3E91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1E162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0581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liniilor 4 - 11.</w:t>
            </w:r>
          </w:p>
        </w:tc>
      </w:tr>
      <w:tr w:rsidR="00F35F03" w14:paraId="4CF7D6F3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5E6F1" w14:textId="77777777" w:rsidR="00F35F03" w:rsidRDefault="00F35F03" w:rsidP="00F35F03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9936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8A6D1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4760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0B106C5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92D3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0E9124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F834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B8E2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8A4A9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1E05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35F03" w14:paraId="142CF56D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DF959" w14:textId="77777777" w:rsidR="00F35F03" w:rsidRDefault="00F35F03" w:rsidP="00F35F03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3B9B3" w14:textId="77777777" w:rsidR="00F35F03" w:rsidRDefault="00F35F03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206+900</w:t>
            </w:r>
          </w:p>
          <w:p w14:paraId="1307F739" w14:textId="77777777" w:rsidR="00F35F03" w:rsidRDefault="00F35F03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207+000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40E77" w14:textId="77777777" w:rsidR="00F35F03" w:rsidRPr="00483148" w:rsidRDefault="00F35F03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BAD05" w14:textId="77777777" w:rsidR="00F35F03" w:rsidRDefault="00F35F03" w:rsidP="00850C5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Piatra Olt - Vlăduleni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95EBA" w14:textId="77777777" w:rsidR="00F35F03" w:rsidRDefault="00F35F03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3CB1B" w14:textId="77777777" w:rsidR="00F35F03" w:rsidRDefault="00F35F03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393DD" w14:textId="77777777" w:rsidR="00F35F03" w:rsidRDefault="00F35F03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C62F2" w14:textId="77777777" w:rsidR="00F35F03" w:rsidRPr="00483148" w:rsidRDefault="00F35F03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CB9B3" w14:textId="77777777" w:rsidR="00F35F03" w:rsidRDefault="00F35F03" w:rsidP="00850C5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35F03" w14:paraId="1EDE3A3F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01192" w14:textId="77777777" w:rsidR="00F35F03" w:rsidRDefault="00F35F03" w:rsidP="00F35F03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EBFA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213+000</w:t>
            </w:r>
          </w:p>
          <w:p w14:paraId="3A4AD9D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237+700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49A3F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E4E1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Piatra Olt - 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75F3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D838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C6A4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5E628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B678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35F03" w14:paraId="028D2E45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D44D3" w14:textId="77777777" w:rsidR="00F35F03" w:rsidRDefault="00F35F03" w:rsidP="00F35F03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63D8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217+100</w:t>
            </w:r>
          </w:p>
          <w:p w14:paraId="11A2321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217+150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866F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3A81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Piatra Olt - Vlăduleni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44C5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1016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0239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30B49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4D3C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35F03" w14:paraId="0633EFDD" w14:textId="77777777">
        <w:trPr>
          <w:cantSplit/>
          <w:trHeight w:val="344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4D0A6" w14:textId="77777777" w:rsidR="00F35F03" w:rsidRDefault="00F35F03" w:rsidP="00F35F03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56A5D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E5E82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C6A47" w14:textId="77777777" w:rsidR="00F35F03" w:rsidRDefault="00F35F03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Vlăduleni</w:t>
            </w:r>
          </w:p>
          <w:p w14:paraId="404629D1" w14:textId="77777777" w:rsidR="00F35F03" w:rsidRDefault="00F35F03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F12D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3437D4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8FFB4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6751B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7690B" w14:textId="77777777" w:rsidR="00F35F03" w:rsidRPr="00483148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5BBD6" w14:textId="77777777" w:rsidR="00F35F03" w:rsidRDefault="00F35F03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35F03" w14:paraId="60DCA84C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5B326" w14:textId="77777777" w:rsidR="00F35F03" w:rsidRDefault="00F35F03" w:rsidP="00F35F03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685A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34BFD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6F25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Romula</w:t>
            </w:r>
          </w:p>
          <w:p w14:paraId="6E3BCDB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0750DF9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DB87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1BB3BB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EF768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62A7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827B2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792E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35F03" w14:paraId="002F99CA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164EC" w14:textId="77777777" w:rsidR="00F35F03" w:rsidRDefault="00F35F03" w:rsidP="00F35F03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9682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CB53F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2040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Romula</w:t>
            </w:r>
          </w:p>
          <w:p w14:paraId="77409D8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9792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BDA818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și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6D048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1509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E9DE7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CA55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EAF251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F35F03" w14:paraId="74306097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B7C1A" w14:textId="77777777" w:rsidR="00F35F03" w:rsidRDefault="00F35F03" w:rsidP="00F35F03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4C13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231+335</w:t>
            </w:r>
          </w:p>
          <w:p w14:paraId="10B660E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231+405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08803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EABD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Romula -</w:t>
            </w:r>
          </w:p>
          <w:p w14:paraId="34F40FC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E450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BAB96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2653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2EDDC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C182B" w14:textId="77777777" w:rsidR="00F35F03" w:rsidRPr="00EB0A86" w:rsidRDefault="00F35F03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B0A86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EB0A86">
              <w:rPr>
                <w:b/>
                <w:bCs/>
                <w:iCs/>
                <w:sz w:val="20"/>
              </w:rPr>
              <w:t xml:space="preserve">  două locomotive cuplate.</w:t>
            </w:r>
          </w:p>
          <w:p w14:paraId="5887FE3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35F03" w14:paraId="1271BD7C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66E2C" w14:textId="77777777" w:rsidR="00F35F03" w:rsidRDefault="00F35F03" w:rsidP="00F35F03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D8EC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231+950</w:t>
            </w:r>
          </w:p>
          <w:p w14:paraId="0A8B982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8CF8F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F6E0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Romula -</w:t>
            </w:r>
          </w:p>
          <w:p w14:paraId="3ACDBF0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6C61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92F14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FCEE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0A2EC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7040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35F03" w14:paraId="578A99AF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F0228" w14:textId="77777777" w:rsidR="00F35F03" w:rsidRDefault="00F35F03" w:rsidP="00F35F03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296A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237+810</w:t>
            </w:r>
          </w:p>
          <w:p w14:paraId="13D9F0D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238+790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8303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F2B04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7401FB4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220A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A4C67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1E0A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58E8A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A0C5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6099298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Între vf. sch. 22 și </w:t>
            </w:r>
          </w:p>
          <w:p w14:paraId="6EDAB62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călcâi sch. 27.</w:t>
            </w:r>
          </w:p>
        </w:tc>
      </w:tr>
      <w:tr w:rsidR="00F35F03" w14:paraId="05246BEC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6AC4E" w14:textId="77777777" w:rsidR="00F35F03" w:rsidRDefault="00F35F03" w:rsidP="00F35F03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D357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88C9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5600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1D31E614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4589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4D6A19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22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13148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C8FC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52328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2892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și 5</w:t>
            </w:r>
          </w:p>
        </w:tc>
      </w:tr>
      <w:tr w:rsidR="00F35F03" w14:paraId="42A87928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CEC9D" w14:textId="77777777" w:rsidR="00F35F03" w:rsidRDefault="00F35F03" w:rsidP="00F35F03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E1F7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B2A8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B12E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7861C31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Y,</w:t>
            </w:r>
          </w:p>
          <w:p w14:paraId="5985737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6, 32 și 34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C564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5DF45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3240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156+150</w:t>
            </w:r>
          </w:p>
          <w:p w14:paraId="2D89B85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156+480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2E536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0142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2A1ACE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F71FA9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și 2, Cap Y.</w:t>
            </w:r>
          </w:p>
        </w:tc>
      </w:tr>
      <w:tr w:rsidR="00F35F03" w14:paraId="1FB8BDBB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CD3BD" w14:textId="77777777" w:rsidR="00F35F03" w:rsidRDefault="00F35F03" w:rsidP="00F35F03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3DC3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3182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317B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5360B49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E110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34</w:t>
            </w:r>
          </w:p>
          <w:p w14:paraId="10DF13A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1C1A9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F61F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EE879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9415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E4BDF0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F35F03" w14:paraId="39FC60B0" w14:textId="77777777">
        <w:trPr>
          <w:cantSplit/>
          <w:trHeight w:val="1965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377C4" w14:textId="77777777" w:rsidR="00F35F03" w:rsidRDefault="00F35F03" w:rsidP="00F35F03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662F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F392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0797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48AFA99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9A88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B93E08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3 - 9 </w:t>
            </w:r>
          </w:p>
          <w:p w14:paraId="43192A1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377114D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21 - 33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95D7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269A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C0EF4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64D9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6CBF82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linia 1 la linia 7.</w:t>
            </w:r>
          </w:p>
        </w:tc>
      </w:tr>
      <w:tr w:rsidR="00F35F03" w14:paraId="39A7F1E8" w14:textId="77777777">
        <w:trPr>
          <w:cantSplit/>
          <w:trHeight w:val="128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61C54" w14:textId="77777777" w:rsidR="00F35F03" w:rsidRDefault="00F35F03" w:rsidP="00F35F03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9749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9C56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6DB6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7E7B05B4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6D90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611C1EE" w14:textId="77777777" w:rsidR="00F35F03" w:rsidRPr="000A20AF" w:rsidRDefault="00F35F03">
            <w:pPr>
              <w:spacing w:before="40" w:after="40" w:line="360" w:lineRule="auto"/>
              <w:ind w:left="64" w:right="57"/>
              <w:jc w:val="center"/>
              <w:rPr>
                <w:b/>
                <w:bCs/>
                <w:sz w:val="20"/>
              </w:rPr>
            </w:pPr>
            <w:r w:rsidRPr="000A20AF">
              <w:rPr>
                <w:b/>
                <w:bCs/>
                <w:sz w:val="20"/>
              </w:rPr>
              <w:t>23 -</w:t>
            </w:r>
            <w:r>
              <w:rPr>
                <w:b/>
                <w:bCs/>
                <w:sz w:val="20"/>
              </w:rPr>
              <w:t xml:space="preserve"> </w:t>
            </w:r>
            <w:r w:rsidRPr="000A20AF">
              <w:rPr>
                <w:b/>
                <w:bCs/>
                <w:sz w:val="20"/>
              </w:rPr>
              <w:t>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9AB1E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667B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53B01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594A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AC52EF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3 - 9.</w:t>
            </w:r>
          </w:p>
        </w:tc>
      </w:tr>
      <w:tr w:rsidR="00F35F03" w14:paraId="11B9282C" w14:textId="77777777">
        <w:trPr>
          <w:cantSplit/>
          <w:trHeight w:val="1965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816E3" w14:textId="77777777" w:rsidR="00F35F03" w:rsidRDefault="00F35F03" w:rsidP="00F35F03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2F8D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19CB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6B47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3C05D66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E13F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31 și 37 pe directă și în abatere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0C49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1E6B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CAD82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9227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89B87E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7 - 9.</w:t>
            </w:r>
          </w:p>
        </w:tc>
      </w:tr>
      <w:tr w:rsidR="00F35F03" w14:paraId="74DF8B1E" w14:textId="77777777">
        <w:trPr>
          <w:cantSplit/>
          <w:trHeight w:val="888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6DA82" w14:textId="77777777" w:rsidR="00F35F03" w:rsidRDefault="00F35F03" w:rsidP="00F35F03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95B6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3943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AFFF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390A80B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8F27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037A1D4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26, 28, 30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26ED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3B2A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8BA0E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696A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6 și 7.</w:t>
            </w:r>
          </w:p>
        </w:tc>
      </w:tr>
      <w:tr w:rsidR="00F35F03" w14:paraId="21D886E5" w14:textId="77777777">
        <w:trPr>
          <w:cantSplit/>
          <w:trHeight w:val="888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8EC0B" w14:textId="77777777" w:rsidR="00F35F03" w:rsidRDefault="00F35F03" w:rsidP="00F35F03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43C7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F516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1D50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4436186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2FD5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EA7C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6A88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CF25A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A4B5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linia 1.</w:t>
            </w:r>
          </w:p>
        </w:tc>
      </w:tr>
      <w:tr w:rsidR="00F35F03" w14:paraId="4BB04417" w14:textId="77777777">
        <w:trPr>
          <w:cantSplit/>
          <w:trHeight w:val="592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BCDA5" w14:textId="77777777" w:rsidR="00F35F03" w:rsidRDefault="00F35F03" w:rsidP="00F35F03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CED3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5FCC7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F19F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6D82D624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E07A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557A2B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 și 52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9867D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964F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345CE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99CD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343D0D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1, 4 și 5.</w:t>
            </w:r>
          </w:p>
        </w:tc>
      </w:tr>
      <w:tr w:rsidR="00F35F03" w14:paraId="24FF95E7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0FABA" w14:textId="77777777" w:rsidR="00F35F03" w:rsidRDefault="00F35F03" w:rsidP="00F35F03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F794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C6C1D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C6DC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6ECC2B94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5 și 6 </w:t>
            </w:r>
          </w:p>
          <w:p w14:paraId="29B0C72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3E1E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48F2FF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0F685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E1E9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84B45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C435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35F03" w14:paraId="1FE6AE04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69515" w14:textId="77777777" w:rsidR="00F35F03" w:rsidRDefault="00F35F03" w:rsidP="00F35F03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2427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D72A0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34D6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560D23D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</w:t>
            </w:r>
          </w:p>
          <w:p w14:paraId="5124A42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A5D1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991E49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A64C5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8A81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561FC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CBC0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35F03" w14:paraId="06EAC4CF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E95E2" w14:textId="77777777" w:rsidR="00F35F03" w:rsidRDefault="00F35F03" w:rsidP="00F35F03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8F56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239+100</w:t>
            </w:r>
          </w:p>
          <w:p w14:paraId="2DABB62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242+900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7DD6C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63740" w14:textId="77777777" w:rsidR="00F35F03" w:rsidRPr="002F2938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2F2938">
              <w:rPr>
                <w:rFonts w:eastAsia="Arial"/>
                <w:b/>
                <w:bCs/>
                <w:sz w:val="20"/>
                <w:szCs w:val="20"/>
              </w:rPr>
              <w:t>St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.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p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X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-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G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si</w:t>
            </w:r>
            <w:r w:rsidRPr="002F2938">
              <w:rPr>
                <w:rFonts w:eastAsia="Arial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d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re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cta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Grup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262D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7EFE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C856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5C71C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4541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35F03" w14:paraId="1FDF6D58" w14:textId="77777777">
        <w:trPr>
          <w:cantSplit/>
          <w:trHeight w:val="37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CF37E" w14:textId="77777777" w:rsidR="00F35F03" w:rsidRDefault="00F35F03" w:rsidP="00F35F03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60EB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0BDD4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F656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5B30FB4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01249FC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75112AC4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28CE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D03538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74571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FE82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8F901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56C1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35F03" w14:paraId="4055B35C" w14:textId="77777777">
        <w:trPr>
          <w:cantSplit/>
          <w:trHeight w:val="37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2800A" w14:textId="77777777" w:rsidR="00F35F03" w:rsidRDefault="00F35F03" w:rsidP="00F35F03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6ECE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A4722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7C39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6C46277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5A656E0D" w14:textId="77777777" w:rsidR="00F35F03" w:rsidRPr="007D0C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BD6F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2B1BCD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47A5223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5/7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DCDEF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219D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6735F" w14:textId="77777777" w:rsidR="00F35F03" w:rsidRPr="0048314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4DFA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 la liniile 2 și 3</w:t>
            </w:r>
          </w:p>
        </w:tc>
      </w:tr>
    </w:tbl>
    <w:p w14:paraId="32CE9D26" w14:textId="77777777" w:rsidR="00F35F03" w:rsidRDefault="00F35F03">
      <w:pPr>
        <w:spacing w:before="40" w:after="40" w:line="192" w:lineRule="auto"/>
        <w:ind w:right="57"/>
        <w:rPr>
          <w:sz w:val="20"/>
          <w:lang w:val="ro-RO"/>
        </w:rPr>
      </w:pPr>
    </w:p>
    <w:p w14:paraId="352DBB22" w14:textId="77777777" w:rsidR="00F35F03" w:rsidRPr="005905D7" w:rsidRDefault="00F35F03" w:rsidP="006B4CB8">
      <w:pPr>
        <w:pStyle w:val="Heading1"/>
        <w:spacing w:line="360" w:lineRule="auto"/>
      </w:pPr>
      <w:r w:rsidRPr="005905D7">
        <w:t>LINIA 116</w:t>
      </w:r>
    </w:p>
    <w:p w14:paraId="3670CC83" w14:textId="77777777" w:rsidR="00F35F03" w:rsidRPr="005905D7" w:rsidRDefault="00F35F03" w:rsidP="00D850A8">
      <w:pPr>
        <w:pStyle w:val="Heading1"/>
        <w:spacing w:line="360" w:lineRule="auto"/>
        <w:rPr>
          <w:bCs w:val="0"/>
          <w:sz w:val="8"/>
        </w:rPr>
      </w:pPr>
      <w:r w:rsidRPr="005905D7">
        <w:t>FILIAŞI - LIVEZENI - SIMERIA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78"/>
        <w:gridCol w:w="751"/>
        <w:gridCol w:w="2197"/>
        <w:gridCol w:w="870"/>
        <w:gridCol w:w="758"/>
        <w:gridCol w:w="868"/>
        <w:gridCol w:w="763"/>
        <w:gridCol w:w="2486"/>
      </w:tblGrid>
      <w:tr w:rsidR="00F35F03" w:rsidRPr="00743905" w14:paraId="39675831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28A2B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B5F85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C7197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EACDC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1B4A4945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98B46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</w:t>
            </w:r>
          </w:p>
          <w:p w14:paraId="1990C08B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74C3E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4C5C2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37826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50706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09DB3405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linia 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1.</w:t>
            </w:r>
          </w:p>
        </w:tc>
      </w:tr>
      <w:tr w:rsidR="00F35F03" w:rsidRPr="00743905" w14:paraId="39C39DF8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F285E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C6C72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94A7F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BD85A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2AE7FC51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78093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de la</w:t>
            </w:r>
          </w:p>
          <w:p w14:paraId="209C5661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până la </w:t>
            </w: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A8BF3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7B269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42469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5A7D1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F35F03" w:rsidRPr="00743905" w14:paraId="35663E56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010E8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5631B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7DFF1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71848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006B8C67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3</w:t>
            </w:r>
          </w:p>
          <w:p w14:paraId="38F603D7" w14:textId="77777777" w:rsidR="00F35F03" w:rsidRPr="00743905" w:rsidRDefault="00F35F03" w:rsidP="00481280">
            <w:pPr>
              <w:spacing w:before="40" w:after="40" w:line="276" w:lineRule="auto"/>
              <w:ind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E2054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B17EC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197AB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45A47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849DB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35F03" w:rsidRPr="00743905" w14:paraId="44B9BFCF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232AC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ECA9F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0234F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756C0" w14:textId="77777777" w:rsidR="00F35F03" w:rsidRPr="00743905" w:rsidRDefault="00F35F03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3E2807C6" w14:textId="77777777" w:rsidR="00F35F03" w:rsidRPr="00743905" w:rsidRDefault="00F35F03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F12DE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color w:val="000000"/>
                <w:sz w:val="20"/>
                <w:lang w:val="ro-RO"/>
              </w:rPr>
              <w:t>2 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3A39E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8BD7E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A3D20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7D0DC" w14:textId="77777777" w:rsidR="00F35F03" w:rsidRPr="00743905" w:rsidRDefault="00F35F03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54A478C3" w14:textId="77777777" w:rsidR="00F35F03" w:rsidRPr="00743905" w:rsidRDefault="00F35F03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F35F03" w:rsidRPr="00743905" w14:paraId="10925363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0426A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0AAA9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FDA2E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1E6CF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478073B5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3BECC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B5BFF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50ED8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739B5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D81F0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685E9BF7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F35F03" w:rsidRPr="00743905" w14:paraId="17C05027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5ABB8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998E0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17+830</w:t>
            </w:r>
          </w:p>
          <w:p w14:paraId="1C9A737D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D3908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1DD34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1BE00EB3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0B7B3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44398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1D18C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0AB97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3C7DB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AF6C3BE" w14:textId="77777777" w:rsidR="00F35F03" w:rsidRPr="0007721B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F35F03" w:rsidRPr="00743905" w14:paraId="4A77161D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FB305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3B244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18+190</w:t>
            </w:r>
          </w:p>
          <w:p w14:paraId="3CAAA050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18+240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4ED15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83E89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3AA3C3A5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55B6C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106D6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04053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057F0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A7D56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F271C57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F35F03" w:rsidRPr="00743905" w14:paraId="132866B8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82E93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FA7A6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20+645</w:t>
            </w:r>
          </w:p>
          <w:p w14:paraId="070F7AE0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20+695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9A89B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63C37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5670F833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E9DC9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7F904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8F5DA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C9F83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02CF8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501A11C4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F35F03" w:rsidRPr="00743905" w14:paraId="41D60E3D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96482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18386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21+600</w:t>
            </w:r>
          </w:p>
          <w:p w14:paraId="026FA3A5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21+710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59D14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7BB37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6766319A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9CE44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AE110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92543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75E52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A479C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13C9DAA8" w14:textId="77777777" w:rsidR="00F35F03" w:rsidRPr="00537749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F35F03" w:rsidRPr="00743905" w14:paraId="747AF02B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D1546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5F379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25+470</w:t>
            </w:r>
          </w:p>
          <w:p w14:paraId="396A4904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25+520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FF30C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BEFF8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Bibesti</w:t>
            </w:r>
          </w:p>
          <w:p w14:paraId="2951EA6A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ABEF2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C2CF8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604E1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5FCF6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63F50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Valabil </w:t>
            </w:r>
            <w:r w:rsidRPr="005A7670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pentru trenurile care au în componență două locomotive cuplate.</w:t>
            </w:r>
          </w:p>
          <w:p w14:paraId="1B17A0A7" w14:textId="77777777" w:rsidR="00F35F03" w:rsidRPr="005A7670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F35F03" w:rsidRPr="00743905" w14:paraId="2D5D1792" w14:textId="77777777" w:rsidTr="00481280">
        <w:trPr>
          <w:cantSplit/>
          <w:trHeight w:val="29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CA918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FC0C8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381EF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CA065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Bibeşti</w:t>
            </w:r>
          </w:p>
          <w:p w14:paraId="3AE1EBC1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2 </w:t>
            </w:r>
          </w:p>
          <w:p w14:paraId="081E1346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614D6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23EA1642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4A483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81AD2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9ACF9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DBFA0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35F03" w:rsidRPr="00743905" w14:paraId="68D687E9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E0996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2BF9F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E0178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B0FBD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Musculeşti</w:t>
            </w:r>
          </w:p>
          <w:p w14:paraId="6487B9DF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295A6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5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3E1E4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DA079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22816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89D91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1</w:t>
            </w:r>
          </w:p>
          <w:p w14:paraId="48B1D21D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F35F03" w:rsidRPr="00743905" w14:paraId="19D25C25" w14:textId="77777777" w:rsidTr="00481280">
        <w:trPr>
          <w:cantSplit/>
          <w:trHeight w:val="2595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8ECA2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AC76A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0E8B3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C07E7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Bărbăteşti</w:t>
            </w:r>
          </w:p>
          <w:p w14:paraId="6607F079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3 </w:t>
            </w:r>
          </w:p>
          <w:p w14:paraId="59A13DB4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903E0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toată linia </w:t>
            </w:r>
          </w:p>
          <w:p w14:paraId="4FA667EA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3DED570C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</w:p>
          <w:p w14:paraId="5531356F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5, 7 </w:t>
            </w:r>
          </w:p>
          <w:p w14:paraId="5BDBC781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19817416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164F29C4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6 / 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1F966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9BCE9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0FE0E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F1688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66104921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şi 4.</w:t>
            </w:r>
          </w:p>
        </w:tc>
      </w:tr>
      <w:tr w:rsidR="00F35F03" w:rsidRPr="00743905" w14:paraId="05D94EC6" w14:textId="77777777" w:rsidTr="00481280">
        <w:trPr>
          <w:cantSplit/>
          <w:trHeight w:val="108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5B329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6FCD1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DBE5C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CA07F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 Bărbăteşti</w:t>
            </w:r>
          </w:p>
          <w:p w14:paraId="30D5F025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1A6A8446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13A30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de la Cap X la </w:t>
            </w:r>
          </w:p>
          <w:p w14:paraId="4402053A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F47FB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92DB8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BB4E7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7B938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F35F03" w:rsidRPr="00743905" w14:paraId="4BBB6C2C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FA298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DA8E9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5F10D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D43AF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Jupâneşti</w:t>
            </w:r>
          </w:p>
          <w:p w14:paraId="2D5A60C0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E66DC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D0035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DB583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94EA3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A9A36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</w:t>
            </w:r>
          </w:p>
          <w:p w14:paraId="4BBAB8AC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la linia 2</w:t>
            </w:r>
          </w:p>
          <w:p w14:paraId="554B7B06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F35F03" w:rsidRPr="00743905" w14:paraId="47445CEA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1A966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CB0F4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45+660</w:t>
            </w:r>
          </w:p>
          <w:p w14:paraId="7F5D6710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45+740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7DCA1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7E43C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432B79CF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CD3E3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99591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B96F2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A8F63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BC220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 xml:space="preserve">inclusiv 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0D531474" w14:textId="77777777" w:rsidR="00F35F03" w:rsidRPr="001D7D9E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F35F03" w:rsidRPr="00743905" w14:paraId="61FA79CF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D4E62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4C31F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E349B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50EED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026A743E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A0F58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3C2B6BE0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 / 7,</w:t>
            </w:r>
          </w:p>
          <w:p w14:paraId="68D65719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sch. 11, 17, 24, 26, 30 şi TDJ </w:t>
            </w:r>
          </w:p>
          <w:p w14:paraId="01D85B6A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18 </w:t>
            </w:r>
            <w:r w:rsidRPr="00743905">
              <w:rPr>
                <w:b/>
                <w:bCs/>
                <w:color w:val="000000"/>
                <w:sz w:val="20"/>
                <w:lang w:val="en-US"/>
              </w:rPr>
              <w:t>/ 22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79240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2898D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3D111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87A20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58020EB1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3 - 8.</w:t>
            </w:r>
          </w:p>
        </w:tc>
      </w:tr>
      <w:tr w:rsidR="00F35F03" w:rsidRPr="00743905" w14:paraId="7272D05D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FEE69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A27C9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5043E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0772B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4D0892BF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29954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61F11397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96D28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D878C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5F4FB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402F8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35F03" w:rsidRPr="00743905" w14:paraId="6F3FF6BC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06BAF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FE1A1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FBB27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B7C98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Cap X +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79A40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7A756A94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 / 5</w:t>
            </w:r>
          </w:p>
          <w:p w14:paraId="0586AE2C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1AD491F2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sch.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FC116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F5077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EDF83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18F37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2.</w:t>
            </w:r>
          </w:p>
        </w:tc>
      </w:tr>
      <w:tr w:rsidR="00F35F03" w:rsidRPr="00743905" w14:paraId="2BEE92D1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98EA0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13B36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51+565</w:t>
            </w:r>
          </w:p>
          <w:p w14:paraId="5A194B1A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51+615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2FF09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EC6E6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3C813C19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B5D0E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DB0FD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B97A6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5AEEA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451A1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5BDC4276" w14:textId="77777777" w:rsidR="00F35F03" w:rsidRPr="0007721B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F35F03" w:rsidRPr="00743905" w14:paraId="5A31EDE5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32F9E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6BC7C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53+270</w:t>
            </w:r>
          </w:p>
          <w:p w14:paraId="04398CBC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32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8B7CE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01375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42C73D21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0FBB8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5AECB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F596B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63623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7B580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7FFAF911" w14:textId="77777777" w:rsidR="00F35F03" w:rsidRPr="00951746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951746">
              <w:rPr>
                <w:b/>
                <w:bCs/>
                <w:i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F35F03" w:rsidRPr="00743905" w14:paraId="5510CE9A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0599C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A9354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63+600</w:t>
            </w:r>
          </w:p>
          <w:p w14:paraId="6DF2FFAA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64+600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70A3B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03B73" w14:textId="77777777" w:rsidR="00F35F03" w:rsidRDefault="00F35F03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54D55F3A" w14:textId="77777777" w:rsidR="00F35F03" w:rsidRDefault="00F35F03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3139B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3EB7D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DED82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D5890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B58F7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</w:tc>
      </w:tr>
      <w:tr w:rsidR="00F35F03" w:rsidRPr="00743905" w14:paraId="5F0360BD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2BFBE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28EAD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68+900</w:t>
            </w:r>
          </w:p>
          <w:p w14:paraId="52F85498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69+570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23715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7D2FA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5D85C36B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6D0B6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1C515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2B747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E1A59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5B666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F35F03" w:rsidRPr="00743905" w14:paraId="454A570E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30BE7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C5D35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08E3F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DF87B" w14:textId="77777777" w:rsidR="00F35F03" w:rsidRPr="00743905" w:rsidRDefault="00F35F03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2972483F" w14:textId="77777777" w:rsidR="00F35F03" w:rsidRDefault="00F35F03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A7041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3</w:t>
            </w:r>
          </w:p>
          <w:p w14:paraId="62C13F82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E4C86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A728A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90B60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62370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3 tehnică în abatere</w:t>
            </w:r>
          </w:p>
        </w:tc>
      </w:tr>
      <w:tr w:rsidR="00F35F03" w:rsidRPr="00743905" w14:paraId="3D864BD2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A85FB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2DC7A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11C8B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0F3BC" w14:textId="77777777" w:rsidR="00F35F03" w:rsidRPr="00743905" w:rsidRDefault="00F35F03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68835B38" w14:textId="77777777" w:rsidR="00F35F03" w:rsidRDefault="00F35F03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F7114" w14:textId="77777777" w:rsidR="00F35F03" w:rsidRDefault="00F35F03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13</w:t>
            </w:r>
          </w:p>
          <w:p w14:paraId="0CB1B7CD" w14:textId="77777777" w:rsidR="00F35F03" w:rsidRPr="00743905" w:rsidRDefault="00F35F03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4FB68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D86A5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334D2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E1DB3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4, 5 și 6  ân abatere</w:t>
            </w:r>
          </w:p>
        </w:tc>
      </w:tr>
      <w:tr w:rsidR="00F35F03" w:rsidRPr="00743905" w14:paraId="1E7FC844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7916D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2F024" w14:textId="77777777" w:rsidR="00F35F03" w:rsidRDefault="00F35F03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38458" w14:textId="77777777" w:rsidR="00F35F03" w:rsidRDefault="00F35F03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91A21" w14:textId="77777777" w:rsidR="00F35F03" w:rsidRPr="00743905" w:rsidRDefault="00F35F03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3A1C4F10" w14:textId="77777777" w:rsidR="00F35F03" w:rsidRDefault="00F35F03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1E204" w14:textId="77777777" w:rsidR="00F35F03" w:rsidRDefault="00F35F03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14</w:t>
            </w:r>
          </w:p>
          <w:p w14:paraId="28189F0D" w14:textId="77777777" w:rsidR="00F35F03" w:rsidRPr="00743905" w:rsidRDefault="00F35F03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A8944" w14:textId="77777777" w:rsidR="00F35F03" w:rsidRPr="00743905" w:rsidRDefault="00F35F03" w:rsidP="00E374FA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0E3D8" w14:textId="77777777" w:rsidR="00F35F03" w:rsidRPr="00743905" w:rsidRDefault="00F35F03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1D61F" w14:textId="77777777" w:rsidR="00F35F03" w:rsidRPr="00743905" w:rsidRDefault="00F35F03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03862" w14:textId="77777777" w:rsidR="00F35F03" w:rsidRDefault="00F35F03" w:rsidP="00E374F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1</w:t>
            </w:r>
          </w:p>
        </w:tc>
      </w:tr>
      <w:tr w:rsidR="00F35F03" w:rsidRPr="00743905" w14:paraId="2020D29E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2A92E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10055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6A6AE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526F8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68E4D60D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</w:t>
            </w:r>
            <w:r>
              <w:rPr>
                <w:b/>
                <w:bCs/>
                <w:color w:val="000000"/>
                <w:sz w:val="20"/>
                <w:lang w:val="ro-RO"/>
              </w:rPr>
              <w:t>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4A862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27,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1DEC9484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A486C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9211D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8331E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E0115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705C4DC8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4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- 10.</w:t>
            </w:r>
          </w:p>
        </w:tc>
      </w:tr>
      <w:tr w:rsidR="00F35F03" w:rsidRPr="00743905" w14:paraId="5456A594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CACAD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921F2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80420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316D8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Ec. Teodoroiu</w:t>
            </w:r>
          </w:p>
          <w:p w14:paraId="2BB02BE5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2090B859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D0519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07B976F6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57DFA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ECC04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59A61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06EC7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35F03" w:rsidRPr="00743905" w14:paraId="6206D944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AFE14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1FA89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77+685</w:t>
            </w:r>
          </w:p>
          <w:p w14:paraId="7C455F97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77+735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10D95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2CBFE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Ec. Teodoroiu -</w:t>
            </w:r>
          </w:p>
          <w:p w14:paraId="19F8B853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Parângu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414F3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4B572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1CA53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BD25C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1BECE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3E51C532" w14:textId="77777777" w:rsidR="00F35F03" w:rsidRPr="00351657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F35F03" w:rsidRPr="00743905" w14:paraId="7312C7BA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9F832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35E9F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90+300</w:t>
            </w:r>
          </w:p>
          <w:p w14:paraId="0991C60B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90+400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74407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98493" w14:textId="77777777" w:rsidR="00F35F03" w:rsidRPr="00743905" w:rsidRDefault="00F35F03" w:rsidP="0021221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3E4FF8E8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CBFB7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38462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A6038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A1C2A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7263E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F35F03" w:rsidRPr="00743905" w14:paraId="70636B8A" w14:textId="77777777" w:rsidTr="00481280">
        <w:trPr>
          <w:cantSplit/>
          <w:trHeight w:val="22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5150C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530B9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AE800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303B7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3C027AC4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462C91A3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BEB4A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2DDE3DE4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91CA9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D4827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5C1F5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E99EA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35F03" w:rsidRPr="00743905" w14:paraId="1DD64051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17C8D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40AF5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53BC2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26AE7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>
              <w:rPr>
                <w:b/>
                <w:bCs/>
                <w:color w:val="000000"/>
                <w:sz w:val="20"/>
                <w:lang w:val="ro-RO"/>
              </w:rPr>
              <w:t>Meri</w:t>
            </w:r>
          </w:p>
          <w:p w14:paraId="58EBE932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6B78DB">
              <w:rPr>
                <w:b/>
                <w:bCs/>
                <w:color w:val="000000"/>
                <w:sz w:val="19"/>
                <w:szCs w:val="19"/>
                <w:lang w:val="ro-RO"/>
              </w:rPr>
              <w:t>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E15BA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4D74765B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D6F95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E5789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0E347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C2A0F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35F03" w:rsidRPr="00743905" w14:paraId="6E47BE2C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E261D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8F355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95+700</w:t>
            </w:r>
          </w:p>
          <w:p w14:paraId="755C0B0C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97+500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0BF45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6BA44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1034BABE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CBE33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986B1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0F7CF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FB34A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E0EBA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F35F03" w:rsidRPr="00743905" w14:paraId="31F7B402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79E90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AC877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96+250</w:t>
            </w:r>
          </w:p>
          <w:p w14:paraId="00994205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96+320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6638E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5F8BB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2244017A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977E5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9461C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389AC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55BBB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D0361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26D77030" w14:textId="77777777" w:rsidR="00F35F03" w:rsidRPr="003B409E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F35F03" w:rsidRPr="00743905" w14:paraId="3FFF6C5B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19103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                     </w:t>
            </w: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4E33A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100+420</w:t>
            </w:r>
          </w:p>
          <w:p w14:paraId="49EDF851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C29DF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F1FCF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12343333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CEDB0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761B0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B7460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C861B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17D9E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15ECFF00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F35F03" w:rsidRPr="00743905" w14:paraId="0E0EBA0F" w14:textId="77777777" w:rsidTr="00481280">
        <w:trPr>
          <w:cantSplit/>
          <w:trHeight w:val="89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CB23B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E4CBD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2B731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AA60C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Lainici</w:t>
            </w:r>
          </w:p>
          <w:p w14:paraId="75D0ECA1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6B12C742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32909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3EFA1410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082D4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7D0C3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0A932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7D3A1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35F03" w:rsidRPr="00743905" w14:paraId="170A7AD3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47A95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F9B9E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930</w:t>
            </w:r>
          </w:p>
          <w:p w14:paraId="2161CF0C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104+</w:t>
            </w:r>
            <w:r>
              <w:rPr>
                <w:b/>
                <w:bCs/>
                <w:color w:val="000000"/>
                <w:sz w:val="20"/>
                <w:lang w:val="ro-RO"/>
              </w:rPr>
              <w:t>831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0C03F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C1643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 –</w:t>
            </w:r>
          </w:p>
          <w:p w14:paraId="201EFF54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5FE13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10076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B7560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2BACC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4CC32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F35F03" w:rsidRPr="00743905" w14:paraId="77D4E484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6B045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502B5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5CA12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5F918" w14:textId="77777777" w:rsidR="00F35F03" w:rsidRPr="00743905" w:rsidRDefault="00F35F03" w:rsidP="006B29E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3541DE6B" w14:textId="77777777" w:rsidR="00F35F03" w:rsidRPr="00743905" w:rsidRDefault="00F35F03" w:rsidP="006B29E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E7A66" w14:textId="77777777" w:rsidR="00F35F03" w:rsidRPr="00743905" w:rsidRDefault="00F35F03" w:rsidP="006B29E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4FAA787D" w14:textId="77777777" w:rsidR="00F35F03" w:rsidRPr="00743905" w:rsidRDefault="00F35F03" w:rsidP="006B29E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D40A8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6406E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275CE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E425F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35F03" w:rsidRPr="00743905" w14:paraId="20CB5C45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F8A06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EDB94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A769C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52134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  <w:p w14:paraId="4E679C42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</w:t>
            </w:r>
          </w:p>
          <w:p w14:paraId="77E27E0B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A65AE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74EB9D73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42B6F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2EF1B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BB7F8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DAB25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35F03" w:rsidRPr="00743905" w14:paraId="7D2728DB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F94E4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FAFCA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113+700</w:t>
            </w:r>
          </w:p>
          <w:p w14:paraId="7FA7C4BA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3066F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ABBB2" w14:textId="77777777" w:rsidR="00F35F03" w:rsidRPr="00743905" w:rsidRDefault="00F35F03" w:rsidP="00722B9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174F80AC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7F444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2ADDF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4FD55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77E00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96A7E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F35F03" w:rsidRPr="00743905" w14:paraId="424029C1" w14:textId="77777777" w:rsidTr="00481280">
        <w:trPr>
          <w:cantSplit/>
          <w:trHeight w:val="2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74587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34281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B2F60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5278E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764B3678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3E75A02A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E4DCA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0B4B12C1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B3DD2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F749C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95DE9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49A4C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35F03" w:rsidRPr="00743905" w14:paraId="137C6F35" w14:textId="77777777" w:rsidTr="00481280">
        <w:trPr>
          <w:cantSplit/>
          <w:trHeight w:val="164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EAA47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7457A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13170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2608C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4A6E7994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B0EBE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73B14FAF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 Clădire Călători şi km 84+000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AE368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31047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46B9B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0DDDE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Între km 84+000 şi călcâiul schimbătorului numărul 12 este porţiune închisă.</w:t>
            </w:r>
          </w:p>
        </w:tc>
      </w:tr>
      <w:tr w:rsidR="00F35F03" w:rsidRPr="00743905" w14:paraId="7BC36618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30AC3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0B1C3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02DED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EBDC2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78A2868D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liniile 4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0CF94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81A16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D961D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47B06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080A0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Inclusiv peste schimbătorul numărul 22.</w:t>
            </w:r>
          </w:p>
        </w:tc>
      </w:tr>
      <w:tr w:rsidR="00F35F03" w:rsidRPr="00743905" w14:paraId="580293AD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09D1C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7EE58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FA87E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FD3CC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Călători, linia 3 directă Cap. X peste sch.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D13C6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C6487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96177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79+510</w:t>
            </w:r>
          </w:p>
          <w:p w14:paraId="41ACE494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79+460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9CD25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FD3F0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 Stație paralelogram. Afectează intrări - ieşiri la liniile 1 - 3 Cap X.</w:t>
            </w:r>
          </w:p>
        </w:tc>
      </w:tr>
      <w:tr w:rsidR="00F35F03" w:rsidRPr="00743905" w14:paraId="3AAC55A2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8267E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99706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3A6B4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F4C51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F7BE5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 7, 9, 15, 33 și peste TDJ 23/29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0CA13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4F221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98A72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10292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1-12 Cap X.</w:t>
            </w:r>
          </w:p>
        </w:tc>
      </w:tr>
      <w:tr w:rsidR="00F35F03" w:rsidRPr="00743905" w14:paraId="1C96C750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E0358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2F221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FA771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77EE8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Petroşani </w:t>
            </w:r>
          </w:p>
          <w:p w14:paraId="7A5C507C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B, 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7, 8,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9, 12</w:t>
            </w:r>
            <w:r>
              <w:rPr>
                <w:b/>
                <w:bCs/>
                <w:color w:val="000000"/>
                <w:sz w:val="20"/>
                <w:lang w:val="ro-RO"/>
              </w:rPr>
              <w:t>, 13 și 14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8ACD1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105AACDD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65316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E1A54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4F037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06244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35F03" w:rsidRPr="00743905" w14:paraId="5A997E64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8FE3C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E2A26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3D24B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73C98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 Călători</w:t>
            </w:r>
          </w:p>
          <w:p w14:paraId="571C79A5" w14:textId="77777777" w:rsidR="00F35F03" w:rsidRPr="00D73778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color w:val="000000"/>
                <w:sz w:val="20"/>
                <w:lang w:val="ro-RO"/>
              </w:rPr>
              <w:t>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39477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3F139E27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56 și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720FF" w14:textId="77777777" w:rsidR="00F35F03" w:rsidRPr="00D73778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en-US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9C6E2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F8379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39BB6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35F03" w:rsidRPr="00743905" w14:paraId="74F7253F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2A41C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EA196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9C20B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615EE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44811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TDJ 40/46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D90B6" w14:textId="77777777" w:rsidR="00F35F03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57C79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4E613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B68FB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1-3 Cap Y.</w:t>
            </w:r>
          </w:p>
        </w:tc>
      </w:tr>
      <w:tr w:rsidR="00F35F03" w:rsidRPr="00743905" w14:paraId="2FDB32A7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CC757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82C59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A20B6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59972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51CC6E26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A8970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6B6766A0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10 - 16,</w:t>
            </w:r>
          </w:p>
          <w:p w14:paraId="78D8F943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20 - 24</w:t>
            </w:r>
          </w:p>
          <w:p w14:paraId="36DF8A55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38CAB69F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26 - 38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CC023" w14:textId="77777777" w:rsidR="00F35F03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3D867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1D184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F9697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2A90C5F8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1 - 12 abătute </w:t>
            </w:r>
          </w:p>
          <w:p w14:paraId="0F078DE5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Cap Y.</w:t>
            </w:r>
          </w:p>
        </w:tc>
      </w:tr>
      <w:tr w:rsidR="00F35F03" w:rsidRPr="00743905" w14:paraId="24983144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30DCF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56935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1FA23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5C910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6F1F3511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3B2BE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CF1ED" w14:textId="77777777" w:rsidR="00F35F03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9CED7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77+830</w:t>
            </w:r>
          </w:p>
          <w:p w14:paraId="0C90DB5C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77+535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C1650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0D641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Stație paralelogram. </w:t>
            </w:r>
          </w:p>
        </w:tc>
      </w:tr>
      <w:tr w:rsidR="00F35F03" w:rsidRPr="00743905" w14:paraId="2AF25CA2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6B346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87FC2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A3515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326FF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699BB93C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Băniţa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E2045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8B901" w14:textId="77777777" w:rsidR="00F35F03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E2F35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74+500</w:t>
            </w:r>
          </w:p>
          <w:p w14:paraId="2D15E7E9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71+000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E9F73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7D564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F35F03" w:rsidRPr="00743905" w14:paraId="27567238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87DB5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B4DD7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43C5F6B7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69A82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22067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4491EB94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 4 și 3 directe, Cap X, peste sch. 1, 3/3A, 1A și 7/5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776A4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F3E4F" w14:textId="77777777" w:rsidR="00F35F03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6102C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17076006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B795C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B7439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F35F03" w:rsidRPr="00743905" w14:paraId="3653EE83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89B12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1DB60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9E9E8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F6909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68DD4C91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X (diagonalele din bretea Cap X)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F4FC3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0833B3B3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1 - 5 / 7</w:t>
            </w:r>
          </w:p>
          <w:p w14:paraId="428194EC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003AF2BC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1A-3/3A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ED755" w14:textId="77777777" w:rsidR="00F35F03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7CB32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B1402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B5836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7993CE07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 I în fir II și invers.</w:t>
            </w:r>
          </w:p>
        </w:tc>
      </w:tr>
      <w:tr w:rsidR="00F35F03" w:rsidRPr="00743905" w14:paraId="5702A1B0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1D6C1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888AB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0112A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F5AA3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47150C03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A9F0B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41534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E4C2C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D1D7C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0EE4B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35F03" w:rsidRPr="00743905" w14:paraId="626A83E6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1D340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210D3" w14:textId="77777777" w:rsidR="00F35F03" w:rsidRDefault="00F35F03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401C2892" w14:textId="77777777" w:rsidR="00F35F03" w:rsidRPr="00743905" w:rsidRDefault="00F35F03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D528B" w14:textId="77777777" w:rsidR="00F35F03" w:rsidRPr="00743905" w:rsidRDefault="00F35F03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44862" w14:textId="77777777" w:rsidR="00F35F03" w:rsidRDefault="00F35F03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Bănița -</w:t>
            </w:r>
          </w:p>
          <w:p w14:paraId="5A399FAE" w14:textId="77777777" w:rsidR="00F35F03" w:rsidRPr="00743905" w:rsidRDefault="00F35F03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Merișor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FCC5F" w14:textId="77777777" w:rsidR="00F35F03" w:rsidRPr="00743905" w:rsidRDefault="00F35F03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04382" w14:textId="77777777" w:rsidR="00F35F03" w:rsidRPr="00743905" w:rsidRDefault="00F35F03" w:rsidP="00C26DA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ABAC1" w14:textId="77777777" w:rsidR="00F35F03" w:rsidRDefault="00F35F03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5B8B4080" w14:textId="77777777" w:rsidR="00F35F03" w:rsidRPr="00743905" w:rsidRDefault="00F35F03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645CC" w14:textId="77777777" w:rsidR="00F35F03" w:rsidRPr="00743905" w:rsidRDefault="00F35F03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047AD" w14:textId="77777777" w:rsidR="00F35F03" w:rsidRPr="00743905" w:rsidRDefault="00F35F03" w:rsidP="00C26D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F35F03" w:rsidRPr="00743905" w14:paraId="419A9BEF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2F668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3C42E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9EEBA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8437E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Baru Mare</w:t>
            </w:r>
          </w:p>
          <w:p w14:paraId="6921FE3B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305E2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între </w:t>
            </w:r>
          </w:p>
          <w:p w14:paraId="52A590E2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ax stație și </w:t>
            </w:r>
          </w:p>
          <w:p w14:paraId="34B40984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DD781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165CD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B3FB8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82BF1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35F03" w:rsidRPr="00743905" w14:paraId="3F8E28BB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D026E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3114D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B7A8E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993A6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Pui -</w:t>
            </w:r>
          </w:p>
          <w:p w14:paraId="29720DAA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2FBBE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0585B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A549C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38+600</w:t>
            </w:r>
          </w:p>
          <w:p w14:paraId="559C84F7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38+200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5DC95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C43B4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F35F03" w:rsidRPr="00743905" w14:paraId="293369B3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D6DB1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5FE63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36+100</w:t>
            </w:r>
          </w:p>
          <w:p w14:paraId="759CE2B2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35+950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1B27D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92793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 -</w:t>
            </w:r>
          </w:p>
          <w:p w14:paraId="3A0FF4CA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Subcetate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EC0AD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277C7" w14:textId="77777777" w:rsidR="00F35F03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9D958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3ECD1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104D6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F35F03" w:rsidRPr="00743905" w14:paraId="1B71D88F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AB77E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E30D7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30+050</w:t>
            </w:r>
          </w:p>
          <w:p w14:paraId="2474A0AB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29+500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47DA4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4B4ED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3AEDB25A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4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000C2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9F90D" w14:textId="77777777" w:rsidR="00F35F03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45B1D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836E3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E63A6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F35F03" w:rsidRPr="00743905" w14:paraId="2F771ACB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DA629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C6649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CCDDF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2A534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5898706A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D7902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82E25" w14:textId="77777777" w:rsidR="00F35F03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F3B5A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4B37B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6299C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35F03" w:rsidRPr="00743905" w14:paraId="258F98CF" w14:textId="77777777" w:rsidTr="00481280">
        <w:trPr>
          <w:cantSplit/>
          <w:trHeight w:val="1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B9E6A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8F29D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12+450</w:t>
            </w:r>
          </w:p>
          <w:p w14:paraId="21507463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9+700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DBD7A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ABE0C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- </w:t>
            </w:r>
          </w:p>
          <w:p w14:paraId="7F49AC32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Băi și </w:t>
            </w:r>
          </w:p>
          <w:p w14:paraId="485FF233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Călan Băi </w:t>
            </w:r>
          </w:p>
          <w:p w14:paraId="23DB6812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43057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F3D1D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874A0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EF7F7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B9067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35F03" w:rsidRPr="00743905" w14:paraId="29EB21E5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60B6D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12059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2E8AD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4EF5D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Călan Băi</w:t>
            </w:r>
          </w:p>
          <w:p w14:paraId="524FBDAB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C1EC3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2FA51048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ax staţie şi </w:t>
            </w:r>
          </w:p>
          <w:p w14:paraId="6A6E7425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sch. 28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A8F0D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EB6DE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A57FC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E499E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Restul liniei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este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închisă.</w:t>
            </w:r>
          </w:p>
        </w:tc>
      </w:tr>
      <w:tr w:rsidR="00F35F03" w:rsidRPr="00743905" w14:paraId="458D8F7E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00C75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ABC2C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1AB63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8F923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Băcia linia 2 directă </w:t>
            </w:r>
          </w:p>
          <w:p w14:paraId="52DA9D70" w14:textId="77777777" w:rsidR="00F35F03" w:rsidRPr="00CD295A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 peste DTJ 22/26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6B6D8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1382F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55A5C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6+270</w:t>
            </w:r>
          </w:p>
          <w:p w14:paraId="79A85BDA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6+320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8B1A1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35C01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F35F03" w:rsidRPr="00743905" w14:paraId="6653EB16" w14:textId="77777777" w:rsidTr="00481280">
        <w:trPr>
          <w:cantSplit/>
          <w:trHeight w:val="8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6BBCC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F77F1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95BE7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7706F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1D80F8B1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77D151C6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B10F7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5906AD45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137 -</w:t>
            </w:r>
          </w:p>
          <w:p w14:paraId="70320C3A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BF6F2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D6EB8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D434B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B3B70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35F03" w:rsidRPr="00743905" w14:paraId="38B3D534" w14:textId="77777777" w:rsidTr="00481280">
        <w:trPr>
          <w:cantSplit/>
          <w:trHeight w:val="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E9C0F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5C8F5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B5338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45AB1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71E81FD9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711AC915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11135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5D1DEB5B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AD860" w14:textId="77777777" w:rsidR="00F35F03" w:rsidRPr="00743905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BBE4D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09198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E7D91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35F03" w:rsidRPr="00743905" w14:paraId="357D64A7" w14:textId="77777777" w:rsidTr="00481280">
        <w:trPr>
          <w:cantSplit/>
          <w:trHeight w:val="1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70833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28457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BC217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1C6F2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36F9FC8B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A370A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E4C9B" w14:textId="77777777" w:rsidR="00F35F03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DA535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7C65C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184AB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 xml:space="preserve">Afectează intrări - ieşiri </w:t>
            </w:r>
          </w:p>
          <w:p w14:paraId="019B9EBE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la linia 1 abătută Cap Y și linia 202 B Simeria Triaj - Simeria Buclă.</w:t>
            </w:r>
          </w:p>
          <w:p w14:paraId="4A2593FF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1EAB8797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  <w:tr w:rsidR="00F35F03" w:rsidRPr="00743905" w14:paraId="425FCA4D" w14:textId="77777777" w:rsidTr="00481280">
        <w:trPr>
          <w:cantSplit/>
          <w:trHeight w:val="11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B285F" w14:textId="77777777" w:rsidR="00F35F03" w:rsidRPr="00743905" w:rsidRDefault="00F35F03" w:rsidP="00F35F0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885D9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3BEA8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6114B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6992310D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Grupa A, linia 5A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0B284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13 </w:t>
            </w:r>
          </w:p>
          <w:p w14:paraId="067D2FEC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0BA42C88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344D0EEF" w14:textId="77777777" w:rsidR="00F35F03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43 / 37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2C324" w14:textId="77777777" w:rsidR="00F35F03" w:rsidRDefault="00F35F0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4E72A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4FABE" w14:textId="77777777" w:rsidR="00F35F03" w:rsidRPr="00743905" w:rsidRDefault="00F35F0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4259C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6253C2A9" w14:textId="77777777" w:rsidR="00F35F03" w:rsidRDefault="00F35F0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</w:tbl>
    <w:p w14:paraId="6FE0BDF1" w14:textId="77777777" w:rsidR="00F35F03" w:rsidRPr="005905D7" w:rsidRDefault="00F35F03" w:rsidP="00B773E9">
      <w:pPr>
        <w:spacing w:before="40" w:after="40" w:line="192" w:lineRule="auto"/>
        <w:ind w:right="57"/>
        <w:rPr>
          <w:b/>
          <w:sz w:val="20"/>
          <w:lang w:val="ro-RO"/>
        </w:rPr>
      </w:pPr>
    </w:p>
    <w:p w14:paraId="2F196404" w14:textId="77777777" w:rsidR="00F35F03" w:rsidRDefault="00F35F03" w:rsidP="00F078FE">
      <w:pPr>
        <w:pStyle w:val="Heading1"/>
        <w:spacing w:line="360" w:lineRule="auto"/>
      </w:pPr>
      <w:r>
        <w:t>LINIA 124</w:t>
      </w:r>
    </w:p>
    <w:p w14:paraId="7C1EB1C9" w14:textId="77777777" w:rsidR="00F35F03" w:rsidRDefault="00F35F03" w:rsidP="00210DC6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REŞIŢA SUD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F35F03" w14:paraId="602393C1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75F09" w14:textId="77777777" w:rsidR="00F35F03" w:rsidRDefault="00F35F03" w:rsidP="00F35F0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5AF3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FADBD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926E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38D6D77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5D99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24A118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F82C4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89CC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356A3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F649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:rsidRPr="001F08D5" w14:paraId="7B6DCB95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84035" w14:textId="77777777" w:rsidR="00F35F03" w:rsidRPr="00A75A00" w:rsidRDefault="00F35F03" w:rsidP="00F35F03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41D14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C4A59" w14:textId="77777777" w:rsidR="00F35F03" w:rsidRPr="001F08D5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D407B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6EF63CE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4CDB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11, 51, 97 </w:t>
            </w:r>
          </w:p>
          <w:p w14:paraId="66E4FDA8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412DC" w14:textId="77777777" w:rsidR="00F35F03" w:rsidRPr="001F08D5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1F08D5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4734A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7B0FA" w14:textId="77777777" w:rsidR="00F35F03" w:rsidRPr="001F08D5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D5184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1FD27F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57F3280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2653E465" w14:textId="77777777" w:rsidR="00F35F03" w:rsidRPr="001F08D5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1F08D5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F35F03" w14:paraId="2EE4E350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80B9D" w14:textId="77777777" w:rsidR="00F35F03" w:rsidRDefault="00F35F03" w:rsidP="00F35F0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262E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7E0DF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ABF5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613CA32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C3B4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13, 17, 29, 43, 55, 59, 63, 69, 71, 73, 75, și 79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AF565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5256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8575B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BF25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EFD850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F35F03" w:rsidRPr="00A8307A" w14:paraId="51D3D184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14D61" w14:textId="77777777" w:rsidR="00F35F03" w:rsidRPr="00A75A00" w:rsidRDefault="00F35F03" w:rsidP="00F35F03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2497F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A5D03" w14:textId="77777777" w:rsidR="00F35F03" w:rsidRPr="00177526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F07B1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2A6F5B4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CE383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112B9" w14:textId="77777777" w:rsidR="00F35F03" w:rsidRPr="00177526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177526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81FE5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C621E" w14:textId="77777777" w:rsidR="00F35F03" w:rsidRPr="00177526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CEF24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14F148B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F35F03" w:rsidRPr="00A8307A" w14:paraId="1058E7DA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9978F" w14:textId="77777777" w:rsidR="00F35F03" w:rsidRPr="00A75A00" w:rsidRDefault="00F35F03" w:rsidP="00F35F03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82FC0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CBAAF" w14:textId="77777777" w:rsidR="00F35F03" w:rsidRPr="00AF6A3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28E8F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AA3EC9F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9867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167B8D4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A68B1" w14:textId="77777777" w:rsidR="00F35F03" w:rsidRPr="00AF6A3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AF6A38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F39AC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4607C" w14:textId="77777777" w:rsidR="00F35F03" w:rsidRPr="00AF6A3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66F8F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7F273D3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2B524C4E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0F46207C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F35F03" w:rsidRPr="00A8307A" w14:paraId="51D8CCF4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34F84" w14:textId="77777777" w:rsidR="00F35F03" w:rsidRPr="00A75A00" w:rsidRDefault="00F35F03" w:rsidP="00F35F03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E5313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5A464" w14:textId="77777777" w:rsidR="00F35F03" w:rsidRPr="00AF6A3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07BC6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9470D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3579BAF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12FC59E0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09CEB" w14:textId="77777777" w:rsidR="00F35F03" w:rsidRPr="00AF6A3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0EC90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040A0" w14:textId="77777777" w:rsidR="00F35F03" w:rsidRPr="00AF6A3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C451E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481467A4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F35F03" w:rsidRPr="00A8307A" w14:paraId="4CBDD8F9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B8655" w14:textId="77777777" w:rsidR="00F35F03" w:rsidRPr="00A75A00" w:rsidRDefault="00F35F03" w:rsidP="00F35F03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D2E9D" w14:textId="77777777" w:rsidR="00F35F03" w:rsidRPr="00A8307A" w:rsidRDefault="00F35F03" w:rsidP="00D66AF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21EAB" w14:textId="77777777" w:rsidR="00F35F03" w:rsidRPr="00AF6A38" w:rsidRDefault="00F35F03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F539A" w14:textId="77777777" w:rsidR="00F35F03" w:rsidRPr="00A8307A" w:rsidRDefault="00F35F03" w:rsidP="00D66AF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6E760" w14:textId="77777777" w:rsidR="00F35F03" w:rsidRDefault="00F35F03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7E07430F" w14:textId="77777777" w:rsidR="00F35F03" w:rsidRDefault="00F35F03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77A499F2" w14:textId="77777777" w:rsidR="00F35F03" w:rsidRDefault="00F35F03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2D0BB" w14:textId="77777777" w:rsidR="00F35F03" w:rsidRDefault="00F35F03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E3421" w14:textId="77777777" w:rsidR="00F35F03" w:rsidRPr="00A8307A" w:rsidRDefault="00F35F03" w:rsidP="00D66AF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2B78C" w14:textId="77777777" w:rsidR="00F35F03" w:rsidRPr="00AF6A38" w:rsidRDefault="00F35F03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847D4" w14:textId="77777777" w:rsidR="00F35F03" w:rsidRPr="00D66AFF" w:rsidRDefault="00F35F03" w:rsidP="00D66AF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66AFF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49188547" w14:textId="77777777" w:rsidR="00F35F03" w:rsidRDefault="00F35F03" w:rsidP="00D66AF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66AFF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F35F03" w:rsidRPr="00A8307A" w14:paraId="1CD29028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99CAE" w14:textId="77777777" w:rsidR="00F35F03" w:rsidRPr="00A75A00" w:rsidRDefault="00F35F03" w:rsidP="00F35F03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C78FA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A10BF" w14:textId="77777777" w:rsidR="00F35F03" w:rsidRPr="00AF6A3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14808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509CF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A263F2A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1F67C" w14:textId="77777777" w:rsidR="00F35F03" w:rsidRPr="00AF6A3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9F724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B2946" w14:textId="77777777" w:rsidR="00F35F03" w:rsidRPr="00AF6A3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B2C63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F35F03" w:rsidRPr="00A8307A" w14:paraId="01F42322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11F3A" w14:textId="77777777" w:rsidR="00F35F03" w:rsidRPr="00A75A00" w:rsidRDefault="00F35F03" w:rsidP="00F35F03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7E5F6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DEBCD" w14:textId="77777777" w:rsidR="00F35F03" w:rsidRPr="00732832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C04B9" w14:textId="77777777" w:rsidR="00F35F03" w:rsidRPr="00A8307A" w:rsidRDefault="00F35F0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B2DDA63" w14:textId="77777777" w:rsidR="00F35F03" w:rsidRPr="00A8307A" w:rsidRDefault="00F35F0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FF61C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16A9C" w14:textId="77777777" w:rsidR="00F35F03" w:rsidRPr="00A8307A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3C5BA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54F5B" w14:textId="77777777" w:rsidR="00F35F03" w:rsidRPr="00732832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22749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339CB19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6B316509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0FDEAC7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0824AC56" w14:textId="77777777" w:rsidR="00F35F03" w:rsidRPr="00A8307A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F35F03" w:rsidRPr="00A8307A" w14:paraId="5AD501E1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47232" w14:textId="77777777" w:rsidR="00F35F03" w:rsidRPr="00A75A00" w:rsidRDefault="00F35F03" w:rsidP="00F35F03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DAD66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20C9A" w14:textId="77777777" w:rsidR="00F35F03" w:rsidRPr="00732832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A552D" w14:textId="77777777" w:rsidR="00F35F03" w:rsidRPr="00A8307A" w:rsidRDefault="00F35F03" w:rsidP="002F4F9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912621D" w14:textId="77777777" w:rsidR="00F35F03" w:rsidRPr="00A8307A" w:rsidRDefault="00F35F03" w:rsidP="002F4F9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A9FF2" w14:textId="77777777" w:rsidR="00F35F03" w:rsidRDefault="00F35F03" w:rsidP="002F4F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6E6BD3D" w14:textId="77777777" w:rsidR="00F35F03" w:rsidRDefault="00F35F03" w:rsidP="002F4F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1CF69B17" w14:textId="77777777" w:rsidR="00F35F03" w:rsidRPr="002F4F92" w:rsidRDefault="00F35F03" w:rsidP="002F4F9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8713C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CE742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0AE5D" w14:textId="77777777" w:rsidR="00F35F03" w:rsidRPr="00732832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DE207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F35F03" w:rsidRPr="00A8307A" w14:paraId="0CAFD7D6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5FEB0" w14:textId="77777777" w:rsidR="00F35F03" w:rsidRPr="00A75A00" w:rsidRDefault="00F35F03" w:rsidP="00F35F03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879A2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F1192" w14:textId="77777777" w:rsidR="00F35F03" w:rsidRPr="001033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1E015" w14:textId="77777777" w:rsidR="00F35F03" w:rsidRPr="00A8307A" w:rsidRDefault="00F35F0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D6E81DD" w14:textId="77777777" w:rsidR="00F35F03" w:rsidRPr="00A8307A" w:rsidRDefault="00F35F0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8B50F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6B5A6" w14:textId="77777777" w:rsidR="00F35F03" w:rsidRPr="00A8307A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379CC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44E70" w14:textId="77777777" w:rsidR="00F35F03" w:rsidRPr="001033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21BE5" w14:textId="77777777" w:rsidR="00F35F03" w:rsidRPr="00A8307A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184E7C0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22BB7623" w14:textId="77777777" w:rsidR="00F35F03" w:rsidRPr="00A8307A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F35F03" w:rsidRPr="00A8307A" w14:paraId="62A27CF6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7EC48" w14:textId="77777777" w:rsidR="00F35F03" w:rsidRPr="00A75A00" w:rsidRDefault="00F35F03" w:rsidP="00F35F03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06131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D893E" w14:textId="77777777" w:rsidR="00F35F03" w:rsidRPr="001033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6CD58" w14:textId="77777777" w:rsidR="00F35F03" w:rsidRPr="00A8307A" w:rsidRDefault="00F35F0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>Grupa A</w:t>
            </w:r>
            <w:r>
              <w:rPr>
                <w:b/>
                <w:bCs/>
                <w:sz w:val="20"/>
                <w:lang w:val="ro-RO"/>
              </w:rPr>
              <w:t xml:space="preserve">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056D4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1DFBCCA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7F5A4694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29A9F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2A41A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E20DC" w14:textId="77777777" w:rsidR="00F35F03" w:rsidRPr="001033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F603A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2DBB75C6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0BA20B91" w14:textId="77777777" w:rsidR="00F35F03" w:rsidRPr="00A8307A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F35F03" w14:paraId="3ABF81C6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0C78E" w14:textId="77777777" w:rsidR="00F35F03" w:rsidRDefault="00F35F03" w:rsidP="00F35F0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4526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AF026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B9F6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39AECB5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CC1A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415DB16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30,  46, 62,  82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AB94C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3680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AE96E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9D15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691C3A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1 - 13, Cap Y </w:t>
            </w:r>
          </w:p>
          <w:p w14:paraId="310C2A4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și liniile 1R - 6R.</w:t>
            </w:r>
          </w:p>
        </w:tc>
      </w:tr>
      <w:tr w:rsidR="00F35F03" w:rsidRPr="00A8307A" w14:paraId="1516E9A3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24C70" w14:textId="77777777" w:rsidR="00F35F03" w:rsidRPr="00A75A00" w:rsidRDefault="00F35F03" w:rsidP="00F35F03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B57C8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34721" w14:textId="77777777" w:rsidR="00F35F03" w:rsidRPr="00B85265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CB506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9C980B7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BEF0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</w:t>
            </w:r>
          </w:p>
          <w:p w14:paraId="5BECE363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C27A1" w14:textId="77777777" w:rsidR="00F35F03" w:rsidRPr="00B85265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B85265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91D15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DA769" w14:textId="77777777" w:rsidR="00F35F03" w:rsidRPr="00B85265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C5FDA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A562003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F35F03" w:rsidRPr="00A8307A" w14:paraId="45FADE9F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DBDD3" w14:textId="77777777" w:rsidR="00F35F03" w:rsidRPr="00A75A00" w:rsidRDefault="00F35F03" w:rsidP="00F35F03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8168D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60355" w14:textId="77777777" w:rsidR="00F35F03" w:rsidRPr="00DD4726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A7AC4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FC49575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684B0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D5650" w14:textId="77777777" w:rsidR="00F35F03" w:rsidRPr="00DD4726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DD472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51701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02FF8" w14:textId="77777777" w:rsidR="00F35F03" w:rsidRPr="00DD4726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D162F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BF8E1C9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F35F03" w:rsidRPr="00A8307A" w14:paraId="0A8CE9E4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B4451" w14:textId="77777777" w:rsidR="00F35F03" w:rsidRPr="00A75A00" w:rsidRDefault="00F35F03" w:rsidP="00F35F03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8A700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B8118" w14:textId="77777777" w:rsidR="00F35F03" w:rsidRPr="0080537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4443F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B7AE627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C21A9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432C7" w14:textId="77777777" w:rsidR="00F35F03" w:rsidRPr="0080537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805377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CC2B9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72985" w14:textId="77777777" w:rsidR="00F35F03" w:rsidRPr="0080537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0A5E3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5D8D5C0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F35F03" w:rsidRPr="00A8307A" w14:paraId="76F40F16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579B6" w14:textId="77777777" w:rsidR="00F35F03" w:rsidRPr="00A75A00" w:rsidRDefault="00F35F03" w:rsidP="00F35F03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B2990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6491C" w14:textId="77777777" w:rsidR="00F35F03" w:rsidRPr="00AA776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FA22C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AED3426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65831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22717" w14:textId="77777777" w:rsidR="00F35F03" w:rsidRPr="00AA776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AA7768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28EA6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7425C" w14:textId="77777777" w:rsidR="00F35F03" w:rsidRPr="00AA776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984E8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59CAF0B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F35F03" w14:paraId="2E52A4E0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3B3E2" w14:textId="77777777" w:rsidR="00F35F03" w:rsidRDefault="00F35F03" w:rsidP="00F35F0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8A65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31FA4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1B8F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Timişeni</w:t>
            </w:r>
          </w:p>
          <w:p w14:paraId="3AA17BC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7376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5B5FCC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04B1E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EA77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BA42C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6164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1, Cap X și sch. 2, Cap Y.</w:t>
            </w:r>
          </w:p>
        </w:tc>
      </w:tr>
      <w:tr w:rsidR="00F35F03" w14:paraId="7AE56E20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BE67D" w14:textId="77777777" w:rsidR="00F35F03" w:rsidRDefault="00F35F03" w:rsidP="00F35F0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61D5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00A25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1CCC2" w14:textId="77777777" w:rsidR="00F35F03" w:rsidRDefault="00F35F03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Timişeni</w:t>
            </w:r>
          </w:p>
          <w:p w14:paraId="28592BD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36B4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6BDDC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E769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763C0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ABD1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1, 4 și 5 Cap Y.</w:t>
            </w:r>
          </w:p>
        </w:tc>
      </w:tr>
      <w:tr w:rsidR="00F35F03" w14:paraId="6F126BF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EC01A" w14:textId="77777777" w:rsidR="00F35F03" w:rsidRDefault="00F35F03" w:rsidP="00F35F0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C96A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CBCD7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57014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16197F4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5136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E36F26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DF6B7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EA53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52DE8" w14:textId="77777777" w:rsidR="00F35F03" w:rsidRPr="00ED5B96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F11F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sch. 15, </w:t>
            </w:r>
          </w:p>
          <w:p w14:paraId="136043B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255C66">
              <w:rPr>
                <w:b/>
                <w:bCs/>
                <w:i/>
                <w:iCs/>
                <w:sz w:val="20"/>
                <w:lang w:val="ro-RO"/>
              </w:rPr>
              <w:t>St. Jebel</w:t>
            </w:r>
          </w:p>
        </w:tc>
      </w:tr>
      <w:tr w:rsidR="00F35F03" w14:paraId="69863EA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3D9B0" w14:textId="77777777" w:rsidR="00F35F03" w:rsidRDefault="00F35F03" w:rsidP="00F35F0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3066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8C874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EBE5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40E9E6C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736D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F81B8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0186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42557" w14:textId="77777777" w:rsidR="00F35F03" w:rsidRPr="00ED5B96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96E3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Cap X.</w:t>
            </w:r>
          </w:p>
        </w:tc>
      </w:tr>
      <w:tr w:rsidR="00F35F03" w14:paraId="2F22E96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F2EA4" w14:textId="77777777" w:rsidR="00F35F03" w:rsidRDefault="00F35F03" w:rsidP="00F35F0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D2177" w14:textId="77777777" w:rsidR="00F35F03" w:rsidRDefault="00F35F03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9D4E8" w14:textId="77777777" w:rsidR="00F35F03" w:rsidRDefault="00F35F03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999BA" w14:textId="77777777" w:rsidR="00F35F03" w:rsidRDefault="00F35F03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1BCB5F6C" w14:textId="77777777" w:rsidR="00F35F03" w:rsidRDefault="00F35F03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8669B" w14:textId="77777777" w:rsidR="00F35F03" w:rsidRDefault="00F35F03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5473D" w14:textId="77777777" w:rsidR="00F35F03" w:rsidRDefault="00F35F03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ABD77" w14:textId="77777777" w:rsidR="00F35F03" w:rsidRDefault="00F35F03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32A96" w14:textId="77777777" w:rsidR="00F35F03" w:rsidRPr="00ED5B96" w:rsidRDefault="00F35F03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5AAB7" w14:textId="77777777" w:rsidR="00F35F03" w:rsidRDefault="00F35F03" w:rsidP="00AE32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și 5 Cap X.</w:t>
            </w:r>
          </w:p>
        </w:tc>
      </w:tr>
      <w:tr w:rsidR="00F35F03" w14:paraId="2846349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FD8DF" w14:textId="77777777" w:rsidR="00F35F03" w:rsidRDefault="00F35F03" w:rsidP="00F35F0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FCA6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51177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BA43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67A8F08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18F7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D89A93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C71EC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B629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33937" w14:textId="77777777" w:rsidR="00F35F03" w:rsidRPr="00ED5B96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6C98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sch. 9, </w:t>
            </w:r>
          </w:p>
          <w:p w14:paraId="00FDEBA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255C66">
              <w:rPr>
                <w:b/>
                <w:bCs/>
                <w:i/>
                <w:iCs/>
                <w:sz w:val="20"/>
                <w:lang w:val="ro-RO"/>
              </w:rPr>
              <w:t>St. Jebel</w:t>
            </w:r>
          </w:p>
        </w:tc>
      </w:tr>
      <w:tr w:rsidR="00F35F03" w14:paraId="56AE2A4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B82C8" w14:textId="77777777" w:rsidR="00F35F03" w:rsidRDefault="00F35F03" w:rsidP="00F35F0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50B6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387B0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9202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 -</w:t>
            </w:r>
          </w:p>
          <w:p w14:paraId="5952B734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B33A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9B834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C8C9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B4831" w14:textId="77777777" w:rsidR="00F35F03" w:rsidRPr="00ED5B96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D3B8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5912E3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și 6 </w:t>
            </w:r>
          </w:p>
          <w:p w14:paraId="6DA7BA9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Y.</w:t>
            </w:r>
          </w:p>
        </w:tc>
      </w:tr>
      <w:tr w:rsidR="00F35F03" w14:paraId="54CE7D67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94766" w14:textId="77777777" w:rsidR="00F35F03" w:rsidRDefault="00F35F03" w:rsidP="00F35F0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5112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11F1A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2F8F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60670C3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CF2B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975E2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C398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84630" w14:textId="77777777" w:rsidR="00F35F03" w:rsidRPr="00ED5B96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97E3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49C21E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2, Cap X.</w:t>
            </w:r>
          </w:p>
        </w:tc>
      </w:tr>
      <w:tr w:rsidR="00F35F03" w14:paraId="2B06B36A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DBF5F" w14:textId="77777777" w:rsidR="00F35F03" w:rsidRDefault="00F35F03" w:rsidP="00F35F0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3690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09F8F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61A60" w14:textId="77777777" w:rsidR="00F35F03" w:rsidRDefault="00F35F03" w:rsidP="002D4AF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420E9E2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abătută/directă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630B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4, 6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86BB9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9605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2A68E" w14:textId="77777777" w:rsidR="00F35F03" w:rsidRPr="00ED5B96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C561A" w14:textId="77777777" w:rsidR="00F35F03" w:rsidRDefault="00F35F03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55FE5FB" w14:textId="77777777" w:rsidR="00F35F03" w:rsidRDefault="00F35F03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 2, 3 și 4..</w:t>
            </w:r>
          </w:p>
        </w:tc>
      </w:tr>
      <w:tr w:rsidR="00F35F03" w14:paraId="2CCF068E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DAC32" w14:textId="77777777" w:rsidR="00F35F03" w:rsidRDefault="00F35F03" w:rsidP="00F35F0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3C6F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1AD4D28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DC5AE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5A456" w14:textId="77777777" w:rsidR="00F35F03" w:rsidRDefault="00F35F03" w:rsidP="00DC767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Voiteni – </w:t>
            </w:r>
            <w:r>
              <w:rPr>
                <w:b/>
                <w:bCs/>
                <w:sz w:val="20"/>
                <w:lang w:val="ro-RO"/>
              </w:rPr>
              <w:br/>
              <w:t>Ax St. Berzovia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E687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A3BF3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AC56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3B818" w14:textId="77777777" w:rsidR="00F35F03" w:rsidRPr="00ED5B96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A22A0" w14:textId="77777777" w:rsidR="00F35F03" w:rsidRDefault="00F35F03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RV 30 km/h pt trenurile de marfă</w:t>
            </w:r>
          </w:p>
        </w:tc>
      </w:tr>
      <w:tr w:rsidR="00F35F03" w14:paraId="11563797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B326E" w14:textId="77777777" w:rsidR="00F35F03" w:rsidRDefault="00F35F03" w:rsidP="00F35F0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A6C5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1+400</w:t>
            </w:r>
          </w:p>
          <w:p w14:paraId="41EA4EC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CB243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F84E4" w14:textId="77777777" w:rsidR="00F35F03" w:rsidRDefault="00F35F03" w:rsidP="00DC767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Voiteni – Gătaia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9DC6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9DA8D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2195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3927F" w14:textId="77777777" w:rsidR="00F35F03" w:rsidRPr="00ED5B96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7F532" w14:textId="77777777" w:rsidR="00F35F03" w:rsidRDefault="00F35F03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58E07D04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F46B7" w14:textId="77777777" w:rsidR="00F35F03" w:rsidRDefault="00F35F03" w:rsidP="00F35F0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8B06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4+400</w:t>
            </w:r>
          </w:p>
          <w:p w14:paraId="4B45062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B28F2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E950B" w14:textId="77777777" w:rsidR="00F35F03" w:rsidRDefault="00F35F03" w:rsidP="00DC767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Voiteni – Gătaia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8ABA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CF0DF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1430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516DF" w14:textId="77777777" w:rsidR="00F35F03" w:rsidRPr="00ED5B96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B2CC0" w14:textId="77777777" w:rsidR="00F35F03" w:rsidRDefault="00F35F03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61718448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8F64B" w14:textId="77777777" w:rsidR="00F35F03" w:rsidRDefault="00F35F03" w:rsidP="00F35F0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D6E0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25+360</w:t>
            </w:r>
          </w:p>
          <w:p w14:paraId="1BF36AD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5D76C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641F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Gătaia -</w:t>
            </w:r>
          </w:p>
          <w:p w14:paraId="588DAAF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Berzovia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4F12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4C8E0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B137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59643" w14:textId="77777777" w:rsidR="00F35F03" w:rsidRPr="00ED5B96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27BB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1871F98C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CA5B5" w14:textId="77777777" w:rsidR="00F35F03" w:rsidRDefault="00F35F03" w:rsidP="00F35F0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DEBA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38+100</w:t>
            </w:r>
          </w:p>
          <w:p w14:paraId="1C65D91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38+150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5C0B1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DF369" w14:textId="77777777" w:rsidR="00F35F03" w:rsidRDefault="00F35F03" w:rsidP="009C20D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Berzovia - </w:t>
            </w:r>
          </w:p>
          <w:p w14:paraId="196FC3F6" w14:textId="77777777" w:rsidR="00F35F03" w:rsidRDefault="00F35F03" w:rsidP="009C20D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Vasiova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D6C6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4F340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4C8D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AFF0E" w14:textId="77777777" w:rsidR="00F35F03" w:rsidRPr="00ED5B96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7B97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1196CB55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F2D00" w14:textId="77777777" w:rsidR="00F35F03" w:rsidRDefault="00F35F03" w:rsidP="00F35F0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E3B3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43+520</w:t>
            </w:r>
          </w:p>
          <w:p w14:paraId="1263254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46+792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A8671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4488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Berzovia - </w:t>
            </w:r>
          </w:p>
          <w:p w14:paraId="61FE8A8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Vasiova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63B0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38CC1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BA2D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35DC2" w14:textId="77777777" w:rsidR="00F35F03" w:rsidRPr="00ED5B96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0D02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F6DC7C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35F03" w14:paraId="1EF66F0C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336C5" w14:textId="77777777" w:rsidR="00F35F03" w:rsidRDefault="00F35F03" w:rsidP="00F35F0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91AE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ADD80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0447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Vasiova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EDE8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B7FFD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9E76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00443" w14:textId="77777777" w:rsidR="00F35F03" w:rsidRPr="00ED5B96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032B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29383864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EEDA8" w14:textId="77777777" w:rsidR="00F35F03" w:rsidRDefault="00F35F03" w:rsidP="00F35F0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03F1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229C2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8B26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Vasiova linia 2 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FB78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FDDA0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641E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B21A5" w14:textId="77777777" w:rsidR="00F35F03" w:rsidRPr="00ED5B96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691E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29E07B86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81656" w14:textId="77777777" w:rsidR="00F35F03" w:rsidRDefault="00F35F03" w:rsidP="00F35F0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DE26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55+200</w:t>
            </w:r>
          </w:p>
          <w:p w14:paraId="3344026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60+271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D19F6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9C57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Vasiova - Reșița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92A9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2C954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26E6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1A1C2" w14:textId="77777777" w:rsidR="00F35F03" w:rsidRPr="00ED5B96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7687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67FFBE70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F7DAD" w14:textId="77777777" w:rsidR="00F35F03" w:rsidRDefault="00F35F03" w:rsidP="00F35F0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51FF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64+000</w:t>
            </w:r>
          </w:p>
          <w:p w14:paraId="00979FC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91105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EDF7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Reșița Nord - </w:t>
            </w:r>
          </w:p>
          <w:p w14:paraId="3D7F6D5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Reșița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344C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35945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47C0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67805" w14:textId="77777777" w:rsidR="00F35F03" w:rsidRPr="00ED5B96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75E7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13A418D2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9CC44" w14:textId="77777777" w:rsidR="00F35F03" w:rsidRDefault="00F35F03" w:rsidP="00F35F0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E370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1D7B7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D6EF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680E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8CCC85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13, 15, 19, 25, 33, 35,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F429B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B02F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D38CA" w14:textId="77777777" w:rsidR="00F35F03" w:rsidRPr="00ED5B96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8515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1 - 8 abătute Cap X</w:t>
            </w:r>
          </w:p>
        </w:tc>
      </w:tr>
      <w:tr w:rsidR="00F35F03" w14:paraId="49625DD8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8F0F4" w14:textId="77777777" w:rsidR="00F35F03" w:rsidRDefault="00F35F03" w:rsidP="00F35F0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0911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BE285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DF21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E2EA8" w14:textId="77777777" w:rsidR="00F35F03" w:rsidRDefault="00F35F03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570C110" w14:textId="77777777" w:rsidR="00F35F03" w:rsidRDefault="00F35F03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01AB8172" w14:textId="77777777" w:rsidR="00F35F03" w:rsidRDefault="00F35F03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18, 26, 40 și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1A4FE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36F0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84135" w14:textId="77777777" w:rsidR="00F35F03" w:rsidRPr="00ED5B96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A4EE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2 - 8 abătute Cap Y</w:t>
            </w:r>
          </w:p>
        </w:tc>
      </w:tr>
      <w:tr w:rsidR="00F35F03" w14:paraId="4A4E8840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70474" w14:textId="77777777" w:rsidR="00F35F03" w:rsidRDefault="00F35F03" w:rsidP="00F35F0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2BFF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A4650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822A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67EB2" w14:textId="77777777" w:rsidR="00F35F03" w:rsidRDefault="00F35F03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8372949" w14:textId="77777777" w:rsidR="00F35F03" w:rsidRDefault="00F35F03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5737BF51" w14:textId="77777777" w:rsidR="00F35F03" w:rsidRDefault="00F35F03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28/30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3728D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E42D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64397" w14:textId="77777777" w:rsidR="00F35F03" w:rsidRPr="00ED5B96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BAE6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8 abătute Cap Y</w:t>
            </w:r>
          </w:p>
        </w:tc>
      </w:tr>
    </w:tbl>
    <w:p w14:paraId="41CDC934" w14:textId="77777777" w:rsidR="00F35F03" w:rsidRDefault="00F35F03">
      <w:pPr>
        <w:spacing w:before="40" w:after="40" w:line="192" w:lineRule="auto"/>
        <w:ind w:right="57"/>
        <w:rPr>
          <w:sz w:val="20"/>
          <w:lang w:val="ro-RO"/>
        </w:rPr>
      </w:pPr>
    </w:p>
    <w:p w14:paraId="5DAA9929" w14:textId="77777777" w:rsidR="00F35F03" w:rsidRDefault="00F35F03" w:rsidP="00C13E1E">
      <w:pPr>
        <w:pStyle w:val="Heading1"/>
        <w:spacing w:line="360" w:lineRule="auto"/>
      </w:pPr>
      <w:r>
        <w:lastRenderedPageBreak/>
        <w:t>LINIA 125</w:t>
      </w:r>
    </w:p>
    <w:p w14:paraId="74C29647" w14:textId="77777777" w:rsidR="00F35F03" w:rsidRDefault="00F35F03" w:rsidP="00C52D69">
      <w:pPr>
        <w:pStyle w:val="Heading1"/>
        <w:spacing w:line="360" w:lineRule="auto"/>
        <w:rPr>
          <w:b w:val="0"/>
          <w:bCs w:val="0"/>
          <w:sz w:val="8"/>
        </w:rPr>
      </w:pPr>
      <w:r>
        <w:t>TIMIŞOARA SUD - BUZIAŞ</w:t>
      </w:r>
    </w:p>
    <w:p w14:paraId="680C2092" w14:textId="77777777" w:rsidR="00F35F03" w:rsidRDefault="00F35F03" w:rsidP="00C52D69">
      <w:pPr>
        <w:pStyle w:val="Heading1"/>
        <w:spacing w:line="360" w:lineRule="auto"/>
        <w:rPr>
          <w:b w:val="0"/>
          <w:bCs w:val="0"/>
          <w:sz w:val="8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F35F03" w14:paraId="2F3B12D0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A67C4" w14:textId="77777777" w:rsidR="00F35F03" w:rsidRDefault="00F35F03" w:rsidP="00F35F0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BA52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C29BB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9ACD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1449BAD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2473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65C2D2C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D3FB5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2090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11834" w14:textId="77777777" w:rsidR="00F35F03" w:rsidRPr="00CE363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A416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abătute.</w:t>
            </w:r>
          </w:p>
        </w:tc>
      </w:tr>
      <w:tr w:rsidR="00F35F03" w14:paraId="5A3E7539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D709C" w14:textId="77777777" w:rsidR="00F35F03" w:rsidRDefault="00F35F03" w:rsidP="00F35F0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5C93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62EAF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9BD4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407F0E2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DF0D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7A1C39D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27E31A7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AED5E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11A7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06573" w14:textId="77777777" w:rsidR="00F35F03" w:rsidRPr="00CE363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0C50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AE40FC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Cap Y.</w:t>
            </w:r>
          </w:p>
        </w:tc>
      </w:tr>
      <w:tr w:rsidR="00F35F03" w14:paraId="2ACEB08A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3F86E" w14:textId="77777777" w:rsidR="00F35F03" w:rsidRDefault="00F35F03" w:rsidP="00F35F0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E5CF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0603E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90A6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Semenic</w:t>
            </w:r>
          </w:p>
          <w:p w14:paraId="45D20AF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abatuta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C240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4FF59D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66E83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A768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1D1D7" w14:textId="77777777" w:rsidR="00F35F03" w:rsidRPr="00CE363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BF2C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732D028C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76098" w14:textId="77777777" w:rsidR="00F35F03" w:rsidRDefault="00F35F03" w:rsidP="00F35F0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1857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4+486</w:t>
            </w:r>
          </w:p>
          <w:p w14:paraId="2E0A867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18+262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65C46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ED4B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Semenic -</w:t>
            </w:r>
          </w:p>
          <w:p w14:paraId="7E53C19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Sacoșu Mic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72F9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8F357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C41D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600BC" w14:textId="77777777" w:rsidR="00F35F03" w:rsidRPr="00CE363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7186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C909EE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35F03" w14:paraId="37922E7B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79927" w14:textId="77777777" w:rsidR="00F35F03" w:rsidRDefault="00F35F03" w:rsidP="00F35F0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B38C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24+500</w:t>
            </w:r>
          </w:p>
          <w:p w14:paraId="74CDC1F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73039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1A83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Sacoșu Mic - Buziaș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E1D1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EEB86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E4A4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51E8D" w14:textId="77777777" w:rsidR="00F35F03" w:rsidRPr="00CE363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1D20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39D6BFB3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DEE69" w14:textId="77777777" w:rsidR="00F35F03" w:rsidRDefault="00F35F03" w:rsidP="00F35F0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0282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163AC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9689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Buziaș</w:t>
            </w:r>
          </w:p>
          <w:p w14:paraId="2C1D6D8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F884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6, 8 și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B89B3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E483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4EB3B" w14:textId="77777777" w:rsidR="00F35F03" w:rsidRPr="00CE363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0DEF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în Cap Y a linilor 1, 2 și 3 ab.</w:t>
            </w:r>
          </w:p>
        </w:tc>
      </w:tr>
    </w:tbl>
    <w:p w14:paraId="7E8511E3" w14:textId="77777777" w:rsidR="00F35F03" w:rsidRDefault="00F35F03">
      <w:pPr>
        <w:spacing w:before="40" w:after="40" w:line="192" w:lineRule="auto"/>
        <w:ind w:right="57"/>
        <w:rPr>
          <w:sz w:val="20"/>
          <w:lang w:val="ro-RO"/>
        </w:rPr>
      </w:pPr>
    </w:p>
    <w:p w14:paraId="0E39C685" w14:textId="77777777" w:rsidR="00F35F03" w:rsidRDefault="00F35F03" w:rsidP="00E56A6A">
      <w:pPr>
        <w:pStyle w:val="Heading1"/>
        <w:spacing w:line="360" w:lineRule="auto"/>
      </w:pPr>
      <w:r>
        <w:t>LINIA 200</w:t>
      </w:r>
    </w:p>
    <w:p w14:paraId="59818C6B" w14:textId="77777777" w:rsidR="00F35F03" w:rsidRDefault="00F35F03" w:rsidP="00564AE3">
      <w:pPr>
        <w:pStyle w:val="Heading1"/>
        <w:spacing w:line="360" w:lineRule="auto"/>
        <w:rPr>
          <w:b w:val="0"/>
          <w:bCs w:val="0"/>
          <w:sz w:val="8"/>
        </w:rPr>
      </w:pPr>
      <w:r>
        <w:t>POD MUREŞ - COŞLARIU - CURTICI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F35F03" w14:paraId="555E57A1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4D63D" w14:textId="77777777" w:rsidR="00F35F03" w:rsidRDefault="00F35F03" w:rsidP="00F35F0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BB52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41F2897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F84D4" w14:textId="77777777" w:rsidR="00F35F03" w:rsidRPr="00032DF2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7652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Orăştie -</w:t>
            </w:r>
          </w:p>
          <w:p w14:paraId="04203C2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Simeria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F388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81630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8216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27C650D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77169" w14:textId="77777777" w:rsidR="00F35F03" w:rsidRPr="00032DF2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6C347" w14:textId="77777777" w:rsidR="00F35F03" w:rsidRPr="00F716C0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Semnalizate ca limitare de viteză.</w:t>
            </w:r>
          </w:p>
        </w:tc>
      </w:tr>
      <w:tr w:rsidR="00F35F03" w14:paraId="1A54BE65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4975A" w14:textId="77777777" w:rsidR="00F35F03" w:rsidRDefault="00F35F03" w:rsidP="00F35F0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F25B3" w14:textId="77777777" w:rsidR="00F35F03" w:rsidRDefault="00F35F03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1095FAE1" w14:textId="77777777" w:rsidR="00F35F03" w:rsidRDefault="00F35F03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63BB7" w14:textId="77777777" w:rsidR="00F35F03" w:rsidRDefault="00F35F03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DBB3E" w14:textId="77777777" w:rsidR="00F35F03" w:rsidRDefault="00F35F03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Ilia –</w:t>
            </w:r>
          </w:p>
          <w:p w14:paraId="7234F23E" w14:textId="77777777" w:rsidR="00F35F03" w:rsidRDefault="00F35F03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E219E" w14:textId="77777777" w:rsidR="00F35F03" w:rsidRDefault="00F35F03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C9639" w14:textId="77777777" w:rsidR="00F35F03" w:rsidRDefault="00F35F03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BCADF" w14:textId="77777777" w:rsidR="00F35F03" w:rsidRDefault="00F35F03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18E28F67" w14:textId="77777777" w:rsidR="00F35F03" w:rsidRDefault="00F35F03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41359" w14:textId="77777777" w:rsidR="00F35F03" w:rsidRDefault="00F35F03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70843" w14:textId="77777777" w:rsidR="00F35F03" w:rsidRDefault="00F35F03" w:rsidP="0081019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F35F03" w14:paraId="5F7D44FD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8EA2E" w14:textId="77777777" w:rsidR="00F35F03" w:rsidRDefault="00F35F03" w:rsidP="00F35F0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CB71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2C69833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AB65B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2ACC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4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C3C5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2D568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1B26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6C98E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F0AC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35F03" w14:paraId="628E438E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C8FCD" w14:textId="77777777" w:rsidR="00F35F03" w:rsidRDefault="00F35F03" w:rsidP="00F35F0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588E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21988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A237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3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E5FE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1B6B9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BAB9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6152147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83947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A320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35F03" w14:paraId="466455A6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29919" w14:textId="77777777" w:rsidR="00F35F03" w:rsidRDefault="00F35F03" w:rsidP="00F35F0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806E1" w14:textId="77777777" w:rsidR="00F35F03" w:rsidRDefault="00F35F03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01ACEBCA" w14:textId="77777777" w:rsidR="00F35F03" w:rsidRDefault="00F35F03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E5635" w14:textId="77777777" w:rsidR="00F35F03" w:rsidRDefault="00F35F03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E2771" w14:textId="77777777" w:rsidR="00F35F03" w:rsidRDefault="00F35F03" w:rsidP="00DF4E4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Ilia –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BF205" w14:textId="77777777" w:rsidR="00F35F03" w:rsidRDefault="00F35F03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066BB" w14:textId="77777777" w:rsidR="00F35F03" w:rsidRDefault="00F35F03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207A0" w14:textId="77777777" w:rsidR="00F35F03" w:rsidRDefault="00F35F03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0FFB49FD" w14:textId="77777777" w:rsidR="00F35F03" w:rsidRDefault="00F35F03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21F9D" w14:textId="77777777" w:rsidR="00F35F03" w:rsidRDefault="00F35F03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3A66D" w14:textId="77777777" w:rsidR="00F35F03" w:rsidRDefault="00F35F03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35F03" w14:paraId="47C85145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6A809" w14:textId="77777777" w:rsidR="00F35F03" w:rsidRDefault="00F35F03" w:rsidP="00F35F0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915DE" w14:textId="77777777" w:rsidR="00F35F03" w:rsidRDefault="00F35F03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8D31F" w14:textId="77777777" w:rsidR="00F35F03" w:rsidRDefault="00F35F03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80E33" w14:textId="77777777" w:rsidR="00F35F03" w:rsidRDefault="00F35F03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5A858E5F" w14:textId="77777777" w:rsidR="00F35F03" w:rsidRDefault="00F35F03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3B62A" w14:textId="77777777" w:rsidR="00F35F03" w:rsidRDefault="00F35F03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0596E" w14:textId="77777777" w:rsidR="00F35F03" w:rsidRDefault="00F35F03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38138" w14:textId="77777777" w:rsidR="00F35F03" w:rsidRDefault="00F35F03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527+400</w:t>
            </w:r>
          </w:p>
          <w:p w14:paraId="3E90F3EC" w14:textId="77777777" w:rsidR="00F35F03" w:rsidRDefault="00F35F03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A6F83" w14:textId="77777777" w:rsidR="00F35F03" w:rsidRDefault="00F35F03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4D912" w14:textId="77777777" w:rsidR="00F35F03" w:rsidRDefault="00F35F03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35F03" w14:paraId="4767C3AF" w14:textId="77777777">
        <w:trPr>
          <w:cantSplit/>
          <w:trHeight w:val="2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293B6" w14:textId="77777777" w:rsidR="00F35F03" w:rsidRDefault="00F35F03" w:rsidP="00F35F0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9B08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68F0D" w14:textId="77777777" w:rsidR="00F35F03" w:rsidRPr="00032DF2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AB54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58F9FAB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399E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0048DA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A61B5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33F2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9E826" w14:textId="77777777" w:rsidR="00F35F03" w:rsidRPr="00032DF2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BC9C1" w14:textId="77777777" w:rsidR="00F35F03" w:rsidRPr="00F716C0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35F03" w14:paraId="33362AF4" w14:textId="77777777" w:rsidTr="00816AE9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AF0DB" w14:textId="77777777" w:rsidR="00F35F03" w:rsidRDefault="00F35F03" w:rsidP="00F35F0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6EB0E" w14:textId="77777777" w:rsidR="00F35F03" w:rsidRDefault="00F35F03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48F46EB2" w14:textId="77777777" w:rsidR="00F35F03" w:rsidRDefault="00F35F03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7912E" w14:textId="77777777" w:rsidR="00F35F03" w:rsidRDefault="00F35F03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98ED8" w14:textId="77777777" w:rsidR="00F35F03" w:rsidRDefault="00F35F03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Săvîrșin -</w:t>
            </w:r>
          </w:p>
          <w:p w14:paraId="2609B4FC" w14:textId="77777777" w:rsidR="00F35F03" w:rsidRDefault="00F35F03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Vărădia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0EA15" w14:textId="77777777" w:rsidR="00F35F03" w:rsidRDefault="00F35F03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10CDB" w14:textId="77777777" w:rsidR="00F35F03" w:rsidRDefault="00F35F03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7169C" w14:textId="77777777" w:rsidR="00F35F03" w:rsidRDefault="00F35F03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395B2B79" w14:textId="77777777" w:rsidR="00F35F03" w:rsidRDefault="00F35F03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FA1C3" w14:textId="77777777" w:rsidR="00F35F03" w:rsidRDefault="00F35F03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DA9C0" w14:textId="77777777" w:rsidR="00F35F03" w:rsidRDefault="00F35F03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401AA463" w14:textId="77777777" w:rsidR="00F35F03" w:rsidRDefault="00F35F03" w:rsidP="00623FF6">
      <w:pPr>
        <w:spacing w:before="40" w:after="40" w:line="192" w:lineRule="auto"/>
        <w:ind w:right="57"/>
        <w:rPr>
          <w:lang w:val="ro-RO"/>
        </w:rPr>
      </w:pPr>
    </w:p>
    <w:p w14:paraId="186F2092" w14:textId="77777777" w:rsidR="00F35F03" w:rsidRDefault="00F35F03" w:rsidP="006D4098">
      <w:pPr>
        <w:pStyle w:val="Heading1"/>
        <w:spacing w:line="360" w:lineRule="auto"/>
      </w:pPr>
      <w:r>
        <w:t>LINIA 201</w:t>
      </w:r>
    </w:p>
    <w:p w14:paraId="7A4136E9" w14:textId="77777777" w:rsidR="00F35F03" w:rsidRDefault="00F35F03" w:rsidP="00647561">
      <w:pPr>
        <w:pStyle w:val="Heading1"/>
        <w:spacing w:line="360" w:lineRule="auto"/>
        <w:rPr>
          <w:b w:val="0"/>
          <w:bCs w:val="0"/>
          <w:sz w:val="8"/>
        </w:rPr>
      </w:pPr>
      <w:r>
        <w:t>TEIUŞ - COŞLARIU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2"/>
        <w:gridCol w:w="2199"/>
        <w:gridCol w:w="869"/>
        <w:gridCol w:w="752"/>
        <w:gridCol w:w="879"/>
        <w:gridCol w:w="752"/>
        <w:gridCol w:w="2487"/>
      </w:tblGrid>
      <w:tr w:rsidR="00F35F03" w14:paraId="5D33A24A" w14:textId="77777777">
        <w:trPr>
          <w:cantSplit/>
          <w:trHeight w:val="267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4797D" w14:textId="77777777" w:rsidR="00F35F03" w:rsidRDefault="00F35F03" w:rsidP="00F35F0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5792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62869" w14:textId="77777777" w:rsidR="00F35F03" w:rsidRPr="00C937B4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90A0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3763979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C392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09E8E6C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la maca-</w:t>
            </w:r>
          </w:p>
          <w:p w14:paraId="46EB46A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zul extrem</w:t>
            </w:r>
          </w:p>
          <w:p w14:paraId="4B03438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39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1DFFD" w14:textId="77777777" w:rsidR="00F35F03" w:rsidRPr="00C937B4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7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AE03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8D974" w14:textId="77777777" w:rsidR="00F35F03" w:rsidRPr="00C937B4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AFC7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2A22D2C8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5DAE9" w14:textId="77777777" w:rsidR="00F35F03" w:rsidRDefault="00F35F03" w:rsidP="00F35F0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BD0F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BA583" w14:textId="77777777" w:rsidR="00F35F03" w:rsidRPr="00C937B4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96504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13D4F67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EF21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E9945A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2CD0C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11EF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E1996" w14:textId="77777777" w:rsidR="00F35F03" w:rsidRPr="00C937B4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8755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E499ED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960301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şi 10.</w:t>
            </w:r>
          </w:p>
        </w:tc>
      </w:tr>
      <w:tr w:rsidR="00F35F03" w14:paraId="2EA2E71E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CFB01" w14:textId="77777777" w:rsidR="00F35F03" w:rsidRDefault="00F35F03" w:rsidP="00F35F0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61F9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7CA76" w14:textId="77777777" w:rsidR="00F35F03" w:rsidRPr="00C937B4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EF77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3DF79D7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FC76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8717B9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FC433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698B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E7E0C" w14:textId="77777777" w:rsidR="00F35F03" w:rsidRPr="00C937B4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6881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461F022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</w:tbl>
    <w:p w14:paraId="3A8925EB" w14:textId="77777777" w:rsidR="00F35F03" w:rsidRPr="003012FC" w:rsidRDefault="00F35F03">
      <w:pPr>
        <w:spacing w:before="40" w:after="40" w:line="192" w:lineRule="auto"/>
        <w:ind w:right="57"/>
      </w:pPr>
    </w:p>
    <w:p w14:paraId="308EDD6B" w14:textId="77777777" w:rsidR="00F35F03" w:rsidRDefault="00F35F03" w:rsidP="00C53936">
      <w:pPr>
        <w:pStyle w:val="Heading1"/>
        <w:spacing w:line="360" w:lineRule="auto"/>
      </w:pPr>
      <w:r>
        <w:t>LINIA 202 A</w:t>
      </w:r>
    </w:p>
    <w:p w14:paraId="73D12B1C" w14:textId="77777777" w:rsidR="00F35F03" w:rsidRDefault="00F35F03" w:rsidP="00DF1411">
      <w:pPr>
        <w:pStyle w:val="Heading1"/>
        <w:spacing w:line="360" w:lineRule="auto"/>
        <w:rPr>
          <w:b w:val="0"/>
          <w:bCs w:val="0"/>
          <w:sz w:val="8"/>
        </w:rPr>
      </w:pPr>
      <w:r>
        <w:t>TURDAŞ - SIMERIA TRIAJ (DELTA)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55"/>
        <w:gridCol w:w="772"/>
        <w:gridCol w:w="2201"/>
        <w:gridCol w:w="870"/>
        <w:gridCol w:w="757"/>
        <w:gridCol w:w="869"/>
        <w:gridCol w:w="753"/>
        <w:gridCol w:w="9"/>
        <w:gridCol w:w="2483"/>
      </w:tblGrid>
      <w:tr w:rsidR="00F35F03" w14:paraId="0AC46F13" w14:textId="77777777">
        <w:trPr>
          <w:cantSplit/>
          <w:trHeight w:val="120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FB7D3" w14:textId="77777777" w:rsidR="00F35F03" w:rsidRDefault="00F35F03" w:rsidP="00F35F03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BEDC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E8445" w14:textId="77777777" w:rsidR="00F35F03" w:rsidRPr="00874940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5514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Simeria Triaj Grupa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B5D7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3D7D8E2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41610" w14:textId="77777777" w:rsidR="00F35F03" w:rsidRPr="0048429E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8429E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F22C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50FC5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AC14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1D, 2D şi 3D.</w:t>
            </w:r>
          </w:p>
        </w:tc>
      </w:tr>
      <w:tr w:rsidR="00F35F03" w14:paraId="7FD5D06B" w14:textId="77777777">
        <w:trPr>
          <w:cantSplit/>
          <w:trHeight w:val="138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5CF92" w14:textId="77777777" w:rsidR="00F35F03" w:rsidRDefault="00F35F03" w:rsidP="00F35F03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8D93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1461A" w14:textId="77777777" w:rsidR="00F35F03" w:rsidRPr="00874940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B45B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 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E311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EB86C" w14:textId="77777777" w:rsidR="00F35F03" w:rsidRPr="0048429E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5B20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B4FC9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0A4C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 abătută Cap Y.</w:t>
            </w:r>
          </w:p>
          <w:p w14:paraId="3CCE44D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034420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F35F03" w:rsidRPr="00743905" w14:paraId="00D1498C" w14:textId="77777777">
        <w:trPr>
          <w:cantSplit/>
          <w:trHeight w:val="13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99CD2" w14:textId="77777777" w:rsidR="00F35F03" w:rsidRPr="00743905" w:rsidRDefault="00F35F03" w:rsidP="00F35F03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1F92F" w14:textId="77777777" w:rsidR="00F35F03" w:rsidRPr="00743905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3+200</w:t>
            </w:r>
          </w:p>
          <w:p w14:paraId="36F15232" w14:textId="77777777" w:rsidR="00F35F03" w:rsidRPr="00743905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2+100</w:t>
            </w: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B2500" w14:textId="77777777" w:rsidR="00F35F03" w:rsidRPr="00743905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74CDC" w14:textId="77777777" w:rsidR="00F35F03" w:rsidRPr="00743905" w:rsidRDefault="00F35F03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374C8849" w14:textId="77777777" w:rsidR="00F35F03" w:rsidRPr="00743905" w:rsidRDefault="00F35F03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</w:t>
            </w:r>
          </w:p>
          <w:p w14:paraId="0E1535CF" w14:textId="77777777" w:rsidR="00F35F03" w:rsidRPr="00743905" w:rsidRDefault="00F35F03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5D directă, cuprinsă între </w:t>
            </w:r>
          </w:p>
          <w:p w14:paraId="5EBDFF25" w14:textId="77777777" w:rsidR="00F35F03" w:rsidRPr="00743905" w:rsidRDefault="00F35F03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T.D.J. 64 / 72 şi </w:t>
            </w:r>
          </w:p>
          <w:p w14:paraId="39F20A14" w14:textId="77777777" w:rsidR="00F35F03" w:rsidRPr="00743905" w:rsidRDefault="00F35F03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T.D.J. 139 / 141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980BA" w14:textId="77777777" w:rsidR="00F35F03" w:rsidRPr="00743905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C22C7" w14:textId="77777777" w:rsidR="00F35F03" w:rsidRPr="00743905" w:rsidRDefault="00F35F03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F29E0" w14:textId="77777777" w:rsidR="00F35F03" w:rsidRPr="00743905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63A55" w14:textId="77777777" w:rsidR="00F35F03" w:rsidRPr="00743905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8C56A" w14:textId="77777777" w:rsidR="00F35F03" w:rsidRPr="00743905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  <w:p w14:paraId="328A5AFC" w14:textId="77777777" w:rsidR="00F35F03" w:rsidRPr="00743905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Staţie paralelogram.</w:t>
            </w:r>
          </w:p>
        </w:tc>
      </w:tr>
      <w:tr w:rsidR="00F35F03" w:rsidRPr="00743905" w14:paraId="464A647B" w14:textId="77777777">
        <w:trPr>
          <w:cantSplit/>
          <w:trHeight w:val="82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F24B9" w14:textId="77777777" w:rsidR="00F35F03" w:rsidRPr="00743905" w:rsidRDefault="00F35F03" w:rsidP="00F35F03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0B523" w14:textId="77777777" w:rsidR="00F35F03" w:rsidRPr="00743905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1BC54" w14:textId="77777777" w:rsidR="00F35F03" w:rsidRPr="00743905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2E0B1" w14:textId="77777777" w:rsidR="00F35F03" w:rsidRPr="00743905" w:rsidRDefault="00F35F03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2332E202" w14:textId="77777777" w:rsidR="00F35F03" w:rsidRPr="00743905" w:rsidRDefault="00F35F03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72153C4B" w14:textId="77777777" w:rsidR="00F35F03" w:rsidRPr="00743905" w:rsidRDefault="00F35F03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6F3B8" w14:textId="77777777" w:rsidR="00F35F03" w:rsidRPr="00743905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0CB0B808" w14:textId="77777777" w:rsidR="00F35F03" w:rsidRPr="00743905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137-104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0CABE" w14:textId="77777777" w:rsidR="00F35F03" w:rsidRPr="00743905" w:rsidRDefault="00F35F03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ED1EF" w14:textId="77777777" w:rsidR="00F35F03" w:rsidRPr="00743905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8A1DB" w14:textId="77777777" w:rsidR="00F35F03" w:rsidRPr="00743905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614D7" w14:textId="77777777" w:rsidR="00F35F03" w:rsidRPr="00743905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35F03" w:rsidRPr="00743905" w14:paraId="4600C165" w14:textId="77777777">
        <w:trPr>
          <w:cantSplit/>
          <w:trHeight w:val="71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D9D80" w14:textId="77777777" w:rsidR="00F35F03" w:rsidRPr="00743905" w:rsidRDefault="00F35F03" w:rsidP="00F35F03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FF0AB" w14:textId="77777777" w:rsidR="00F35F03" w:rsidRPr="00743905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0C0A9" w14:textId="77777777" w:rsidR="00F35F03" w:rsidRPr="00743905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C0CDA" w14:textId="77777777" w:rsidR="00F35F03" w:rsidRPr="00743905" w:rsidRDefault="00F35F03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4145F1F8" w14:textId="77777777" w:rsidR="00F35F03" w:rsidRPr="00743905" w:rsidRDefault="00F35F03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33608AB7" w14:textId="77777777" w:rsidR="00F35F03" w:rsidRPr="00743905" w:rsidRDefault="00F35F03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65D3C" w14:textId="77777777" w:rsidR="00F35F03" w:rsidRPr="00743905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0423769B" w14:textId="77777777" w:rsidR="00F35F03" w:rsidRPr="00743905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9C770" w14:textId="77777777" w:rsidR="00F35F03" w:rsidRPr="00743905" w:rsidRDefault="00F35F03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4F731" w14:textId="77777777" w:rsidR="00F35F03" w:rsidRPr="00743905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BF509" w14:textId="77777777" w:rsidR="00F35F03" w:rsidRPr="00743905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412C3" w14:textId="77777777" w:rsidR="00F35F03" w:rsidRPr="00743905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</w:tbl>
    <w:p w14:paraId="26081197" w14:textId="77777777" w:rsidR="00F35F03" w:rsidRDefault="00F35F03">
      <w:pPr>
        <w:spacing w:before="40" w:after="40" w:line="192" w:lineRule="auto"/>
        <w:ind w:right="57"/>
        <w:rPr>
          <w:sz w:val="20"/>
          <w:lang w:val="ro-RO"/>
        </w:rPr>
      </w:pPr>
    </w:p>
    <w:p w14:paraId="4587E0DD" w14:textId="77777777" w:rsidR="00F35F03" w:rsidRDefault="00F35F03" w:rsidP="00BD3926">
      <w:pPr>
        <w:pStyle w:val="Heading1"/>
        <w:spacing w:line="360" w:lineRule="auto"/>
      </w:pPr>
      <w:r>
        <w:t>LINIA 202 B</w:t>
      </w:r>
    </w:p>
    <w:p w14:paraId="08CA54AE" w14:textId="77777777" w:rsidR="00F35F03" w:rsidRDefault="00F35F03" w:rsidP="00986206">
      <w:pPr>
        <w:pStyle w:val="Heading1"/>
        <w:spacing w:line="360" w:lineRule="auto"/>
        <w:rPr>
          <w:b w:val="0"/>
          <w:bCs w:val="0"/>
          <w:sz w:val="8"/>
        </w:rPr>
      </w:pPr>
      <w:r>
        <w:t>SIMERIA - SIMERIA TRIAJ GR. D (BUCLĂ)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69"/>
        <w:gridCol w:w="758"/>
        <w:gridCol w:w="2201"/>
        <w:gridCol w:w="870"/>
        <w:gridCol w:w="757"/>
        <w:gridCol w:w="869"/>
        <w:gridCol w:w="753"/>
        <w:gridCol w:w="2492"/>
      </w:tblGrid>
      <w:tr w:rsidR="00F35F03" w14:paraId="2F2C89E3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F5B3F" w14:textId="77777777" w:rsidR="00F35F03" w:rsidRDefault="00F35F03" w:rsidP="00F35F03">
            <w:pPr>
              <w:numPr>
                <w:ilvl w:val="0"/>
                <w:numId w:val="8"/>
              </w:numPr>
              <w:spacing w:before="120" w:after="120"/>
              <w:ind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C570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38AE6" w14:textId="77777777" w:rsidR="00F35F03" w:rsidRPr="007C5BF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46DD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</w:t>
            </w:r>
          </w:p>
          <w:p w14:paraId="1CC704F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51C4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6EA359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5E5D9" w14:textId="77777777" w:rsidR="00F35F03" w:rsidRPr="007C5BF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F9E6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DD1AE" w14:textId="77777777" w:rsidR="00F35F03" w:rsidRPr="00BD268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1D36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48721E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1D, 2D și 3D.</w:t>
            </w:r>
          </w:p>
        </w:tc>
      </w:tr>
    </w:tbl>
    <w:p w14:paraId="5AB2A3AD" w14:textId="77777777" w:rsidR="00F35F03" w:rsidRDefault="00F35F03">
      <w:pPr>
        <w:spacing w:before="40" w:after="40" w:line="192" w:lineRule="auto"/>
        <w:ind w:right="57"/>
        <w:rPr>
          <w:sz w:val="20"/>
          <w:lang w:val="ro-RO"/>
        </w:rPr>
      </w:pPr>
    </w:p>
    <w:p w14:paraId="2E599A80" w14:textId="77777777" w:rsidR="00F35F03" w:rsidRDefault="00F35F03" w:rsidP="002A4CB1">
      <w:pPr>
        <w:pStyle w:val="Heading1"/>
        <w:spacing w:line="360" w:lineRule="auto"/>
      </w:pPr>
      <w:r>
        <w:t>LINIA 203</w:t>
      </w:r>
    </w:p>
    <w:p w14:paraId="3E88DA92" w14:textId="77777777" w:rsidR="00F35F03" w:rsidRDefault="00F35F03" w:rsidP="003B1D42">
      <w:pPr>
        <w:pStyle w:val="Heading1"/>
        <w:spacing w:line="360" w:lineRule="auto"/>
        <w:rPr>
          <w:b w:val="0"/>
          <w:bCs w:val="0"/>
          <w:sz w:val="8"/>
        </w:rPr>
      </w:pPr>
      <w:r>
        <w:t>PIATRA OLT - PODU OLT - SIBIU - COPŞA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"/>
        <w:gridCol w:w="869"/>
        <w:gridCol w:w="744"/>
        <w:gridCol w:w="2176"/>
        <w:gridCol w:w="968"/>
        <w:gridCol w:w="744"/>
        <w:gridCol w:w="869"/>
        <w:gridCol w:w="744"/>
        <w:gridCol w:w="2461"/>
      </w:tblGrid>
      <w:tr w:rsidR="00F35F03" w:rsidRPr="007126D7" w14:paraId="1764C936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5E41D" w14:textId="77777777" w:rsidR="00F35F03" w:rsidRPr="007126D7" w:rsidRDefault="00F35F03" w:rsidP="00F35F03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CF48A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E4155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CFC4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P</w:t>
            </w:r>
            <w:r>
              <w:rPr>
                <w:b/>
                <w:bCs/>
                <w:color w:val="000000"/>
                <w:sz w:val="20"/>
              </w:rPr>
              <w:t>iatra</w:t>
            </w:r>
            <w:r w:rsidRPr="007126D7">
              <w:rPr>
                <w:b/>
                <w:bCs/>
                <w:color w:val="000000"/>
                <w:sz w:val="20"/>
              </w:rPr>
              <w:t xml:space="preserve"> Olt</w:t>
            </w:r>
          </w:p>
          <w:p w14:paraId="2EC6CB38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EE967" w14:textId="77777777" w:rsidR="00F35F03" w:rsidRDefault="00F35F03" w:rsidP="003C4DF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sch. 26, 32, </w:t>
            </w:r>
          </w:p>
          <w:p w14:paraId="08FCE7E4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 și 42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8D6A4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F2FFE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0D1A7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7DE38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Cu afectarea liniilor 4 - 11.</w:t>
            </w:r>
          </w:p>
        </w:tc>
      </w:tr>
      <w:tr w:rsidR="00F35F03" w:rsidRPr="007126D7" w14:paraId="62407A2B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7DF4E" w14:textId="77777777" w:rsidR="00F35F03" w:rsidRPr="007126D7" w:rsidRDefault="00F35F03" w:rsidP="00F35F03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E8023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69F86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2A53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P</w:t>
            </w:r>
            <w:r>
              <w:rPr>
                <w:b/>
                <w:bCs/>
                <w:color w:val="000000"/>
                <w:sz w:val="20"/>
              </w:rPr>
              <w:t>iatra</w:t>
            </w:r>
            <w:r w:rsidRPr="007126D7">
              <w:rPr>
                <w:b/>
                <w:bCs/>
                <w:color w:val="000000"/>
                <w:sz w:val="20"/>
              </w:rPr>
              <w:t xml:space="preserve"> Olt</w:t>
            </w:r>
          </w:p>
          <w:p w14:paraId="5479A23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8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0493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toata</w:t>
            </w:r>
          </w:p>
          <w:p w14:paraId="781639F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9C6C5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B1C8C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334C6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C6AF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35F03" w:rsidRPr="007126D7" w14:paraId="2BDF1A35" w14:textId="77777777">
        <w:trPr>
          <w:cantSplit/>
          <w:trHeight w:val="67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BA7CC" w14:textId="77777777" w:rsidR="00F35F03" w:rsidRPr="007126D7" w:rsidRDefault="00F35F03" w:rsidP="00F35F03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137B2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214+880</w:t>
            </w:r>
          </w:p>
          <w:p w14:paraId="3C42616F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214+930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0BAE3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E6EF6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Piatra Olt -</w:t>
            </w:r>
          </w:p>
          <w:p w14:paraId="3E637456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Arceşti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2DE16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EB979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E3BBC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680E6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BDD1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0E4D4D31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6970D1E" w14:textId="77777777" w:rsidR="00F35F03" w:rsidRPr="00744E17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35F03" w:rsidRPr="007126D7" w14:paraId="460D0F26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D22B8" w14:textId="77777777" w:rsidR="00F35F03" w:rsidRPr="007126D7" w:rsidRDefault="00F35F03" w:rsidP="00F35F03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9C0EB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220+445</w:t>
            </w:r>
          </w:p>
          <w:p w14:paraId="66DAA334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220+495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3E5B1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FB56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Arceşti </w:t>
            </w:r>
            <w:r>
              <w:rPr>
                <w:b/>
                <w:bCs/>
                <w:color w:val="000000"/>
                <w:sz w:val="20"/>
              </w:rPr>
              <w:t>-</w:t>
            </w:r>
          </w:p>
          <w:p w14:paraId="5A5F253B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Strejeşti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42918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93D54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2C7E4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B196C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B026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38E8E04C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58F18F23" w14:textId="77777777" w:rsidR="00F35F03" w:rsidRPr="00744E17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35F03" w:rsidRPr="007126D7" w14:paraId="5FA968D7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B120C" w14:textId="77777777" w:rsidR="00F35F03" w:rsidRPr="007126D7" w:rsidRDefault="00F35F03" w:rsidP="00F35F03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0501F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221+075</w:t>
            </w:r>
          </w:p>
          <w:p w14:paraId="31CE6F2F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221+125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C2135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2E4D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Arceşti </w:t>
            </w:r>
            <w:r>
              <w:rPr>
                <w:b/>
                <w:bCs/>
                <w:color w:val="000000"/>
                <w:sz w:val="20"/>
              </w:rPr>
              <w:t>-</w:t>
            </w:r>
          </w:p>
          <w:p w14:paraId="5C72E0BA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Strejeşti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435BC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E31EF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E5FFD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52F4B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44DE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3CCD61EC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E326DC2" w14:textId="77777777" w:rsidR="00F35F03" w:rsidRPr="008F5A6B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8F5A6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35F03" w:rsidRPr="007126D7" w14:paraId="0E9F163A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7F73F" w14:textId="77777777" w:rsidR="00F35F03" w:rsidRPr="007126D7" w:rsidRDefault="00F35F03" w:rsidP="00F35F03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4D804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228+720</w:t>
            </w:r>
          </w:p>
          <w:p w14:paraId="6D201121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228+770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E1827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138B5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Strejeşti -</w:t>
            </w:r>
          </w:p>
          <w:p w14:paraId="32593580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Drăgăşani 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62D65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83085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A13F7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CC6AB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E631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340C4272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555DE821" w14:textId="77777777" w:rsidR="00F35F03" w:rsidRPr="00744E17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35F03" w:rsidRPr="007126D7" w14:paraId="1DEADD54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4798E" w14:textId="77777777" w:rsidR="00F35F03" w:rsidRPr="007126D7" w:rsidRDefault="00F35F03" w:rsidP="00F35F03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7DED3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241+940</w:t>
            </w:r>
          </w:p>
          <w:p w14:paraId="180C453B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241+990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8B696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15D48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79343CE3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0D755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1D648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67268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FC924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416E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217ECDC5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18A8C71A" w14:textId="77777777" w:rsidR="00F35F03" w:rsidRPr="00744E17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35F03" w:rsidRPr="007126D7" w14:paraId="0C7CEC1E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9B1C9" w14:textId="77777777" w:rsidR="00F35F03" w:rsidRPr="007126D7" w:rsidRDefault="00F35F03" w:rsidP="00F35F03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656CA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243+000</w:t>
            </w:r>
          </w:p>
          <w:p w14:paraId="371C7D5E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243+050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24DE6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346BA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1B6CFCB4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74289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054A3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BED5F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E2E86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BC2C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15BC9FBE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00490622" w14:textId="77777777" w:rsidR="00F35F03" w:rsidRPr="00744E17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35F03" w:rsidRPr="007126D7" w14:paraId="79C0FE22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B035B" w14:textId="77777777" w:rsidR="00F35F03" w:rsidRPr="007126D7" w:rsidRDefault="00F35F03" w:rsidP="00F35F03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C94B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248+500</w:t>
            </w:r>
          </w:p>
          <w:p w14:paraId="3821F2D5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249+300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D9602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08492" w14:textId="77777777" w:rsidR="00F35F03" w:rsidRPr="007126D7" w:rsidRDefault="00F35F03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168AB793" w14:textId="77777777" w:rsidR="00F35F03" w:rsidRPr="007126D7" w:rsidRDefault="00F35F03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13068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AF3DA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9C584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B3232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1687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F35F03" w:rsidRPr="007126D7" w14:paraId="14DC9AE4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24FF1" w14:textId="77777777" w:rsidR="00F35F03" w:rsidRPr="007126D7" w:rsidRDefault="00F35F03" w:rsidP="00F35F03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1B87A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249+040</w:t>
            </w:r>
          </w:p>
          <w:p w14:paraId="0CAEF7C4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249+090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3CCB5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0FF91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7B491FE9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A1D5D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54C07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2A12D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E2646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F069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2B4DEEA2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67C893D7" w14:textId="77777777" w:rsidR="00F35F03" w:rsidRPr="00744E17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35F03" w:rsidRPr="007126D7" w14:paraId="0582EB5A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ED300" w14:textId="77777777" w:rsidR="00F35F03" w:rsidRPr="007126D7" w:rsidRDefault="00F35F03" w:rsidP="00F35F03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18D5B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249+500</w:t>
            </w:r>
          </w:p>
          <w:p w14:paraId="5A789454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249+550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F442A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6DD72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57AA1E40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7742A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02CDA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56682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A75B8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314A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39CBE112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5D86554A" w14:textId="77777777" w:rsidR="00F35F03" w:rsidRPr="00744E17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35F03" w:rsidRPr="007126D7" w14:paraId="3439B73C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B8BA7" w14:textId="77777777" w:rsidR="00F35F03" w:rsidRPr="007126D7" w:rsidRDefault="00F35F03" w:rsidP="00F35F03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942BD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251+060</w:t>
            </w:r>
          </w:p>
          <w:p w14:paraId="15020190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251+110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2ADEF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75B47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4ED58823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47C48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0C0A2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ABEAC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1B2AF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0DA7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338AAB14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69D1E48C" w14:textId="77777777" w:rsidR="00F35F03" w:rsidRPr="00744E17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35F03" w:rsidRPr="007126D7" w14:paraId="25080F09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7539D" w14:textId="77777777" w:rsidR="00F35F03" w:rsidRPr="007126D7" w:rsidRDefault="00F35F03" w:rsidP="00F35F03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F673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251+200</w:t>
            </w:r>
          </w:p>
          <w:p w14:paraId="5677266F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253+100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A436C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94A93" w14:textId="77777777" w:rsidR="00F35F03" w:rsidRPr="007126D7" w:rsidRDefault="00F35F03" w:rsidP="0079452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2D3E8FB1" w14:textId="77777777" w:rsidR="00F35F03" w:rsidRPr="007126D7" w:rsidRDefault="00F35F03" w:rsidP="0079452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B4C2C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609C7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1F04F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CD872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86DC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F35F03" w:rsidRPr="007126D7" w14:paraId="45F5BF07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59866" w14:textId="77777777" w:rsidR="00F35F03" w:rsidRPr="007126D7" w:rsidRDefault="00F35F03" w:rsidP="00F35F03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44983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251+665</w:t>
            </w:r>
          </w:p>
          <w:p w14:paraId="4B24F2DE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251+715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6050A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C3B08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63F1790C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DA4B7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4D4C7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39707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5E559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C604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52462835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68815DBB" w14:textId="77777777" w:rsidR="00F35F03" w:rsidRPr="00744E17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35F03" w:rsidRPr="007126D7" w14:paraId="02ADFA52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E3F30" w14:textId="77777777" w:rsidR="00F35F03" w:rsidRPr="007126D7" w:rsidRDefault="00F35F03" w:rsidP="00F35F03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B17D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267+020</w:t>
            </w:r>
          </w:p>
          <w:p w14:paraId="568F43D6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267+070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A5EAE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F0F4D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627AF1DC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D6C8D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A18B8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306DD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B12B9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9ECCB" w14:textId="77777777" w:rsidR="00F35F03" w:rsidRPr="00F13EC0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F13EC0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F35F03" w:rsidRPr="007126D7" w14:paraId="4FC7708B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8D5B5" w14:textId="77777777" w:rsidR="00F35F03" w:rsidRPr="007126D7" w:rsidRDefault="00F35F03" w:rsidP="00F35F03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B6A42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267+020</w:t>
            </w:r>
          </w:p>
          <w:p w14:paraId="6B8826DD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267+070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7D1A9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33775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7CB34F07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BC359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1CDED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5D777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7A5F5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6648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660C2E17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7C512362" w14:textId="77777777" w:rsidR="00F35F03" w:rsidRPr="00744E17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35F03" w:rsidRPr="007126D7" w14:paraId="6E7D892F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56DC6" w14:textId="77777777" w:rsidR="00F35F03" w:rsidRPr="007126D7" w:rsidRDefault="00F35F03" w:rsidP="00F35F03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10045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268+225</w:t>
            </w:r>
          </w:p>
          <w:p w14:paraId="2C3451E0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268+275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5CD0C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83AED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53C9496C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29E55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10483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6E324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4B5D8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0EA2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50C4777F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1C2910FD" w14:textId="77777777" w:rsidR="00F35F03" w:rsidRPr="00744E17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35F03" w:rsidRPr="007126D7" w14:paraId="3770A5AB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4B0A8" w14:textId="77777777" w:rsidR="00F35F03" w:rsidRPr="007126D7" w:rsidRDefault="00F35F03" w:rsidP="00F35F03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9FC1E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269+145</w:t>
            </w:r>
          </w:p>
          <w:p w14:paraId="1049D1A2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269+195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BF94F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83427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7D1577BC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F50A6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5B2C4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7E777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7870A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4570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445CBEC7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50FBA73" w14:textId="77777777" w:rsidR="00F35F03" w:rsidRPr="00744E17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35F03" w:rsidRPr="007126D7" w14:paraId="4441E6BA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06D6E" w14:textId="77777777" w:rsidR="00F35F03" w:rsidRPr="007126D7" w:rsidRDefault="00F35F03" w:rsidP="00F35F03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30CC5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270+560</w:t>
            </w:r>
          </w:p>
          <w:p w14:paraId="27CDCC7E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270+610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AB90B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9A87A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0C90FCC2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D46F0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74254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83B86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0678F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1B7A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106F98A7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43FF25F" w14:textId="77777777" w:rsidR="00F35F03" w:rsidRPr="00744E17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35F03" w:rsidRPr="007126D7" w14:paraId="0D6FFE04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D3A99" w14:textId="77777777" w:rsidR="00F35F03" w:rsidRPr="007126D7" w:rsidRDefault="00F35F03" w:rsidP="00F35F03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DCEE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271+775</w:t>
            </w:r>
          </w:p>
          <w:p w14:paraId="55F86803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271+825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B15FB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6FE52" w14:textId="77777777" w:rsidR="00F35F03" w:rsidRPr="007126D7" w:rsidRDefault="00F35F03" w:rsidP="00C1439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6F977C35" w14:textId="77777777" w:rsidR="00F35F03" w:rsidRPr="007126D7" w:rsidRDefault="00F35F03" w:rsidP="00C1439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4F717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7EE52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E85C6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EC96F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26C4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F35F03" w:rsidRPr="007126D7" w14:paraId="6411F677" w14:textId="77777777">
        <w:trPr>
          <w:cantSplit/>
          <w:trHeight w:val="146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0915C" w14:textId="77777777" w:rsidR="00F35F03" w:rsidRPr="007126D7" w:rsidRDefault="00F35F03" w:rsidP="00F35F03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528DA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CF00B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175FD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Băbeni</w:t>
            </w:r>
          </w:p>
          <w:p w14:paraId="3CE85A41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X, liniile 4, 5 şi 6</w:t>
            </w:r>
          </w:p>
          <w:p w14:paraId="38DB51C5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CCA75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de la </w:t>
            </w:r>
          </w:p>
          <w:p w14:paraId="414FC6D1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axa staţiei </w:t>
            </w:r>
          </w:p>
          <w:p w14:paraId="2C8B1160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la </w:t>
            </w:r>
          </w:p>
          <w:p w14:paraId="6E26545B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marca </w:t>
            </w:r>
          </w:p>
          <w:p w14:paraId="4F7F2802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de siguranţă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EC5CB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6DA43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FE3D4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40B4A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35F03" w:rsidRPr="007126D7" w14:paraId="4B3092D1" w14:textId="77777777">
        <w:trPr>
          <w:cantSplit/>
          <w:trHeight w:val="62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9123E" w14:textId="77777777" w:rsidR="00F35F03" w:rsidRPr="007126D7" w:rsidRDefault="00F35F03" w:rsidP="00F35F03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D9449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EA477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82AF2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Băbeni</w:t>
            </w:r>
          </w:p>
          <w:p w14:paraId="0AB444DB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24F37" w14:textId="77777777" w:rsidR="00F35F03" w:rsidRPr="007126D7" w:rsidRDefault="00F35F03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peste </w:t>
            </w:r>
          </w:p>
          <w:p w14:paraId="7965B9A8" w14:textId="77777777" w:rsidR="00F35F03" w:rsidRPr="007126D7" w:rsidRDefault="00F35F03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sch.  10, </w:t>
            </w:r>
          </w:p>
          <w:p w14:paraId="4E906993" w14:textId="77777777" w:rsidR="00F35F03" w:rsidRPr="007126D7" w:rsidRDefault="00F35F03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12, 26 </w:t>
            </w:r>
          </w:p>
          <w:p w14:paraId="152F1CDF" w14:textId="77777777" w:rsidR="00F35F03" w:rsidRPr="007126D7" w:rsidRDefault="00F35F03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>şi  36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36323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F2489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9680B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96AC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 xml:space="preserve">Cu afectarea liniilor CET </w:t>
            </w:r>
          </w:p>
          <w:p w14:paraId="67413239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şi de la 4 - 7.</w:t>
            </w:r>
          </w:p>
        </w:tc>
      </w:tr>
      <w:tr w:rsidR="00F35F03" w:rsidRPr="007126D7" w14:paraId="30205B08" w14:textId="77777777">
        <w:trPr>
          <w:cantSplit/>
          <w:trHeight w:val="549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D3B29" w14:textId="77777777" w:rsidR="00F35F03" w:rsidRPr="007126D7" w:rsidRDefault="00F35F03" w:rsidP="00F35F03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36890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F3FE5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2F707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Govora</w:t>
            </w:r>
          </w:p>
          <w:p w14:paraId="2FEBA248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D7CB8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6966938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1F35B50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5, 7, </w:t>
            </w:r>
          </w:p>
          <w:p w14:paraId="6A6E7601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 și 21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1E180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4BCE0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E9AE4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8FB8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7016A762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la liniile 5 și 6, Cap X.</w:t>
            </w:r>
          </w:p>
        </w:tc>
      </w:tr>
      <w:tr w:rsidR="00F35F03" w:rsidRPr="007126D7" w14:paraId="53E79583" w14:textId="77777777">
        <w:trPr>
          <w:cantSplit/>
          <w:trHeight w:val="79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10245" w14:textId="77777777" w:rsidR="00F35F03" w:rsidRPr="007126D7" w:rsidRDefault="00F35F03" w:rsidP="00F35F03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0EC08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BB603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27965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Govora</w:t>
            </w:r>
          </w:p>
          <w:p w14:paraId="1A77C52D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40CA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04F5B96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61D5BB4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2, 6, </w:t>
            </w:r>
          </w:p>
          <w:p w14:paraId="5F7F0C2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12, 14, 18, 20, 22, 24, 28, </w:t>
            </w:r>
          </w:p>
          <w:p w14:paraId="2802213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TDJ </w:t>
            </w:r>
          </w:p>
          <w:p w14:paraId="74C0134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 / 34,</w:t>
            </w:r>
          </w:p>
          <w:p w14:paraId="07B0EA7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291F45A0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32 și 38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ECAAA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1B6CC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E7E30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BB54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152552D6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linile 5 - 20. </w:t>
            </w:r>
          </w:p>
        </w:tc>
      </w:tr>
      <w:tr w:rsidR="00F35F03" w:rsidRPr="007126D7" w14:paraId="5112474E" w14:textId="77777777">
        <w:trPr>
          <w:cantSplit/>
          <w:trHeight w:val="79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F9E26" w14:textId="77777777" w:rsidR="00F35F03" w:rsidRPr="007126D7" w:rsidRDefault="00F35F03" w:rsidP="00F35F03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316A8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918CE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94E4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Bujoreni</w:t>
            </w:r>
          </w:p>
          <w:p w14:paraId="57CD09E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Cap X, linia 4 </w:t>
            </w:r>
          </w:p>
          <w:p w14:paraId="7000E1E4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6C9E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TDJ </w:t>
            </w:r>
          </w:p>
          <w:p w14:paraId="6CDCC0A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 / 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73B0D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15C15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65CEF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8055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35F03" w:rsidRPr="007126D7" w14:paraId="4B4F15F3" w14:textId="77777777">
        <w:trPr>
          <w:cantSplit/>
          <w:trHeight w:val="102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64D9B" w14:textId="77777777" w:rsidR="00F35F03" w:rsidRPr="007126D7" w:rsidRDefault="00F35F03" w:rsidP="00F35F03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C1E15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ADF41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36900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Bujoreni -</w:t>
            </w:r>
          </w:p>
          <w:p w14:paraId="51AFFB2B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Dăeşti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3761D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71A0B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ED3D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300+654</w:t>
            </w:r>
          </w:p>
          <w:p w14:paraId="4A22A425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300+900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FF7C9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1936A" w14:textId="77777777" w:rsidR="00F35F03" w:rsidRDefault="00F35F03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circulaţia trenurilor care au în componenţă locomotive cuplate.</w:t>
            </w:r>
          </w:p>
          <w:p w14:paraId="36112898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2A0159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35F03" w:rsidRPr="007126D7" w14:paraId="22673341" w14:textId="77777777">
        <w:trPr>
          <w:cantSplit/>
          <w:trHeight w:val="102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9F71A" w14:textId="77777777" w:rsidR="00F35F03" w:rsidRPr="007126D7" w:rsidRDefault="00F35F03" w:rsidP="00F35F03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96287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5DD2F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355E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Dăeşti</w:t>
            </w:r>
          </w:p>
          <w:p w14:paraId="5124369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75503D36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93D7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6EC72FE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sch. 15,</w:t>
            </w:r>
          </w:p>
          <w:p w14:paraId="6A869E6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TDJ</w:t>
            </w:r>
          </w:p>
          <w:p w14:paraId="49784A82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 / 18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F3CB0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7EF2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E5C06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D1624" w14:textId="77777777" w:rsidR="00F35F03" w:rsidRDefault="00F35F03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</w:p>
        </w:tc>
      </w:tr>
      <w:tr w:rsidR="00F35F03" w:rsidRPr="007126D7" w14:paraId="4263436B" w14:textId="77777777">
        <w:trPr>
          <w:cantSplit/>
          <w:trHeight w:val="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605B9" w14:textId="77777777" w:rsidR="00F35F03" w:rsidRPr="007126D7" w:rsidRDefault="00F35F03" w:rsidP="00F35F03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6847E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32</w:t>
            </w:r>
            <w:r>
              <w:rPr>
                <w:b/>
                <w:bCs/>
                <w:color w:val="000000"/>
                <w:sz w:val="20"/>
              </w:rPr>
              <w:t>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835</w:t>
            </w:r>
          </w:p>
          <w:p w14:paraId="3A059A09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32</w:t>
            </w:r>
            <w:r>
              <w:rPr>
                <w:b/>
                <w:bCs/>
                <w:color w:val="000000"/>
                <w:sz w:val="20"/>
              </w:rPr>
              <w:t>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999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310F5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E37A2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Cozia -</w:t>
            </w:r>
          </w:p>
          <w:p w14:paraId="4E091745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Lotru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E8E9A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1904D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99218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67E6E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D2863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F35F03" w:rsidRPr="007126D7" w14:paraId="24E63C78" w14:textId="77777777">
        <w:trPr>
          <w:cantSplit/>
          <w:trHeight w:val="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E3776" w14:textId="77777777" w:rsidR="00F35F03" w:rsidRPr="007126D7" w:rsidRDefault="00F35F03" w:rsidP="00F35F03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290A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351+550</w:t>
            </w:r>
          </w:p>
          <w:p w14:paraId="4BB4D20D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365+170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B2612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0693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Câineni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7071336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</w:rPr>
              <w:t>Valea M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ărului – </w:t>
            </w:r>
          </w:p>
          <w:p w14:paraId="41CCE642" w14:textId="77777777" w:rsidR="00F35F03" w:rsidRPr="00F87E98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Podu Olt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A3988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E0227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573CC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84CF3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CD939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F35F03" w:rsidRPr="007126D7" w14:paraId="3DD4D740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A9C7D" w14:textId="77777777" w:rsidR="00F35F03" w:rsidRPr="007126D7" w:rsidRDefault="00F35F03" w:rsidP="00F35F03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23988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5F33D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16D62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Câineni</w:t>
            </w:r>
          </w:p>
          <w:p w14:paraId="497E3CF7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0AF5AD05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B51C4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</w:t>
            </w:r>
          </w:p>
          <w:p w14:paraId="7D7C8179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004C8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43004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2EE9B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89264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35F03" w:rsidRPr="007126D7" w14:paraId="6E3B0B55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292AF" w14:textId="77777777" w:rsidR="00F35F03" w:rsidRPr="007126D7" w:rsidRDefault="00F35F03" w:rsidP="00F35F03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214A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360+150</w:t>
            </w:r>
          </w:p>
          <w:p w14:paraId="196EEC50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360+200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C81E4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FF6F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Câineni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2F718A11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Valea M</w:t>
            </w:r>
            <w:r>
              <w:rPr>
                <w:b/>
                <w:bCs/>
                <w:color w:val="000000"/>
                <w:sz w:val="20"/>
                <w:lang w:val="ro-RO"/>
              </w:rPr>
              <w:t>ărului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A7416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43587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64518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5ADBE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72DF6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F35F03" w:rsidRPr="007126D7" w14:paraId="7FF1FA9F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EBB54" w14:textId="77777777" w:rsidR="00F35F03" w:rsidRPr="007126D7" w:rsidRDefault="00F35F03" w:rsidP="00F35F03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584AC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F7754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197E0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Valea Mărului</w:t>
            </w:r>
          </w:p>
          <w:p w14:paraId="644C355A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7BAC0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437A8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8150D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C78A6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D6BEB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35F03" w:rsidRPr="007126D7" w14:paraId="322F7C1D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8A751" w14:textId="77777777" w:rsidR="00F35F03" w:rsidRPr="007126D7" w:rsidRDefault="00F35F03" w:rsidP="00F35F03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7842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365+170</w:t>
            </w:r>
          </w:p>
          <w:p w14:paraId="288588B7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367+577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A8A78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EDF58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126D7">
              <w:rPr>
                <w:b/>
                <w:bCs/>
                <w:color w:val="000000"/>
                <w:sz w:val="20"/>
              </w:rPr>
              <w:t>Valea Mărului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  <w:r>
              <w:rPr>
                <w:b/>
                <w:bCs/>
                <w:color w:val="000000"/>
                <w:sz w:val="20"/>
              </w:rPr>
              <w:br/>
            </w:r>
            <w:r w:rsidRPr="007126D7">
              <w:rPr>
                <w:b/>
                <w:bCs/>
                <w:color w:val="000000"/>
                <w:sz w:val="20"/>
              </w:rPr>
              <w:t>Podu Olt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B0894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4CA38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E7F84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EB522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7AC73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F35F03" w:rsidRPr="007126D7" w14:paraId="09B2F609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9312F" w14:textId="77777777" w:rsidR="00F35F03" w:rsidRPr="007126D7" w:rsidRDefault="00F35F03" w:rsidP="00F35F03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0D14E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A997E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F4FDE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 </w:t>
            </w:r>
            <w:r w:rsidRPr="007126D7">
              <w:rPr>
                <w:b/>
                <w:bCs/>
                <w:color w:val="000000"/>
                <w:sz w:val="20"/>
              </w:rPr>
              <w:t>Podu Olt</w:t>
            </w:r>
            <w:r>
              <w:rPr>
                <w:b/>
                <w:bCs/>
                <w:color w:val="000000"/>
                <w:sz w:val="20"/>
              </w:rPr>
              <w:t xml:space="preserve"> linia 2 abătută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7AA00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Călcâi sch. 13 – opritor Km 369+998 – 370+250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19E3D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054A4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BE030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4454A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35F03" w:rsidRPr="007126D7" w14:paraId="4F36EB45" w14:textId="77777777">
        <w:trPr>
          <w:cantSplit/>
          <w:trHeight w:val="14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57C0E" w14:textId="77777777" w:rsidR="00F35F03" w:rsidRPr="007126D7" w:rsidRDefault="00F35F03" w:rsidP="00F35F03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4F52F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EEC94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6E82B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Podu Olt -</w:t>
            </w:r>
          </w:p>
          <w:p w14:paraId="53C5A3F2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Tălmaciu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F4B29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35258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AA368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37</w:t>
            </w:r>
            <w:r>
              <w:rPr>
                <w:b/>
                <w:bCs/>
                <w:color w:val="000000"/>
                <w:sz w:val="20"/>
              </w:rPr>
              <w:t>3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55</w:t>
            </w:r>
            <w:r w:rsidRPr="007126D7">
              <w:rPr>
                <w:b/>
                <w:bCs/>
                <w:color w:val="000000"/>
                <w:sz w:val="20"/>
              </w:rPr>
              <w:t>0</w:t>
            </w:r>
          </w:p>
          <w:p w14:paraId="723B916A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37</w:t>
            </w:r>
            <w:r>
              <w:rPr>
                <w:b/>
                <w:bCs/>
                <w:color w:val="000000"/>
                <w:sz w:val="20"/>
              </w:rPr>
              <w:t>4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67808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7B3BC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F35F03" w:rsidRPr="007126D7" w14:paraId="2C9373FE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C83D8" w14:textId="77777777" w:rsidR="00F35F03" w:rsidRPr="007126D7" w:rsidRDefault="00F35F03" w:rsidP="00F35F03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ABDC6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F39A3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2DA7D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Tălmaciu -</w:t>
            </w:r>
          </w:p>
          <w:p w14:paraId="1D34B0B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Sibiu</w:t>
            </w:r>
            <w:r w:rsidRPr="007126D7">
              <w:rPr>
                <w:b/>
                <w:bCs/>
                <w:color w:val="000000"/>
                <w:sz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</w:rPr>
              <w:t>Triaj</w:t>
            </w:r>
          </w:p>
          <w:p w14:paraId="096B7ADA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Grupa Şelimbăr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4BD08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4D2D0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87FF4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550</w:t>
            </w:r>
          </w:p>
          <w:p w14:paraId="36D1A05D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382+</w:t>
            </w:r>
            <w:r>
              <w:rPr>
                <w:b/>
                <w:bCs/>
                <w:color w:val="000000"/>
                <w:sz w:val="20"/>
              </w:rPr>
              <w:t>125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1D8D8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88DC5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F35F03" w:rsidRPr="007126D7" w14:paraId="47622BF9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59E4F" w14:textId="77777777" w:rsidR="00F35F03" w:rsidRPr="007126D7" w:rsidRDefault="00F35F03" w:rsidP="00F35F03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6F7A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83316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CB64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Tălmaciu - </w:t>
            </w:r>
          </w:p>
          <w:p w14:paraId="127968C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Sibiu Triaj </w:t>
            </w:r>
          </w:p>
          <w:p w14:paraId="56B49F56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Șelimbăr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17D4E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11C16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F506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386+000</w:t>
            </w:r>
          </w:p>
          <w:p w14:paraId="291C8C82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387+305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73230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D48E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Cu inductori de 1000 Hz </w:t>
            </w:r>
          </w:p>
          <w:p w14:paraId="42C2D49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în Cap X.</w:t>
            </w:r>
          </w:p>
        </w:tc>
      </w:tr>
      <w:tr w:rsidR="00F35F03" w:rsidRPr="007126D7" w14:paraId="53C5EEA0" w14:textId="77777777">
        <w:trPr>
          <w:cantSplit/>
          <w:trHeight w:val="5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DD31D" w14:textId="77777777" w:rsidR="00F35F03" w:rsidRPr="007126D7" w:rsidRDefault="00F35F03" w:rsidP="00F35F03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8C958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0E539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694A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1 directă </w:t>
            </w:r>
          </w:p>
          <w:p w14:paraId="5E916F1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Sibiu Triaj</w:t>
            </w:r>
          </w:p>
          <w:p w14:paraId="0C5F5D1C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Șelimbăr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3C4E7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5A190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414B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387+305</w:t>
            </w:r>
          </w:p>
          <w:p w14:paraId="0C8C6138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388+437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A4AA2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DDF8C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F35F03" w:rsidRPr="007126D7" w14:paraId="0AAEF661" w14:textId="77777777">
        <w:trPr>
          <w:cantSplit/>
          <w:trHeight w:val="125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063BD" w14:textId="77777777" w:rsidR="00F35F03" w:rsidRPr="007126D7" w:rsidRDefault="00F35F03" w:rsidP="00F35F03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F2DE9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14558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E2AFF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St. Sibiu </w:t>
            </w:r>
          </w:p>
          <w:p w14:paraId="2EC42D03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FA4A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toate apara-tele </w:t>
            </w:r>
          </w:p>
          <w:p w14:paraId="085C8F56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de cale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38299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615CD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F3ABA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CE8EE" w14:textId="77777777" w:rsidR="00F35F03" w:rsidRPr="007126D7" w:rsidRDefault="00F35F03">
            <w:pPr>
              <w:spacing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  <w:p w14:paraId="71E0D9E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5A15A02E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de la liniile 1 - 10 Sibiu.</w:t>
            </w:r>
          </w:p>
        </w:tc>
      </w:tr>
      <w:tr w:rsidR="00F35F03" w:rsidRPr="007126D7" w14:paraId="76FE0D6A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EAFC4" w14:textId="77777777" w:rsidR="00F35F03" w:rsidRPr="007126D7" w:rsidRDefault="00F35F03" w:rsidP="00F35F03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9EBD0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85CE9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12206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Sibiu</w:t>
            </w:r>
          </w:p>
          <w:p w14:paraId="1AD30FAE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liniile 9 şi 10 abătute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D5556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F96E3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C69B8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076DC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CA68C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35F03" w:rsidRPr="007126D7" w14:paraId="3EABCC1F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5A36E" w14:textId="77777777" w:rsidR="00F35F03" w:rsidRPr="007126D7" w:rsidRDefault="00F35F03" w:rsidP="00F35F03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B799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392+200</w:t>
            </w:r>
          </w:p>
          <w:p w14:paraId="09258741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402+292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28EF8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80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3AF6F" w14:textId="77777777" w:rsidR="00F35F03" w:rsidRPr="007126D7" w:rsidRDefault="00F35F03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Ax. </w:t>
            </w:r>
            <w:r w:rsidRPr="007126D7">
              <w:rPr>
                <w:b/>
                <w:bCs/>
                <w:color w:val="000000"/>
                <w:sz w:val="20"/>
              </w:rPr>
              <w:t>St. Sibiu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509E3287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Ax. St Ocna Sibiului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552E3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9B33E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E3720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5AC28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A32CE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35F03" w:rsidRPr="007126D7" w14:paraId="6BC3A0CD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29F72" w14:textId="77777777" w:rsidR="00F35F03" w:rsidRPr="007126D7" w:rsidRDefault="00F35F03" w:rsidP="00F35F03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BBE9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404+100</w:t>
            </w:r>
          </w:p>
          <w:p w14:paraId="687C83F2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406+950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EBEDF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D3053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Ocna Sibiului - Loamneș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3CCA6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ED6BE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11A13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2500C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5D405" w14:textId="77777777" w:rsidR="00F35F03" w:rsidRPr="007126D7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 Cu inductori de 2000 Hz.</w:t>
            </w:r>
          </w:p>
        </w:tc>
      </w:tr>
      <w:tr w:rsidR="00F35F03" w:rsidRPr="007126D7" w14:paraId="3477B466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CC245" w14:textId="77777777" w:rsidR="00F35F03" w:rsidRPr="007126D7" w:rsidRDefault="00F35F03" w:rsidP="00F35F03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5BD3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410+600</w:t>
            </w:r>
          </w:p>
          <w:p w14:paraId="2027B86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410+650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9F25A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3439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Ocna Sibiului - Loamneș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57424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55309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F3E75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C0591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E5734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  <w:p w14:paraId="2F644354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F35F03" w:rsidRPr="007126D7" w14:paraId="11615CB2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08073" w14:textId="77777777" w:rsidR="00F35F03" w:rsidRPr="007126D7" w:rsidRDefault="00F35F03" w:rsidP="00F35F03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C9BF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435+375</w:t>
            </w:r>
          </w:p>
          <w:p w14:paraId="41D8F51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435+425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ED4B6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20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318C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szCs w:val="20"/>
              </w:rPr>
            </w:pPr>
            <w:r w:rsidRPr="00037854">
              <w:rPr>
                <w:b/>
                <w:bCs/>
                <w:color w:val="000000"/>
                <w:sz w:val="20"/>
                <w:szCs w:val="20"/>
              </w:rPr>
              <w:t>Șeica Mare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– </w:t>
            </w:r>
          </w:p>
          <w:p w14:paraId="7E8AF2F1" w14:textId="77777777" w:rsidR="00F35F03" w:rsidRPr="00037854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szCs w:val="20"/>
              </w:rPr>
            </w:pPr>
            <w:r w:rsidRPr="00037854">
              <w:rPr>
                <w:b/>
                <w:bCs/>
                <w:color w:val="000000"/>
                <w:sz w:val="20"/>
                <w:szCs w:val="20"/>
              </w:rPr>
              <w:t>Copșa Mică</w:t>
            </w:r>
          </w:p>
          <w:p w14:paraId="3397079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B891E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82C81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FF3DB" w14:textId="77777777" w:rsidR="00F35F03" w:rsidRPr="007126D7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AEBBA" w14:textId="77777777" w:rsidR="00F35F03" w:rsidRPr="007126D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2303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 Cu inductori de 2000 Hz. Valabil doar pentru trenurile tip automotor</w:t>
            </w:r>
          </w:p>
        </w:tc>
      </w:tr>
    </w:tbl>
    <w:p w14:paraId="5F2DC58B" w14:textId="77777777" w:rsidR="00F35F03" w:rsidRDefault="00F35F03" w:rsidP="000039F1">
      <w:pPr>
        <w:spacing w:before="40" w:after="40" w:line="192" w:lineRule="auto"/>
        <w:ind w:right="57"/>
        <w:rPr>
          <w:sz w:val="20"/>
          <w:lang w:val="ro-RO"/>
        </w:rPr>
      </w:pPr>
    </w:p>
    <w:p w14:paraId="60E95BA5" w14:textId="77777777" w:rsidR="00F35F03" w:rsidRDefault="00F35F03" w:rsidP="00CC0982">
      <w:pPr>
        <w:pStyle w:val="Heading1"/>
        <w:spacing w:line="360" w:lineRule="auto"/>
      </w:pPr>
      <w:r>
        <w:lastRenderedPageBreak/>
        <w:t>LINIA 205</w:t>
      </w:r>
    </w:p>
    <w:p w14:paraId="736DACF8" w14:textId="77777777" w:rsidR="00F35F03" w:rsidRDefault="00F35F03" w:rsidP="000F0227">
      <w:pPr>
        <w:pStyle w:val="Heading1"/>
        <w:spacing w:line="360" w:lineRule="auto"/>
        <w:rPr>
          <w:b w:val="0"/>
          <w:bCs w:val="0"/>
          <w:sz w:val="8"/>
        </w:rPr>
      </w:pPr>
      <w:r>
        <w:t>BRAŞOV - PODU OLT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F35F03" w14:paraId="088BF22F" w14:textId="77777777">
        <w:trPr>
          <w:cantSplit/>
          <w:trHeight w:val="14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192BD" w14:textId="77777777" w:rsidR="00F35F03" w:rsidRDefault="00F35F03" w:rsidP="00F35F03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7452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604D4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3E9F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</w:t>
            </w:r>
            <w:r>
              <w:rPr>
                <w:b/>
                <w:bCs/>
                <w:sz w:val="20"/>
                <w:lang w:val="en-US"/>
              </w:rPr>
              <w:t>ov C</w:t>
            </w:r>
            <w:r>
              <w:rPr>
                <w:b/>
                <w:bCs/>
                <w:sz w:val="20"/>
                <w:lang w:val="ro-RO"/>
              </w:rPr>
              <w:t xml:space="preserve">ălători </w:t>
            </w:r>
          </w:p>
          <w:p w14:paraId="2642B3D8" w14:textId="77777777" w:rsidR="00F35F03" w:rsidRPr="00985789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A318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044AA32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50, 52,</w:t>
            </w:r>
          </w:p>
          <w:p w14:paraId="3E62790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56, 58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98AD5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FFB4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87E5A" w14:textId="77777777" w:rsidR="00F35F03" w:rsidRPr="0073437A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44A8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63C761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12 - 15.</w:t>
            </w:r>
          </w:p>
        </w:tc>
      </w:tr>
      <w:tr w:rsidR="00F35F03" w14:paraId="6D517652" w14:textId="77777777">
        <w:trPr>
          <w:cantSplit/>
          <w:trHeight w:val="14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698A9" w14:textId="77777777" w:rsidR="00F35F03" w:rsidRDefault="00F35F03" w:rsidP="00F35F03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B964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1+190</w:t>
            </w:r>
          </w:p>
          <w:p w14:paraId="3BB24BE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7032F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1FE3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</w:t>
            </w:r>
            <w:r>
              <w:rPr>
                <w:b/>
                <w:bCs/>
                <w:sz w:val="20"/>
                <w:lang w:val="en-US"/>
              </w:rPr>
              <w:t>ov linia 3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32DA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BEC36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1AD7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8332D" w14:textId="77777777" w:rsidR="00F35F03" w:rsidRPr="0073437A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01EB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Între semnal X 3 și vârf sch.4</w:t>
            </w:r>
          </w:p>
          <w:p w14:paraId="4DA806E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21CFE3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14FFBE44" w14:textId="77777777">
        <w:trPr>
          <w:cantSplit/>
          <w:trHeight w:val="5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508AB" w14:textId="77777777" w:rsidR="00F35F03" w:rsidRDefault="00F35F03" w:rsidP="00F35F03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A831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1+500</w:t>
            </w:r>
          </w:p>
          <w:p w14:paraId="6CA372E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2+400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AE8B2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DCF1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Braş</w:t>
            </w:r>
            <w:r>
              <w:rPr>
                <w:b/>
                <w:bCs/>
                <w:sz w:val="20"/>
                <w:lang w:val="en-US"/>
              </w:rPr>
              <w:t>ov -</w:t>
            </w:r>
          </w:p>
          <w:p w14:paraId="493EFB8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Bartolomeu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33C4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C8DBD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687F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AF5C2" w14:textId="77777777" w:rsidR="00F35F03" w:rsidRPr="0073437A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2E3F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</w:tc>
      </w:tr>
      <w:tr w:rsidR="00F35F03" w14:paraId="0FCE1323" w14:textId="77777777">
        <w:trPr>
          <w:cantSplit/>
          <w:trHeight w:val="60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2FA24" w14:textId="77777777" w:rsidR="00F35F03" w:rsidRDefault="00F35F03" w:rsidP="00F35F03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2FCD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3+500</w:t>
            </w:r>
          </w:p>
          <w:p w14:paraId="359A7BB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3+900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879B1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131D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  <w:p w14:paraId="50D234A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directă, 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B3EA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EEE1A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10AB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54CA6" w14:textId="77777777" w:rsidR="00F35F03" w:rsidRPr="0073437A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A567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8931A9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E70287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Peste sch. 5, 11 și 17.</w:t>
            </w:r>
          </w:p>
        </w:tc>
      </w:tr>
      <w:tr w:rsidR="00F35F03" w14:paraId="444B4791" w14:textId="77777777">
        <w:trPr>
          <w:cantSplit/>
          <w:trHeight w:val="5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0E361" w14:textId="77777777" w:rsidR="00F35F03" w:rsidRDefault="00F35F03" w:rsidP="00F35F03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FECE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F82A1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31CE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794A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F2F0C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CD1C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880DA" w14:textId="77777777" w:rsidR="00F35F03" w:rsidRPr="0073437A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428E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442DDF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 şi 3.</w:t>
            </w:r>
          </w:p>
        </w:tc>
      </w:tr>
      <w:tr w:rsidR="00F35F03" w14:paraId="5D465180" w14:textId="77777777">
        <w:trPr>
          <w:cantSplit/>
          <w:trHeight w:val="5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56DE7" w14:textId="77777777" w:rsidR="00F35F03" w:rsidRDefault="00F35F03" w:rsidP="00F35F03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603CB" w14:textId="77777777" w:rsidR="00F35F03" w:rsidRDefault="00F35F03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3+850</w:t>
            </w:r>
          </w:p>
          <w:p w14:paraId="6CDC6A85" w14:textId="77777777" w:rsidR="00F35F03" w:rsidRDefault="00F35F03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F601C" w14:textId="77777777" w:rsidR="00F35F03" w:rsidRDefault="00F35F03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6EC50" w14:textId="77777777" w:rsidR="00F35F03" w:rsidRDefault="00F35F03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 linia 3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4803E" w14:textId="77777777" w:rsidR="00F35F03" w:rsidRDefault="00F35F03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8B9CA" w14:textId="77777777" w:rsidR="00F35F03" w:rsidRDefault="00F35F03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C7079" w14:textId="77777777" w:rsidR="00F35F03" w:rsidRDefault="00F35F03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38F9F" w14:textId="77777777" w:rsidR="00F35F03" w:rsidRPr="0073437A" w:rsidRDefault="00F35F03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9B369" w14:textId="77777777" w:rsidR="00F35F03" w:rsidRDefault="00F35F03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0648528" w14:textId="77777777" w:rsidR="00F35F03" w:rsidRDefault="00F35F03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inductori în capătul dinspre Ghimbav.</w:t>
            </w:r>
          </w:p>
          <w:p w14:paraId="0B552A59" w14:textId="77777777" w:rsidR="00F35F03" w:rsidRDefault="00F35F03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sch. 8 și 12 Cap Y.</w:t>
            </w:r>
          </w:p>
        </w:tc>
      </w:tr>
      <w:tr w:rsidR="00F35F03" w14:paraId="6CFE3B47" w14:textId="77777777">
        <w:trPr>
          <w:cantSplit/>
          <w:trHeight w:val="4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18C0A" w14:textId="77777777" w:rsidR="00F35F03" w:rsidRDefault="00F35F03" w:rsidP="00F35F03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65517" w14:textId="77777777" w:rsidR="00F35F03" w:rsidRDefault="00F35F03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9+100</w:t>
            </w:r>
          </w:p>
          <w:p w14:paraId="3E0B3E21" w14:textId="77777777" w:rsidR="00F35F03" w:rsidRDefault="00F35F03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10+400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B4B9C" w14:textId="77777777" w:rsidR="00F35F03" w:rsidRDefault="00F35F03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06E6C" w14:textId="77777777" w:rsidR="00F35F03" w:rsidRDefault="00F35F03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Ghimbav</w:t>
            </w:r>
          </w:p>
          <w:p w14:paraId="4948FB67" w14:textId="77777777" w:rsidR="00F35F03" w:rsidRDefault="00F35F03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și Ghimbav - Codlea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173EA" w14:textId="77777777" w:rsidR="00F35F03" w:rsidRDefault="00F35F03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89526" w14:textId="77777777" w:rsidR="00F35F03" w:rsidRDefault="00F35F03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EB509" w14:textId="77777777" w:rsidR="00F35F03" w:rsidRDefault="00F35F03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3F921" w14:textId="77777777" w:rsidR="00F35F03" w:rsidRPr="0073437A" w:rsidRDefault="00F35F03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93F2E" w14:textId="77777777" w:rsidR="00F35F03" w:rsidRDefault="00F35F03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D199988" w14:textId="77777777" w:rsidR="00F35F03" w:rsidRDefault="00F35F03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A23DDBC" w14:textId="77777777" w:rsidR="00F35F03" w:rsidRDefault="00F35F03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sch. nr. 1, 3, 8 și 16.</w:t>
            </w:r>
          </w:p>
        </w:tc>
      </w:tr>
      <w:tr w:rsidR="00F35F03" w14:paraId="5EADAA36" w14:textId="77777777">
        <w:trPr>
          <w:cantSplit/>
          <w:trHeight w:val="4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505A8" w14:textId="77777777" w:rsidR="00F35F03" w:rsidRDefault="00F35F03" w:rsidP="00F35F03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6E967" w14:textId="77777777" w:rsidR="00F35F03" w:rsidRDefault="00F35F03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4F980" w14:textId="77777777" w:rsidR="00F35F03" w:rsidRDefault="00F35F03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45840" w14:textId="77777777" w:rsidR="00F35F03" w:rsidRDefault="00F35F03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Ghimbav,</w:t>
            </w:r>
          </w:p>
          <w:p w14:paraId="336A644B" w14:textId="77777777" w:rsidR="00F35F03" w:rsidRDefault="00F35F03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6714F" w14:textId="77777777" w:rsidR="00F35F03" w:rsidRDefault="00F35F03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365EC3">
              <w:rPr>
                <w:b/>
                <w:bCs/>
                <w:sz w:val="20"/>
                <w:lang w:val="ro-RO"/>
              </w:rPr>
              <w:t>vărf sch. 10 - semnal ieșire cap X (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365EC3">
              <w:rPr>
                <w:b/>
                <w:bCs/>
                <w:sz w:val="20"/>
                <w:lang w:val="ro-RO"/>
              </w:rPr>
              <w:t>+240 - 10+000)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591EF" w14:textId="77777777" w:rsidR="00F35F03" w:rsidRDefault="00F35F03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C3412" w14:textId="77777777" w:rsidR="00F35F03" w:rsidRDefault="00F35F03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683DD" w14:textId="77777777" w:rsidR="00F35F03" w:rsidRPr="0073437A" w:rsidRDefault="00F35F03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D6949" w14:textId="77777777" w:rsidR="00F35F03" w:rsidRDefault="00F35F03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E5CF19B" w14:textId="77777777" w:rsidR="00F35F03" w:rsidRDefault="00F35F03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Restul liniei este închisă.</w:t>
            </w:r>
          </w:p>
        </w:tc>
      </w:tr>
      <w:tr w:rsidR="00F35F03" w14:paraId="049F44DB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7D0D4" w14:textId="77777777" w:rsidR="00F35F03" w:rsidRDefault="00F35F03" w:rsidP="00F35F03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32E7A" w14:textId="77777777" w:rsidR="00F35F03" w:rsidRDefault="00F35F03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28+500</w:t>
            </w:r>
          </w:p>
          <w:p w14:paraId="7EDAF9E0" w14:textId="77777777" w:rsidR="00F35F03" w:rsidRDefault="00F35F03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28+900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0F472" w14:textId="77777777" w:rsidR="00F35F03" w:rsidRDefault="00F35F03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E8CCF" w14:textId="77777777" w:rsidR="00F35F03" w:rsidRDefault="00F35F03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Vlădeni Ardeal -</w:t>
            </w:r>
          </w:p>
          <w:p w14:paraId="198CC169" w14:textId="77777777" w:rsidR="00F35F03" w:rsidRDefault="00F35F03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Brădeț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49550" w14:textId="77777777" w:rsidR="00F35F03" w:rsidRDefault="00F35F03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0F26F" w14:textId="77777777" w:rsidR="00F35F03" w:rsidRDefault="00F35F03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15409" w14:textId="77777777" w:rsidR="00F35F03" w:rsidRDefault="00F35F03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18A3A" w14:textId="77777777" w:rsidR="00F35F03" w:rsidRPr="0073437A" w:rsidRDefault="00F35F03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0AC50" w14:textId="77777777" w:rsidR="00F35F03" w:rsidRDefault="00F35F03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35F03" w14:paraId="7EFF07A5" w14:textId="77777777">
        <w:trPr>
          <w:cantSplit/>
          <w:trHeight w:val="5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141D6" w14:textId="77777777" w:rsidR="00F35F03" w:rsidRDefault="00F35F03" w:rsidP="00F35F03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7A0BF" w14:textId="77777777" w:rsidR="00F35F03" w:rsidRDefault="00F35F03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E9421" w14:textId="77777777" w:rsidR="00F35F03" w:rsidRDefault="00F35F03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5A08A" w14:textId="77777777" w:rsidR="00F35F03" w:rsidRDefault="00F35F03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Şercaia</w:t>
            </w:r>
          </w:p>
          <w:p w14:paraId="55FC8CD9" w14:textId="77777777" w:rsidR="00F35F03" w:rsidRDefault="00F35F03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43BF2" w14:textId="77777777" w:rsidR="00F35F03" w:rsidRDefault="00F35F03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C87F6" w14:textId="77777777" w:rsidR="00F35F03" w:rsidRDefault="00F35F03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8A210" w14:textId="77777777" w:rsidR="00F35F03" w:rsidRDefault="00F35F03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E1467" w14:textId="77777777" w:rsidR="00F35F03" w:rsidRPr="0073437A" w:rsidRDefault="00F35F03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1B665" w14:textId="77777777" w:rsidR="00F35F03" w:rsidRDefault="00F35F03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404CEBEF" w14:textId="77777777">
        <w:trPr>
          <w:cantSplit/>
          <w:trHeight w:val="5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545AC" w14:textId="77777777" w:rsidR="00F35F03" w:rsidRDefault="00F35F03" w:rsidP="00F35F03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E8D5C" w14:textId="77777777" w:rsidR="00F35F03" w:rsidRDefault="00F35F03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1CCE7" w14:textId="77777777" w:rsidR="00F35F03" w:rsidRDefault="00F35F03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E8287" w14:textId="77777777" w:rsidR="00F35F03" w:rsidRDefault="00F35F03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Făgăraş</w:t>
            </w:r>
          </w:p>
          <w:p w14:paraId="196228E5" w14:textId="77777777" w:rsidR="00F35F03" w:rsidRDefault="00F35F03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4, 6 şi 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7A757" w14:textId="77777777" w:rsidR="00F35F03" w:rsidRDefault="00F35F03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76B9FC1" w14:textId="77777777" w:rsidR="00F35F03" w:rsidRDefault="00F35F03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C7F36" w14:textId="77777777" w:rsidR="00F35F03" w:rsidRDefault="00F35F03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91B20" w14:textId="77777777" w:rsidR="00F35F03" w:rsidRDefault="00F35F03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272AB" w14:textId="77777777" w:rsidR="00F35F03" w:rsidRPr="0073437A" w:rsidRDefault="00F35F03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5CE01" w14:textId="77777777" w:rsidR="00F35F03" w:rsidRDefault="00F35F03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685E1CD2" w14:textId="77777777">
        <w:trPr>
          <w:cantSplit/>
          <w:trHeight w:val="5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3F50E" w14:textId="77777777" w:rsidR="00F35F03" w:rsidRDefault="00F35F03" w:rsidP="00F35F03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D13FE" w14:textId="77777777" w:rsidR="00F35F03" w:rsidRDefault="00F35F03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4E56B" w14:textId="77777777" w:rsidR="00F35F03" w:rsidRDefault="00F35F03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21429" w14:textId="77777777" w:rsidR="00F35F03" w:rsidRDefault="00F35F03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Voila</w:t>
            </w:r>
          </w:p>
          <w:p w14:paraId="20FC3E04" w14:textId="77777777" w:rsidR="00F35F03" w:rsidRDefault="00F35F03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3E01F" w14:textId="77777777" w:rsidR="00F35F03" w:rsidRDefault="00F35F03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C19AF5F" w14:textId="77777777" w:rsidR="00F35F03" w:rsidRDefault="00F35F03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9AC80" w14:textId="77777777" w:rsidR="00F35F03" w:rsidRDefault="00F35F03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B6DF0" w14:textId="77777777" w:rsidR="00F35F03" w:rsidRDefault="00F35F03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555F1" w14:textId="77777777" w:rsidR="00F35F03" w:rsidRPr="0073437A" w:rsidRDefault="00F35F03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F02E1" w14:textId="77777777" w:rsidR="00F35F03" w:rsidRDefault="00F35F03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55FA2F0D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48F22" w14:textId="77777777" w:rsidR="00F35F03" w:rsidRDefault="00F35F03" w:rsidP="00F35F03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40C4D" w14:textId="77777777" w:rsidR="00F35F03" w:rsidRDefault="00F35F03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8D70A" w14:textId="77777777" w:rsidR="00F35F03" w:rsidRDefault="00F35F03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E7825" w14:textId="77777777" w:rsidR="00F35F03" w:rsidRDefault="00F35F03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Ucea</w:t>
            </w:r>
          </w:p>
          <w:p w14:paraId="23C3F14B" w14:textId="77777777" w:rsidR="00F35F03" w:rsidRDefault="00F35F03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C9986" w14:textId="77777777" w:rsidR="00F35F03" w:rsidRDefault="00F35F03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116A63E7" w14:textId="77777777" w:rsidR="00F35F03" w:rsidRDefault="00F35F03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6 - 8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74D91" w14:textId="77777777" w:rsidR="00F35F03" w:rsidRDefault="00F35F03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77371" w14:textId="77777777" w:rsidR="00F35F03" w:rsidRDefault="00F35F03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47FA2" w14:textId="77777777" w:rsidR="00F35F03" w:rsidRPr="0073437A" w:rsidRDefault="00F35F03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12B90" w14:textId="77777777" w:rsidR="00F35F03" w:rsidRDefault="00F35F03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  <w:p w14:paraId="0661189F" w14:textId="77777777" w:rsidR="00F35F03" w:rsidRDefault="00F35F03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 şi 2 abătute.</w:t>
            </w:r>
          </w:p>
        </w:tc>
      </w:tr>
      <w:tr w:rsidR="00F35F03" w14:paraId="30E044D7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BF4C3" w14:textId="77777777" w:rsidR="00F35F03" w:rsidRDefault="00F35F03" w:rsidP="00F35F03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9E462" w14:textId="77777777" w:rsidR="00F35F03" w:rsidRDefault="00F35F03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95+070</w:t>
            </w:r>
          </w:p>
          <w:p w14:paraId="385B7412" w14:textId="77777777" w:rsidR="00F35F03" w:rsidRDefault="00F35F03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95+140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0A2BE" w14:textId="77777777" w:rsidR="00F35F03" w:rsidRDefault="00F35F03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02273" w14:textId="77777777" w:rsidR="00F35F03" w:rsidRDefault="00F35F03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Ucea - Arpaș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65DEE" w14:textId="77777777" w:rsidR="00F35F03" w:rsidRDefault="00F35F03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E7098" w14:textId="77777777" w:rsidR="00F35F03" w:rsidRDefault="00F35F03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237E2" w14:textId="77777777" w:rsidR="00F35F03" w:rsidRDefault="00F35F03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6A992" w14:textId="77777777" w:rsidR="00F35F03" w:rsidRPr="0073437A" w:rsidRDefault="00F35F03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44963" w14:textId="77777777" w:rsidR="00F35F03" w:rsidRDefault="00F35F03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23954765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DB8D5" w14:textId="77777777" w:rsidR="00F35F03" w:rsidRDefault="00F35F03" w:rsidP="00F35F03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89D38" w14:textId="77777777" w:rsidR="00F35F03" w:rsidRDefault="00F35F03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43F04" w14:textId="77777777" w:rsidR="00F35F03" w:rsidRDefault="00F35F03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255D8" w14:textId="77777777" w:rsidR="00F35F03" w:rsidRDefault="00F35F03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Arpaș</w:t>
            </w:r>
          </w:p>
          <w:p w14:paraId="7B340DB1" w14:textId="77777777" w:rsidR="00F35F03" w:rsidRDefault="00F35F03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E316B" w14:textId="77777777" w:rsidR="00F35F03" w:rsidRDefault="00F35F03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AA1ED" w14:textId="77777777" w:rsidR="00F35F03" w:rsidRDefault="00F35F03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2C297" w14:textId="77777777" w:rsidR="00F35F03" w:rsidRDefault="00F35F03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FC4E4" w14:textId="77777777" w:rsidR="00F35F03" w:rsidRPr="0073437A" w:rsidRDefault="00F35F03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134DA" w14:textId="77777777" w:rsidR="00F35F03" w:rsidRDefault="00F35F03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27ED13C2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0AA03" w14:textId="77777777" w:rsidR="00F35F03" w:rsidRDefault="00F35F03" w:rsidP="00F35F03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6F109" w14:textId="77777777" w:rsidR="00F35F03" w:rsidRDefault="00F35F03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100+350</w:t>
            </w:r>
          </w:p>
          <w:p w14:paraId="77B9A5BB" w14:textId="77777777" w:rsidR="00F35F03" w:rsidRDefault="00F35F03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101+000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7F15E" w14:textId="77777777" w:rsidR="00F35F03" w:rsidRDefault="00F35F03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3757F" w14:textId="77777777" w:rsidR="00F35F03" w:rsidRDefault="00F35F03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Arpaș - </w:t>
            </w:r>
          </w:p>
          <w:p w14:paraId="690F5483" w14:textId="77777777" w:rsidR="00F35F03" w:rsidRDefault="00F35F03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Porumbacu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A1B75" w14:textId="77777777" w:rsidR="00F35F03" w:rsidRDefault="00F35F03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C0044" w14:textId="77777777" w:rsidR="00F35F03" w:rsidRDefault="00F35F03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3035A" w14:textId="77777777" w:rsidR="00F35F03" w:rsidRDefault="00F35F03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45495" w14:textId="77777777" w:rsidR="00F35F03" w:rsidRPr="0073437A" w:rsidRDefault="00F35F03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DBD82" w14:textId="77777777" w:rsidR="00F35F03" w:rsidRDefault="00F35F03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7FBF4D9" w14:textId="77777777" w:rsidR="00F35F03" w:rsidRDefault="00F35F03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1FC94693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BB4AB" w14:textId="77777777" w:rsidR="00F35F03" w:rsidRDefault="00F35F03" w:rsidP="00F35F03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EF0FE" w14:textId="77777777" w:rsidR="00F35F03" w:rsidRDefault="00F35F03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01730" w14:textId="77777777" w:rsidR="00F35F03" w:rsidRDefault="00F35F03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68140" w14:textId="77777777" w:rsidR="00F35F03" w:rsidRDefault="00F35F03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Avrig linia 4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954FB" w14:textId="77777777" w:rsidR="00F35F03" w:rsidRDefault="00F35F03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5FE0E21" w14:textId="77777777" w:rsidR="00F35F03" w:rsidRDefault="00F35F03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0E5DF" w14:textId="77777777" w:rsidR="00F35F03" w:rsidRDefault="00F35F03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F8CB3" w14:textId="77777777" w:rsidR="00F35F03" w:rsidRDefault="00F35F03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5B66C" w14:textId="77777777" w:rsidR="00F35F03" w:rsidRPr="0073437A" w:rsidRDefault="00F35F03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42FC3" w14:textId="77777777" w:rsidR="00F35F03" w:rsidRDefault="00F35F03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79BA8002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53D43" w14:textId="77777777" w:rsidR="00F35F03" w:rsidRDefault="00F35F03" w:rsidP="00F35F03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BEE3B" w14:textId="77777777" w:rsidR="00F35F03" w:rsidRDefault="00F35F03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120+240</w:t>
            </w:r>
          </w:p>
          <w:p w14:paraId="555F44CB" w14:textId="77777777" w:rsidR="00F35F03" w:rsidRDefault="00F35F03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120+290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F0726" w14:textId="77777777" w:rsidR="00F35F03" w:rsidRDefault="00F35F03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209C3" w14:textId="77777777" w:rsidR="00F35F03" w:rsidRDefault="00F35F03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Avrig  - Podu Olt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D1FDC" w14:textId="77777777" w:rsidR="00F35F03" w:rsidRDefault="00F35F03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C003B" w14:textId="77777777" w:rsidR="00F35F03" w:rsidRDefault="00F35F03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1BD73" w14:textId="77777777" w:rsidR="00F35F03" w:rsidRDefault="00F35F03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DB71F" w14:textId="77777777" w:rsidR="00F35F03" w:rsidRPr="0073437A" w:rsidRDefault="00F35F03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71201" w14:textId="77777777" w:rsidR="00F35F03" w:rsidRDefault="00F35F03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02CDD028" w14:textId="77777777" w:rsidR="00F35F03" w:rsidRDefault="00F35F03">
      <w:pPr>
        <w:spacing w:before="40" w:after="40" w:line="192" w:lineRule="auto"/>
        <w:ind w:right="57"/>
        <w:rPr>
          <w:sz w:val="20"/>
          <w:lang w:val="ro-RO"/>
        </w:rPr>
      </w:pPr>
    </w:p>
    <w:p w14:paraId="2365B58F" w14:textId="77777777" w:rsidR="00F35F03" w:rsidRDefault="00F35F03" w:rsidP="001B3E46">
      <w:pPr>
        <w:pStyle w:val="Heading1"/>
        <w:spacing w:line="360" w:lineRule="auto"/>
      </w:pPr>
      <w:r>
        <w:lastRenderedPageBreak/>
        <w:t>LINIA 206</w:t>
      </w:r>
    </w:p>
    <w:p w14:paraId="0FF2FF80" w14:textId="77777777" w:rsidR="00F35F03" w:rsidRDefault="00F35F03" w:rsidP="00907AC9">
      <w:pPr>
        <w:pStyle w:val="Heading1"/>
        <w:spacing w:line="360" w:lineRule="auto"/>
        <w:rPr>
          <w:b w:val="0"/>
          <w:bCs w:val="0"/>
          <w:sz w:val="8"/>
        </w:rPr>
      </w:pPr>
      <w:r>
        <w:t>BARTOLOMEU - ZĂRNEŞTI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F35F03" w14:paraId="5E4BEC46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08F17" w14:textId="77777777" w:rsidR="00F35F03" w:rsidRDefault="00F35F03" w:rsidP="00F35F0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E4B0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3+850</w:t>
            </w:r>
          </w:p>
          <w:p w14:paraId="22515E7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24FBB" w14:textId="77777777" w:rsidR="00F35F03" w:rsidRPr="005E279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9718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  <w:p w14:paraId="1FE4410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F50E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EAF71" w14:textId="77777777" w:rsidR="00F35F03" w:rsidRPr="005E279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D448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A33DB" w14:textId="77777777" w:rsidR="00F35F03" w:rsidRPr="005E279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3F90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0E467C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inductori în capătul dinspre Ghimbav.</w:t>
            </w:r>
          </w:p>
          <w:p w14:paraId="656E94B6" w14:textId="77777777" w:rsidR="00F35F03" w:rsidRDefault="00F35F03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sch. 8 și 12 Cap Y.</w:t>
            </w:r>
          </w:p>
        </w:tc>
      </w:tr>
      <w:tr w:rsidR="00F35F03" w14:paraId="756B862A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41153" w14:textId="77777777" w:rsidR="00F35F03" w:rsidRDefault="00F35F03" w:rsidP="00F35F0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9531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4+900</w:t>
            </w:r>
          </w:p>
          <w:p w14:paraId="44C5DDE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E5EAC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2ED6F" w14:textId="77777777" w:rsidR="00F35F03" w:rsidRDefault="00F35F03" w:rsidP="00B5195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  <w:p w14:paraId="12BBAC65" w14:textId="77777777" w:rsidR="00F35F03" w:rsidRDefault="00F35F03" w:rsidP="00B5195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si Bartolomeu -</w:t>
            </w:r>
          </w:p>
          <w:p w14:paraId="44D155EA" w14:textId="77777777" w:rsidR="00F35F03" w:rsidRDefault="00F35F03" w:rsidP="00B5195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Cristian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9C6D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D7E2C" w14:textId="77777777" w:rsidR="00F35F03" w:rsidRPr="005E279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E189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1C141" w14:textId="77777777" w:rsidR="00F35F03" w:rsidRPr="005E279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FAC2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35F03" w14:paraId="2D3A97C3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6F617" w14:textId="77777777" w:rsidR="00F35F03" w:rsidRDefault="00F35F03" w:rsidP="00F35F0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B9B8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9AB2F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9059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  <w:p w14:paraId="537736D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F7B3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din</w:t>
            </w:r>
          </w:p>
          <w:p w14:paraId="78A603A1" w14:textId="77777777" w:rsidR="00F35F03" w:rsidRPr="008978B6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Cap X aferenți liniei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628DC" w14:textId="77777777" w:rsidR="00F35F03" w:rsidRPr="005E279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A2CA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FED5E" w14:textId="77777777" w:rsidR="00F35F03" w:rsidRPr="005E279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1FBC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935BA5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470EDEE7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CECDB" w14:textId="77777777" w:rsidR="00F35F03" w:rsidRDefault="00F35F03" w:rsidP="00F35F0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75F4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10+300</w:t>
            </w:r>
          </w:p>
          <w:p w14:paraId="6F9013B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05DC6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A1AC4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Bartolomeu -</w:t>
            </w:r>
          </w:p>
          <w:p w14:paraId="2551C6F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Cristian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BC66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840BA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8067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C2C64" w14:textId="77777777" w:rsidR="00F35F03" w:rsidRPr="005E279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FBE2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FFF0FD4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566AF25B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A282D" w14:textId="77777777" w:rsidR="00F35F03" w:rsidRDefault="00F35F03" w:rsidP="00F35F0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3FB2B" w14:textId="77777777" w:rsidR="00F35F03" w:rsidRDefault="00F35F03" w:rsidP="00477D2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7A2FF" w14:textId="77777777" w:rsidR="00F35F03" w:rsidRDefault="00F35F03" w:rsidP="00477D2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4EC93" w14:textId="77777777" w:rsidR="00F35F03" w:rsidRDefault="00F35F03" w:rsidP="00477D2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Cristian,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4985F" w14:textId="77777777" w:rsidR="00F35F03" w:rsidRDefault="00F35F03" w:rsidP="00477D2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64D9A" w14:textId="77777777" w:rsidR="00F35F03" w:rsidRDefault="00F35F03" w:rsidP="00477D2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BE5A8" w14:textId="77777777" w:rsidR="00F35F03" w:rsidRDefault="00F35F03" w:rsidP="00477D2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660A1" w14:textId="77777777" w:rsidR="00F35F03" w:rsidRPr="005E2797" w:rsidRDefault="00F35F03" w:rsidP="00477D2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5F167" w14:textId="77777777" w:rsidR="00F35F03" w:rsidRDefault="00F35F03" w:rsidP="00477D2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6DD8EE70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0634D" w14:textId="77777777" w:rsidR="00F35F03" w:rsidRDefault="00F35F03" w:rsidP="00F35F0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E5D6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21+950</w:t>
            </w:r>
          </w:p>
          <w:p w14:paraId="5F634AB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5E45B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678C2" w14:textId="77777777" w:rsidR="00F35F03" w:rsidRDefault="00F35F03" w:rsidP="00FD37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Râşnov -</w:t>
            </w:r>
          </w:p>
          <w:p w14:paraId="2ED39480" w14:textId="77777777" w:rsidR="00F35F03" w:rsidRDefault="00F35F03" w:rsidP="00FD37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Zărneşti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4CD2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F95DB" w14:textId="77777777" w:rsidR="00F35F03" w:rsidRPr="005E279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4C4F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5A387" w14:textId="77777777" w:rsidR="00F35F03" w:rsidRPr="005E279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F63C9" w14:textId="77777777" w:rsidR="00F35F03" w:rsidRDefault="00F35F03" w:rsidP="00FD37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D93E585" w14:textId="77777777" w:rsidR="00F35F03" w:rsidRDefault="00F35F03" w:rsidP="00FD37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1CDCF271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037B3" w14:textId="77777777" w:rsidR="00F35F03" w:rsidRDefault="00F35F03" w:rsidP="00F35F0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58EF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B6C41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4EC7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Zărneşti liniile 4 și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0EF9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55E6F" w14:textId="77777777" w:rsidR="00F35F03" w:rsidRPr="005E279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4A0A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47984" w14:textId="77777777" w:rsidR="00F35F03" w:rsidRPr="005E2797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69C0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634DA57A" w14:textId="77777777" w:rsidR="00F35F03" w:rsidRDefault="00F35F03">
      <w:pPr>
        <w:spacing w:before="40" w:after="40" w:line="192" w:lineRule="auto"/>
        <w:ind w:right="57"/>
        <w:rPr>
          <w:sz w:val="20"/>
          <w:lang w:val="ro-RO"/>
        </w:rPr>
      </w:pPr>
    </w:p>
    <w:p w14:paraId="49C0EE9C" w14:textId="77777777" w:rsidR="00F35F03" w:rsidRDefault="00F35F03" w:rsidP="00406C17">
      <w:pPr>
        <w:pStyle w:val="Heading1"/>
        <w:spacing w:line="360" w:lineRule="auto"/>
      </w:pPr>
      <w:r>
        <w:lastRenderedPageBreak/>
        <w:t>LINIA 210</w:t>
      </w:r>
    </w:p>
    <w:p w14:paraId="098EB9BB" w14:textId="77777777" w:rsidR="00F35F03" w:rsidRDefault="00F35F03" w:rsidP="00821D8C">
      <w:pPr>
        <w:pStyle w:val="Heading1"/>
        <w:spacing w:line="360" w:lineRule="auto"/>
        <w:rPr>
          <w:b w:val="0"/>
          <w:bCs w:val="0"/>
          <w:sz w:val="8"/>
        </w:rPr>
      </w:pPr>
      <w:r>
        <w:t>SIBIU - VINŢU DE JOS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80"/>
        <w:gridCol w:w="753"/>
        <w:gridCol w:w="2202"/>
        <w:gridCol w:w="869"/>
        <w:gridCol w:w="753"/>
        <w:gridCol w:w="869"/>
        <w:gridCol w:w="753"/>
        <w:gridCol w:w="2490"/>
      </w:tblGrid>
      <w:tr w:rsidR="00F35F03" w14:paraId="0CF59084" w14:textId="77777777">
        <w:trPr>
          <w:cantSplit/>
          <w:trHeight w:val="11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7F35B" w14:textId="77777777" w:rsidR="00F35F03" w:rsidRDefault="00F35F03" w:rsidP="00F35F0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FBB4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08F1A" w14:textId="77777777" w:rsidR="00F35F03" w:rsidRPr="00C7636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E991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Sibiu</w:t>
            </w:r>
          </w:p>
          <w:p w14:paraId="054497A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A71E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7B717AE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48F50" w14:textId="77777777" w:rsidR="00F35F03" w:rsidRPr="00C7636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ACE19" w14:textId="77777777" w:rsidR="00F35F03" w:rsidRPr="00C7636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16D58" w14:textId="77777777" w:rsidR="00F35F03" w:rsidRPr="00C7636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CC81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F66308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E6111D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 la liniile 1 - 10 Sibiu.</w:t>
            </w:r>
          </w:p>
        </w:tc>
      </w:tr>
      <w:tr w:rsidR="00F35F03" w14:paraId="7337078A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5C8A8" w14:textId="77777777" w:rsidR="00F35F03" w:rsidRDefault="00F35F03" w:rsidP="00F35F0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FB16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62E4A" w14:textId="77777777" w:rsidR="00F35F03" w:rsidRPr="00C7636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A8D4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Sibiu</w:t>
            </w:r>
          </w:p>
          <w:p w14:paraId="0C1984D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9 şi 10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A664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38047" w14:textId="77777777" w:rsidR="00F35F03" w:rsidRPr="00C7636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CD14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54E15" w14:textId="77777777" w:rsidR="00F35F03" w:rsidRPr="00C7636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16BF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7DDC1C73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9372A" w14:textId="77777777" w:rsidR="00F35F03" w:rsidRDefault="00F35F03" w:rsidP="00F35F0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60DD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CD04F" w14:textId="77777777" w:rsidR="00F35F03" w:rsidRPr="00C7636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0482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Turnișor</w:t>
            </w:r>
          </w:p>
          <w:p w14:paraId="752DF29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14C1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0430D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934F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0FEFB" w14:textId="77777777" w:rsidR="00F35F03" w:rsidRPr="00C7636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2BF9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5DB12089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C74DF" w14:textId="77777777" w:rsidR="00F35F03" w:rsidRDefault="00F35F03" w:rsidP="00F35F0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C43B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3+701</w:t>
            </w:r>
          </w:p>
          <w:p w14:paraId="309D850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19+302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4B6A8" w14:textId="77777777" w:rsidR="00F35F03" w:rsidRPr="00C7636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01A75" w14:textId="77777777" w:rsidR="00F35F03" w:rsidRDefault="00F35F03" w:rsidP="0067251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Turnișor</w:t>
            </w:r>
          </w:p>
          <w:p w14:paraId="3963C2A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Orlat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FA42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99FC6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3317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D8774" w14:textId="77777777" w:rsidR="00F35F03" w:rsidRPr="00C7636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27C8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54E7EE5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A1683" w14:textId="77777777" w:rsidR="00F35F03" w:rsidRDefault="00F35F03" w:rsidP="00F35F0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E8B4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163ED" w14:textId="77777777" w:rsidR="00F35F03" w:rsidRPr="00C7636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36C1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Orlat</w:t>
            </w:r>
          </w:p>
          <w:p w14:paraId="0E6684E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53D8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632F0" w14:textId="77777777" w:rsidR="00F35F03" w:rsidRPr="00C7636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D2BA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09948" w14:textId="77777777" w:rsidR="00F35F03" w:rsidRPr="00C7636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5436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3F381666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F0EE4" w14:textId="77777777" w:rsidR="00F35F03" w:rsidRDefault="00F35F03" w:rsidP="00F35F0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B1CC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B602D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5511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Săliște </w:t>
            </w:r>
          </w:p>
          <w:p w14:paraId="70941E9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76FA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04328AC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</w:t>
            </w:r>
          </w:p>
          <w:p w14:paraId="2202773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53A4560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5AE66" w14:textId="77777777" w:rsidR="00F35F03" w:rsidRPr="00C7636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0670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E626D" w14:textId="77777777" w:rsidR="00F35F03" w:rsidRPr="00C7636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2970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0B566447" w14:textId="77777777">
        <w:trPr>
          <w:cantSplit/>
          <w:trHeight w:val="100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01C65" w14:textId="77777777" w:rsidR="00F35F03" w:rsidRDefault="00F35F03" w:rsidP="00F35F0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E4AA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1A03C" w14:textId="77777777" w:rsidR="00F35F03" w:rsidRPr="00C7636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CFBE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Apoldu de Sus</w:t>
            </w:r>
          </w:p>
          <w:p w14:paraId="78D8D28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0E6B3" w14:textId="77777777" w:rsidR="00F35F03" w:rsidRDefault="00F35F03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calcâiul sch. 9 </w:t>
            </w:r>
          </w:p>
          <w:p w14:paraId="706F2549" w14:textId="77777777" w:rsidR="00F35F03" w:rsidRDefault="00F35F03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72F64D90" w14:textId="77777777" w:rsidR="00F35F03" w:rsidRDefault="00F35F03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(km. 42+744)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A8AD1" w14:textId="77777777" w:rsidR="00F35F03" w:rsidRPr="00C7636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C575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01966" w14:textId="77777777" w:rsidR="00F35F03" w:rsidRPr="00C7636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B21A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07A4E9CE" w14:textId="77777777">
        <w:trPr>
          <w:cantSplit/>
          <w:trHeight w:val="100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1A727" w14:textId="77777777" w:rsidR="00F35F03" w:rsidRDefault="00F35F03" w:rsidP="00F35F0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62ED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55+600</w:t>
            </w:r>
          </w:p>
          <w:p w14:paraId="3DC0371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56+500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D40CC" w14:textId="77777777" w:rsidR="00F35F03" w:rsidRPr="00C7636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B9FB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Miercurea Sibiului - Cunța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BD008" w14:textId="77777777" w:rsidR="00F35F03" w:rsidRDefault="00F35F03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8897D" w14:textId="77777777" w:rsidR="00F35F03" w:rsidRPr="00C7636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F5E4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153F0" w14:textId="77777777" w:rsidR="00F35F03" w:rsidRPr="00C7636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DFF3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0D2933A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A2ADF" w14:textId="77777777" w:rsidR="00F35F03" w:rsidRDefault="00F35F03" w:rsidP="00F35F0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B9F3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760D7" w14:textId="77777777" w:rsidR="00F35F03" w:rsidRPr="00C7636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ACE8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Sebeş Alba</w:t>
            </w:r>
          </w:p>
          <w:p w14:paraId="0940FFC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0879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 stație și sch. 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ED56B" w14:textId="77777777" w:rsidR="00F35F03" w:rsidRPr="00C7636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E45B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60B4B" w14:textId="77777777" w:rsidR="00F35F03" w:rsidRPr="00C7636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C3FD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0AE8740" w14:textId="77777777" w:rsidR="00F35F03" w:rsidRDefault="00F35F03">
      <w:pPr>
        <w:spacing w:before="40" w:after="40" w:line="192" w:lineRule="auto"/>
        <w:ind w:right="57"/>
        <w:rPr>
          <w:sz w:val="20"/>
          <w:lang w:val="ro-RO"/>
        </w:rPr>
      </w:pPr>
    </w:p>
    <w:p w14:paraId="72168ECC" w14:textId="77777777" w:rsidR="00F35F03" w:rsidRDefault="00F35F03" w:rsidP="001B4DE9">
      <w:pPr>
        <w:pStyle w:val="Heading1"/>
        <w:spacing w:line="360" w:lineRule="auto"/>
      </w:pPr>
      <w:r>
        <w:t>LINIA 213</w:t>
      </w:r>
    </w:p>
    <w:p w14:paraId="66711547" w14:textId="77777777" w:rsidR="00F35F03" w:rsidRDefault="00F35F03" w:rsidP="00D668A1">
      <w:pPr>
        <w:pStyle w:val="Heading1"/>
        <w:spacing w:line="360" w:lineRule="auto"/>
        <w:rPr>
          <w:b w:val="0"/>
          <w:bCs w:val="0"/>
          <w:sz w:val="8"/>
        </w:rPr>
      </w:pPr>
      <w:r>
        <w:t>SIMERIA - HUNEDOARA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3"/>
        <w:gridCol w:w="865"/>
        <w:gridCol w:w="748"/>
        <w:gridCol w:w="2187"/>
        <w:gridCol w:w="947"/>
        <w:gridCol w:w="748"/>
        <w:gridCol w:w="863"/>
        <w:gridCol w:w="746"/>
        <w:gridCol w:w="2469"/>
      </w:tblGrid>
      <w:tr w:rsidR="00F35F03" w14:paraId="76883411" w14:textId="77777777">
        <w:trPr>
          <w:cantSplit/>
          <w:trHeight w:val="1237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A37A9" w14:textId="77777777" w:rsidR="00F35F03" w:rsidRDefault="00F35F03" w:rsidP="00F35F0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61355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05B8D" w14:textId="77777777" w:rsidR="00F35F03" w:rsidRPr="00BA7F8C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5087C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Bârcea Mică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37C33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790093CE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1 - 7, </w:t>
            </w:r>
          </w:p>
          <w:p w14:paraId="26333987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2 - 8 </w:t>
            </w:r>
          </w:p>
          <w:p w14:paraId="1632B4E8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3252D8FC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B17EF" w14:textId="77777777" w:rsidR="00F35F03" w:rsidRPr="009E0061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2043D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97EE3" w14:textId="77777777" w:rsidR="00F35F03" w:rsidRPr="00BA7F8C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5A56E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213 şi 214.</w:t>
            </w:r>
          </w:p>
        </w:tc>
      </w:tr>
      <w:tr w:rsidR="00F35F03" w14:paraId="78C42D11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25879" w14:textId="77777777" w:rsidR="00F35F03" w:rsidRDefault="00F35F03" w:rsidP="00F35F0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9142B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772E9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044D0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25FCB62E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5DBA6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86073" w14:textId="77777777" w:rsidR="00F35F03" w:rsidRPr="009E0061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8DA0C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1AFAA" w14:textId="77777777" w:rsidR="00F35F03" w:rsidRPr="00BA7F8C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CD429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35F03" w14:paraId="4A411024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1CEE7" w14:textId="77777777" w:rsidR="00F35F03" w:rsidRDefault="00F35F03" w:rsidP="00F35F0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B32C8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80BB5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5EBB4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01A04724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5CF2C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9B370" w14:textId="77777777" w:rsidR="00F35F03" w:rsidRPr="009E0061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596A6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1124F" w14:textId="77777777" w:rsidR="00F35F03" w:rsidRPr="00BA7F8C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8166C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35F03" w14:paraId="78C710B5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505ED" w14:textId="77777777" w:rsidR="00F35F03" w:rsidRDefault="00F35F03" w:rsidP="00F35F0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12E8F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41F81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985DC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37011546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11 abătută Cap X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9FBCA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115D5AAA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21 </w:t>
            </w:r>
          </w:p>
          <w:p w14:paraId="456BDCE9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5606B67A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5A934C5F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 / 51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5C17C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C9E3F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F9575" w14:textId="77777777" w:rsidR="00F35F03" w:rsidRPr="00BA7F8C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55050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07D8F581" w14:textId="77777777" w:rsidR="00F35F03" w:rsidRPr="006A7611" w:rsidRDefault="00F35F03">
      <w:pPr>
        <w:spacing w:before="40" w:after="40" w:line="192" w:lineRule="auto"/>
        <w:ind w:right="57"/>
      </w:pPr>
    </w:p>
    <w:p w14:paraId="5CB41715" w14:textId="77777777" w:rsidR="00F35F03" w:rsidRDefault="00F35F03" w:rsidP="00AF3F1F">
      <w:pPr>
        <w:pStyle w:val="Heading1"/>
        <w:spacing w:line="360" w:lineRule="auto"/>
      </w:pPr>
      <w:r>
        <w:t>LINIA 216</w:t>
      </w:r>
    </w:p>
    <w:p w14:paraId="03E6688F" w14:textId="77777777" w:rsidR="00F35F03" w:rsidRDefault="00F35F03" w:rsidP="00312048">
      <w:pPr>
        <w:pStyle w:val="Heading1"/>
        <w:spacing w:line="360" w:lineRule="auto"/>
        <w:rPr>
          <w:b w:val="0"/>
          <w:bCs w:val="0"/>
          <w:sz w:val="8"/>
        </w:rPr>
      </w:pPr>
      <w:r>
        <w:rPr>
          <w:spacing w:val="60"/>
        </w:rPr>
        <w:t>ILIA - LUGOJ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F35F03" w14:paraId="2810C67F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5E6F4" w14:textId="77777777" w:rsidR="00F35F03" w:rsidRDefault="00F35F03" w:rsidP="00F35F03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9F08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DA610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89C0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2 directă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6F89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B5AE0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A08A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0+470</w:t>
            </w:r>
          </w:p>
          <w:p w14:paraId="217BFC1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0+570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2C204" w14:textId="77777777" w:rsidR="00F35F03" w:rsidRPr="00AA6001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9EE1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42ED3EAE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BC88F" w14:textId="77777777" w:rsidR="00F35F03" w:rsidRDefault="00F35F03" w:rsidP="00F35F03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9E84C" w14:textId="77777777" w:rsidR="00F35F03" w:rsidRDefault="00F35F03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176FD" w14:textId="77777777" w:rsidR="00F35F03" w:rsidRDefault="00F35F03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E9769" w14:textId="77777777" w:rsidR="00F35F03" w:rsidRDefault="00F35F03" w:rsidP="00726D7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Holdea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36645" w14:textId="77777777" w:rsidR="00F35F03" w:rsidRDefault="00F35F03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737B6" w14:textId="77777777" w:rsidR="00F35F03" w:rsidRDefault="00F35F03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1285F" w14:textId="77777777" w:rsidR="00F35F03" w:rsidRDefault="00F35F03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68387" w14:textId="77777777" w:rsidR="00F35F03" w:rsidRDefault="00F35F03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0A2AA" w14:textId="77777777" w:rsidR="00F35F03" w:rsidRDefault="00F35F03" w:rsidP="00726D7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1D2F9338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A7AC5" w14:textId="77777777" w:rsidR="00F35F03" w:rsidRDefault="00F35F03" w:rsidP="00F35F03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49E1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25+000</w:t>
            </w:r>
          </w:p>
          <w:p w14:paraId="218115D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EE7BD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D1E5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Holdea -</w:t>
            </w:r>
          </w:p>
          <w:p w14:paraId="2500EF8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Margina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2E42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80756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E2D2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82DBA" w14:textId="77777777" w:rsidR="00F35F03" w:rsidRPr="00AA6001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F279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1726F65B" w14:textId="77777777">
        <w:trPr>
          <w:cantSplit/>
          <w:trHeight w:val="72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F955F" w14:textId="77777777" w:rsidR="00F35F03" w:rsidRDefault="00F35F03" w:rsidP="00F35F03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2490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8AAD9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F12B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Mănăștur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E903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F4041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0F95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9946E" w14:textId="77777777" w:rsidR="00F35F03" w:rsidRPr="00AA6001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0317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427DD629" w14:textId="77777777">
        <w:trPr>
          <w:cantSplit/>
          <w:trHeight w:val="72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5BD27" w14:textId="77777777" w:rsidR="00F35F03" w:rsidRDefault="00F35F03" w:rsidP="00F35F03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64E9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43+102</w:t>
            </w:r>
          </w:p>
          <w:p w14:paraId="7C3102D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73+820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7D197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0910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Făget</w:t>
            </w:r>
          </w:p>
          <w:p w14:paraId="2509A20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Coșteiu Mare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9952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BB766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7852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C968B" w14:textId="77777777" w:rsidR="00F35F03" w:rsidRPr="00AA6001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816C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35F03" w14:paraId="7CE9B21B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DB9E2" w14:textId="77777777" w:rsidR="00F35F03" w:rsidRDefault="00F35F03" w:rsidP="00F35F03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10EE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4D0A3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4E39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Cliciova 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B105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D9059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7848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3A23B" w14:textId="77777777" w:rsidR="00F35F03" w:rsidRPr="00AA6001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388F4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417163A9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2C23A" w14:textId="77777777" w:rsidR="00F35F03" w:rsidRDefault="00F35F03" w:rsidP="00F35F03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1EDD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65+200</w:t>
            </w:r>
          </w:p>
          <w:p w14:paraId="21CDD82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A067D" w14:textId="77777777" w:rsidR="00F35F03" w:rsidRPr="0061450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7DDB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Cliciova -</w:t>
            </w:r>
          </w:p>
          <w:p w14:paraId="11D0F24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Coșteiu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B1D8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8A36E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26F3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0F93A" w14:textId="77777777" w:rsidR="00F35F03" w:rsidRPr="00AA6001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6100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6F29281F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92E0D" w14:textId="77777777" w:rsidR="00F35F03" w:rsidRDefault="00F35F03" w:rsidP="00F35F03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8728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E7BA9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ADB5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Coșteiu Mare 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D3D0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ACD4D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2A65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42741" w14:textId="77777777" w:rsidR="00F35F03" w:rsidRPr="00AA6001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2C5B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159EB049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5114B" w14:textId="77777777" w:rsidR="00F35F03" w:rsidRDefault="00F35F03" w:rsidP="00F35F03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5309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81+700</w:t>
            </w:r>
          </w:p>
          <w:p w14:paraId="3846734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1B494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94B4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Coșteiu Mare –</w:t>
            </w:r>
          </w:p>
          <w:p w14:paraId="540B02B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448B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5DE89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6E9A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DF113" w14:textId="77777777" w:rsidR="00F35F03" w:rsidRPr="00AA6001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63E3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03DD993F" w14:textId="77777777" w:rsidR="00F35F03" w:rsidRDefault="00F35F03">
      <w:pPr>
        <w:spacing w:before="40" w:after="40" w:line="192" w:lineRule="auto"/>
        <w:ind w:right="57"/>
        <w:rPr>
          <w:sz w:val="20"/>
          <w:lang w:val="ro-RO"/>
        </w:rPr>
      </w:pPr>
    </w:p>
    <w:p w14:paraId="4BBEAA57" w14:textId="77777777" w:rsidR="00F35F03" w:rsidRDefault="00F35F03" w:rsidP="005B00A7">
      <w:pPr>
        <w:pStyle w:val="Heading1"/>
        <w:spacing w:line="360" w:lineRule="auto"/>
      </w:pPr>
      <w:r>
        <w:t>LINIA 218</w:t>
      </w:r>
    </w:p>
    <w:p w14:paraId="6C99AB36" w14:textId="77777777" w:rsidR="00F35F03" w:rsidRDefault="00F35F03" w:rsidP="008C7840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ARAD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780"/>
        <w:gridCol w:w="754"/>
        <w:gridCol w:w="870"/>
        <w:gridCol w:w="754"/>
        <w:gridCol w:w="2492"/>
      </w:tblGrid>
      <w:tr w:rsidR="00F35F03" w14:paraId="073EA3F7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A2E20" w14:textId="77777777" w:rsidR="00F35F03" w:rsidRDefault="00F35F03" w:rsidP="00F35F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8770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B8650" w14:textId="77777777" w:rsidR="00F35F03" w:rsidRPr="00CF787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C701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6CA4478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973A3" w14:textId="77777777" w:rsidR="00F35F03" w:rsidRPr="00465A9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</w:t>
            </w:r>
          </w:p>
          <w:p w14:paraId="03B633D2" w14:textId="77777777" w:rsidR="00F35F03" w:rsidRPr="00465A9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EBFA6" w14:textId="77777777" w:rsidR="00F35F03" w:rsidRPr="00CF787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F787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B44A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4C21C" w14:textId="77777777" w:rsidR="00F35F03" w:rsidRPr="00984D71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77C0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:rsidRPr="00A8307A" w14:paraId="5EA2BC6E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4F8C6" w14:textId="77777777" w:rsidR="00F35F03" w:rsidRPr="00A75A00" w:rsidRDefault="00F35F03" w:rsidP="00F35F03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886B0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40812" w14:textId="77777777" w:rsidR="00F35F03" w:rsidRPr="00A8307A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6773B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308B9FE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441E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peste sch. 11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</w:t>
            </w:r>
            <w:r w:rsidRPr="00664FA3">
              <w:rPr>
                <w:b/>
                <w:bCs/>
                <w:sz w:val="20"/>
                <w:szCs w:val="20"/>
                <w:lang w:val="ro-RO"/>
              </w:rPr>
              <w:t>51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97 </w:t>
            </w:r>
          </w:p>
          <w:p w14:paraId="59F03CD0" w14:textId="77777777" w:rsidR="00F35F03" w:rsidRPr="00664FA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9DCDD" w14:textId="77777777" w:rsidR="00F35F03" w:rsidRPr="00A8307A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AFA4E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14B18" w14:textId="77777777" w:rsidR="00F35F03" w:rsidRPr="00A8307A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A9982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9AFD62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19B6D94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16B9529B" w14:textId="77777777" w:rsidR="00F35F03" w:rsidRPr="00664FA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664FA3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F35F03" w:rsidRPr="00A8307A" w14:paraId="38E0027D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3A3AD" w14:textId="77777777" w:rsidR="00F35F03" w:rsidRPr="00A75A00" w:rsidRDefault="00F35F03" w:rsidP="00F35F03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AE3EA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6471A" w14:textId="77777777" w:rsidR="00F35F03" w:rsidRPr="00A8307A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261AD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559EA49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DEB75" w14:textId="77777777" w:rsidR="00F35F03" w:rsidRPr="00664FA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1ABEA193" w14:textId="77777777" w:rsidR="00F35F03" w:rsidRPr="00664FA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9557A" w14:textId="77777777" w:rsidR="00F35F03" w:rsidRPr="00A8307A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0F153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6EC58" w14:textId="77777777" w:rsidR="00F35F03" w:rsidRPr="00A8307A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5DB16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E62C325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7DE52859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5B49CA3A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F35F03" w:rsidRPr="00A8307A" w14:paraId="3096DAA7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C5313" w14:textId="77777777" w:rsidR="00F35F03" w:rsidRPr="00A75A00" w:rsidRDefault="00F35F03" w:rsidP="00F35F03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BB554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81E8C" w14:textId="77777777" w:rsidR="00F35F03" w:rsidRPr="003F40D2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8C232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90EA9C5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3A77B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D0D5F" w14:textId="77777777" w:rsidR="00F35F03" w:rsidRPr="003F40D2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3F40D2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6E0BD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8635C" w14:textId="77777777" w:rsidR="00F35F03" w:rsidRPr="003F40D2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8C32D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0E44779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F35F03" w:rsidRPr="00A8307A" w14:paraId="779C00F9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F0F83" w14:textId="77777777" w:rsidR="00F35F03" w:rsidRPr="00A75A00" w:rsidRDefault="00F35F03" w:rsidP="00F35F03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2DC12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18351" w14:textId="77777777" w:rsidR="00F35F03" w:rsidRPr="003F40D2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7A008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F731211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91B1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2E170EA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58AE3" w14:textId="77777777" w:rsidR="00F35F03" w:rsidRPr="003F40D2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3F40D2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E040C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E3B8A" w14:textId="77777777" w:rsidR="00F35F03" w:rsidRPr="003F40D2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F0EA5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EB1D743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F35F03" w:rsidRPr="00A8307A" w14:paraId="2FD06D17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E5648" w14:textId="77777777" w:rsidR="00F35F03" w:rsidRPr="00A75A00" w:rsidRDefault="00F35F03" w:rsidP="00F35F03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0CB85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C6C1B" w14:textId="77777777" w:rsidR="00F35F03" w:rsidRPr="00732832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C29E4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79FE0C1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E062E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00A25" w14:textId="77777777" w:rsidR="00F35F03" w:rsidRPr="007B4F6A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7B4F6A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21BF6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78322" w14:textId="77777777" w:rsidR="00F35F03" w:rsidRPr="00732832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E963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21617F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04A26A5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5D5B4D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528768E8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F35F03" w:rsidRPr="00A8307A" w14:paraId="766821CA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5D8E7" w14:textId="77777777" w:rsidR="00F35F03" w:rsidRPr="00A75A00" w:rsidRDefault="00F35F03" w:rsidP="00F35F03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F160C" w14:textId="77777777" w:rsidR="00F35F03" w:rsidRPr="00A8307A" w:rsidRDefault="00F35F03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D9510" w14:textId="77777777" w:rsidR="00F35F03" w:rsidRPr="00732832" w:rsidRDefault="00F35F03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C6453" w14:textId="77777777" w:rsidR="00F35F03" w:rsidRPr="00A8307A" w:rsidRDefault="00F35F03" w:rsidP="0004703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1819201" w14:textId="77777777" w:rsidR="00F35F03" w:rsidRPr="00A8307A" w:rsidRDefault="00F35F03" w:rsidP="0004703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AFFA4" w14:textId="77777777" w:rsidR="00F35F03" w:rsidRDefault="00F35F03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0BDF0CC" w14:textId="77777777" w:rsidR="00F35F03" w:rsidRDefault="00F35F03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71CBA11E" w14:textId="77777777" w:rsidR="00F35F03" w:rsidRDefault="00F35F03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0E207" w14:textId="77777777" w:rsidR="00F35F03" w:rsidRPr="007B4F6A" w:rsidRDefault="00F35F03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BF032" w14:textId="77777777" w:rsidR="00F35F03" w:rsidRPr="00A8307A" w:rsidRDefault="00F35F03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A9D34" w14:textId="77777777" w:rsidR="00F35F03" w:rsidRPr="00732832" w:rsidRDefault="00F35F03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DDB6F" w14:textId="77777777" w:rsidR="00F35F03" w:rsidRDefault="00F35F03" w:rsidP="0004703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F35F03" w:rsidRPr="00A8307A" w14:paraId="164289B4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534F4" w14:textId="77777777" w:rsidR="00F35F03" w:rsidRPr="00A75A00" w:rsidRDefault="00F35F03" w:rsidP="00F35F03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D1DC6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C2A6A" w14:textId="77777777" w:rsidR="00F35F03" w:rsidRPr="00B26991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41D84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6FD3848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4E825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A7995" w14:textId="77777777" w:rsidR="00F35F03" w:rsidRPr="00B26991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B26991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70E10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359D9" w14:textId="77777777" w:rsidR="00F35F03" w:rsidRPr="00B26991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AB21A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75F41E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0C6EEB38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F35F03" w:rsidRPr="00A8307A" w14:paraId="0C1A0C15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98760" w14:textId="77777777" w:rsidR="00F35F03" w:rsidRPr="00A75A00" w:rsidRDefault="00F35F03" w:rsidP="00F35F03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B1E34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290CD" w14:textId="77777777" w:rsidR="00F35F03" w:rsidRPr="00B26991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9CF22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A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C09D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46269A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1E7CF342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CE38C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25105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AFA84" w14:textId="77777777" w:rsidR="00F35F03" w:rsidRPr="00B26991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981A8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460FCC7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în direcția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Sud, 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Vest și liniile 1 - 6 Reșița, liniile </w:t>
            </w:r>
          </w:p>
          <w:p w14:paraId="6724DC08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F35F03" w:rsidRPr="00A8307A" w14:paraId="0E888B15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E27B1" w14:textId="77777777" w:rsidR="00F35F03" w:rsidRPr="00A75A00" w:rsidRDefault="00F35F03" w:rsidP="00F35F03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595A0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A23A5" w14:textId="77777777" w:rsidR="00F35F03" w:rsidRPr="00B26991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648FC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AAF6F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B28FE88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7EB983A4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C1B6C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4C6FE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2C010" w14:textId="77777777" w:rsidR="00F35F03" w:rsidRPr="00B26991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EEBB9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5535DDBD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F35F03" w:rsidRPr="00A8307A" w14:paraId="24D5C4B2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C5BEE" w14:textId="77777777" w:rsidR="00F35F03" w:rsidRPr="00A75A00" w:rsidRDefault="00F35F03" w:rsidP="00F35F03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F6EE3" w14:textId="77777777" w:rsidR="00F35F03" w:rsidRPr="00A8307A" w:rsidRDefault="00F35F03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DC17F" w14:textId="77777777" w:rsidR="00F35F03" w:rsidRPr="00B26991" w:rsidRDefault="00F35F03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50678" w14:textId="77777777" w:rsidR="00F35F03" w:rsidRPr="00A8307A" w:rsidRDefault="00F35F03" w:rsidP="00FD3B2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6018F" w14:textId="77777777" w:rsidR="00F35F03" w:rsidRDefault="00F35F03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7976AE3A" w14:textId="77777777" w:rsidR="00F35F03" w:rsidRDefault="00F35F03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5906DAC2" w14:textId="77777777" w:rsidR="00F35F03" w:rsidRDefault="00F35F03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32FB2" w14:textId="77777777" w:rsidR="00F35F03" w:rsidRDefault="00F35F03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9BD18" w14:textId="77777777" w:rsidR="00F35F03" w:rsidRPr="00A8307A" w:rsidRDefault="00F35F03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81E42" w14:textId="77777777" w:rsidR="00F35F03" w:rsidRPr="00B26991" w:rsidRDefault="00F35F03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D89F7" w14:textId="77777777" w:rsidR="00F35F03" w:rsidRPr="00FD3B28" w:rsidRDefault="00F35F03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7402A736" w14:textId="77777777" w:rsidR="00F35F03" w:rsidRDefault="00F35F03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F35F03" w:rsidRPr="00A8307A" w14:paraId="7EF13A32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7A0BB" w14:textId="77777777" w:rsidR="00F35F03" w:rsidRPr="00A75A00" w:rsidRDefault="00F35F03" w:rsidP="00F35F03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DE506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7EEC5" w14:textId="77777777" w:rsidR="00F35F03" w:rsidRPr="00B26991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FE25E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B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C1214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E729E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FD9B6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FEB70" w14:textId="77777777" w:rsidR="00F35F03" w:rsidRPr="00B26991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81D19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F35F03" w:rsidRPr="00A8307A" w14:paraId="4298644C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28282" w14:textId="77777777" w:rsidR="00F35F03" w:rsidRPr="00A75A00" w:rsidRDefault="00F35F03" w:rsidP="00F35F03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56FE6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286A5" w14:textId="77777777" w:rsidR="00F35F03" w:rsidRPr="000D3BB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45BB4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9EEFA96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FF91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FD32AA9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890A7" w14:textId="77777777" w:rsidR="00F35F03" w:rsidRPr="000D3BB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0D3BBC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23680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1B28D" w14:textId="77777777" w:rsidR="00F35F03" w:rsidRPr="000D3BB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BB432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94CCE6F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F35F03" w:rsidRPr="00A8307A" w14:paraId="5D1D349B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C87A1" w14:textId="77777777" w:rsidR="00F35F03" w:rsidRPr="00A75A00" w:rsidRDefault="00F35F03" w:rsidP="00F35F03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C2B63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97790" w14:textId="77777777" w:rsidR="00F35F03" w:rsidRPr="009658E6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CC03A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2376715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A6DB0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EE9B5" w14:textId="77777777" w:rsidR="00F35F03" w:rsidRPr="009658E6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9658E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88664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888A9" w14:textId="77777777" w:rsidR="00F35F03" w:rsidRPr="009658E6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FAF89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D9DE313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F35F03" w:rsidRPr="00A8307A" w14:paraId="328A7726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7FCF1" w14:textId="77777777" w:rsidR="00F35F03" w:rsidRPr="00A75A00" w:rsidRDefault="00F35F03" w:rsidP="00F35F03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F9333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EE9B7" w14:textId="77777777" w:rsidR="00F35F03" w:rsidRPr="00472E1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8D153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B130757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D5232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72DD7" w14:textId="77777777" w:rsidR="00F35F03" w:rsidRPr="00472E1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472E19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67D99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D5763" w14:textId="77777777" w:rsidR="00F35F03" w:rsidRPr="00472E1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E2DA9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FCA64D1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F35F03" w:rsidRPr="00A8307A" w14:paraId="67BD7996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9C2C0" w14:textId="77777777" w:rsidR="00F35F03" w:rsidRPr="00A75A00" w:rsidRDefault="00F35F03" w:rsidP="00F35F03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10056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6D31D" w14:textId="77777777" w:rsidR="00F35F03" w:rsidRPr="00530A8D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DBA47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2B01F37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A709F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F767A" w14:textId="77777777" w:rsidR="00F35F03" w:rsidRPr="00530A8D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530A8D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103AE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7107D" w14:textId="77777777" w:rsidR="00F35F03" w:rsidRPr="00530A8D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062EC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0FFFDEF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F35F03" w14:paraId="6087B54E" w14:textId="77777777" w:rsidTr="0017470F">
        <w:trPr>
          <w:cantSplit/>
          <w:trHeight w:val="26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E5F6F" w14:textId="77777777" w:rsidR="00F35F03" w:rsidRDefault="00F35F03" w:rsidP="00F35F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00D6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EE76F" w14:textId="77777777" w:rsidR="00F35F03" w:rsidRPr="00CF787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15DF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2B1DF7D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 </w:t>
            </w:r>
          </w:p>
          <w:p w14:paraId="37B9AE4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0867A" w14:textId="77777777" w:rsidR="00F35F03" w:rsidRPr="00447EF5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peste toate apara-tele de cale din stația Ronaţ Triaj</w:t>
            </w:r>
          </w:p>
          <w:p w14:paraId="3713F39A" w14:textId="77777777" w:rsidR="00F35F03" w:rsidRPr="00465A9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52966" w14:textId="77777777" w:rsidR="00F35F03" w:rsidRPr="00CF787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1E85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B844E" w14:textId="77777777" w:rsidR="00F35F03" w:rsidRPr="00984D71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FACB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16165B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3 - 8 abătute.</w:t>
            </w:r>
          </w:p>
        </w:tc>
      </w:tr>
      <w:tr w:rsidR="00F35F03" w14:paraId="2332037B" w14:textId="77777777" w:rsidTr="0017470F">
        <w:trPr>
          <w:cantSplit/>
          <w:trHeight w:val="8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36865" w14:textId="77777777" w:rsidR="00F35F03" w:rsidRDefault="00F35F03" w:rsidP="00F35F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8DC9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31D90" w14:textId="77777777" w:rsidR="00F35F03" w:rsidRPr="00CF787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20A9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58ABE35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  <w:p w14:paraId="553D872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3 - 8 abătute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7ABE1" w14:textId="77777777" w:rsidR="00F35F03" w:rsidRPr="00465A9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9AB1B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618E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54323" w14:textId="77777777" w:rsidR="00F35F03" w:rsidRPr="00984D71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D4F9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diagonala 2 - 4 Ronaţ Triaj Grupa A.</w:t>
            </w:r>
          </w:p>
        </w:tc>
      </w:tr>
      <w:tr w:rsidR="00F35F03" w14:paraId="25637DA7" w14:textId="77777777" w:rsidTr="0017470F">
        <w:trPr>
          <w:cantSplit/>
          <w:trHeight w:val="5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C5A0D" w14:textId="77777777" w:rsidR="00F35F03" w:rsidRDefault="00F35F03" w:rsidP="00F35F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792C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74911" w14:textId="77777777" w:rsidR="00F35F03" w:rsidRPr="00CF787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AEA6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346FCB2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1B7E4" w14:textId="77777777" w:rsidR="00F35F03" w:rsidRPr="00465A9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8710E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60E0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46089" w14:textId="77777777" w:rsidR="00F35F03" w:rsidRPr="00984D71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81A5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AC7931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3, Cap Y.</w:t>
            </w:r>
          </w:p>
        </w:tc>
      </w:tr>
      <w:tr w:rsidR="00F35F03" w14:paraId="3CE5F19A" w14:textId="77777777" w:rsidTr="0017470F">
        <w:trPr>
          <w:cantSplit/>
          <w:trHeight w:val="8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83965" w14:textId="77777777" w:rsidR="00F35F03" w:rsidRDefault="00F35F03" w:rsidP="00F35F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ECDB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64F88" w14:textId="77777777" w:rsidR="00F35F03" w:rsidRPr="00CF787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5BF6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08ED2964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999AE" w14:textId="77777777" w:rsidR="00F35F03" w:rsidRPr="00465A9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9579A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297A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0EEFB" w14:textId="77777777" w:rsidR="00F35F03" w:rsidRPr="00984D71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D030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8DAF64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 și </w:t>
            </w:r>
          </w:p>
          <w:p w14:paraId="23277CA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Ronaț Triaj Grupa A. </w:t>
            </w:r>
          </w:p>
        </w:tc>
      </w:tr>
      <w:tr w:rsidR="00F35F03" w14:paraId="6AAF1ACC" w14:textId="77777777" w:rsidTr="0017470F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2801A" w14:textId="77777777" w:rsidR="00F35F03" w:rsidRDefault="00F35F03" w:rsidP="00F35F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9598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10+400</w:t>
            </w:r>
          </w:p>
          <w:p w14:paraId="0EDBB7E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BE7ED" w14:textId="77777777" w:rsidR="00F35F03" w:rsidRPr="00CF787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D26F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177DCB7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-  Sânandrei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2A0D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13C70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8507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45693" w14:textId="77777777" w:rsidR="00F35F03" w:rsidRPr="00984D71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A21C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0179A954" w14:textId="77777777" w:rsidTr="0017470F">
        <w:trPr>
          <w:cantSplit/>
          <w:trHeight w:val="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3EAD6" w14:textId="77777777" w:rsidR="00F35F03" w:rsidRDefault="00F35F03" w:rsidP="00F35F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4EEB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65CDC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54C3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0259FA8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DD6E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93F8B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7A51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63FC6" w14:textId="77777777" w:rsidR="00F35F03" w:rsidRPr="00984D71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95A8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DD2F7C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Cap X.</w:t>
            </w:r>
          </w:p>
        </w:tc>
      </w:tr>
      <w:tr w:rsidR="00F35F03" w14:paraId="1C3840B5" w14:textId="77777777" w:rsidTr="0017470F">
        <w:trPr>
          <w:cantSplit/>
          <w:trHeight w:val="9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1A8EC" w14:textId="77777777" w:rsidR="00F35F03" w:rsidRDefault="00F35F03" w:rsidP="00F35F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A426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302A9" w14:textId="77777777" w:rsidR="00F35F03" w:rsidRPr="00CF787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9F24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158F479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AF4A7" w14:textId="77777777" w:rsidR="00F35F03" w:rsidRPr="00465A9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0348815D" w14:textId="77777777" w:rsidR="00F35F03" w:rsidRPr="00465A9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6 - 12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78655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9318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E50A0" w14:textId="77777777" w:rsidR="00F35F03" w:rsidRPr="00984D71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7EDA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8D41BB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abătută. </w:t>
            </w:r>
          </w:p>
        </w:tc>
      </w:tr>
      <w:tr w:rsidR="00F35F03" w14:paraId="454C38CA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71195" w14:textId="77777777" w:rsidR="00F35F03" w:rsidRDefault="00F35F03" w:rsidP="00F35F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A52F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16+050</w:t>
            </w:r>
          </w:p>
          <w:p w14:paraId="141D1B9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8CF4B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53CC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</w:t>
            </w:r>
          </w:p>
          <w:p w14:paraId="4A2856A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2559D" w14:textId="77777777" w:rsidR="00F35F03" w:rsidRPr="00465A9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B19EF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EE4F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32E1A" w14:textId="77777777" w:rsidR="00F35F03" w:rsidRPr="00984D71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C68C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F35F03" w14:paraId="5554D8E1" w14:textId="77777777" w:rsidTr="0017470F">
        <w:trPr>
          <w:cantSplit/>
          <w:trHeight w:val="257"/>
          <w:jc w:val="center"/>
        </w:trPr>
        <w:tc>
          <w:tcPr>
            <w:tcW w:w="638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B7474" w14:textId="77777777" w:rsidR="00F35F03" w:rsidRDefault="00F35F03" w:rsidP="00F35F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F3C2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19+700</w:t>
            </w:r>
          </w:p>
          <w:p w14:paraId="0753EFA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E8036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9729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Băile Calacea, </w:t>
            </w:r>
            <w:r>
              <w:rPr>
                <w:b/>
                <w:bCs/>
                <w:sz w:val="20"/>
                <w:lang w:val="ro-RO"/>
              </w:rPr>
              <w:br/>
              <w:t>linia 3 directă și Băile Calacea -Orțișoara</w:t>
            </w:r>
          </w:p>
        </w:tc>
        <w:tc>
          <w:tcPr>
            <w:tcW w:w="78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D853D" w14:textId="77777777" w:rsidR="00F35F03" w:rsidRPr="00465A9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D3718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78DE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CA0D4" w14:textId="77777777" w:rsidR="00F35F03" w:rsidRPr="00984D71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2B5C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Restricție de viteză semnalizată în trepte</w:t>
            </w:r>
          </w:p>
        </w:tc>
      </w:tr>
      <w:tr w:rsidR="00F35F03" w14:paraId="6430457F" w14:textId="77777777" w:rsidTr="0017470F">
        <w:trPr>
          <w:cantSplit/>
          <w:trHeight w:val="874"/>
          <w:jc w:val="center"/>
        </w:trPr>
        <w:tc>
          <w:tcPr>
            <w:tcW w:w="638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1090E" w14:textId="77777777" w:rsidR="00F35F03" w:rsidRDefault="00F35F03" w:rsidP="00F35F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52558" w14:textId="77777777" w:rsidR="00F35F03" w:rsidRDefault="00F35F03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  <w:p w14:paraId="07C670D9" w14:textId="77777777" w:rsidR="00F35F03" w:rsidRDefault="00F35F03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3DA12" w14:textId="77777777" w:rsidR="00F35F03" w:rsidRDefault="00F35F03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1C8F1" w14:textId="77777777" w:rsidR="00F35F03" w:rsidRDefault="00F35F03" w:rsidP="00447EF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8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6AEAD" w14:textId="77777777" w:rsidR="00F35F03" w:rsidRPr="00465A98" w:rsidRDefault="00F35F03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7F69F" w14:textId="77777777" w:rsidR="00F35F03" w:rsidRDefault="00F35F03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CE816" w14:textId="77777777" w:rsidR="00F35F03" w:rsidRDefault="00F35F03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061EC" w14:textId="77777777" w:rsidR="00F35F03" w:rsidRPr="00984D71" w:rsidRDefault="00F35F03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94A9D" w14:textId="77777777" w:rsidR="00F35F03" w:rsidRDefault="00F35F03" w:rsidP="00447EF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2D6038C8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70F86" w14:textId="77777777" w:rsidR="00F35F03" w:rsidRDefault="00F35F03" w:rsidP="00F35F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B613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D7D81" w14:textId="77777777" w:rsidR="00F35F03" w:rsidRPr="00CF787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4A7E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98A21" w14:textId="77777777" w:rsidR="00F35F03" w:rsidRPr="00465A9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4E5BC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E3DA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02049" w14:textId="77777777" w:rsidR="00F35F03" w:rsidRPr="00984D71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36A9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57CBCB4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 Cap X.</w:t>
            </w:r>
          </w:p>
        </w:tc>
      </w:tr>
      <w:tr w:rsidR="00F35F03" w14:paraId="003477EE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F2001" w14:textId="77777777" w:rsidR="00F35F03" w:rsidRDefault="00F35F03" w:rsidP="00F35F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BADE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BC4E6" w14:textId="77777777" w:rsidR="00F35F03" w:rsidRPr="00CF787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D6BB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  <w:p w14:paraId="1B9951B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0F9AD" w14:textId="77777777" w:rsidR="00F35F03" w:rsidRPr="00465A9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48D74906" w14:textId="77777777" w:rsidR="00F35F03" w:rsidRPr="00465A9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4 - 12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94998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8FA9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2AA22" w14:textId="77777777" w:rsidR="00F35F03" w:rsidRPr="00984D71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5991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52DFC4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F35F03" w14:paraId="68AEC340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99F3A" w14:textId="77777777" w:rsidR="00F35F03" w:rsidRDefault="00F35F03" w:rsidP="00F35F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E75F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25+100</w:t>
            </w:r>
          </w:p>
          <w:p w14:paraId="6C519E8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AF07E" w14:textId="77777777" w:rsidR="00F35F03" w:rsidRPr="00CF787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8D0A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Băile Calacea -Orțișoara și </w:t>
            </w:r>
          </w:p>
          <w:p w14:paraId="0AD8E64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3E068BA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8746A" w14:textId="77777777" w:rsidR="00F35F03" w:rsidRPr="00465A9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6CBD1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5EB7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611B6" w14:textId="77777777" w:rsidR="00F35F03" w:rsidRPr="00984D71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24DC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Lucrări Coridor IV.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Podețe provizorii.</w:t>
            </w:r>
          </w:p>
        </w:tc>
      </w:tr>
      <w:tr w:rsidR="00F35F03" w14:paraId="72426AD2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5671D" w14:textId="77777777" w:rsidR="00F35F03" w:rsidRDefault="00F35F03" w:rsidP="00F35F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1767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B60AB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85012" w14:textId="77777777" w:rsidR="00F35F03" w:rsidRDefault="00F35F03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1EA4951D" w14:textId="77777777" w:rsidR="00F35F03" w:rsidRDefault="00F35F03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93375" w14:textId="77777777" w:rsidR="00F35F03" w:rsidRDefault="00F35F03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între</w:t>
            </w:r>
          </w:p>
          <w:p w14:paraId="3537D2A4" w14:textId="77777777" w:rsidR="00F35F03" w:rsidRPr="0017470F" w:rsidRDefault="00F35F03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sch. 11 și Ax </w:t>
            </w:r>
            <w:r>
              <w:rPr>
                <w:b/>
                <w:bCs/>
                <w:sz w:val="20"/>
                <w:lang w:val="ro-RO"/>
              </w:rPr>
              <w:t>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8ADD4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1661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69CE2" w14:textId="77777777" w:rsidR="00F35F03" w:rsidRPr="00984D71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D4EB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4E634D60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8E309" w14:textId="77777777" w:rsidR="00F35F03" w:rsidRDefault="00F35F03" w:rsidP="00F35F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ACE1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087D9" w14:textId="77777777" w:rsidR="00F35F03" w:rsidRPr="00CF787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8343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4669395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A94E1" w14:textId="77777777" w:rsidR="00F35F03" w:rsidRPr="00465A9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6FBE4B62" w14:textId="77777777" w:rsidR="00F35F03" w:rsidRPr="00465A9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9 și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EF206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7C11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7ABBA" w14:textId="77777777" w:rsidR="00F35F03" w:rsidRPr="00984D71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401F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48D5E3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3 - 5 Cap X.</w:t>
            </w:r>
          </w:p>
        </w:tc>
      </w:tr>
      <w:tr w:rsidR="00F35F03" w14:paraId="1352A597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C31F8" w14:textId="77777777" w:rsidR="00F35F03" w:rsidRDefault="00F35F03" w:rsidP="00F35F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5C59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B2607" w14:textId="77777777" w:rsidR="00F35F03" w:rsidRPr="00CF787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E960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5A6EB9A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50219" w14:textId="77777777" w:rsidR="00F35F03" w:rsidRPr="00465A98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peste sch. 10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E6F64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4484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5129F" w14:textId="77777777" w:rsidR="00F35F03" w:rsidRPr="00984D71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8474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abătute, Cap Y.</w:t>
            </w:r>
          </w:p>
        </w:tc>
      </w:tr>
      <w:tr w:rsidR="00F35F03" w14:paraId="2D76DA44" w14:textId="77777777" w:rsidTr="0017470F">
        <w:trPr>
          <w:cantSplit/>
          <w:trHeight w:val="5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759EF" w14:textId="77777777" w:rsidR="00F35F03" w:rsidRDefault="00F35F03" w:rsidP="00F35F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21BFD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31+250</w:t>
            </w:r>
          </w:p>
          <w:p w14:paraId="34687D8C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52606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08D93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Orțișoara - </w:t>
            </w:r>
          </w:p>
          <w:p w14:paraId="6133E843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Vinga, St. Vinga</w:t>
            </w:r>
          </w:p>
          <w:p w14:paraId="1F624475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directă </w:t>
            </w:r>
            <w:r>
              <w:rPr>
                <w:b/>
                <w:bCs/>
                <w:sz w:val="20"/>
                <w:lang w:val="ro-RO"/>
              </w:rPr>
              <w:br/>
              <w:t>și Vinga - Șag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9087C" w14:textId="77777777" w:rsidR="00F35F03" w:rsidRPr="00465A98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73790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B8A31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175CF" w14:textId="77777777" w:rsidR="00F35F03" w:rsidRPr="00984D71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15147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6277EAC8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0806656E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033DA" w14:textId="77777777" w:rsidR="00F35F03" w:rsidRDefault="00F35F03" w:rsidP="00F35F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2012B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3B9B2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7AADE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2F23F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42E6F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6201A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A8618" w14:textId="77777777" w:rsidR="00F35F03" w:rsidRPr="00984D71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74246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</w:t>
            </w:r>
          </w:p>
        </w:tc>
      </w:tr>
      <w:tr w:rsidR="00F35F03" w14:paraId="080BD703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DD2F2" w14:textId="77777777" w:rsidR="00F35F03" w:rsidRDefault="00F35F03" w:rsidP="00F35F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291A4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A00A5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77907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AFF80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89204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665FE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38024" w14:textId="77777777" w:rsidR="00F35F03" w:rsidRPr="00984D71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7A7C4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Cap X.</w:t>
            </w:r>
          </w:p>
        </w:tc>
      </w:tr>
      <w:tr w:rsidR="00F35F03" w14:paraId="18D2D29A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4392C" w14:textId="77777777" w:rsidR="00F35F03" w:rsidRDefault="00F35F03" w:rsidP="00F35F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237D5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4C0F8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BB4B8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0F3C1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3DECD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70DFB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00FCF" w14:textId="77777777" w:rsidR="00F35F03" w:rsidRPr="00984D71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B1F76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Y.</w:t>
            </w:r>
          </w:p>
        </w:tc>
      </w:tr>
      <w:tr w:rsidR="00F35F03" w14:paraId="3CB0B0BF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62487" w14:textId="77777777" w:rsidR="00F35F03" w:rsidRDefault="00F35F03" w:rsidP="00F35F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42CEE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C70DE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2B649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Valea Viilor </w:t>
            </w:r>
          </w:p>
          <w:p w14:paraId="0327ECDC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65B56" w14:textId="77777777" w:rsidR="00F35F03" w:rsidRPr="00465A98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ABA8D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38891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AF83F" w14:textId="77777777" w:rsidR="00F35F03" w:rsidRPr="00984D71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24D00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61FC55BB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96E9E" w14:textId="77777777" w:rsidR="00F35F03" w:rsidRDefault="00F35F03" w:rsidP="00F35F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59E6F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BC58B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62854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Viilor</w:t>
            </w:r>
          </w:p>
          <w:p w14:paraId="1F461F9F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7C909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859E6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DC185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5D38D" w14:textId="77777777" w:rsidR="00F35F03" w:rsidRPr="00984D71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17F98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598CCF9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 Cap Y.</w:t>
            </w:r>
          </w:p>
        </w:tc>
      </w:tr>
      <w:tr w:rsidR="00F35F03" w14:paraId="7CCA4933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1C8A4" w14:textId="77777777" w:rsidR="00F35F03" w:rsidRDefault="00F35F03" w:rsidP="00F35F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B1006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284DA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F94C3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2D7AB02B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5255B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6F5B0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C54C7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D2916" w14:textId="77777777" w:rsidR="00F35F03" w:rsidRPr="00984D71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E262E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BFB8FD8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F35F03" w14:paraId="74FB552C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733EB" w14:textId="77777777" w:rsidR="00F35F03" w:rsidRDefault="00F35F03" w:rsidP="00F35F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FAB17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380C7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00998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313CC1A5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D9DFA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23ACB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62F59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3639A" w14:textId="77777777" w:rsidR="00F35F03" w:rsidRPr="00984D71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10CCB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6C4BFB4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6 abătută Cap X.</w:t>
            </w:r>
          </w:p>
        </w:tc>
      </w:tr>
      <w:tr w:rsidR="00F35F03" w14:paraId="7C1B2B4D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F71B1" w14:textId="77777777" w:rsidR="00F35F03" w:rsidRDefault="00F35F03" w:rsidP="00F35F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9851E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4A65E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F2F27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4D20BE30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D1B2A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81164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02256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2247E" w14:textId="77777777" w:rsidR="00F35F03" w:rsidRPr="00984D71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EDB26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C5A37CB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F35F03" w14:paraId="5815BA87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930E5" w14:textId="77777777" w:rsidR="00F35F03" w:rsidRDefault="00F35F03" w:rsidP="00F35F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587DA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974B0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E4A25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771F4ED8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0B9C5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37371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0645C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6DAA3" w14:textId="77777777" w:rsidR="00F35F03" w:rsidRPr="00984D71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E8869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604253F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F35F03" w14:paraId="70B1CB71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1A24F" w14:textId="77777777" w:rsidR="00F35F03" w:rsidRDefault="00F35F03" w:rsidP="00F35F0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CA5A9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C32FD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CF1A6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2B5F29B3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F7AEF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C2AE5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667A2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2A6E4" w14:textId="77777777" w:rsidR="00F35F03" w:rsidRPr="00984D71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9482E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152CDE6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Cap Y.</w:t>
            </w:r>
          </w:p>
        </w:tc>
      </w:tr>
    </w:tbl>
    <w:p w14:paraId="6FD6948D" w14:textId="77777777" w:rsidR="00F35F03" w:rsidRDefault="00F35F03">
      <w:pPr>
        <w:spacing w:before="40" w:after="40" w:line="192" w:lineRule="auto"/>
        <w:ind w:right="57"/>
        <w:rPr>
          <w:sz w:val="20"/>
          <w:lang w:val="ro-RO"/>
        </w:rPr>
      </w:pPr>
    </w:p>
    <w:p w14:paraId="4DCD8D59" w14:textId="77777777" w:rsidR="00F35F03" w:rsidRDefault="00F35F03" w:rsidP="0095691E">
      <w:pPr>
        <w:pStyle w:val="Heading1"/>
        <w:spacing w:line="360" w:lineRule="auto"/>
      </w:pPr>
      <w:r>
        <w:t>LINIA 300</w:t>
      </w:r>
    </w:p>
    <w:p w14:paraId="61B46CB1" w14:textId="77777777" w:rsidR="00F35F03" w:rsidRDefault="00F35F03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F35F03" w14:paraId="4D9EEC46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AA893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20D48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462FE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669F7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14BEB58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054CE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22166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83997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659A7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A48FD" w14:textId="77777777" w:rsidR="00F35F03" w:rsidRPr="00D344C9" w:rsidRDefault="00F35F0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35F03" w14:paraId="4071CC1E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B1584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54BDC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C07C4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2EA07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5E90A19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54F27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A5E7C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7BAA7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05909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462DE" w14:textId="77777777" w:rsidR="00F35F03" w:rsidRPr="00D344C9" w:rsidRDefault="00F35F0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35F03" w14:paraId="30210472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08332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60F5F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8932B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2A26D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4BE0637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144EC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0BDDC83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17212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1E644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BB4B7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0AD9E" w14:textId="77777777" w:rsidR="00F35F03" w:rsidRPr="00D344C9" w:rsidRDefault="00F35F0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ED157C6" w14:textId="77777777" w:rsidR="00F35F03" w:rsidRPr="00D344C9" w:rsidRDefault="00F35F0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Acces la liniile 11 şi 12.</w:t>
            </w:r>
          </w:p>
        </w:tc>
      </w:tr>
      <w:tr w:rsidR="00F35F03" w14:paraId="17D532B2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4681F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B5DE2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D5AE1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430EB" w14:textId="77777777" w:rsidR="00F35F03" w:rsidRDefault="00F35F03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24596A5" w14:textId="77777777" w:rsidR="00F35F03" w:rsidRDefault="00F35F03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0E14E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02B01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E8BA6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02151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AFB3D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5301C70F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6A0D7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55191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6EC02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8FBBD" w14:textId="77777777" w:rsidR="00F35F03" w:rsidRDefault="00F35F03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E7AE6" w14:textId="77777777" w:rsidR="00F35F03" w:rsidRPr="00E4222D" w:rsidRDefault="00F35F03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1F5D7923" w14:textId="77777777" w:rsidR="00F35F03" w:rsidRPr="00E4222D" w:rsidRDefault="00F35F03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5FFCF44D" w14:textId="77777777" w:rsidR="00F35F03" w:rsidRPr="00E4222D" w:rsidRDefault="00F35F03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06351DD8" w14:textId="77777777" w:rsidR="00F35F03" w:rsidRDefault="00F35F03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6A237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9DB0A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4FE46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BB600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5E04F116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E78F9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398DD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C16CC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37902" w14:textId="77777777" w:rsidR="00F35F03" w:rsidRPr="00E4222D" w:rsidRDefault="00F35F03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Buftea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626F5" w14:textId="77777777" w:rsidR="00F35F03" w:rsidRPr="00E4222D" w:rsidRDefault="00F35F03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147B0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81E1A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16+200</w:t>
            </w:r>
          </w:p>
          <w:p w14:paraId="09E7AC55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AE70A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E19E9" w14:textId="77777777" w:rsidR="00F35F03" w:rsidRPr="00E4222D" w:rsidRDefault="00F35F0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bookmarkEnd w:id="2"/>
      <w:tr w:rsidR="00F35F03" w14:paraId="75FF60A5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1B2FA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C26CB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90AE5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3C22B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5BACB054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57603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5BD0F5C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  <w:lang w:val="ro-RO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2EDBA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6BFFB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FB7A2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48537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5 - 7 Cap X.</w:t>
            </w:r>
          </w:p>
          <w:p w14:paraId="21C74DC6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35F03" w14:paraId="41026E51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B913A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F3E80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DABEF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9DE32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3A4DECFF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9BB64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0E6D37A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BDB97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41BD5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C640A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6AD2C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19E4D25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6 și 7 Cap X.</w:t>
            </w:r>
          </w:p>
        </w:tc>
      </w:tr>
      <w:tr w:rsidR="00F35F03" w14:paraId="428F71CF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EE628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04003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16+900</w:t>
            </w:r>
          </w:p>
          <w:p w14:paraId="4C045E66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64871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60BA4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Buftea – </w:t>
            </w:r>
          </w:p>
          <w:p w14:paraId="30695E55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Periș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4AEDB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4E871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60B93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6B5AE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4C5A7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35F03" w14:paraId="56B3B6CC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DD962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94D81" w14:textId="77777777" w:rsidR="00F35F03" w:rsidRDefault="00F35F03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F43F3" w14:textId="77777777" w:rsidR="00F35F03" w:rsidRPr="00600D25" w:rsidRDefault="00F35F03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EA54E" w14:textId="77777777" w:rsidR="00F35F03" w:rsidRDefault="00F35F03" w:rsidP="0068218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Buftea – </w:t>
            </w:r>
          </w:p>
          <w:p w14:paraId="1D788DFC" w14:textId="77777777" w:rsidR="00F35F03" w:rsidRDefault="00F35F03" w:rsidP="0068218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Periș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BBE8F" w14:textId="77777777" w:rsidR="00F35F03" w:rsidRDefault="00F35F03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A4EC3" w14:textId="77777777" w:rsidR="00F35F03" w:rsidRDefault="00F35F03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C6E5F" w14:textId="77777777" w:rsidR="00F35F03" w:rsidRDefault="00F35F03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16+900</w:t>
            </w:r>
          </w:p>
          <w:p w14:paraId="5D13230D" w14:textId="77777777" w:rsidR="00F35F03" w:rsidRDefault="00F35F03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4A32E" w14:textId="77777777" w:rsidR="00F35F03" w:rsidRDefault="00F35F03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50668" w14:textId="77777777" w:rsidR="00F35F03" w:rsidRDefault="00F35F03" w:rsidP="00682186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35F03" w14:paraId="684A4938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8830E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88CD8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035B9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9F2C4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32D16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55D56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A9CDD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  <w:p w14:paraId="5E307E0F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0F300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6E98A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35F03" w14:paraId="32A6C95E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7CD60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EA228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FC0E7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85F18" w14:textId="77777777" w:rsidR="00F35F03" w:rsidRDefault="00F35F03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4BE4FB40" w14:textId="77777777" w:rsidR="00F35F03" w:rsidRDefault="00F35F03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7B6CB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C5CD8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28ECE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50+500</w:t>
            </w:r>
          </w:p>
          <w:p w14:paraId="0E2D417E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62B47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73EF3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35F03" w14:paraId="55131C3C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7F3DD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34185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57C28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8F97F" w14:textId="77777777" w:rsidR="00F35F03" w:rsidRDefault="00F35F03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Brazi – </w:t>
            </w:r>
          </w:p>
          <w:p w14:paraId="68987DC9" w14:textId="77777777" w:rsidR="00F35F03" w:rsidRDefault="00F35F03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 Ploiești Triaj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E8394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A8C65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8F168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52+800</w:t>
            </w:r>
          </w:p>
          <w:p w14:paraId="08B20025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C4B5B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3B993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35F03" w14:paraId="34D92DB2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F0FD9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FE0CE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02B09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FB6D7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2075FCEC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4A0A8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42C57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5E13E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EE6FC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014C2" w14:textId="77777777" w:rsidR="00F35F03" w:rsidRPr="00D344C9" w:rsidRDefault="00F35F0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35F03" w14:paraId="14A01D35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AC9A1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5CF4D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E7E16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7E5EA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4BFC0644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94AC1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14057EBF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39, 41 şi TDJ </w:t>
            </w:r>
          </w:p>
          <w:p w14:paraId="31DC1471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/ 37,</w:t>
            </w:r>
          </w:p>
          <w:p w14:paraId="63090F96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 / 56,</w:t>
            </w:r>
          </w:p>
          <w:p w14:paraId="6DA7D3D7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6E3F4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3E36E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8B9FD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4269A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Afectează intrări - ieşiri </w:t>
            </w:r>
          </w:p>
          <w:p w14:paraId="66D9E059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9 - 13.</w:t>
            </w:r>
          </w:p>
          <w:p w14:paraId="4F80A0A8" w14:textId="77777777" w:rsidR="00F35F03" w:rsidRPr="004870EE" w:rsidRDefault="00F35F0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F35F03" w14:paraId="3F66AD01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D3B5D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B5912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  <w:p w14:paraId="3004CBCD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59+500</w:t>
            </w:r>
          </w:p>
          <w:p w14:paraId="430B3D28" w14:textId="77777777" w:rsidR="00F35F03" w:rsidRDefault="00F35F03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(ax st. Ploiești Sud)</w:t>
            </w:r>
          </w:p>
          <w:p w14:paraId="2135FE86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23019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C0B9E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692C0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8AE3C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10F83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CD4A7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6F01E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35F03" w14:paraId="37C84B62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7CDD0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F8539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69B52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17ACB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0AE11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2805E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366D9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184D5E5D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9CCDB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4DACE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86AE461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ram. Ploiești Triaj.</w:t>
            </w:r>
          </w:p>
        </w:tc>
      </w:tr>
      <w:tr w:rsidR="00F35F03" w14:paraId="0F6FA939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0C90B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D67B1" w14:textId="77777777" w:rsidR="00F35F03" w:rsidRDefault="00F35F03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07EFA9BA" w14:textId="77777777" w:rsidR="00F35F03" w:rsidRDefault="00F35F03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EEF6F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424E7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898DF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D6C84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8E50F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859E0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CAFA8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8EB8C3C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 Ploiești Vest.</w:t>
            </w:r>
          </w:p>
        </w:tc>
      </w:tr>
      <w:tr w:rsidR="00F35F03" w14:paraId="2A11A1B6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BB7DD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9700D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C8999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79B7C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4A2E9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AADB1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65277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60+000-</w:t>
            </w:r>
          </w:p>
          <w:p w14:paraId="59168009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ACD2F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E5DD7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6C2CBCE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intrările dinspre Ploiești Vest.</w:t>
            </w:r>
          </w:p>
        </w:tc>
      </w:tr>
      <w:tr w:rsidR="00F35F03" w14:paraId="72996909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590F9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7495F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67BBB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59F73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Buda, peste sch. 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2A6CB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56D12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635A3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68+800</w:t>
            </w:r>
          </w:p>
          <w:p w14:paraId="49848FD9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F454E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2BA7E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35F03" w14:paraId="74572909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F6274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0AA13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51995BA4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D9107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162FB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EFBD1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F6974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D4986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A9756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C892C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35F03" w14:paraId="09FC1F94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E261F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943CF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B4027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8FDD8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F340A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C450B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16F92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4231ECD6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79B72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325C1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35F03" w14:paraId="03D62DE3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428AA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8C891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32F1A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2DCC6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Predeal</w:t>
            </w:r>
          </w:p>
          <w:p w14:paraId="656C7A15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475E3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137B3B6B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322F4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0D57E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AF726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84560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ACA32D0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A0C4595" w14:textId="77777777" w:rsidR="00F35F03" w:rsidRPr="00D344C9" w:rsidRDefault="00F35F0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9 directă.</w:t>
            </w:r>
          </w:p>
        </w:tc>
      </w:tr>
      <w:tr w:rsidR="00F35F03" w14:paraId="734968EE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B1F40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AC686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EC836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3AF0A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Timişu de Sus</w:t>
            </w:r>
          </w:p>
          <w:p w14:paraId="0A6EC9EF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58B3F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BDD49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4F47D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4375F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D4129" w14:textId="77777777" w:rsidR="00F35F03" w:rsidRPr="00D344C9" w:rsidRDefault="00F35F0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35F03" w14:paraId="2F6B3E2D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B64A6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12D9E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FBCCD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AB301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20AFC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C50FE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C0C65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70345CB9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623D7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9A1AE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D2C8159" w14:textId="77777777" w:rsidR="00F35F03" w:rsidRPr="00D344C9" w:rsidRDefault="00F35F0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F35F03" w14:paraId="698A400E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D0E27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4C4CA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2C0E2BF6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94726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B466B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975A6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34808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F35DE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2731F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72E45" w14:textId="77777777" w:rsidR="00F35F03" w:rsidRDefault="00F35F03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2170E3F" w14:textId="77777777" w:rsidR="00F35F03" w:rsidRPr="00D344C9" w:rsidRDefault="00F35F03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F35F03" w14:paraId="0238AF80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849A0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D7895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54C7D6E7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C2F8B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88FE2" w14:textId="77777777" w:rsidR="00F35F03" w:rsidRDefault="00F35F03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4584A745" w14:textId="77777777" w:rsidR="00F35F03" w:rsidRDefault="00F35F03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1D790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0876C75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43, 45, 61, 63 T.D.J.</w:t>
            </w:r>
          </w:p>
          <w:p w14:paraId="6658805F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/ 51, 55 / 59, 65 / 67,</w:t>
            </w:r>
          </w:p>
          <w:p w14:paraId="6C419B5F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</w:t>
            </w:r>
          </w:p>
          <w:p w14:paraId="2BF26F2B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E9F8E94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D81F5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F64B3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3B2718EB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3CCCE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4E815" w14:textId="77777777" w:rsidR="00F35F03" w:rsidRDefault="00F35F03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8484106" w14:textId="77777777" w:rsidR="00F35F03" w:rsidRDefault="00F35F03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46F36363" w14:textId="77777777" w:rsidR="00F35F03" w:rsidRPr="00D344C9" w:rsidRDefault="00F35F03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1 - 8 și 21 – 23 Cap X.</w:t>
            </w:r>
          </w:p>
        </w:tc>
      </w:tr>
      <w:tr w:rsidR="00F35F03" w14:paraId="32A1919D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16F81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F95EF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7DC26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56DFA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4118F74C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3F287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F0C0FAA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1D8E0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A0DB2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C5D7A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AD5CE" w14:textId="77777777" w:rsidR="00F35F03" w:rsidRDefault="00F35F03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6E91A6E" w14:textId="77777777" w:rsidR="00F35F03" w:rsidRDefault="00F35F03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7A7923A" w14:textId="77777777" w:rsidR="00F35F03" w:rsidRDefault="00F35F03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X.</w:t>
            </w:r>
          </w:p>
        </w:tc>
      </w:tr>
      <w:tr w:rsidR="00F35F03" w14:paraId="52E837FE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C0601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F49A1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8634E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67B8E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425ED6B8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02C68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43946A46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DC6C3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EFDAF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6EA0F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DFFDE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AADA6E3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2-12 Grupa Tehnică.</w:t>
            </w:r>
          </w:p>
        </w:tc>
      </w:tr>
      <w:tr w:rsidR="00F35F03" w14:paraId="10940A89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8E9D6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F7310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DE8C2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719F1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7575CA">
              <w:rPr>
                <w:b/>
                <w:bCs/>
                <w:sz w:val="20"/>
                <w:lang w:val="ro-RO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B069F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9D3F6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541CF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170+290</w:t>
            </w:r>
          </w:p>
          <w:p w14:paraId="292A79F1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4E0ED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5BDCA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CCEB21F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35F03" w14:paraId="5005FA25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4D0E2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E40E6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C8661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C1460" w14:textId="77777777" w:rsidR="00F35F03" w:rsidRDefault="00F35F03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67840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FECC5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AF9EB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25042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DF467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35F03" w14:paraId="43C643A2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A387C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594C2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8BAA8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D9353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7D49BE40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49B0F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D4106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47452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F5246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3EADF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35F03" w14:paraId="152E5CFF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D676F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5CF0A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47192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5DE0E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03D4AE22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9092C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1A703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1099D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A98AF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06ACF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35F03" w14:paraId="348E3C95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2554A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EC9A2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A05D9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F1FF0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41C90651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419E1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061BF61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30F7C2A2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BF284E3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0CF9C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950A9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85E0D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CFFE6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FA1F8F6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3D8F07A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Y.</w:t>
            </w:r>
          </w:p>
        </w:tc>
      </w:tr>
      <w:tr w:rsidR="00F35F03" w14:paraId="62A438FA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6E5D0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B338E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5A400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196E7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5746DBFB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211A3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71B71CF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9D2A4" w14:textId="77777777" w:rsidR="00F35F03" w:rsidRPr="00600D25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29925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A09CA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6730F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E88D6C5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13 - 15.</w:t>
            </w:r>
          </w:p>
        </w:tc>
      </w:tr>
      <w:tr w:rsidR="00F35F03" w14:paraId="0737D67A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AC0EF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8832A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4D5DBD">
              <w:rPr>
                <w:b/>
                <w:bCs/>
                <w:sz w:val="20"/>
                <w:lang w:val="ro-RO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CC324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710AC" w14:textId="77777777" w:rsidR="00F35F03" w:rsidRDefault="00F35F03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33377319" w14:textId="77777777" w:rsidR="00F35F03" w:rsidRDefault="00F35F03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74D09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352FF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3DCE0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D47DB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A652A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i/>
                <w:iCs/>
                <w:sz w:val="20"/>
                <w:szCs w:val="20"/>
                <w:lang w:val="ro-RO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F35F03" w14:paraId="55C4E68D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BAE1C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32CF5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8911CF">
              <w:rPr>
                <w:b/>
                <w:bCs/>
                <w:sz w:val="20"/>
                <w:lang w:val="ro-RO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0831A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25CF4" w14:textId="77777777" w:rsidR="00F35F03" w:rsidRDefault="00F35F03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Brașov</w:t>
            </w:r>
          </w:p>
          <w:p w14:paraId="5544D4AE" w14:textId="77777777" w:rsidR="00F35F03" w:rsidRDefault="00F35F03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00175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4D513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EFF24" w14:textId="77777777" w:rsidR="00F35F03" w:rsidRDefault="00F35F0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EB542" w14:textId="77777777" w:rsidR="00F35F03" w:rsidRDefault="00F35F0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C9320" w14:textId="77777777" w:rsidR="00F35F03" w:rsidRDefault="00F35F0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F35F03" w14:paraId="0BAC3586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D8456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AE4A2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1EB66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08C02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7DF80E67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D71EA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7F873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31079" w14:textId="77777777" w:rsidR="00F35F03" w:rsidRPr="00E731A9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350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</w:t>
            </w:r>
            <w:r>
              <w:rPr>
                <w:b/>
                <w:bCs/>
                <w:sz w:val="16"/>
                <w:szCs w:val="16"/>
                <w:lang w:val="ro-RO"/>
              </w:rPr>
              <w:t>pr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.</w:t>
            </w:r>
          </w:p>
          <w:p w14:paraId="0ABBAA62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5C841C76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4BC50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91857" w14:textId="77777777" w:rsidR="00F35F03" w:rsidRDefault="00F35F03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 în capătul dinspre</w:t>
            </w:r>
          </w:p>
          <w:p w14:paraId="05277BD4" w14:textId="77777777" w:rsidR="00F35F03" w:rsidRDefault="00F35F03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Brașov. Fără inductori.</w:t>
            </w:r>
          </w:p>
          <w:bookmarkEnd w:id="3"/>
          <w:p w14:paraId="56C62CA9" w14:textId="77777777" w:rsidR="00F35F03" w:rsidRPr="001D4392" w:rsidRDefault="00F35F03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F35F03" w14:paraId="0299099A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E1F42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20F0E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84B06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31533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Brașov</w:t>
            </w:r>
          </w:p>
          <w:p w14:paraId="3E510E48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DC84E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A449C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6DA35" w14:textId="77777777" w:rsidR="00F35F03" w:rsidRPr="00E731A9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169+864 Km ex.</w:t>
            </w:r>
          </w:p>
          <w:p w14:paraId="27ADEC50" w14:textId="77777777" w:rsidR="00F35F03" w:rsidRPr="00E731A9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171+041 Km pr.</w:t>
            </w:r>
          </w:p>
          <w:p w14:paraId="564F705C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40965536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FBFA6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824A3" w14:textId="77777777" w:rsidR="00F35F03" w:rsidRPr="00616BAF" w:rsidRDefault="00F35F03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422592F" w14:textId="77777777" w:rsidR="00F35F03" w:rsidRDefault="00F35F03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54C41CFD" w14:textId="77777777" w:rsidR="00F35F03" w:rsidRPr="003B726B" w:rsidRDefault="00F35F03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marfă </w:t>
            </w:r>
          </w:p>
        </w:tc>
      </w:tr>
      <w:tr w:rsidR="00F35F03" w14:paraId="5183FA4C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21DCE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E3EE9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0174E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B010D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19C410FD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C7568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0D2CC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3C8E7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176+030</w:t>
            </w:r>
          </w:p>
          <w:p w14:paraId="121F3C3C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67601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9E4A6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BC57771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35F03" w14:paraId="715A66B1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6240E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1FCE3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F5519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0889B" w14:textId="77777777" w:rsidR="00F35F03" w:rsidRDefault="00F35F03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1D458B10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495BE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164F4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AB0B1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95E27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DCE91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35F03" w14:paraId="2C9E2D72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28239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A8A2B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355B6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BE28A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 -</w:t>
            </w:r>
          </w:p>
          <w:p w14:paraId="34EE7D2F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555A2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2EE5C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F1656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76+450</w:t>
            </w:r>
          </w:p>
          <w:p w14:paraId="2BF8D60F" w14:textId="77777777" w:rsidR="00F35F03" w:rsidRPr="00E731A9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K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m ex.</w:t>
            </w:r>
          </w:p>
          <w:p w14:paraId="0438B7BF" w14:textId="77777777" w:rsidR="00F35F03" w:rsidRPr="00E731A9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0EEDDA01" w14:textId="77777777" w:rsidR="00F35F03" w:rsidRPr="001D4392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11401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95AAE" w14:textId="77777777" w:rsidR="00F35F03" w:rsidRDefault="00F35F03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918A9C5" w14:textId="77777777" w:rsidR="00F35F03" w:rsidRDefault="00F35F03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123594E7" w14:textId="77777777" w:rsidR="00F35F03" w:rsidRPr="003B726B" w:rsidRDefault="00F35F03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F35F03" w14:paraId="50FA7B34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24BD9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4B114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A1FA9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D769A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Stupini - </w:t>
            </w:r>
          </w:p>
          <w:p w14:paraId="3B4BD47A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320B0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9EE02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C960D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450</w:t>
            </w:r>
          </w:p>
          <w:p w14:paraId="3EB52399" w14:textId="77777777" w:rsidR="00F35F03" w:rsidRPr="00E731A9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Km ex.</w:t>
            </w:r>
          </w:p>
          <w:p w14:paraId="46238B3C" w14:textId="77777777" w:rsidR="00F35F03" w:rsidRPr="00E731A9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5CA150CA" w14:textId="77777777" w:rsidR="00F35F03" w:rsidRPr="001D4392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546FA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0A661" w14:textId="77777777" w:rsidR="00F35F03" w:rsidRPr="00616BAF" w:rsidRDefault="00F35F03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C1BD4F8" w14:textId="77777777" w:rsidR="00F35F03" w:rsidRDefault="00F35F03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12C5FFFE" w14:textId="77777777" w:rsidR="00F35F03" w:rsidRPr="003B726B" w:rsidRDefault="00F35F03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 pentru toate trenurile de mafă</w:t>
            </w:r>
          </w:p>
        </w:tc>
      </w:tr>
      <w:tr w:rsidR="00F35F03" w14:paraId="348721E9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5621E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1E5C6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8C4B5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F1D2F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Stupini -</w:t>
            </w:r>
          </w:p>
          <w:p w14:paraId="042F6E38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3FB2A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74329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871FC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178+800</w:t>
            </w:r>
          </w:p>
          <w:p w14:paraId="5D098E36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19A43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7E4B8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FFE1B4A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0269EBC9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provozoriu.</w:t>
            </w:r>
          </w:p>
        </w:tc>
      </w:tr>
      <w:tr w:rsidR="00F35F03" w14:paraId="5433B64D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CC1B6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03A56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AB935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FD011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Stupini – Bod și </w:t>
            </w:r>
          </w:p>
          <w:p w14:paraId="4B9DDD4A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023F33CE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32A18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2C6C4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03B34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182+100</w:t>
            </w:r>
          </w:p>
          <w:p w14:paraId="499BDFE1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89819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FE8D3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</w:t>
            </w:r>
          </w:p>
        </w:tc>
      </w:tr>
      <w:tr w:rsidR="00F35F03" w14:paraId="23036F0F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58508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D74AD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1D27C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4BD62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2FF22661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71F8A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1FC33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50F29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3818C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D8FAF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C1DEC69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și 6 abătute.</w:t>
            </w:r>
          </w:p>
        </w:tc>
      </w:tr>
      <w:tr w:rsidR="00F35F03" w14:paraId="2388EFA7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8501D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6552F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184+000</w:t>
            </w:r>
          </w:p>
          <w:p w14:paraId="6DEEAE15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95CCE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A35E9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Bod și linia 2 directă  și</w:t>
            </w:r>
          </w:p>
          <w:p w14:paraId="0742F4DA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8146E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49381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BAA02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5E904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91392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340AF11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35F03" w14:paraId="5D52F852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E904A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250AE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5C6E0F55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F0DD8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2C267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8C654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D675A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28B37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37434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DC3B7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</w:t>
            </w:r>
          </w:p>
          <w:p w14:paraId="21C9FF47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35F03" w14:paraId="521FDE85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D3E1A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43CE5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0E1AD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E846F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- Feldioara</w:t>
            </w:r>
          </w:p>
          <w:p w14:paraId="787B8750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linia 3 directă </w:t>
            </w:r>
          </w:p>
          <w:p w14:paraId="360304F8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27024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4EAF3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625E6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5B48B62E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1E372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F5300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F35F03" w14:paraId="24A1247F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88503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37EC1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2BAEF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A3060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      </w:t>
            </w:r>
          </w:p>
          <w:p w14:paraId="07CEACA5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1DA49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DDFD9AC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E42F8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C19BB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3FB83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4D5F6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35F03" w14:paraId="1786B1F5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1E5CA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9656D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4E7C7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CADB0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</w:t>
            </w:r>
          </w:p>
          <w:p w14:paraId="656FFE18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3D1A9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F0C4C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79987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  <w:p w14:paraId="47598252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9590F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A630D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35F03" w14:paraId="43ECE680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5BB61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234A1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9EDC2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3338C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D564E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4BD02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3EB4A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194+500</w:t>
            </w:r>
          </w:p>
          <w:p w14:paraId="7E964F7E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49E44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87C87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 </w:t>
            </w:r>
          </w:p>
          <w:p w14:paraId="14FE417B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7922B7AA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  <w:lang w:val="ro-RO"/>
              </w:rPr>
              <w:t>și lipsă vizibilitate trecere la nivel km 194+630</w:t>
            </w:r>
          </w:p>
        </w:tc>
      </w:tr>
      <w:tr w:rsidR="00F35F03" w14:paraId="15031AD6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38C25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46ADF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49134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34778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</w:t>
            </w:r>
          </w:p>
          <w:p w14:paraId="0D897654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D1CAD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20079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903E3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201+000</w:t>
            </w:r>
          </w:p>
          <w:p w14:paraId="2D8704D1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0883D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75C7B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B73D019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35F03" w14:paraId="7AF2DC53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94FB8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426BA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E8218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181FF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Apaţa</w:t>
            </w:r>
          </w:p>
          <w:p w14:paraId="34A50514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0AA41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F505F39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 </w:t>
            </w:r>
          </w:p>
          <w:p w14:paraId="3961DEDB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AAF4688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1BA7B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BC9E3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CF510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23A5B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din firul I în firul II.</w:t>
            </w:r>
          </w:p>
          <w:p w14:paraId="6C25A333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35F03" w14:paraId="0810EF06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B65A5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750C5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269A2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B6469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Apaţa - Augustin și </w:t>
            </w:r>
          </w:p>
          <w:p w14:paraId="2AC7F3F3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68904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35331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B587E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211+600</w:t>
            </w:r>
          </w:p>
          <w:p w14:paraId="4BBE9D82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D65DB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97667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6AFF9D9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35F03" w14:paraId="63A7FF67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E6FF5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9B504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5E7217F8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E63CD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7A016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56C6C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D2B9A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E678B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3E572CF7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4E808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64EC1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35F03" w14:paraId="2E085154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E0296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60B1C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234+050</w:t>
            </w:r>
          </w:p>
          <w:p w14:paraId="2FD50A1D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1C551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B728B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6083A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668B8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C37E7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989AF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3E6A5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104539B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provizoriu.</w:t>
            </w:r>
          </w:p>
        </w:tc>
      </w:tr>
      <w:tr w:rsidR="00F35F03" w14:paraId="369B1408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4CC33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A7B58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ACF5D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1E7F2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BFB7F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2D6BF3AE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02B10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0B7E9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C6133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9CF86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35F03" w14:paraId="62586A80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C5444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99AFB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B66C7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2A0BB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D07DD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6B0392A2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D39AE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A802F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458DA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18281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35F03" w14:paraId="52606B26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A8FF5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19394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76C0E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94660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DC34A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7E49D5CE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C3DA3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59585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5DA2C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F8F11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35F03" w14:paraId="1A6113EF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B60D4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E7E8E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6409E9BF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92E42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08D11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</w:t>
            </w:r>
          </w:p>
          <w:p w14:paraId="48409F04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12E1F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35B03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776C0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5F939CE8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7658B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F6999" w14:textId="77777777" w:rsidR="00F35F03" w:rsidRPr="0019324E" w:rsidRDefault="00F35F03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56830632" w14:textId="77777777" w:rsidR="00F35F03" w:rsidRPr="000160B5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243+941.</w:t>
            </w:r>
          </w:p>
          <w:p w14:paraId="7B91907D" w14:textId="77777777" w:rsidR="00F35F03" w:rsidRPr="006B78FD" w:rsidRDefault="00F35F03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5BC4B668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66981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A3DC0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FB7F4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0F73E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4109B2B5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99189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6BF10F0E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B8792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CACB4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A45DD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70C46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0EAE9CDE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8 abătute.</w:t>
            </w:r>
          </w:p>
        </w:tc>
      </w:tr>
      <w:tr w:rsidR="00F35F03" w14:paraId="47850980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691BE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1F752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9E1B4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472DC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6A272BCD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și 2 abătute,</w:t>
            </w:r>
          </w:p>
          <w:p w14:paraId="7BC8350E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85545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C0338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45C4D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5D175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16D63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30E60C8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69A3AF32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şi 2 abătute.</w:t>
            </w:r>
          </w:p>
        </w:tc>
      </w:tr>
      <w:tr w:rsidR="00F35F03" w14:paraId="6D32F1B9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A4266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22729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51D26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BF8B3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46409FDA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14A36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BC8BAA8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2 - 8</w:t>
            </w:r>
          </w:p>
          <w:p w14:paraId="1EAD8BFC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2E00AEF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011C4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68D15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F394C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5C3D8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35707E3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CD6882D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II.</w:t>
            </w:r>
          </w:p>
        </w:tc>
      </w:tr>
      <w:tr w:rsidR="00F35F03" w14:paraId="7B6D2151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03C11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D4DBD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C2546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ED18F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288A40B4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1067E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12 </w:t>
            </w:r>
          </w:p>
          <w:p w14:paraId="05C2E618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1E3CA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C7148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2BA24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BA888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314D3EC0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5 - 8.</w:t>
            </w:r>
          </w:p>
        </w:tc>
      </w:tr>
      <w:tr w:rsidR="00F35F03" w14:paraId="01BF087E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40AE7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2F7BD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6F3DC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635D5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112C1056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B728E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69E15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B6612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77D3A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C1F38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613678A4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.</w:t>
            </w:r>
          </w:p>
        </w:tc>
      </w:tr>
      <w:tr w:rsidR="00F35F03" w14:paraId="4EFFE641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5863E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BC269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DDE02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ABE7A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73BA40A8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  <w:p w14:paraId="4B4F7447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422C9C63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85E94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11AB9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B0592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18E21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64488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35F03" w14:paraId="314AF13E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13094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18192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495C9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2E807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57AC5498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  <w:p w14:paraId="09363565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7FAB25ED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AE4D0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8F92B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BDF42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0AB63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BC896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35F03" w14:paraId="489D306B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5ADB1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534CC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6FB73340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6007B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D4D9E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1557858F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B8CA6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FA402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3A331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761846B2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D07D6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2693F" w14:textId="77777777" w:rsidR="00F35F03" w:rsidRPr="0019324E" w:rsidRDefault="00F35F03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4F8C5AD2" w14:textId="77777777" w:rsidR="00F35F03" w:rsidRPr="000160B5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245+050.</w:t>
            </w:r>
          </w:p>
          <w:p w14:paraId="56850853" w14:textId="77777777" w:rsidR="00F35F03" w:rsidRPr="005C2BB7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70911B77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751A9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4A39A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251+100</w:t>
            </w:r>
          </w:p>
          <w:p w14:paraId="6765114D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5A651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A481F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440D86CF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979DB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4AB69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0C7B7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A98E3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81B67" w14:textId="77777777" w:rsidR="00F35F03" w:rsidRPr="00DE4F3A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397FF737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7D3BC6AD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7941E8E9" w14:textId="77777777" w:rsidR="00F35F03" w:rsidRPr="00DE4F3A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F35F03" w14:paraId="0B7EBBC8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7A8EF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88050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252+400</w:t>
            </w:r>
          </w:p>
          <w:p w14:paraId="76DF4C55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05FD2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900BD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47CE1978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și</w:t>
            </w:r>
          </w:p>
          <w:p w14:paraId="48B3DD05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2ED25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08699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87378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2C545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6B984" w14:textId="77777777" w:rsidR="00F35F03" w:rsidRPr="00DE4F3A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2407C171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5894C046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5DA12E6C" w14:textId="77777777" w:rsidR="00F35F03" w:rsidRPr="00DE4F3A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F35F03" w14:paraId="1C2AB024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69344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C669A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9060C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9EDFA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Cața </w:t>
            </w:r>
          </w:p>
          <w:p w14:paraId="565B4DB6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11A4F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AFE5A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C7845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EC40A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3665C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35F03" w14:paraId="2F1CA42F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40AF4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4FD1F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255+400</w:t>
            </w:r>
          </w:p>
          <w:p w14:paraId="4A3F56DE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45CDC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B5870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619C858B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C22ED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4BA7B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2FF77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F3898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AFA2E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497F294C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36102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D83EF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260+650</w:t>
            </w:r>
          </w:p>
          <w:p w14:paraId="32FB4B8E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E575B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A36EC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6AD9AEC2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23D11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D80EE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7F670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60792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D408F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6028398" w14:textId="77777777" w:rsidR="00F35F03" w:rsidRPr="00CB2A72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1A734705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0229A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C2731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853F4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96041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07CE6254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ED349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C55C9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3D7B0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64258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C07C8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35F03" w14:paraId="564C1D16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8499B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CA164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84A41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559AF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064E5FA7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82B51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 </w:t>
            </w:r>
          </w:p>
          <w:p w14:paraId="3F6264E5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56DF3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7C510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FE316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78899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1704BF7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7C1F42A1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F35F03" w14:paraId="33159B5B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4C5E9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94B37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77970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A8C49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Beia - </w:t>
            </w:r>
          </w:p>
          <w:p w14:paraId="4E24BB1D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B2545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1AAD2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323B6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  <w:p w14:paraId="70BDECD5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3A0FD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3DC41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 Fără inductori.</w:t>
            </w:r>
          </w:p>
        </w:tc>
      </w:tr>
      <w:tr w:rsidR="00F35F03" w14:paraId="377F8C53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5C1B5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519D1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C3154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D4B84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0656E54B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715A8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AF6BCB2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203BB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5FB91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0D353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7F556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2E9BCA72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de pe firul I </w:t>
            </w:r>
          </w:p>
          <w:p w14:paraId="29B247F7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F35F03" w14:paraId="474AB996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70B78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FC0BA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17A03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281C9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04F9B472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C2445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6D58675F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28E89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314AE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D3B3D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67FE2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854CA28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7DC3E32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F35F03" w14:paraId="10E10735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E9CE4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591CB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71712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D172F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0C3F337B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69B25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659AD3C0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A4995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5DB5B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D0035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DDC67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5DD2BAC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4 abătută.</w:t>
            </w:r>
          </w:p>
        </w:tc>
      </w:tr>
      <w:tr w:rsidR="00F35F03" w14:paraId="1A847F1C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E25B1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8BBF0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EA85A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D4714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329CC7EC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E73BD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169AECAF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6B2F1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B9852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F7AA6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10BB2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A4A79E3" w14:textId="77777777" w:rsidR="00F35F03" w:rsidRPr="00D344C9" w:rsidRDefault="00F35F03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Cu acces de pe firul I </w:t>
            </w:r>
          </w:p>
          <w:p w14:paraId="7632EB94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F35F03" w14:paraId="70657E17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D0FD7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58D8F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271+650</w:t>
            </w:r>
          </w:p>
          <w:p w14:paraId="33B49AB7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02A4F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3EBA5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Vânători, linia 2 și </w:t>
            </w:r>
          </w:p>
          <w:p w14:paraId="70F3F5B3" w14:textId="77777777" w:rsidR="00F35F03" w:rsidRDefault="00F35F03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–</w:t>
            </w:r>
          </w:p>
          <w:p w14:paraId="5A25CF48" w14:textId="77777777" w:rsidR="00F35F03" w:rsidRDefault="00F35F03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DF5B6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8514A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33542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F19B6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A5B52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9AE2A8A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  <w:p w14:paraId="79A2AA20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F35F03" w14:paraId="3DAF54FE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32AED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26F3D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281+743</w:t>
            </w:r>
          </w:p>
          <w:p w14:paraId="6E621FEB" w14:textId="77777777" w:rsidR="00F35F03" w:rsidRPr="001F1B3D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1F1B3D">
              <w:rPr>
                <w:b/>
                <w:bCs/>
                <w:sz w:val="19"/>
                <w:szCs w:val="19"/>
                <w:lang w:val="ro-RO"/>
              </w:rPr>
              <w:t>Km vechi</w:t>
            </w:r>
          </w:p>
          <w:p w14:paraId="456F7EE2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277+133</w:t>
            </w:r>
          </w:p>
          <w:p w14:paraId="616373C0" w14:textId="77777777" w:rsidR="00F35F03" w:rsidRPr="001F1B3D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1F1B3D">
              <w:rPr>
                <w:b/>
                <w:bCs/>
                <w:sz w:val="20"/>
                <w:szCs w:val="20"/>
                <w:lang w:val="ro-RO"/>
              </w:rPr>
              <w:t>Km nou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C69D0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41AF7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Mureni –</w:t>
            </w:r>
          </w:p>
          <w:p w14:paraId="509B5DBB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7AD44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EFDD7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D0FED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8C373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EF024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35F03" w14:paraId="751D284B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C6BCC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01B39" w14:textId="77777777" w:rsidR="00F35F03" w:rsidRDefault="00F35F03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275+951</w:t>
            </w:r>
          </w:p>
          <w:p w14:paraId="17411055" w14:textId="77777777" w:rsidR="00F35F03" w:rsidRDefault="00F35F03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276+250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C5051" w14:textId="77777777" w:rsidR="00F35F03" w:rsidRPr="00600D25" w:rsidRDefault="00F35F03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1F92E" w14:textId="77777777" w:rsidR="00F35F03" w:rsidRDefault="00F35F03" w:rsidP="001F1B3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Târnava, linia 2 directă Cap X între semnal X- vârf sch.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15E09" w14:textId="77777777" w:rsidR="00F35F03" w:rsidRDefault="00F35F03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150B8" w14:textId="77777777" w:rsidR="00F35F03" w:rsidRPr="00600D25" w:rsidRDefault="00F35F03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26753" w14:textId="77777777" w:rsidR="00F35F03" w:rsidRDefault="00F35F03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2DC1B" w14:textId="77777777" w:rsidR="00F35F03" w:rsidRPr="00600D25" w:rsidRDefault="00F35F03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2C283" w14:textId="77777777" w:rsidR="00F35F03" w:rsidRDefault="00F35F03" w:rsidP="001F1B3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3ECF91A" w14:textId="77777777" w:rsidR="00F35F03" w:rsidRPr="00E134F4" w:rsidRDefault="00F35F03" w:rsidP="001F1B3D">
            <w:pPr>
              <w:spacing w:before="40" w:line="276" w:lineRule="auto"/>
              <w:ind w:left="57" w:right="57"/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F35F03" w14:paraId="6738BCAB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FBAE1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150D5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6E866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E75E9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Albeşti Târnava Cap X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E31DB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FAB599A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1/7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947E0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761E6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38269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E9F0E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35F03" w14:paraId="1569D722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ACB22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F971D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5237A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EE765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-</w:t>
            </w:r>
          </w:p>
          <w:p w14:paraId="5A7FF2FE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Albeşti Târnava și linia 3 directă </w:t>
            </w:r>
          </w:p>
          <w:p w14:paraId="7999EA4A" w14:textId="77777777" w:rsidR="00F35F03" w:rsidRDefault="00F35F03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E07EE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2F06E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E83ED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288+300</w:t>
            </w:r>
          </w:p>
          <w:p w14:paraId="1BE7FE61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69C91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12B89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A6FFDD6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35F03" w14:paraId="0E5C2F48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EE568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38724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47168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F6A09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  <w:p w14:paraId="5853D181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933D5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6306B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C61FE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297+700</w:t>
            </w:r>
          </w:p>
          <w:p w14:paraId="0C284769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83D9F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0B242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4738257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35F03" w14:paraId="1C63B373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E9163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C273B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9D8FA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5CC42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1B29C6DC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EB952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BD838A3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18162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D60F8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DF82A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63693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198A502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7FEFE04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și 2</w:t>
            </w:r>
          </w:p>
        </w:tc>
      </w:tr>
      <w:tr w:rsidR="00F35F03" w14:paraId="55F3FF61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80E02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E244A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30241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A2326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4E9330BC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18485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E05D58E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E9084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AC8F4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C30E7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CE177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8725A02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călători.</w:t>
            </w:r>
          </w:p>
        </w:tc>
      </w:tr>
      <w:tr w:rsidR="00F35F03" w14:paraId="62FA8FEB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9016F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8C6F4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5715B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A8D6B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0C40284D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6D111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19F2A67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A9839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E7E47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F2CC7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5B6F8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709186A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marfă.</w:t>
            </w:r>
          </w:p>
        </w:tc>
      </w:tr>
      <w:tr w:rsidR="00F35F03" w14:paraId="61D26AA2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01C6A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ED385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553F5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2B226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D2934F9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1EDC8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166BC369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45E00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6EB15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5709A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D93F9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35F03" w14:paraId="33D1F072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1A503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44DF7" w14:textId="77777777" w:rsidR="00F35F03" w:rsidRDefault="00F35F03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FC974" w14:textId="77777777" w:rsidR="00F35F03" w:rsidRPr="00600D25" w:rsidRDefault="00F35F03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06758" w14:textId="77777777" w:rsidR="00F35F03" w:rsidRDefault="00F35F03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F896CB8" w14:textId="77777777" w:rsidR="00F35F03" w:rsidRDefault="00F35F03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C88D7" w14:textId="77777777" w:rsidR="00F35F03" w:rsidRDefault="00F35F03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4FBA6A35" w14:textId="77777777" w:rsidR="00F35F03" w:rsidRDefault="00F35F03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965BF" w14:textId="77777777" w:rsidR="00F35F03" w:rsidRPr="00600D25" w:rsidRDefault="00F35F03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118D7" w14:textId="77777777" w:rsidR="00F35F03" w:rsidRDefault="00F35F03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2E2BF" w14:textId="77777777" w:rsidR="00F35F03" w:rsidRPr="00600D25" w:rsidRDefault="00F35F03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18FC8" w14:textId="77777777" w:rsidR="00F35F03" w:rsidRPr="00D344C9" w:rsidRDefault="00F35F03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F25AFB2" w14:textId="77777777" w:rsidR="00F35F03" w:rsidRPr="00D344C9" w:rsidRDefault="00F35F03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9 şi 10.</w:t>
            </w:r>
          </w:p>
        </w:tc>
      </w:tr>
      <w:tr w:rsidR="00F35F03" w14:paraId="4136FC43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20269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32414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7F2BD400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101CE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F14C7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03ACE113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35405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B0D8C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38381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8EF4A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0B470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F35F03" w14:paraId="022F9C08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86C6E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4ACDA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7E876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DB25D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1E2055CE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88644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3D503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FCD05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3D493F77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47B71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07545" w14:textId="77777777" w:rsidR="00F35F03" w:rsidRPr="00FF6B4A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F35F03" w14:paraId="3513463C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188B7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6BBF6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590ED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5B5A7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6B489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8E921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4460B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411+700</w:t>
            </w:r>
          </w:p>
          <w:p w14:paraId="74BFF088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B8344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76825" w14:textId="77777777" w:rsidR="00F35F03" w:rsidRPr="00FF6B4A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4</w:t>
            </w:r>
          </w:p>
        </w:tc>
      </w:tr>
      <w:tr w:rsidR="00F35F03" w14:paraId="5FA1FA4B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A40C4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3784B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411+750</w:t>
            </w:r>
          </w:p>
          <w:p w14:paraId="15FAADF7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0929A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50ECA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Teiuș - Aiud, </w:t>
            </w:r>
            <w:r>
              <w:rPr>
                <w:b/>
                <w:bCs/>
                <w:sz w:val="20"/>
                <w:lang w:val="ro-RO"/>
              </w:rPr>
              <w:br/>
              <w:t xml:space="preserve">linia 4 directă Aiud </w:t>
            </w:r>
            <w:r>
              <w:rPr>
                <w:b/>
                <w:bCs/>
                <w:sz w:val="20"/>
                <w:lang w:val="ro-RO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523FD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27B21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A48C7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6BF14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D325E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35F03" w14:paraId="5B58B428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BE749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4C5C5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3DFC6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C7429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Aiud </w:t>
            </w:r>
            <w:r>
              <w:rPr>
                <w:b/>
                <w:bCs/>
                <w:sz w:val="20"/>
                <w:lang w:val="ro-RO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142CE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CA0B0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D878F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64A19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5700E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35F03" w14:paraId="218EB962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45206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B94CF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8A0F1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30BED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D5CC9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  <w:r>
              <w:rPr>
                <w:b/>
                <w:bCs/>
                <w:sz w:val="20"/>
                <w:lang w:val="ro-RO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D751E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2E188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2EBE2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00FE7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35F03" w14:paraId="1DEB397C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A9B5F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7833F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2EBEB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15CA7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323C5B0B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D8FCF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C02D7BB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B117B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A4890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EB4F3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092D7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FFDFD4D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2 abătută.</w:t>
            </w:r>
          </w:p>
        </w:tc>
      </w:tr>
      <w:tr w:rsidR="00F35F03" w14:paraId="0E3B8B37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8FA99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2B465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F6758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CA750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B63C7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FC094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BCE32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24B9A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B1B1B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br/>
              <w:t>Cu acces de pe fir I pe fir II și invers</w:t>
            </w:r>
          </w:p>
        </w:tc>
      </w:tr>
      <w:tr w:rsidR="00F35F03" w14:paraId="0BFECB19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87D7F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333AC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4F7232B6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0592A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9936C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54D9771E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B8E7E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65462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020EC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BD82D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0F30A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</w:p>
          <w:p w14:paraId="6648A56A" w14:textId="77777777" w:rsidR="00F35F03" w:rsidRPr="00F1027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10273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F35F03" w14:paraId="5C8D2585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22DA9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E9358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786D6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CA0D9" w14:textId="77777777" w:rsidR="00F35F03" w:rsidRDefault="00F35F03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31838E42" w14:textId="77777777" w:rsidR="00F35F03" w:rsidRDefault="00F35F03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54342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2072E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A3F23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22D4E9DF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CE6C7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E472C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 Valabil numai pentru trenurile cu tracțiune electrică</w:t>
            </w:r>
          </w:p>
        </w:tc>
      </w:tr>
      <w:tr w:rsidR="00F35F03" w14:paraId="320CADFD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5448C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3718C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417+141</w:t>
            </w:r>
          </w:p>
          <w:p w14:paraId="00A7D4AA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63834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6F071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30448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800D9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52B45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9D6DF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51CED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84389DC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35F03" w14:paraId="5AF4DEF6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BA06C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61D16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6A445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8A54A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9C088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BE12C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A1E90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425+640</w:t>
            </w:r>
          </w:p>
          <w:p w14:paraId="0E736264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25544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E01B9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3</w:t>
            </w:r>
          </w:p>
        </w:tc>
      </w:tr>
      <w:tr w:rsidR="00F35F03" w14:paraId="1711228C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A6B84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B933A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425+650</w:t>
            </w:r>
          </w:p>
          <w:p w14:paraId="726BDDAD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42C3C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1D357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56668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6674C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574F9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54E4D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98B48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35F03" w14:paraId="4151857D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72317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9CEBF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D415D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16DAA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23D90DA4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D2238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C46AFCA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28C02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20856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69C64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A774D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73FB00B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5 abătută.</w:t>
            </w:r>
          </w:p>
        </w:tc>
      </w:tr>
      <w:tr w:rsidR="00F35F03" w14:paraId="72365790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AF109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DE44C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C2588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897CB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Unirea</w:t>
            </w:r>
          </w:p>
          <w:p w14:paraId="155401DE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86130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54979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09B66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655DF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9203C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35F03" w14:paraId="610B1546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A313D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FC9CD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5A7D92BD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351A0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F2F5B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669893CB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AB581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1D8C6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605A4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312A9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FAC12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058FDBD" w14:textId="77777777" w:rsidR="00F35F03" w:rsidRPr="00056F61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56F61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F35F03" w14:paraId="428B11C1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C0190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4B0B3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BB67F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4E1B5" w14:textId="77777777" w:rsidR="00F35F03" w:rsidRDefault="00F35F03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1DF39FBE" w14:textId="77777777" w:rsidR="00F35F03" w:rsidRDefault="00F35F03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3FE56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0F991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2FEBB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1C22F140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DE943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A6DFA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A9A0A54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numai pentru trenurile cu tracțiune electrică</w:t>
            </w:r>
          </w:p>
        </w:tc>
      </w:tr>
      <w:tr w:rsidR="00F35F03" w14:paraId="13846A17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4FFC3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4D633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A2DD5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D0CE9" w14:textId="77777777" w:rsidR="00F35F03" w:rsidRDefault="00F35F03" w:rsidP="001F6313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598519E3" w14:textId="77777777" w:rsidR="00F35F03" w:rsidRDefault="00F35F03" w:rsidP="001F6313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F1219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633DB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02C2F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429+575</w:t>
            </w:r>
          </w:p>
          <w:p w14:paraId="6C4BAF75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429+625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71809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1E6E9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35F03" w14:paraId="7B4DA4EE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6A821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CE78A" w14:textId="77777777" w:rsidR="00F35F03" w:rsidRDefault="00F35F03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4FDB3BAD" w14:textId="77777777" w:rsidR="00F35F03" w:rsidRDefault="00F35F03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D2B93" w14:textId="77777777" w:rsidR="00F35F03" w:rsidRDefault="00F35F03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D6F88" w14:textId="77777777" w:rsidR="00F35F03" w:rsidRDefault="00F35F03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463C9909" w14:textId="77777777" w:rsidR="00F35F03" w:rsidRDefault="00F35F03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7C5F0" w14:textId="77777777" w:rsidR="00F35F03" w:rsidRDefault="00F35F03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14F99" w14:textId="77777777" w:rsidR="00F35F03" w:rsidRDefault="00F35F03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75808" w14:textId="77777777" w:rsidR="00F35F03" w:rsidRDefault="00F35F03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5ED8EE44" w14:textId="77777777" w:rsidR="00F35F03" w:rsidRDefault="00F35F03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98BDB" w14:textId="77777777" w:rsidR="00F35F03" w:rsidRDefault="00F35F03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732A5" w14:textId="77777777" w:rsidR="00F35F03" w:rsidRDefault="00F35F03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Nesemnalizată pe teren.</w:t>
            </w:r>
          </w:p>
          <w:p w14:paraId="3C1E8E80" w14:textId="77777777" w:rsidR="00F35F03" w:rsidRDefault="00F35F03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Valabil numai pentru trenurile tip automotor (trecere la nivel Unirea hc.)</w:t>
            </w:r>
          </w:p>
        </w:tc>
      </w:tr>
      <w:tr w:rsidR="00F35F03" w14:paraId="3DC3F44A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D35E5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980B6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B9CF6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150D9" w14:textId="77777777" w:rsidR="00F35F03" w:rsidRDefault="00F35F03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Unirea -</w:t>
            </w:r>
          </w:p>
          <w:p w14:paraId="12A7799D" w14:textId="77777777" w:rsidR="00F35F03" w:rsidRDefault="00F35F03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13B46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BD1F5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28291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431+940</w:t>
            </w:r>
          </w:p>
          <w:p w14:paraId="4BC7B0FE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DE294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A2D98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F35F03" w14:paraId="25F09E23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F8D15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41C12" w14:textId="77777777" w:rsidR="00F35F03" w:rsidRDefault="00F35F03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5B647" w14:textId="77777777" w:rsidR="00F35F03" w:rsidRDefault="00F35F03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EB689" w14:textId="77777777" w:rsidR="00F35F03" w:rsidRDefault="00F35F03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D593E" w14:textId="77777777" w:rsidR="00F35F03" w:rsidRPr="00DF66C9" w:rsidRDefault="00F35F03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433+160</w:t>
            </w:r>
          </w:p>
          <w:p w14:paraId="47B5978F" w14:textId="77777777" w:rsidR="00F35F03" w:rsidRDefault="00F35F03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4227E" w14:textId="77777777" w:rsidR="00F35F03" w:rsidRDefault="00F35F03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BF193" w14:textId="77777777" w:rsidR="00F35F03" w:rsidRDefault="00F35F03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F57E9" w14:textId="77777777" w:rsidR="00F35F03" w:rsidRDefault="00F35F03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C78BC" w14:textId="77777777" w:rsidR="00F35F03" w:rsidRDefault="00F35F03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35F03" w14:paraId="3C376031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F7664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D8D5A" w14:textId="77777777" w:rsidR="00F35F03" w:rsidRDefault="00F35F03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4AA4A" w14:textId="77777777" w:rsidR="00F35F03" w:rsidRDefault="00F35F03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57E47" w14:textId="77777777" w:rsidR="00F35F03" w:rsidRDefault="00F35F03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A0F69" w14:textId="77777777" w:rsidR="00F35F03" w:rsidRDefault="00F35F03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DE9A9" w14:textId="77777777" w:rsidR="00F35F03" w:rsidRDefault="00F35F03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9F346" w14:textId="77777777" w:rsidR="00F35F03" w:rsidRDefault="00F35F03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6C071" w14:textId="77777777" w:rsidR="00F35F03" w:rsidRDefault="00F35F03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153C4" w14:textId="77777777" w:rsidR="00F35F03" w:rsidRDefault="00F35F03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35F03" w14:paraId="19D91558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21769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8E84B" w14:textId="77777777" w:rsidR="00F35F03" w:rsidRDefault="00F35F03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45438" w14:textId="77777777" w:rsidR="00F35F03" w:rsidRDefault="00F35F03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FD36B" w14:textId="77777777" w:rsidR="00F35F03" w:rsidRDefault="00F35F03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E7913" w14:textId="77777777" w:rsidR="00F35F03" w:rsidRDefault="00F35F03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7B980" w14:textId="77777777" w:rsidR="00F35F03" w:rsidRDefault="00F35F03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4370C" w14:textId="77777777" w:rsidR="00F35F03" w:rsidRDefault="00F35F03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08F23" w14:textId="77777777" w:rsidR="00F35F03" w:rsidRDefault="00F35F03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0325D" w14:textId="77777777" w:rsidR="00F35F03" w:rsidRDefault="00F35F03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35F03" w14:paraId="15D6565D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4989A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F184D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3F8F8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3285E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18A09C1B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17852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BC1CAB0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9A72B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EDF4E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9A681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55D61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63C4D1F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26773E8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și 8.</w:t>
            </w:r>
          </w:p>
        </w:tc>
      </w:tr>
      <w:tr w:rsidR="00F35F03" w14:paraId="14E03F0F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BE169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358C0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0B544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69A64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Războieni - </w:t>
            </w:r>
          </w:p>
          <w:p w14:paraId="6A7DBA01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5A3BC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7484E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D861E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434+050</w:t>
            </w:r>
          </w:p>
          <w:p w14:paraId="6AAF0610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8737F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3A741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4F43377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576747AD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și terasament - lucrări în </w:t>
            </w:r>
          </w:p>
          <w:p w14:paraId="3035A3F8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firul I.</w:t>
            </w:r>
          </w:p>
        </w:tc>
      </w:tr>
      <w:tr w:rsidR="00F35F03" w14:paraId="4C5F3D37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FCD61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70584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B556B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8DA1E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4681F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B4214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2EAC9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5DB9C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6F186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</w:t>
            </w:r>
          </w:p>
          <w:p w14:paraId="077C7348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la linia 2 Cap Y. </w:t>
            </w:r>
          </w:p>
        </w:tc>
      </w:tr>
      <w:tr w:rsidR="00F35F03" w14:paraId="238EBE7D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C3953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016E4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B1ED8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AFB2A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Călăraşi Turda – </w:t>
            </w:r>
          </w:p>
          <w:p w14:paraId="2D126B07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0AD2E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09C0C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F4622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448+500</w:t>
            </w:r>
          </w:p>
          <w:p w14:paraId="20027506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02599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F1DD3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50 km/h -  Protectie muncitori intre orele</w:t>
            </w:r>
          </w:p>
          <w:p w14:paraId="68E7E6D1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7.00-19.00</w:t>
            </w:r>
          </w:p>
        </w:tc>
      </w:tr>
      <w:tr w:rsidR="00F35F03" w14:paraId="14FB0C54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E7DBA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A2AE1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BB934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CD3F6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714C5690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1B61F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ED474A5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B85F5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EBB55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56F9C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7BBAA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65875CAB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Turda. </w:t>
            </w:r>
          </w:p>
        </w:tc>
      </w:tr>
      <w:tr w:rsidR="00F35F03" w14:paraId="188EEB29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49DD2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7810A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E514B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1A368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08869BAF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F4651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95EAC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1F71B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17BC9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6919A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57ACBB01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Turda.</w:t>
            </w:r>
          </w:p>
        </w:tc>
      </w:tr>
      <w:tr w:rsidR="00F35F03" w14:paraId="66E9D09D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0368C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96A9B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B9CAA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6163A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F7B33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61BFB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C5ED4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E9B32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49F23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5 - 9.</w:t>
            </w:r>
          </w:p>
        </w:tc>
      </w:tr>
      <w:tr w:rsidR="00F35F03" w14:paraId="185D5737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4FB24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36153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9B7C5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BDBE7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016DD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1E8A167F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  <w:p w14:paraId="328DC36E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038F1CC5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244F61D2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88E3B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53837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A5418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90CD0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35F03" w14:paraId="0942390E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78FAD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FD09E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2FF0A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EDA9C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64054595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B6272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1C0C9492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C60C2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8C366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D007D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88C7B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7 - 10.</w:t>
            </w:r>
          </w:p>
        </w:tc>
      </w:tr>
      <w:tr w:rsidR="00F35F03" w14:paraId="241C0496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396EA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17E20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079C7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C8D33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58F1C96C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6 și 7 </w:t>
            </w:r>
          </w:p>
          <w:p w14:paraId="4EC923A7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99B55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8C14E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C945F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4BB7B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935A6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35F03" w14:paraId="744C0E91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8BBD1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A2C26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C84DF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23B67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D9079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C3251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34EC0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10960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15162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35F03" w14:paraId="1A227807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7B528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D8957" w14:textId="77777777" w:rsidR="00F35F03" w:rsidRDefault="00F35F03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A7EDB" w14:textId="77777777" w:rsidR="00F35F03" w:rsidRDefault="00F35F03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196DE" w14:textId="77777777" w:rsidR="00F35F03" w:rsidRDefault="00F35F03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Câmpia Turzii – </w:t>
            </w:r>
          </w:p>
          <w:p w14:paraId="1D057E12" w14:textId="77777777" w:rsidR="00F35F03" w:rsidRDefault="00F35F03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Valea Florilor (cuprinde linia III </w:t>
            </w:r>
          </w:p>
          <w:p w14:paraId="76C22D96" w14:textId="77777777" w:rsidR="00F35F03" w:rsidRDefault="00F35F03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  și linia II Hm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BC46A" w14:textId="77777777" w:rsidR="00F35F03" w:rsidRDefault="00F35F03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ABFCB" w14:textId="77777777" w:rsidR="00F35F03" w:rsidRDefault="00F35F03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CABCF" w14:textId="77777777" w:rsidR="00F35F03" w:rsidRDefault="00F35F03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  <w:p w14:paraId="1087EE9B" w14:textId="77777777" w:rsidR="00F35F03" w:rsidRDefault="00F35F03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465+185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971F2" w14:textId="77777777" w:rsidR="00F35F03" w:rsidRDefault="00F35F03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52F40" w14:textId="77777777" w:rsidR="00F35F03" w:rsidRDefault="00F35F03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35F03" w14:paraId="1A5A500A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36CDA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3A588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25768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FF424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Florilor</w:t>
            </w:r>
          </w:p>
          <w:p w14:paraId="7EA5EE3A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12F84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8ABF4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970AD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49029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B63A4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35F03" w14:paraId="4613A935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D51B9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4E1A1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0928A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282B0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Cojocna</w:t>
            </w:r>
          </w:p>
          <w:p w14:paraId="23DC6983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89CAE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002FB41A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13</w:t>
            </w:r>
          </w:p>
          <w:p w14:paraId="411D0AB5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0A39D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18870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C18B1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BF646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35F03" w14:paraId="1C762927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F1E8E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438A8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E3D4E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29C9F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F5DF2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3F31E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29673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2775F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A36D4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35F03" w14:paraId="5AA7B128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5713D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63A94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21EB3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09830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B3722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F216B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1C856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4E3F4323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F82E2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D0AE4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35F03" w14:paraId="7A64997B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42DAF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990D4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4655F167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AD4D5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3D61C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9A4C5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30709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1CCA5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4B0C1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DBBA7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35F03" w14:paraId="3E97C767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0FD26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C38DA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DD6D1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6ED10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1502F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călcâi</w:t>
            </w:r>
          </w:p>
          <w:p w14:paraId="04CDFEF5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6DBAB559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 / 26 și </w:t>
            </w:r>
          </w:p>
          <w:p w14:paraId="2ECC07F3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 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9CF6A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7030D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CF8FE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8F800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circulația la </w:t>
            </w:r>
          </w:p>
          <w:p w14:paraId="0D3ED5AB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linia 1.</w:t>
            </w:r>
          </w:p>
        </w:tc>
      </w:tr>
      <w:tr w:rsidR="00F35F03" w14:paraId="4DC7BA60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9A2CB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7208F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8ED7B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B7839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Apahida -</w:t>
            </w:r>
          </w:p>
          <w:p w14:paraId="4DB01C2A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56207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EA087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129CA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490+600</w:t>
            </w:r>
          </w:p>
          <w:p w14:paraId="438D26EA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AB4A7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135BF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35F03" w14:paraId="77A49C7F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5D47D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56A32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495+307</w:t>
            </w:r>
          </w:p>
          <w:p w14:paraId="20F7CF25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273CA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0F2CF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FD4A7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DE269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3A485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B5C01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57C76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35F03" w14:paraId="2A513AFA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4A7FB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CF4C5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6DFF8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AE71F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19764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9DAFA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28835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499+350</w:t>
            </w:r>
          </w:p>
          <w:p w14:paraId="3470157F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58479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7FFE8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F35F03" w14:paraId="09B167AA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05E8B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7A62D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F0894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8F5E6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E541E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BADDB63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652A8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DF43D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F8FA5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66B5C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35F03" w14:paraId="711EFAE7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2A3EB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7734C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EE714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3B424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  <w:p w14:paraId="35A2CD07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05A70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A4CCF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17E08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CFB22" w14:textId="77777777" w:rsidR="00F35F03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B155A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35F03" w14:paraId="1BFE673C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C6E9F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CA998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31245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0CA0B" w14:textId="77777777" w:rsidR="00F35F03" w:rsidRDefault="00F35F0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3CDD5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18, 28, 76, diag. </w:t>
            </w:r>
          </w:p>
          <w:p w14:paraId="506C22F1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18 - 28 și </w:t>
            </w:r>
          </w:p>
          <w:p w14:paraId="5F856B17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1C6A2EA5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linie cuprin-să </w:t>
            </w:r>
          </w:p>
          <w:p w14:paraId="308C28E3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9681B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B8CE7" w14:textId="77777777" w:rsidR="00F35F03" w:rsidRDefault="00F35F0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9637D" w14:textId="77777777" w:rsidR="00F35F03" w:rsidRPr="00600D25" w:rsidRDefault="00F35F0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AAFFE" w14:textId="77777777" w:rsidR="00F35F03" w:rsidRPr="00D344C9" w:rsidRDefault="00F35F0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35F03" w14:paraId="21055383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B38F9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56992" w14:textId="77777777" w:rsidR="00F35F03" w:rsidRDefault="00F35F0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FD9F5" w14:textId="77777777" w:rsidR="00F35F03" w:rsidRPr="00600D25" w:rsidRDefault="00F35F0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976A1" w14:textId="77777777" w:rsidR="00F35F03" w:rsidRDefault="00F35F03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Cluj Napoca, </w:t>
            </w:r>
          </w:p>
          <w:p w14:paraId="7DE8C43E" w14:textId="77777777" w:rsidR="00F35F03" w:rsidRDefault="00F35F03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D82D8" w14:textId="77777777" w:rsidR="00F35F03" w:rsidRDefault="00F35F0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32519048" w14:textId="77777777" w:rsidR="00F35F03" w:rsidRDefault="00F35F0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cuprin-să </w:t>
            </w:r>
          </w:p>
          <w:p w14:paraId="7E18DEA3" w14:textId="77777777" w:rsidR="00F35F03" w:rsidRDefault="00F35F0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1B22142B" w14:textId="77777777" w:rsidR="00F35F03" w:rsidRDefault="00F35F0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056C8054" w14:textId="77777777" w:rsidR="00F35F03" w:rsidRDefault="00F35F0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32/34</w:t>
            </w:r>
          </w:p>
          <w:p w14:paraId="2E83CDAA" w14:textId="77777777" w:rsidR="00F35F03" w:rsidRDefault="00F35F0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175C09D" w14:textId="77777777" w:rsidR="00F35F03" w:rsidRDefault="00F35F0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AEFF2" w14:textId="77777777" w:rsidR="00F35F03" w:rsidRDefault="00F35F0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3F77F" w14:textId="77777777" w:rsidR="00F35F03" w:rsidRDefault="00F35F0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AA238" w14:textId="77777777" w:rsidR="00F35F03" w:rsidRPr="00600D25" w:rsidRDefault="00F35F0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E2B70" w14:textId="77777777" w:rsidR="00F35F03" w:rsidRDefault="00F35F03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35F03" w14:paraId="4538F487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18AAD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1F0A2" w14:textId="77777777" w:rsidR="00F35F03" w:rsidRDefault="00F35F0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92BE8" w14:textId="77777777" w:rsidR="00F35F03" w:rsidRPr="00600D25" w:rsidRDefault="00F35F0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6077A" w14:textId="77777777" w:rsidR="00F35F03" w:rsidRDefault="00F35F03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Aleşd </w:t>
            </w:r>
          </w:p>
          <w:p w14:paraId="7BF97C87" w14:textId="77777777" w:rsidR="00F35F03" w:rsidRDefault="00F35F03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B4380" w14:textId="77777777" w:rsidR="00F35F03" w:rsidRDefault="00F35F0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95419" w14:textId="77777777" w:rsidR="00F35F03" w:rsidRDefault="00F35F0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C31AE" w14:textId="77777777" w:rsidR="00F35F03" w:rsidRDefault="00F35F0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A9794" w14:textId="77777777" w:rsidR="00F35F03" w:rsidRPr="00600D25" w:rsidRDefault="00F35F0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611E3" w14:textId="77777777" w:rsidR="00F35F03" w:rsidRDefault="00F35F03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35F03" w14:paraId="34EABEE6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9A853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B445B" w14:textId="77777777" w:rsidR="00F35F03" w:rsidRDefault="00F35F0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A267B" w14:textId="77777777" w:rsidR="00F35F03" w:rsidRPr="00600D25" w:rsidRDefault="00F35F0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32B35" w14:textId="77777777" w:rsidR="00F35F03" w:rsidRDefault="00F35F03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D40A8" w14:textId="77777777" w:rsidR="00F35F03" w:rsidRDefault="00F35F0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67653E9" w14:textId="77777777" w:rsidR="00F35F03" w:rsidRDefault="00F35F0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 </w:t>
            </w:r>
          </w:p>
          <w:p w14:paraId="247DD42F" w14:textId="77777777" w:rsidR="00F35F03" w:rsidRDefault="00F35F0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1CDF1" w14:textId="77777777" w:rsidR="00F35F03" w:rsidRDefault="00F35F0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6593D" w14:textId="77777777" w:rsidR="00F35F03" w:rsidRDefault="00F35F0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A45F6" w14:textId="77777777" w:rsidR="00F35F03" w:rsidRPr="00600D25" w:rsidRDefault="00F35F0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ACF2C" w14:textId="77777777" w:rsidR="00F35F03" w:rsidRDefault="00F35F03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liinile 5 – 7 Cap Y.</w:t>
            </w:r>
          </w:p>
        </w:tc>
      </w:tr>
      <w:tr w:rsidR="00F35F03" w14:paraId="187C12A2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A5752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4AF7F" w14:textId="77777777" w:rsidR="00F35F03" w:rsidRDefault="00F35F0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622+468</w:t>
            </w:r>
          </w:p>
          <w:p w14:paraId="692D5248" w14:textId="77777777" w:rsidR="00F35F03" w:rsidRDefault="00F35F0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A8860" w14:textId="77777777" w:rsidR="00F35F03" w:rsidRPr="00600D25" w:rsidRDefault="00F35F0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E73C9" w14:textId="77777777" w:rsidR="00F35F03" w:rsidRDefault="00F35F03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Aleşd-</w:t>
            </w:r>
          </w:p>
          <w:p w14:paraId="127CC69B" w14:textId="77777777" w:rsidR="00F35F03" w:rsidRDefault="00F35F03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BE0F4" w14:textId="77777777" w:rsidR="00F35F03" w:rsidRDefault="00F35F0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1D6C5" w14:textId="77777777" w:rsidR="00F35F03" w:rsidRDefault="00F35F0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90D25" w14:textId="77777777" w:rsidR="00F35F03" w:rsidRDefault="00F35F0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A2C84" w14:textId="77777777" w:rsidR="00F35F03" w:rsidRDefault="00F35F0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AA941" w14:textId="77777777" w:rsidR="00F35F03" w:rsidRDefault="00F35F03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35F03" w14:paraId="7A50CF96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39988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5D797" w14:textId="77777777" w:rsidR="00F35F03" w:rsidRDefault="00F35F0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C85F7" w14:textId="77777777" w:rsidR="00F35F03" w:rsidRDefault="00F35F0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BFA7E" w14:textId="77777777" w:rsidR="00F35F03" w:rsidRDefault="00F35F03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5A298" w14:textId="77777777" w:rsidR="00F35F03" w:rsidRDefault="00F35F0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B8480" w14:textId="77777777" w:rsidR="00F35F03" w:rsidRDefault="00F35F0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6EFD4" w14:textId="77777777" w:rsidR="00F35F03" w:rsidRDefault="00F35F0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B5CDF" w14:textId="77777777" w:rsidR="00F35F03" w:rsidRDefault="00F35F0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6D471" w14:textId="77777777" w:rsidR="00F35F03" w:rsidRDefault="00F35F03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35F03" w14:paraId="5846DFA1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893D9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CA41A" w14:textId="77777777" w:rsidR="00F35F03" w:rsidRDefault="00F35F0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633+700</w:t>
            </w:r>
          </w:p>
          <w:p w14:paraId="60806318" w14:textId="77777777" w:rsidR="00F35F03" w:rsidRDefault="00F35F0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66DE8" w14:textId="77777777" w:rsidR="00F35F03" w:rsidRDefault="00F35F0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31D1F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42D0FECF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C2F27" w14:textId="77777777" w:rsidR="00F35F03" w:rsidRDefault="00F35F0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9D0D9" w14:textId="77777777" w:rsidR="00F35F03" w:rsidRDefault="00F35F0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DDAF7" w14:textId="77777777" w:rsidR="00F35F03" w:rsidRDefault="00F35F0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6102C" w14:textId="77777777" w:rsidR="00F35F03" w:rsidRDefault="00F35F0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724AD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35F03" w14:paraId="03E4930C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E1B13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17DD7" w14:textId="77777777" w:rsidR="00F35F03" w:rsidRDefault="00F35F0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636+190</w:t>
            </w:r>
          </w:p>
          <w:p w14:paraId="4325AE6C" w14:textId="77777777" w:rsidR="00F35F03" w:rsidRDefault="00F35F0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12EE4" w14:textId="77777777" w:rsidR="00F35F03" w:rsidRDefault="00F35F0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0A983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51C3C168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FA32C" w14:textId="77777777" w:rsidR="00F35F03" w:rsidRDefault="00F35F0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3BA81" w14:textId="77777777" w:rsidR="00F35F03" w:rsidRDefault="00F35F0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6D9CE" w14:textId="77777777" w:rsidR="00F35F03" w:rsidRDefault="00F35F0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E7FBE" w14:textId="77777777" w:rsidR="00F35F03" w:rsidRDefault="00F35F0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74F93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35F03" w14:paraId="20D9DE68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9E243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A194E" w14:textId="77777777" w:rsidR="00F35F03" w:rsidRDefault="00F35F0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638+000</w:t>
            </w:r>
          </w:p>
          <w:p w14:paraId="5FC98DA4" w14:textId="77777777" w:rsidR="00F35F03" w:rsidRDefault="00F35F0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BB148" w14:textId="77777777" w:rsidR="00F35F03" w:rsidRDefault="00F35F0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CF5CB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03CE3009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58118" w14:textId="77777777" w:rsidR="00F35F03" w:rsidRDefault="00F35F0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63590" w14:textId="77777777" w:rsidR="00F35F03" w:rsidRDefault="00F35F0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17F7F" w14:textId="77777777" w:rsidR="00F35F03" w:rsidRDefault="00F35F0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50F18" w14:textId="77777777" w:rsidR="00F35F03" w:rsidRDefault="00F35F0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0CB08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35F03" w14:paraId="2FB887E1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5EFDB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F879D" w14:textId="77777777" w:rsidR="00F35F03" w:rsidRDefault="00F35F0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270D2" w14:textId="77777777" w:rsidR="00F35F03" w:rsidRDefault="00F35F03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EF996" w14:textId="77777777" w:rsidR="00F35F03" w:rsidRDefault="00F35F03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9CC68" w14:textId="77777777" w:rsidR="00F35F03" w:rsidRDefault="00F35F0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36E41" w14:textId="77777777" w:rsidR="00F35F03" w:rsidRDefault="00F35F03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95721" w14:textId="77777777" w:rsidR="00F35F03" w:rsidRDefault="00F35F0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644+700</w:t>
            </w:r>
          </w:p>
          <w:p w14:paraId="0A506A94" w14:textId="77777777" w:rsidR="00F35F03" w:rsidRDefault="00F35F0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55E39" w14:textId="77777777" w:rsidR="00F35F03" w:rsidRDefault="00F35F03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C7BDD" w14:textId="77777777" w:rsidR="00F35F03" w:rsidRDefault="00F35F03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35F03" w14:paraId="3E76A5AD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19E3A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FE897" w14:textId="77777777" w:rsidR="00F35F03" w:rsidRDefault="00F35F0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ADAAB" w14:textId="77777777" w:rsidR="00F35F03" w:rsidRDefault="00F35F03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3CEF5" w14:textId="77777777" w:rsidR="00F35F03" w:rsidRDefault="00F35F03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731A4" w14:textId="77777777" w:rsidR="00F35F03" w:rsidRDefault="00F35F0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859F7" w14:textId="77777777" w:rsidR="00F35F03" w:rsidRDefault="00F35F03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01619" w14:textId="77777777" w:rsidR="00F35F03" w:rsidRDefault="00F35F0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647+700</w:t>
            </w:r>
          </w:p>
          <w:p w14:paraId="08FC8DDC" w14:textId="77777777" w:rsidR="00F35F03" w:rsidRDefault="00F35F0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ADD0E" w14:textId="77777777" w:rsidR="00F35F03" w:rsidRDefault="00F35F03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F3B66" w14:textId="77777777" w:rsidR="00F35F03" w:rsidRDefault="00F35F03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35F03" w14:paraId="156C76D3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EADCB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E3DAD" w14:textId="77777777" w:rsidR="00F35F03" w:rsidRDefault="00F35F0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11C7F" w14:textId="77777777" w:rsidR="00F35F03" w:rsidRDefault="00F35F03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EF759" w14:textId="77777777" w:rsidR="00F35F03" w:rsidRDefault="00F35F03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3E88D" w14:textId="77777777" w:rsidR="00F35F03" w:rsidRDefault="00F35F0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D38A7" w14:textId="77777777" w:rsidR="00F35F03" w:rsidRDefault="00F35F03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30077" w14:textId="77777777" w:rsidR="00F35F03" w:rsidRDefault="00F35F0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649+550</w:t>
            </w:r>
          </w:p>
          <w:p w14:paraId="0EE585A3" w14:textId="77777777" w:rsidR="00F35F03" w:rsidRDefault="00F35F0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47EBB" w14:textId="77777777" w:rsidR="00F35F03" w:rsidRDefault="00F35F03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E8E78" w14:textId="77777777" w:rsidR="00F35F03" w:rsidRDefault="00F35F03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35F03" w14:paraId="0CEEC599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73F56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5B967" w14:textId="77777777" w:rsidR="00F35F03" w:rsidRDefault="00F35F0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  <w:p w14:paraId="2B06ABAA" w14:textId="77777777" w:rsidR="00F35F03" w:rsidRDefault="00F35F0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46D5A" w14:textId="77777777" w:rsidR="00F35F03" w:rsidRDefault="00F35F0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3F24E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387A9" w14:textId="77777777" w:rsidR="00F35F03" w:rsidRDefault="00F35F0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81279" w14:textId="77777777" w:rsidR="00F35F03" w:rsidRDefault="00F35F0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968A5" w14:textId="77777777" w:rsidR="00F35F03" w:rsidRDefault="00F35F0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651+950</w:t>
            </w:r>
          </w:p>
          <w:p w14:paraId="68208716" w14:textId="77777777" w:rsidR="00F35F03" w:rsidRDefault="00F35F0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B4EA7" w14:textId="77777777" w:rsidR="00F35F03" w:rsidRPr="00600D25" w:rsidRDefault="00F35F0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53994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35F03" w14:paraId="1F48DB60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F4876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BB474" w14:textId="77777777" w:rsidR="00F35F03" w:rsidRDefault="00F35F0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69AF5" w14:textId="77777777" w:rsidR="00F35F03" w:rsidRDefault="00F35F0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39A85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252BC147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275EB" w14:textId="77777777" w:rsidR="00F35F03" w:rsidRDefault="00F35F0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289E4" w14:textId="77777777" w:rsidR="00F35F03" w:rsidRDefault="00F35F0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0E1A5" w14:textId="77777777" w:rsidR="00F35F03" w:rsidRDefault="00F35F0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D4D69" w14:textId="77777777" w:rsidR="00F35F03" w:rsidRDefault="00F35F0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F8025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3 A, 4 A, 7 A, 1 B, </w:t>
            </w:r>
          </w:p>
          <w:p w14:paraId="17D404D4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2 B, 3 B,  Cap Y.</w:t>
            </w:r>
          </w:p>
          <w:p w14:paraId="3BC9F662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DFDDE60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F35F03" w14:paraId="28F96070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4A4D3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42046" w14:textId="77777777" w:rsidR="00F35F03" w:rsidRDefault="00F35F0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6ED4E" w14:textId="77777777" w:rsidR="00F35F03" w:rsidRDefault="00F35F0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A94F0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32909F98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74CFA" w14:textId="77777777" w:rsidR="00F35F03" w:rsidRDefault="00F35F0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10CF4" w14:textId="77777777" w:rsidR="00F35F03" w:rsidRDefault="00F35F0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AC97A" w14:textId="77777777" w:rsidR="00F35F03" w:rsidRDefault="00F35F0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02930" w14:textId="77777777" w:rsidR="00F35F03" w:rsidRDefault="00F35F0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8BE14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 A, 1B - 3B, </w:t>
            </w:r>
          </w:p>
          <w:p w14:paraId="66B0BC1C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 Cap Y.</w:t>
            </w:r>
          </w:p>
          <w:p w14:paraId="252D7CE1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D1C7D22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F35F03" w14:paraId="117AE962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56F6D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047B1" w14:textId="77777777" w:rsidR="00F35F03" w:rsidRDefault="00F35F0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B39C1" w14:textId="77777777" w:rsidR="00F35F03" w:rsidRPr="00600D25" w:rsidRDefault="00F35F0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37389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26E4211E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74747" w14:textId="77777777" w:rsidR="00F35F03" w:rsidRDefault="00F35F0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63E4B" w14:textId="77777777" w:rsidR="00F35F03" w:rsidRDefault="00F35F0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0925F" w14:textId="77777777" w:rsidR="00F35F03" w:rsidRDefault="00F35F0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C1929" w14:textId="77777777" w:rsidR="00F35F03" w:rsidRPr="00600D25" w:rsidRDefault="00F35F0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DFAC8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7A, 1B - 3B și </w:t>
            </w:r>
          </w:p>
          <w:p w14:paraId="2E0AB009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Cap Y.</w:t>
            </w:r>
          </w:p>
          <w:p w14:paraId="6B1019E4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3BE2AC0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F35F03" w14:paraId="69883355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82214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02C0F" w14:textId="77777777" w:rsidR="00F35F03" w:rsidRDefault="00F35F0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730A4" w14:textId="77777777" w:rsidR="00F35F03" w:rsidRPr="00600D25" w:rsidRDefault="00F35F0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1BA5A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6E011" w14:textId="77777777" w:rsidR="00F35F03" w:rsidRDefault="00F35F0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ED00E" w14:textId="77777777" w:rsidR="00F35F03" w:rsidRDefault="00F35F0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087CC" w14:textId="77777777" w:rsidR="00F35F03" w:rsidRDefault="00F35F0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6675D" w14:textId="77777777" w:rsidR="00F35F03" w:rsidRPr="00600D25" w:rsidRDefault="00F35F0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834D9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A, Cap Y.</w:t>
            </w:r>
          </w:p>
          <w:p w14:paraId="7BB04F68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5E33C2C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F35F03" w14:paraId="294F98B8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62B6E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CF5DA" w14:textId="77777777" w:rsidR="00F35F03" w:rsidRDefault="00F35F0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06C55" w14:textId="77777777" w:rsidR="00F35F03" w:rsidRPr="00600D25" w:rsidRDefault="00F35F0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8E54C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1E618E72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26C3B" w14:textId="77777777" w:rsidR="00F35F03" w:rsidRDefault="00F35F0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ECB7B" w14:textId="77777777" w:rsidR="00F35F03" w:rsidRDefault="00F35F0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1026D" w14:textId="77777777" w:rsidR="00F35F03" w:rsidRDefault="00F35F0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6FA24" w14:textId="77777777" w:rsidR="00F35F03" w:rsidRPr="00600D25" w:rsidRDefault="00F35F0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742AC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A, Cap Y.</w:t>
            </w:r>
          </w:p>
          <w:p w14:paraId="1E75833F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D38DBA9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F35F03" w14:paraId="2894BE61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298C4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B93D0" w14:textId="77777777" w:rsidR="00F35F03" w:rsidRDefault="00F35F0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248BC" w14:textId="77777777" w:rsidR="00F35F03" w:rsidRPr="00600D25" w:rsidRDefault="00F35F0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D3AA5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381FD0CA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9B12C" w14:textId="77777777" w:rsidR="00F35F03" w:rsidRDefault="00F35F0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EAC05" w14:textId="77777777" w:rsidR="00F35F03" w:rsidRDefault="00F35F0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9F6C8" w14:textId="77777777" w:rsidR="00F35F03" w:rsidRDefault="00F35F0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D54FC" w14:textId="77777777" w:rsidR="00F35F03" w:rsidRPr="00600D25" w:rsidRDefault="00F35F0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22AFA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 și Depoul Oradea.</w:t>
            </w:r>
          </w:p>
          <w:p w14:paraId="1F779429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97BAC7B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F35F03" w14:paraId="54DF8B0E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864F4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5DD0C" w14:textId="77777777" w:rsidR="00F35F03" w:rsidRDefault="00F35F0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E11AB" w14:textId="77777777" w:rsidR="00F35F03" w:rsidRPr="00600D25" w:rsidRDefault="00F35F0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88DC8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4287F" w14:textId="77777777" w:rsidR="00F35F03" w:rsidRDefault="00F35F0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 Cap X</w:t>
            </w:r>
          </w:p>
          <w:p w14:paraId="689246C2" w14:textId="77777777" w:rsidR="00F35F03" w:rsidRDefault="00F35F0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16A46" w14:textId="77777777" w:rsidR="00F35F03" w:rsidRDefault="00F35F0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6EB8E" w14:textId="77777777" w:rsidR="00F35F03" w:rsidRDefault="00F35F0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75E2F" w14:textId="77777777" w:rsidR="00F35F03" w:rsidRPr="00600D25" w:rsidRDefault="00F35F0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5025F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8E8D36C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703B911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7 - 17, Cap X.</w:t>
            </w:r>
          </w:p>
        </w:tc>
      </w:tr>
      <w:tr w:rsidR="00F35F03" w14:paraId="05CA26DB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675AC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D1C4F" w14:textId="77777777" w:rsidR="00F35F03" w:rsidRDefault="00F35F0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3+772</w:t>
            </w:r>
          </w:p>
          <w:p w14:paraId="6573A77D" w14:textId="77777777" w:rsidR="00F35F03" w:rsidRDefault="00F35F0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D475F" w14:textId="77777777" w:rsidR="00F35F03" w:rsidRPr="00600D25" w:rsidRDefault="00F35F0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7BCA3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C8ABC" w14:textId="77777777" w:rsidR="00F35F03" w:rsidRDefault="00F35F0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3401E" w14:textId="77777777" w:rsidR="00F35F03" w:rsidRDefault="00F35F0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F6F15" w14:textId="77777777" w:rsidR="00F35F03" w:rsidRDefault="00F35F0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5243D" w14:textId="77777777" w:rsidR="00F35F03" w:rsidRPr="00600D25" w:rsidRDefault="00F35F0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C1E11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35F03" w14:paraId="3531EE97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14745" w14:textId="77777777" w:rsidR="00F35F03" w:rsidRDefault="00F35F03" w:rsidP="00F35F0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8063E" w14:textId="77777777" w:rsidR="00F35F03" w:rsidRDefault="00F35F0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4+884</w:t>
            </w:r>
          </w:p>
          <w:p w14:paraId="71F4731A" w14:textId="77777777" w:rsidR="00F35F03" w:rsidRDefault="00F35F0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0B2F1" w14:textId="77777777" w:rsidR="00F35F03" w:rsidRPr="00600D25" w:rsidRDefault="00F35F0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DA330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A47E5" w14:textId="77777777" w:rsidR="00F35F03" w:rsidRDefault="00F35F0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505C3" w14:textId="77777777" w:rsidR="00F35F03" w:rsidRDefault="00F35F0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B076B" w14:textId="77777777" w:rsidR="00F35F03" w:rsidRDefault="00F35F0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87E31" w14:textId="77777777" w:rsidR="00F35F03" w:rsidRPr="00600D25" w:rsidRDefault="00F35F0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E146A" w14:textId="77777777" w:rsidR="00F35F03" w:rsidRDefault="00F35F0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579AE6A7" w14:textId="77777777" w:rsidR="00F35F03" w:rsidRPr="00836022" w:rsidRDefault="00F35F03" w:rsidP="0095691E">
      <w:pPr>
        <w:spacing w:before="40" w:line="192" w:lineRule="auto"/>
        <w:ind w:right="57"/>
        <w:rPr>
          <w:sz w:val="20"/>
          <w:lang w:val="en-US"/>
        </w:rPr>
      </w:pPr>
    </w:p>
    <w:p w14:paraId="5F6A08A8" w14:textId="77777777" w:rsidR="00F35F03" w:rsidRDefault="00F35F03" w:rsidP="00956F37">
      <w:pPr>
        <w:pStyle w:val="Heading1"/>
        <w:spacing w:line="360" w:lineRule="auto"/>
      </w:pPr>
      <w:r>
        <w:t>LINIA 301 N</w:t>
      </w:r>
    </w:p>
    <w:p w14:paraId="01DB0FEB" w14:textId="77777777" w:rsidR="00F35F03" w:rsidRDefault="00F35F03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F35F03" w14:paraId="72259F95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E59A7" w14:textId="77777777" w:rsidR="00F35F03" w:rsidRDefault="00F35F03" w:rsidP="00F35F0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226B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55E60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285C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DA31BB4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A9E4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629F5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48FF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4E402" w14:textId="77777777" w:rsidR="00F35F03" w:rsidRPr="0022092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BE75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3AA694A4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807D3" w14:textId="77777777" w:rsidR="00F35F03" w:rsidRDefault="00F35F03" w:rsidP="00F35F0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0EFD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EAC54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5F17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BACA7F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36FE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83F2B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C171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E5EE4" w14:textId="77777777" w:rsidR="00F35F03" w:rsidRPr="0022092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B17A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4C142F2C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13BE9" w14:textId="77777777" w:rsidR="00F35F03" w:rsidRDefault="00F35F03" w:rsidP="00F35F0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4156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74195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BA72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CA85B9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E49D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43185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CA8C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42653" w14:textId="77777777" w:rsidR="00F35F03" w:rsidRPr="0022092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F090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9C956CF" w14:textId="77777777" w:rsidR="00F35F03" w:rsidRPr="00474FB0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F35F03" w14:paraId="312182A7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27B02" w14:textId="77777777" w:rsidR="00F35F03" w:rsidRDefault="00F35F03" w:rsidP="00F35F0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5D54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36DDE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AA129" w14:textId="77777777" w:rsidR="00F35F03" w:rsidRDefault="00F35F03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8C56E9F" w14:textId="77777777" w:rsidR="00F35F03" w:rsidRDefault="00F35F03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1A39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E1C9E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CB2C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3BD9B" w14:textId="77777777" w:rsidR="00F35F03" w:rsidRPr="0022092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DD56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46D595A2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E0227" w14:textId="77777777" w:rsidR="00F35F03" w:rsidRDefault="00F35F03" w:rsidP="00F35F0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588ED" w14:textId="77777777" w:rsidR="00F35F03" w:rsidRDefault="00F35F03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2E88D" w14:textId="77777777" w:rsidR="00F35F03" w:rsidRDefault="00F35F03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05E1C" w14:textId="77777777" w:rsidR="00F35F03" w:rsidRDefault="00F35F03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73FCD" w14:textId="77777777" w:rsidR="00F35F03" w:rsidRPr="00E4222D" w:rsidRDefault="00F35F03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140756F8" w14:textId="77777777" w:rsidR="00F35F03" w:rsidRPr="00E4222D" w:rsidRDefault="00F35F03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78A0241C" w14:textId="77777777" w:rsidR="00F35F03" w:rsidRPr="00E4222D" w:rsidRDefault="00F35F03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32964156" w14:textId="77777777" w:rsidR="00F35F03" w:rsidRDefault="00F35F03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55356" w14:textId="77777777" w:rsidR="00F35F03" w:rsidRDefault="00F35F03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AF4F0" w14:textId="77777777" w:rsidR="00F35F03" w:rsidRDefault="00F35F03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38E34" w14:textId="77777777" w:rsidR="00F35F03" w:rsidRPr="0022092F" w:rsidRDefault="00F35F03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333C4" w14:textId="77777777" w:rsidR="00F35F03" w:rsidRDefault="00F35F03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7DC7170C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A40DF" w14:textId="77777777" w:rsidR="00F35F03" w:rsidRDefault="00F35F03" w:rsidP="00F35F0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7566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A410D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E59FA" w14:textId="77777777" w:rsidR="00F35F03" w:rsidRDefault="00F35F03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EA5E3" w14:textId="77777777" w:rsidR="00F35F03" w:rsidRDefault="00F35F03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EB5AF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CA13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27083" w14:textId="77777777" w:rsidR="00F35F03" w:rsidRPr="0022092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312D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120447DE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C301A" w14:textId="77777777" w:rsidR="00F35F03" w:rsidRDefault="00F35F03" w:rsidP="00F35F0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E425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2+950</w:t>
            </w:r>
          </w:p>
          <w:p w14:paraId="0022F45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4A26B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7C38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2475066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3A0F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4089E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B4EC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AA0D5" w14:textId="77777777" w:rsidR="00F35F03" w:rsidRPr="0022092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8D23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1D44DF65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5CD9D" w14:textId="77777777" w:rsidR="00F35F03" w:rsidRDefault="00F35F03" w:rsidP="00F35F0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DE23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B49B1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6E79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17C0437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9B08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1262BF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2A044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B273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D6DDB" w14:textId="77777777" w:rsidR="00F35F03" w:rsidRPr="0022092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C5FD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763AF2F1" w14:textId="77777777" w:rsidR="00F35F03" w:rsidRDefault="00F35F03">
      <w:pPr>
        <w:spacing w:before="40" w:after="40" w:line="192" w:lineRule="auto"/>
        <w:ind w:right="57"/>
        <w:rPr>
          <w:sz w:val="20"/>
          <w:lang w:val="ro-RO"/>
        </w:rPr>
      </w:pPr>
    </w:p>
    <w:p w14:paraId="2BBDFFBD" w14:textId="77777777" w:rsidR="00F35F03" w:rsidRDefault="00F35F03" w:rsidP="007F72A5">
      <w:pPr>
        <w:pStyle w:val="Heading1"/>
        <w:spacing w:line="360" w:lineRule="auto"/>
      </w:pPr>
      <w:r>
        <w:t>LINIA 301 O</w:t>
      </w:r>
    </w:p>
    <w:p w14:paraId="3308B6EC" w14:textId="77777777" w:rsidR="00F35F03" w:rsidRDefault="00F35F03" w:rsidP="00906CE3">
      <w:pPr>
        <w:pStyle w:val="Heading1"/>
        <w:spacing w:line="360" w:lineRule="auto"/>
        <w:rPr>
          <w:b w:val="0"/>
          <w:bCs w:val="0"/>
          <w:sz w:val="8"/>
        </w:rPr>
      </w:pPr>
      <w:r>
        <w:t>BUCUREŞTI NORD GR. B - BUCUREŞTI TRIAJ POST 9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F35F03" w14:paraId="28B9B382" w14:textId="77777777">
        <w:trPr>
          <w:cantSplit/>
          <w:trHeight w:val="1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E5D97" w14:textId="77777777" w:rsidR="00F35F03" w:rsidRDefault="00F35F03" w:rsidP="00F35F0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94C3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E86AC" w14:textId="77777777" w:rsidR="00F35F03" w:rsidRPr="00F1029A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1251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49299EF4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3D32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94BB3" w14:textId="77777777" w:rsidR="00F35F03" w:rsidRPr="00F1029A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9F08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CAD4E" w14:textId="77777777" w:rsidR="00F35F03" w:rsidRPr="00F1029A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1496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05ADD46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859D1" w14:textId="77777777" w:rsidR="00F35F03" w:rsidRDefault="00F35F03" w:rsidP="00F35F0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A8DB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BFA80" w14:textId="77777777" w:rsidR="00F35F03" w:rsidRPr="00F1029A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5E9D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0119128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7D5A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B3126" w14:textId="77777777" w:rsidR="00F35F03" w:rsidRPr="00F1029A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92B7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53199" w14:textId="77777777" w:rsidR="00F35F03" w:rsidRPr="00F1029A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C8B6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13231F6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B2ECA" w14:textId="77777777" w:rsidR="00F35F03" w:rsidRDefault="00F35F03" w:rsidP="00F35F0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EE96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BFA97" w14:textId="77777777" w:rsidR="00F35F03" w:rsidRPr="00F1029A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9503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0DE7344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C9F7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3A0F849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F1471" w14:textId="77777777" w:rsidR="00F35F03" w:rsidRPr="00F1029A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FD64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BD6C8" w14:textId="77777777" w:rsidR="00F35F03" w:rsidRPr="00F1029A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B83FC" w14:textId="77777777" w:rsidR="00F35F03" w:rsidRDefault="00F35F03" w:rsidP="005A5BB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7068B36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8AFD9" w14:textId="77777777" w:rsidR="00F35F03" w:rsidRDefault="00F35F03" w:rsidP="00F35F0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EF43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BE0C2" w14:textId="77777777" w:rsidR="00F35F03" w:rsidRPr="00F1029A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A5934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7DDCFAE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34A8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A9F4E1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3F73D" w14:textId="77777777" w:rsidR="00F35F03" w:rsidRPr="00F1029A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0B70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B4A08" w14:textId="77777777" w:rsidR="00F35F03" w:rsidRPr="00F1029A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40CB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5237644E" w14:textId="77777777">
        <w:trPr>
          <w:cantSplit/>
          <w:trHeight w:val="1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757F9" w14:textId="77777777" w:rsidR="00F35F03" w:rsidRDefault="00F35F03" w:rsidP="00F35F0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6EF6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B3DAC" w14:textId="77777777" w:rsidR="00F35F03" w:rsidRPr="00F1029A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9E7F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4C54F1E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2135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33C252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A2674" w14:textId="77777777" w:rsidR="00F35F03" w:rsidRPr="00F1029A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20F7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78A6A" w14:textId="77777777" w:rsidR="00F35F03" w:rsidRPr="00F1029A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5E3F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26E8201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FDBA1" w14:textId="77777777" w:rsidR="00F35F03" w:rsidRDefault="00F35F03" w:rsidP="00F35F0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97A6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A26EC" w14:textId="77777777" w:rsidR="00F35F03" w:rsidRPr="00F1029A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4139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147031E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10D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6CDD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483D0E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18EDD" w14:textId="77777777" w:rsidR="00F35F03" w:rsidRPr="00F1029A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26FC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707AD" w14:textId="77777777" w:rsidR="00F35F03" w:rsidRPr="00F1029A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E3E4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40C7D087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47E61" w14:textId="77777777" w:rsidR="00F35F03" w:rsidRDefault="00F35F03" w:rsidP="00F35F0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12F8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8EAD0" w14:textId="77777777" w:rsidR="00F35F03" w:rsidRPr="00F1029A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5242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56B99A6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63DC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25C267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CD87C" w14:textId="77777777" w:rsidR="00F35F03" w:rsidRPr="00F1029A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9CF7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7AC9E" w14:textId="77777777" w:rsidR="00F35F03" w:rsidRPr="00F1029A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5F454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DCB069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Acces la linia 11 D.</w:t>
            </w:r>
          </w:p>
        </w:tc>
      </w:tr>
      <w:tr w:rsidR="00F35F03" w14:paraId="4364CC99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79B71" w14:textId="77777777" w:rsidR="00F35F03" w:rsidRDefault="00F35F03" w:rsidP="00F35F0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3141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5BE19" w14:textId="77777777" w:rsidR="00F35F03" w:rsidRPr="00F1029A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A8A8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1B89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2630DE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97F0F" w14:textId="77777777" w:rsidR="00F35F03" w:rsidRPr="00F1029A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C2D0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74EF1" w14:textId="77777777" w:rsidR="00F35F03" w:rsidRPr="00F1029A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C234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C524FA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CC7ADD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1A, 2A și 1D.</w:t>
            </w:r>
          </w:p>
        </w:tc>
      </w:tr>
      <w:tr w:rsidR="00F35F03" w14:paraId="19DE1976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9EC1E" w14:textId="77777777" w:rsidR="00F35F03" w:rsidRDefault="00F35F03" w:rsidP="00F35F0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3E8E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AD3FD" w14:textId="77777777" w:rsidR="00F35F03" w:rsidRPr="00F1029A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3643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904A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porți-unea cuprin-</w:t>
            </w:r>
          </w:p>
          <w:p w14:paraId="0045212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să între sch. 106 și TDJ </w:t>
            </w:r>
          </w:p>
          <w:p w14:paraId="77150FB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86 /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88458" w14:textId="77777777" w:rsidR="00F35F03" w:rsidRPr="00F1029A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A1A4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F0ECE" w14:textId="77777777" w:rsidR="00F35F03" w:rsidRPr="00F1029A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7B5B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4935F9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de la linia 2D la liniile 11D </w:t>
            </w:r>
          </w:p>
          <w:p w14:paraId="44C6CE1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și 2 Centură st. București Basarab.</w:t>
            </w:r>
          </w:p>
        </w:tc>
      </w:tr>
    </w:tbl>
    <w:p w14:paraId="78837F0F" w14:textId="77777777" w:rsidR="00F35F03" w:rsidRDefault="00F35F03">
      <w:pPr>
        <w:spacing w:before="40" w:after="40" w:line="192" w:lineRule="auto"/>
        <w:ind w:right="57"/>
        <w:rPr>
          <w:sz w:val="20"/>
          <w:lang w:val="ro-RO"/>
        </w:rPr>
      </w:pPr>
    </w:p>
    <w:p w14:paraId="6A19BBD8" w14:textId="77777777" w:rsidR="00F35F03" w:rsidRDefault="00F35F03" w:rsidP="003260D9">
      <w:pPr>
        <w:pStyle w:val="Heading1"/>
        <w:spacing w:line="360" w:lineRule="auto"/>
      </w:pPr>
      <w:r>
        <w:t>LINIA 301 P</w:t>
      </w:r>
    </w:p>
    <w:p w14:paraId="78483A1D" w14:textId="77777777" w:rsidR="00F35F03" w:rsidRDefault="00F35F03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F35F03" w14:paraId="41068D3F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A52EA" w14:textId="77777777" w:rsidR="00F35F03" w:rsidRDefault="00F35F03" w:rsidP="00F35F0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B8F89" w14:textId="77777777" w:rsidR="00F35F03" w:rsidRDefault="00F35F0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E3AE8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6C2B4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B4846D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34D1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19691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A146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D0064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4E1C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792AD266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590B0" w14:textId="77777777" w:rsidR="00F35F03" w:rsidRDefault="00F35F03" w:rsidP="00F35F0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C91DE" w14:textId="77777777" w:rsidR="00F35F03" w:rsidRDefault="00F35F0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4DB00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2515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D263A6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AB70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BE023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23D5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8D76D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D503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12293F8D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68864" w14:textId="77777777" w:rsidR="00F35F03" w:rsidRDefault="00F35F03" w:rsidP="00F35F0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B4F8E" w14:textId="77777777" w:rsidR="00F35F03" w:rsidRDefault="00F35F0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7AB5D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5F224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7236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4DA9E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3907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A7130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5026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3F9D33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şi 12.</w:t>
            </w:r>
          </w:p>
        </w:tc>
      </w:tr>
      <w:tr w:rsidR="00F35F03" w:rsidRPr="00A8307A" w14:paraId="312FCC03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7B1C7" w14:textId="77777777" w:rsidR="00F35F03" w:rsidRPr="00A75A00" w:rsidRDefault="00F35F03" w:rsidP="00F35F03">
            <w:pPr>
              <w:numPr>
                <w:ilvl w:val="0"/>
                <w:numId w:val="16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C09EB" w14:textId="77777777" w:rsidR="00F35F03" w:rsidRPr="00A8307A" w:rsidRDefault="00F35F0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5420E" w14:textId="77777777" w:rsidR="00F35F03" w:rsidRPr="00A8307A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3EA14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Fir III București Nord - </w:t>
            </w:r>
          </w:p>
          <w:p w14:paraId="7C37D6AE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3D41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D1C9A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EFF08" w14:textId="77777777" w:rsidR="00F35F03" w:rsidRPr="00A8307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AD3DC" w14:textId="77777777" w:rsidR="00F35F03" w:rsidRPr="00A8307A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E85CC" w14:textId="77777777" w:rsidR="00F35F03" w:rsidRPr="00A8307A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33F4A495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24DF5" w14:textId="77777777" w:rsidR="00F35F03" w:rsidRDefault="00F35F03" w:rsidP="00F35F0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572B2" w14:textId="77777777" w:rsidR="00F35F03" w:rsidRDefault="00F35F0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DBD1A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C6F4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6DC4EC8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3B23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1G, 6G și linia cuprin-să între sch. </w:t>
            </w:r>
          </w:p>
          <w:p w14:paraId="26C7DB0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AF548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0C58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6242E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6E0A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46ED7E5D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ABA06" w14:textId="77777777" w:rsidR="00F35F03" w:rsidRDefault="00F35F03" w:rsidP="00F35F0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F6679" w14:textId="77777777" w:rsidR="00F35F03" w:rsidRDefault="00F35F0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B182E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B900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5E124E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25D6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7D6394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0DC45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F1DB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46089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813D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4AT - 7AT.</w:t>
            </w:r>
          </w:p>
        </w:tc>
      </w:tr>
      <w:tr w:rsidR="00F35F03" w14:paraId="7FABBB8C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5813D" w14:textId="77777777" w:rsidR="00F35F03" w:rsidRDefault="00F35F03" w:rsidP="00F35F0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BD7A0" w14:textId="77777777" w:rsidR="00F35F03" w:rsidRDefault="00F35F0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C067F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1E2D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A19495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FA7F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47C416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67BAA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301C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7DAAD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CFF3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2B75E5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- 6AT.</w:t>
            </w:r>
          </w:p>
        </w:tc>
      </w:tr>
      <w:tr w:rsidR="00F35F03" w14:paraId="3B4AC147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6D8AD" w14:textId="77777777" w:rsidR="00F35F03" w:rsidRDefault="00F35F03" w:rsidP="00F35F0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35791" w14:textId="77777777" w:rsidR="00F35F03" w:rsidRDefault="00F35F0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30CC0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CE8A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635623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6EB1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5975DA4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29D9F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5A47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362EB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6843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1DC4B8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- 3AT, Cap Y.</w:t>
            </w:r>
          </w:p>
        </w:tc>
      </w:tr>
      <w:tr w:rsidR="00F35F03" w14:paraId="03341A65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599F5" w14:textId="77777777" w:rsidR="00F35F03" w:rsidRDefault="00F35F03" w:rsidP="00F35F0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02BB0" w14:textId="77777777" w:rsidR="00F35F03" w:rsidRDefault="00F35F0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8D70E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EFEF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39728A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EBAD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F5200A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0C663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7A02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6D580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95C3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F53F6E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X.</w:t>
            </w:r>
          </w:p>
        </w:tc>
      </w:tr>
      <w:tr w:rsidR="00F35F03" w14:paraId="10F3D5F9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54EC4" w14:textId="77777777" w:rsidR="00F35F03" w:rsidRDefault="00F35F03" w:rsidP="00F35F0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B5FE9" w14:textId="77777777" w:rsidR="00F35F03" w:rsidRDefault="00F35F03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B7302" w14:textId="77777777" w:rsidR="00F35F03" w:rsidRPr="001B37B8" w:rsidRDefault="00F35F03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80D30" w14:textId="77777777" w:rsidR="00F35F03" w:rsidRDefault="00F35F03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B8EAEC6" w14:textId="77777777" w:rsidR="00F35F03" w:rsidRDefault="00F35F03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3AE94" w14:textId="77777777" w:rsidR="00F35F03" w:rsidRDefault="00F35F03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2DD5D00" w14:textId="77777777" w:rsidR="00F35F03" w:rsidRDefault="00F35F03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59EF1" w14:textId="77777777" w:rsidR="00F35F03" w:rsidRDefault="00F35F03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F6A81" w14:textId="77777777" w:rsidR="00F35F03" w:rsidRDefault="00F35F03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5A084" w14:textId="77777777" w:rsidR="00F35F03" w:rsidRPr="001B37B8" w:rsidRDefault="00F35F03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BD700" w14:textId="77777777" w:rsidR="00F35F03" w:rsidRDefault="00F35F03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2B4BFE53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4630E" w14:textId="77777777" w:rsidR="00F35F03" w:rsidRDefault="00F35F03" w:rsidP="00F35F0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919BB" w14:textId="77777777" w:rsidR="00F35F03" w:rsidRDefault="00F35F0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CE855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9F71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1D8407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EB1D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1A68271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095D8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1445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669A3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F4B0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28D7FC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96C502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 Cap Y, 1F-6F Cap X și intrare Depou.</w:t>
            </w:r>
          </w:p>
        </w:tc>
      </w:tr>
      <w:tr w:rsidR="00F35F03" w14:paraId="6370D52A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8904B" w14:textId="77777777" w:rsidR="00F35F03" w:rsidRDefault="00F35F03" w:rsidP="00F35F0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4546D" w14:textId="77777777" w:rsidR="00F35F03" w:rsidRDefault="00F35F0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7C8DE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1BC5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DE46C8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4D6C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35078A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10 D/ </w:t>
            </w:r>
          </w:p>
          <w:p w14:paraId="613212E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D3A5B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4A59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1D80A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9E26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64F836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- 6D, Cap Y.</w:t>
            </w:r>
          </w:p>
        </w:tc>
      </w:tr>
      <w:tr w:rsidR="00F35F03" w14:paraId="6F67E3E3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EA8DC" w14:textId="77777777" w:rsidR="00F35F03" w:rsidRDefault="00F35F03" w:rsidP="00F35F0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102C0" w14:textId="77777777" w:rsidR="00F35F03" w:rsidRDefault="00F35F0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338EB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B7FE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877074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E1AE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A3A3AE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176FE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EE36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62335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184B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75D3FD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Y.</w:t>
            </w:r>
          </w:p>
        </w:tc>
      </w:tr>
      <w:tr w:rsidR="00F35F03" w14:paraId="442169FA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E7D2A" w14:textId="77777777" w:rsidR="00F35F03" w:rsidRDefault="00F35F03" w:rsidP="00F35F0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49E47" w14:textId="77777777" w:rsidR="00F35F03" w:rsidRDefault="00F35F03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90AE5" w14:textId="77777777" w:rsidR="00F35F03" w:rsidRPr="001B37B8" w:rsidRDefault="00F35F03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3CBD5" w14:textId="77777777" w:rsidR="00F35F03" w:rsidRDefault="00F35F03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D7F7FA5" w14:textId="77777777" w:rsidR="00F35F03" w:rsidRDefault="00F35F03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0D1E7" w14:textId="77777777" w:rsidR="00F35F03" w:rsidRDefault="00F35F03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A917983" w14:textId="77777777" w:rsidR="00F35F03" w:rsidRDefault="00F35F03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F7454" w14:textId="77777777" w:rsidR="00F35F03" w:rsidRDefault="00F35F03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E76E9" w14:textId="77777777" w:rsidR="00F35F03" w:rsidRDefault="00F35F03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48B8E" w14:textId="77777777" w:rsidR="00F35F03" w:rsidRPr="001B37B8" w:rsidRDefault="00F35F03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AA84A" w14:textId="77777777" w:rsidR="00F35F03" w:rsidRDefault="00F35F03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07719B2" w14:textId="77777777" w:rsidR="00F35F03" w:rsidRDefault="00F35F03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8D, 9D, 10D.</w:t>
            </w:r>
          </w:p>
        </w:tc>
      </w:tr>
      <w:tr w:rsidR="00F35F03" w14:paraId="69B2855E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B6B05" w14:textId="77777777" w:rsidR="00F35F03" w:rsidRDefault="00F35F03" w:rsidP="00F35F0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5786E" w14:textId="77777777" w:rsidR="00F35F03" w:rsidRDefault="00F35F0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9F718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9132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151C62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B4BC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6D074FC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BBB57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EC7C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40374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535E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851EB0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la liniile 1D - 4D, Cap Y.</w:t>
            </w:r>
          </w:p>
        </w:tc>
      </w:tr>
      <w:tr w:rsidR="00F35F03" w14:paraId="14D88BC7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363D5" w14:textId="77777777" w:rsidR="00F35F03" w:rsidRDefault="00F35F03" w:rsidP="00F35F0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99F71" w14:textId="77777777" w:rsidR="00F35F03" w:rsidRDefault="00F35F0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6B3AD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7E25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3D406F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D05C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2A1E4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98D6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39A7D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A8BF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7C07E08F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70D3C" w14:textId="77777777" w:rsidR="00F35F03" w:rsidRDefault="00F35F03" w:rsidP="00F35F0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39CA0" w14:textId="77777777" w:rsidR="00F35F03" w:rsidRDefault="00F35F0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C7A33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8A25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689873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593C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7D460F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7B0E0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96B7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CE297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D886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C86D78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 1D - 5D și 1F - 5F.</w:t>
            </w:r>
          </w:p>
        </w:tc>
      </w:tr>
      <w:tr w:rsidR="00F35F03" w14:paraId="066F25CD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ED1D2" w14:textId="77777777" w:rsidR="00F35F03" w:rsidRDefault="00F35F03" w:rsidP="00F35F0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45980" w14:textId="77777777" w:rsidR="00F35F03" w:rsidRDefault="00F35F0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A7923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6144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2B5869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A418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3B0A19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538D6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24F0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F4904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0E72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57FE48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1F - 2F Cap Y.</w:t>
            </w:r>
          </w:p>
        </w:tc>
      </w:tr>
      <w:tr w:rsidR="00F35F03" w14:paraId="013922E7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9EEA1" w14:textId="77777777" w:rsidR="00F35F03" w:rsidRDefault="00F35F03" w:rsidP="00F35F0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4896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90D04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513F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9FAD4F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8444B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</w:t>
            </w:r>
          </w:p>
          <w:p w14:paraId="2BF0DF2B" w14:textId="77777777" w:rsidR="00F35F03" w:rsidRDefault="00F35F03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52AE3A01" w14:textId="77777777" w:rsidR="00F35F03" w:rsidRDefault="00F35F0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419D9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0595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16C8D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E36C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19388EF2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CB5E3" w14:textId="77777777" w:rsidR="00F35F03" w:rsidRDefault="00F35F03" w:rsidP="00F35F0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A814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DA45E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7951C" w14:textId="77777777" w:rsidR="00F35F03" w:rsidRDefault="00F35F03">
            <w:pPr>
              <w:pStyle w:val="Heading3"/>
              <w:spacing w:line="360" w:lineRule="auto"/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St. Bucureşti Griviţa</w:t>
            </w:r>
          </w:p>
          <w:p w14:paraId="24E024F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E, </w:t>
            </w:r>
          </w:p>
          <w:p w14:paraId="45F80B9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1D8E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E4BEEF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B3EAB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FDDC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C8D03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A84E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0D6D2136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0A046" w14:textId="77777777" w:rsidR="00F35F03" w:rsidRDefault="00F35F03" w:rsidP="00F35F0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1666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2A0D7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111A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14EFA5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6270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1733E1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19B0C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5F90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F1C12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49D8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08914A88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FD92E" w14:textId="77777777" w:rsidR="00F35F03" w:rsidRDefault="00F35F03" w:rsidP="00F35F0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B74E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0AEC9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E524E" w14:textId="77777777" w:rsidR="00F35F03" w:rsidRDefault="00F35F03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088226D" w14:textId="77777777" w:rsidR="00F35F03" w:rsidRDefault="00F35F03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D69E4" w14:textId="77777777" w:rsidR="00F35F03" w:rsidRDefault="00F35F03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EF435CE" w14:textId="77777777" w:rsidR="00F35F03" w:rsidRDefault="00F35F03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101EB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3654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1CEAE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2BA4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6920217D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4E5E0" w14:textId="77777777" w:rsidR="00F35F03" w:rsidRDefault="00F35F03" w:rsidP="00F35F0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38B2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D5923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17FF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F37D284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4085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910CB2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E26AE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EABC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04DC7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4A16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6D9C28FA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1A00A" w14:textId="77777777" w:rsidR="00F35F03" w:rsidRDefault="00F35F03" w:rsidP="00F35F0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55B2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5BD02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0BC2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EBF40D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7710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6286CE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73681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2E97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3B567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3003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37950A2C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CE759" w14:textId="77777777" w:rsidR="00F35F03" w:rsidRDefault="00F35F03" w:rsidP="00F35F0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403C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26101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0508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1DE643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6B67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B83E1E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F3F5B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E3C1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3CA0B" w14:textId="77777777" w:rsidR="00F35F03" w:rsidRPr="001B37B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AEEB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6BB40117" w14:textId="77777777" w:rsidR="00F35F03" w:rsidRDefault="00F35F03">
      <w:pPr>
        <w:spacing w:before="40" w:after="40" w:line="192" w:lineRule="auto"/>
        <w:ind w:right="57"/>
        <w:rPr>
          <w:sz w:val="20"/>
          <w:lang w:val="ro-RO"/>
        </w:rPr>
      </w:pPr>
    </w:p>
    <w:p w14:paraId="57539C8A" w14:textId="77777777" w:rsidR="00F35F03" w:rsidRDefault="00F35F03" w:rsidP="00DE67EC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304</w:t>
      </w:r>
    </w:p>
    <w:p w14:paraId="3DA92F40" w14:textId="77777777" w:rsidR="00F35F03" w:rsidRDefault="00F35F03" w:rsidP="00D03CA4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COMPLEX PLOIEŞTI TRIAJ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F35F03" w14:paraId="24A95A62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69147" w14:textId="77777777" w:rsidR="00F35F03" w:rsidRDefault="00F35F03" w:rsidP="00F35F03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0214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90AB0" w14:textId="77777777" w:rsidR="00F35F03" w:rsidRPr="00594E5B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BEBB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703F776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4DD521D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10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FB9D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sch. </w:t>
            </w:r>
          </w:p>
          <w:p w14:paraId="3308BE8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83 A </w:t>
            </w:r>
          </w:p>
          <w:p w14:paraId="71810F1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7F2CAFF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82D16" w14:textId="77777777" w:rsidR="00F35F03" w:rsidRPr="00594E5B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94E5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69D6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14E5D" w14:textId="77777777" w:rsidR="00F35F03" w:rsidRPr="00594E5B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8065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3D0D76EC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D1C59" w14:textId="77777777" w:rsidR="00F35F03" w:rsidRDefault="00F35F03" w:rsidP="00F35F03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5456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3FCF9" w14:textId="77777777" w:rsidR="00F35F03" w:rsidRPr="00594E5B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CA8C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10E4EA9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3907566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9865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31C1B" w14:textId="77777777" w:rsidR="00F35F03" w:rsidRPr="00594E5B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A1E9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5289B" w14:textId="77777777" w:rsidR="00F35F03" w:rsidRPr="00594E5B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3854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658CC040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80C22" w14:textId="77777777" w:rsidR="00F35F03" w:rsidRDefault="00F35F03" w:rsidP="00F35F03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64A5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FE611" w14:textId="77777777" w:rsidR="00F35F03" w:rsidRPr="00594E5B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A05E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15E2103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1C94F3E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  - 5 </w:t>
            </w:r>
          </w:p>
          <w:p w14:paraId="195D0024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7 şi 8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B332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64359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2818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0DE5C" w14:textId="77777777" w:rsidR="00F35F03" w:rsidRPr="00594E5B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F24A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3BDEB28E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844F1" w14:textId="77777777" w:rsidR="00F35F03" w:rsidRDefault="00F35F03" w:rsidP="00F35F03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9CEC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DAFF5" w14:textId="77777777" w:rsidR="00F35F03" w:rsidRPr="00594E5B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42EC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5853944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Cap X + </w:t>
            </w:r>
          </w:p>
          <w:p w14:paraId="196B8D8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06C6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zona apa-ratelor de cale Cap X </w:t>
            </w:r>
          </w:p>
          <w:p w14:paraId="4CEC4DE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5EC51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79EE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764E6" w14:textId="77777777" w:rsidR="00F35F03" w:rsidRPr="00594E5B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69DB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5505D85E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4C953" w14:textId="77777777" w:rsidR="00F35F03" w:rsidRDefault="00F35F03" w:rsidP="00F35F03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C69E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72985" w14:textId="77777777" w:rsidR="00F35F03" w:rsidRPr="00594E5B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0970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590FAF5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7038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liniile 1, 3, 4, 5, 6 și sch. 101, 15, 21, 25, 37/41, 23, 29, 31, 43, 63, 67, 73, 53, 75, 85, 87, 51, 65, 83, 69, 89 </w:t>
            </w:r>
          </w:p>
          <w:p w14:paraId="72DF719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49681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E89A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30397" w14:textId="77777777" w:rsidR="00F35F03" w:rsidRPr="00594E5B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D80D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38B50B1E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A7F24" w14:textId="77777777" w:rsidR="00F35F03" w:rsidRDefault="00F35F03" w:rsidP="00F35F03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C5E9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6CBBB" w14:textId="77777777" w:rsidR="00F35F03" w:rsidRPr="00594E5B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2BA3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1F2DF44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D, Cap X + </w:t>
            </w:r>
          </w:p>
          <w:p w14:paraId="4100C85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1AFA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zona apa-ratelor de cale Cap X </w:t>
            </w:r>
          </w:p>
          <w:p w14:paraId="7F8D816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A0210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E221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F8794" w14:textId="77777777" w:rsidR="00F35F03" w:rsidRPr="00594E5B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118E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4785664" w14:textId="77777777" w:rsidR="00F35F03" w:rsidRDefault="00F35F03">
      <w:pPr>
        <w:spacing w:before="40" w:after="40" w:line="192" w:lineRule="auto"/>
        <w:ind w:right="57"/>
        <w:rPr>
          <w:sz w:val="20"/>
          <w:lang w:val="en-US"/>
        </w:rPr>
      </w:pPr>
    </w:p>
    <w:p w14:paraId="77041109" w14:textId="77777777" w:rsidR="00F35F03" w:rsidRDefault="00F35F03" w:rsidP="00343A98">
      <w:pPr>
        <w:pStyle w:val="Heading1"/>
        <w:spacing w:line="360" w:lineRule="auto"/>
      </w:pPr>
      <w:r>
        <w:t>LINIA 314 A</w:t>
      </w:r>
    </w:p>
    <w:p w14:paraId="720E7E87" w14:textId="77777777" w:rsidR="00F35F03" w:rsidRDefault="00F35F03" w:rsidP="007802E0">
      <w:pPr>
        <w:pStyle w:val="Heading1"/>
        <w:spacing w:line="360" w:lineRule="auto"/>
        <w:rPr>
          <w:b w:val="0"/>
          <w:bCs w:val="0"/>
          <w:sz w:val="8"/>
        </w:rPr>
      </w:pPr>
      <w:r>
        <w:t>DÂRSTE - BRAŞOV TRIAJ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F35F03" w14:paraId="7ABB324E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8EF6A" w14:textId="77777777" w:rsidR="00F35F03" w:rsidRDefault="00F35F03" w:rsidP="00F35F03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57E6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F783A" w14:textId="77777777" w:rsidR="00F35F03" w:rsidRPr="0001408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4537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</w:t>
            </w:r>
          </w:p>
          <w:p w14:paraId="4E62C29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FE3D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45F6F" w14:textId="77777777" w:rsidR="00F35F03" w:rsidRPr="0001408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E053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230B957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167FF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F67D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72FAAD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35F03" w14:paraId="69943E3A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5DFEE" w14:textId="77777777" w:rsidR="00F35F03" w:rsidRDefault="00F35F03" w:rsidP="00F35F03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CA89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1E0BAD4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428BB" w14:textId="77777777" w:rsidR="00F35F03" w:rsidRPr="0001408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B6BE4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</w:t>
            </w:r>
          </w:p>
          <w:p w14:paraId="0087017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0F55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02D9E" w14:textId="77777777" w:rsidR="00F35F03" w:rsidRPr="0001408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3021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49B73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C7C3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EF64A7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35F03" w14:paraId="53502CFF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42656" w14:textId="77777777" w:rsidR="00F35F03" w:rsidRDefault="00F35F03" w:rsidP="00F35F03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FA75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3258B" w14:textId="77777777" w:rsidR="00F35F03" w:rsidRPr="0001408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43224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Dârste -</w:t>
            </w:r>
          </w:p>
          <w:p w14:paraId="38E47774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Braşov Triaj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777F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1AB2D" w14:textId="77777777" w:rsidR="00F35F03" w:rsidRPr="0001408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0A78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168+500</w:t>
            </w:r>
          </w:p>
          <w:p w14:paraId="19C7B92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169+209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65E6A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0D52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B6E58C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35F03" w14:paraId="51D169BD" w14:textId="77777777">
        <w:trPr>
          <w:cantSplit/>
          <w:trHeight w:val="5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B0BBA" w14:textId="77777777" w:rsidR="00F35F03" w:rsidRDefault="00F35F03" w:rsidP="00F35F03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DB74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D47C2" w14:textId="77777777" w:rsidR="00F35F03" w:rsidRPr="0001408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6A80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44290A7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liniile 1 - 5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3E6C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92ED1" w14:textId="77777777" w:rsidR="00F35F03" w:rsidRPr="0001408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5EF8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3D615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89FA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35F03" w14:paraId="14CC3366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2479B" w14:textId="77777777" w:rsidR="00F35F03" w:rsidRDefault="00F35F03" w:rsidP="00F35F03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1FE3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370CF" w14:textId="77777777" w:rsidR="00F35F03" w:rsidRPr="0001408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B785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8E44B7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liniile 6, 9 și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0E8D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1E95B" w14:textId="77777777" w:rsidR="00F35F03" w:rsidRPr="0001408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2330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D889D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EB17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35F03" w14:paraId="78364A20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C96DC" w14:textId="77777777" w:rsidR="00F35F03" w:rsidRDefault="00F35F03" w:rsidP="00F35F03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468B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1F271" w14:textId="77777777" w:rsidR="00F35F03" w:rsidRPr="0001408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EE19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860761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EC78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sch. </w:t>
            </w:r>
          </w:p>
          <w:p w14:paraId="4158DC2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și 73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2D622" w14:textId="77777777" w:rsidR="00F35F03" w:rsidRPr="0001408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D838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BE68C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88984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1 - 4 Grupa A </w:t>
            </w:r>
          </w:p>
          <w:p w14:paraId="5EE03BB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Cap X.</w:t>
            </w:r>
          </w:p>
          <w:p w14:paraId="5B5F75C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35F03" w14:paraId="72309F52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6B0F9" w14:textId="77777777" w:rsidR="00F35F03" w:rsidRDefault="00F35F03" w:rsidP="00F35F03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02A5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4CB9B" w14:textId="77777777" w:rsidR="00F35F03" w:rsidRPr="0001408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3D32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35A82A7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0F7263B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80B5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7FAB8" w14:textId="77777777" w:rsidR="00F35F03" w:rsidRPr="0001408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A572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F86F6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9398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35F03" w14:paraId="3440C4E2" w14:textId="77777777">
        <w:trPr>
          <w:cantSplit/>
          <w:trHeight w:val="52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CFE4E" w14:textId="77777777" w:rsidR="00F35F03" w:rsidRDefault="00F35F03" w:rsidP="00F35F03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4D75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7139B" w14:textId="77777777" w:rsidR="00F35F03" w:rsidRPr="0001408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7EEB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96D87F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2A0521D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0D1A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8FB78" w14:textId="77777777" w:rsidR="00F35F03" w:rsidRPr="0001408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1408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3FCB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2D551" w14:textId="77777777" w:rsidR="00F35F03" w:rsidRPr="0001408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E604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4BA74621" w14:textId="77777777">
        <w:trPr>
          <w:cantSplit/>
          <w:trHeight w:val="14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DEF50" w14:textId="77777777" w:rsidR="00F35F03" w:rsidRDefault="00F35F03" w:rsidP="00F35F03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2A86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3572E" w14:textId="77777777" w:rsidR="00F35F03" w:rsidRPr="0001408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4389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7E4B80C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liniile 1 – 26</w:t>
            </w:r>
          </w:p>
          <w:p w14:paraId="3198F5B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(cu excepţia liniilor </w:t>
            </w:r>
          </w:p>
          <w:p w14:paraId="54164A3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3,  4,  20  şi  21 închise)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9DB5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FD399" w14:textId="77777777" w:rsidR="00F35F03" w:rsidRPr="0001408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1408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5635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08A0B" w14:textId="77777777" w:rsidR="00F35F03" w:rsidRPr="0001408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CC3D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1D2265C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140CD87D" w14:textId="77777777">
        <w:trPr>
          <w:cantSplit/>
          <w:trHeight w:val="10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A3AB9" w14:textId="77777777" w:rsidR="00F35F03" w:rsidRDefault="00F35F03" w:rsidP="00F35F03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BCA2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66F29" w14:textId="77777777" w:rsidR="00F35F03" w:rsidRPr="0001408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37EE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48B8BD2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723CB14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1D6A7253" w14:textId="77777777" w:rsidR="00F35F03" w:rsidRPr="009A1321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sch. nr.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0992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0D73E" w14:textId="77777777" w:rsidR="00F35F03" w:rsidRPr="0001408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E507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1070B" w14:textId="77777777" w:rsidR="00F35F03" w:rsidRPr="0001408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824E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071E7270" w14:textId="77777777">
        <w:trPr>
          <w:cantSplit/>
          <w:trHeight w:val="10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9DEB8" w14:textId="77777777" w:rsidR="00F35F03" w:rsidRDefault="00F35F03" w:rsidP="00F35F03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2123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25607" w14:textId="77777777" w:rsidR="00F35F03" w:rsidRPr="0001408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AEFF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7C837E2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5B8C608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3360B526" w14:textId="77777777" w:rsidR="00F35F03" w:rsidRPr="009A1321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sch. nr.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247E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E0FC2" w14:textId="77777777" w:rsidR="00F35F03" w:rsidRPr="0001408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F7C5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0E632" w14:textId="77777777" w:rsidR="00F35F03" w:rsidRPr="0001408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C03E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7239BEEB" w14:textId="77777777">
        <w:trPr>
          <w:cantSplit/>
          <w:trHeight w:val="14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8EB09" w14:textId="77777777" w:rsidR="00F35F03" w:rsidRDefault="00F35F03" w:rsidP="00F35F03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D828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528BE" w14:textId="77777777" w:rsidR="00F35F03" w:rsidRPr="0001408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8E7C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485F8BB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147FB29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D şi E), legătura între  </w:t>
            </w:r>
          </w:p>
          <w:p w14:paraId="01F30CC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sch. nr. 51 şi </w:t>
            </w:r>
          </w:p>
          <w:p w14:paraId="643E9B9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T.D.J. 5C / 7C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3D38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62966" w14:textId="77777777" w:rsidR="00F35F03" w:rsidRPr="0001408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EFB9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74312" w14:textId="77777777" w:rsidR="00F35F03" w:rsidRPr="0001408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4FAC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5094A98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74F7660D" w14:textId="77777777">
        <w:trPr>
          <w:cantSplit/>
          <w:trHeight w:val="193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E33C2" w14:textId="77777777" w:rsidR="00F35F03" w:rsidRDefault="00F35F03" w:rsidP="00F35F03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4730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D3C9E" w14:textId="77777777" w:rsidR="00F35F03" w:rsidRPr="0001408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B3CE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39C836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(între grupele E - B)</w:t>
            </w:r>
          </w:p>
          <w:p w14:paraId="4668AD5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circulaţia locomotivelor (18B)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F275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sch. 66 </w:t>
            </w:r>
          </w:p>
          <w:p w14:paraId="7E261A8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16D4EE5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pod metalic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90B2E" w14:textId="77777777" w:rsidR="00F35F03" w:rsidRPr="0001408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1408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E895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71609" w14:textId="77777777" w:rsidR="00F35F03" w:rsidRPr="0001408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542C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35E0325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52130100" w14:textId="77777777" w:rsidR="00F35F03" w:rsidRPr="00074F42" w:rsidRDefault="00F35F03">
      <w:pPr>
        <w:spacing w:before="40" w:after="40" w:line="192" w:lineRule="auto"/>
        <w:ind w:right="57"/>
      </w:pPr>
    </w:p>
    <w:p w14:paraId="19B5886B" w14:textId="77777777" w:rsidR="00F35F03" w:rsidRDefault="00F35F03" w:rsidP="00056376">
      <w:pPr>
        <w:pStyle w:val="Heading1"/>
        <w:spacing w:line="360" w:lineRule="auto"/>
      </w:pPr>
      <w:r>
        <w:t>LINIA 314 B</w:t>
      </w:r>
    </w:p>
    <w:p w14:paraId="643F3A86" w14:textId="77777777" w:rsidR="00F35F03" w:rsidRDefault="00F35F03" w:rsidP="007B63D2">
      <w:pPr>
        <w:pStyle w:val="Heading1"/>
        <w:spacing w:line="360" w:lineRule="auto"/>
        <w:rPr>
          <w:b w:val="0"/>
          <w:bCs w:val="0"/>
          <w:sz w:val="8"/>
        </w:rPr>
      </w:pPr>
      <w:r>
        <w:t>BRAŞOV TRIAJ - BRAŞOV GR. TRANZIT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F35F03" w14:paraId="65598D9F" w14:textId="77777777">
        <w:trPr>
          <w:cantSplit/>
          <w:trHeight w:val="1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515B9" w14:textId="77777777" w:rsidR="00F35F03" w:rsidRDefault="00F35F03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F3B6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6355C" w14:textId="77777777" w:rsidR="00F35F03" w:rsidRPr="00080A50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9CF9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0E3D53B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112A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6F590F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 / 85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66C8E" w14:textId="77777777" w:rsidR="00F35F03" w:rsidRPr="00080A50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F58D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09828" w14:textId="77777777" w:rsidR="00F35F03" w:rsidRPr="00080A50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A252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40F1A5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2731E2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8B, Cap X.</w:t>
            </w:r>
          </w:p>
        </w:tc>
      </w:tr>
      <w:tr w:rsidR="00F35F03" w14:paraId="15194A05" w14:textId="77777777">
        <w:trPr>
          <w:cantSplit/>
          <w:trHeight w:val="1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AEE78" w14:textId="77777777" w:rsidR="00F35F03" w:rsidRDefault="00F35F03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B460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ABC4F" w14:textId="77777777" w:rsidR="00F35F03" w:rsidRPr="00080A50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6F1E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20CADE2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9FAC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6D57D8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C8AF6" w14:textId="77777777" w:rsidR="00F35F03" w:rsidRPr="00080A50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BFC1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41BBD" w14:textId="77777777" w:rsidR="00F35F03" w:rsidRPr="00080A50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8D96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26E6D437" w14:textId="77777777">
        <w:trPr>
          <w:cantSplit/>
          <w:trHeight w:val="1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95020" w14:textId="77777777" w:rsidR="00F35F03" w:rsidRDefault="00F35F03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398D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B594D" w14:textId="77777777" w:rsidR="00F35F03" w:rsidRPr="00080A50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DE01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53FA118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FD6C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25EEBC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7E89061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69BA97E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2A87A" w14:textId="77777777" w:rsidR="00F35F03" w:rsidRPr="00080A50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61A3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7F41C" w14:textId="77777777" w:rsidR="00F35F03" w:rsidRPr="00080A50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CD15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DE8724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9755FB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8B, Cap Y.</w:t>
            </w:r>
          </w:p>
        </w:tc>
      </w:tr>
      <w:tr w:rsidR="00F35F03" w14:paraId="0CF0C06E" w14:textId="77777777">
        <w:trPr>
          <w:cantSplit/>
          <w:trHeight w:val="8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813E2" w14:textId="77777777" w:rsidR="00F35F03" w:rsidRDefault="00F35F03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F66A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29659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EAF9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F533D3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liniile 1 - 5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FA55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6F651" w14:textId="77777777" w:rsidR="00F35F03" w:rsidRPr="00080A50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430A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A7AF6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C0D8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6476FFF5" w14:textId="77777777">
        <w:trPr>
          <w:cantSplit/>
          <w:trHeight w:val="8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2E626" w14:textId="77777777" w:rsidR="00F35F03" w:rsidRDefault="00F35F03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3FD6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CF15E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48FB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393A6754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liniile 6, 9 și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AC10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D1120" w14:textId="77777777" w:rsidR="00F35F03" w:rsidRPr="00080A50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6C6B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1A535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BB68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34E9E078" w14:textId="77777777">
        <w:trPr>
          <w:cantSplit/>
          <w:trHeight w:val="8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657CF" w14:textId="77777777" w:rsidR="00F35F03" w:rsidRDefault="00F35F03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3791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844FC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B602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31145B2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A071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sch. </w:t>
            </w:r>
          </w:p>
          <w:p w14:paraId="36EDE27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și 73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6514A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95E1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BB33C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7C9A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1-4  Grupa A, Cap X.</w:t>
            </w:r>
          </w:p>
          <w:p w14:paraId="7280091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482DB3DF" w14:textId="77777777">
        <w:trPr>
          <w:cantSplit/>
          <w:trHeight w:val="8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53416" w14:textId="77777777" w:rsidR="00F35F03" w:rsidRDefault="00F35F03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BF75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C01FE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55B1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7F7572D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57C2FC3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D şi E), legătura între  sch. nr. 51 şi </w:t>
            </w:r>
          </w:p>
          <w:p w14:paraId="6E51C13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T.D.J. 5C / 7C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F080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4618B" w14:textId="77777777" w:rsidR="00F35F03" w:rsidRPr="00080A50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ED94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25316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A21D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3340634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470B5C55" w14:textId="77777777">
        <w:trPr>
          <w:cantSplit/>
          <w:trHeight w:val="17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A4F60" w14:textId="77777777" w:rsidR="00F35F03" w:rsidRDefault="00F35F03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3D5C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D7DE6" w14:textId="77777777" w:rsidR="00F35F03" w:rsidRPr="00080A50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3C06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A587C0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A8E6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756D7C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25, 4</w:t>
            </w:r>
            <w:r>
              <w:rPr>
                <w:b/>
                <w:bCs/>
                <w:sz w:val="20"/>
                <w:lang w:val="en-US"/>
              </w:rPr>
              <w:t xml:space="preserve">1 </w:t>
            </w:r>
          </w:p>
          <w:p w14:paraId="29A16BA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şi </w:t>
            </w:r>
          </w:p>
          <w:p w14:paraId="30AC9906" w14:textId="77777777" w:rsidR="00F35F03" w:rsidRPr="005148A2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T.D.J. 37 / 39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75877" w14:textId="77777777" w:rsidR="00F35F03" w:rsidRPr="00080A50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80A50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9AC8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D05C5" w14:textId="77777777" w:rsidR="00F35F03" w:rsidRPr="00080A50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3360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38FC6DC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5403A74C" w14:textId="77777777">
        <w:trPr>
          <w:cantSplit/>
          <w:trHeight w:val="74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203D8" w14:textId="77777777" w:rsidR="00F35F03" w:rsidRDefault="00F35F03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A3C9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2BBB5" w14:textId="77777777" w:rsidR="00F35F03" w:rsidRPr="00080A50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7BC3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075D2D7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 liniile 01 și </w:t>
            </w:r>
          </w:p>
          <w:p w14:paraId="1CA5851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FCE4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EC9242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BD185" w14:textId="77777777" w:rsidR="00F35F03" w:rsidRPr="00080A50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1926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9CD37" w14:textId="77777777" w:rsidR="00F35F03" w:rsidRPr="00080A50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2640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6CFB7524" w14:textId="77777777">
        <w:trPr>
          <w:cantSplit/>
          <w:trHeight w:val="71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5F124" w14:textId="77777777" w:rsidR="00F35F03" w:rsidRDefault="00F35F03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0C67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9F17C" w14:textId="77777777" w:rsidR="00F35F03" w:rsidRPr="00080A50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1F55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89EF064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7478EC9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7, 8, 9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A3D6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216FF" w14:textId="77777777" w:rsidR="00F35F03" w:rsidRPr="00080A50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80A50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8FD2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52DDD" w14:textId="77777777" w:rsidR="00F35F03" w:rsidRPr="00080A50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D6FE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7EB44250" w14:textId="77777777">
        <w:trPr>
          <w:cantSplit/>
          <w:trHeight w:val="10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9E011" w14:textId="77777777" w:rsidR="00F35F03" w:rsidRDefault="00F35F03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5949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12E7A" w14:textId="77777777" w:rsidR="00F35F03" w:rsidRPr="00080A50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0FA2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1CAA73D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(între grupele E - B)</w:t>
            </w:r>
          </w:p>
          <w:p w14:paraId="522B546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circulaţia locomotivelor (18B)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2B87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sch. 66 </w:t>
            </w:r>
          </w:p>
          <w:p w14:paraId="777B38B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4D3AD67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pod metalic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33A5F" w14:textId="77777777" w:rsidR="00F35F03" w:rsidRPr="00080A50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80A50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33AD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5D66C" w14:textId="77777777" w:rsidR="00F35F03" w:rsidRPr="00080A50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FD88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5232B77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76F9AE0B" w14:textId="77777777">
        <w:trPr>
          <w:cantSplit/>
          <w:trHeight w:val="10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0F637" w14:textId="77777777" w:rsidR="00F35F03" w:rsidRDefault="00F35F03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27F4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8FAAB" w14:textId="77777777" w:rsidR="00F35F03" w:rsidRPr="00080A50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536F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7FB124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65F7FDA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(între Gr. B și D) legătura între </w:t>
            </w:r>
          </w:p>
          <w:p w14:paraId="75CA2EA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nr. 2 și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BBD3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6C206" w14:textId="77777777" w:rsidR="00F35F03" w:rsidRPr="00080A50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80A50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E07E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19A01" w14:textId="77777777" w:rsidR="00F35F03" w:rsidRPr="00080A50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E12F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2DE80C86" w14:textId="77777777">
        <w:trPr>
          <w:cantSplit/>
          <w:trHeight w:val="10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6DDEB" w14:textId="77777777" w:rsidR="00F35F03" w:rsidRDefault="00F35F03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C7F6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F5B25" w14:textId="77777777" w:rsidR="00F35F03" w:rsidRPr="00080A50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8690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802933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05D6F5C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(între Gr. A și D) legătura între </w:t>
            </w:r>
          </w:p>
          <w:p w14:paraId="22A0C29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nr. 21 și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6042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947B2" w14:textId="77777777" w:rsidR="00F35F03" w:rsidRPr="00080A50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80A50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04C1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49CD8" w14:textId="77777777" w:rsidR="00F35F03" w:rsidRPr="00080A50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2000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3A352D72" w14:textId="77777777" w:rsidR="00F35F03" w:rsidRDefault="00F35F03">
      <w:pPr>
        <w:spacing w:before="40" w:after="40" w:line="192" w:lineRule="auto"/>
        <w:ind w:right="57"/>
        <w:rPr>
          <w:sz w:val="20"/>
          <w:lang w:val="ro-RO"/>
        </w:rPr>
      </w:pPr>
    </w:p>
    <w:p w14:paraId="2B0CD0D7" w14:textId="77777777" w:rsidR="00F35F03" w:rsidRDefault="00F35F03" w:rsidP="00B31BA0">
      <w:pPr>
        <w:pStyle w:val="Heading1"/>
        <w:spacing w:line="360" w:lineRule="auto"/>
      </w:pPr>
      <w:r>
        <w:t>LINIA 314 E</w:t>
      </w:r>
    </w:p>
    <w:p w14:paraId="25B49F79" w14:textId="77777777" w:rsidR="00F35F03" w:rsidRDefault="00F35F03" w:rsidP="008B74FC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BRAŞOV CĂLĂTORI  - DEPOU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F35F03" w14:paraId="4AB7E984" w14:textId="77777777">
        <w:trPr>
          <w:cantSplit/>
          <w:trHeight w:val="222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6B6DB" w14:textId="77777777" w:rsidR="00F35F03" w:rsidRDefault="00F35F03" w:rsidP="00F35F03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1B77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91EA3" w14:textId="77777777" w:rsidR="00F35F03" w:rsidRPr="00FA0030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9201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  <w:p w14:paraId="1BD0FA2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8B3C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DB5D9C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12E4C" w14:textId="77777777" w:rsidR="00F35F03" w:rsidRPr="00FA0030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9BC2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3F3E4" w14:textId="77777777" w:rsidR="00F35F03" w:rsidRPr="00FA0030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055D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F5A9F34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2 - 12 </w:t>
            </w:r>
          </w:p>
          <w:p w14:paraId="129A764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Tehnică.</w:t>
            </w:r>
          </w:p>
        </w:tc>
      </w:tr>
      <w:tr w:rsidR="00F35F03" w14:paraId="39BE6FF1" w14:textId="77777777">
        <w:trPr>
          <w:cantSplit/>
          <w:trHeight w:val="222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64C7D" w14:textId="77777777" w:rsidR="00F35F03" w:rsidRDefault="00F35F03" w:rsidP="00F35F03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1219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270F3" w14:textId="77777777" w:rsidR="00F35F03" w:rsidRPr="00FA0030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404F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1F0FB77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(între grupele E-B)</w:t>
            </w:r>
          </w:p>
          <w:p w14:paraId="38FE6FD4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circulaţia locomotivelor (18B)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4EDD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sch. 66 </w:t>
            </w:r>
          </w:p>
          <w:p w14:paraId="01F3F73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075FCAB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pod metalic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121EF" w14:textId="77777777" w:rsidR="00F35F03" w:rsidRPr="00FA0030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A0030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F888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6B01F" w14:textId="77777777" w:rsidR="00F35F03" w:rsidRPr="00FA0030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F48F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474EEBF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46B3659E" w14:textId="77777777">
        <w:trPr>
          <w:cantSplit/>
          <w:trHeight w:val="165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93FE6" w14:textId="77777777" w:rsidR="00F35F03" w:rsidRDefault="00F35F03" w:rsidP="00F35F03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5421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5E0B2" w14:textId="77777777" w:rsidR="00F35F03" w:rsidRPr="00FA0030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9F33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6355EA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Depou</w:t>
            </w:r>
          </w:p>
          <w:p w14:paraId="687BF67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18 A</w:t>
            </w:r>
          </w:p>
          <w:p w14:paraId="76AA307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2B9F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sch. 13 </w:t>
            </w:r>
          </w:p>
          <w:p w14:paraId="3B745C0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79FBF7D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525F2DB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9E48E" w14:textId="77777777" w:rsidR="00F35F03" w:rsidRPr="00FA0030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1E6F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6613C" w14:textId="77777777" w:rsidR="00F35F03" w:rsidRPr="00FA0030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CE38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D72C31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6B4E4426" w14:textId="77777777" w:rsidR="00F35F03" w:rsidRDefault="00F35F03">
      <w:pPr>
        <w:spacing w:before="40" w:after="40" w:line="192" w:lineRule="auto"/>
        <w:ind w:right="57"/>
        <w:rPr>
          <w:sz w:val="20"/>
          <w:lang w:val="ro-RO"/>
        </w:rPr>
      </w:pPr>
    </w:p>
    <w:p w14:paraId="26DDBCB7" w14:textId="77777777" w:rsidR="00F35F03" w:rsidRDefault="00F35F03" w:rsidP="00FF39DE">
      <w:pPr>
        <w:pStyle w:val="Heading1"/>
        <w:spacing w:line="360" w:lineRule="auto"/>
      </w:pPr>
      <w:r>
        <w:t>LINIA 314 F</w:t>
      </w:r>
    </w:p>
    <w:p w14:paraId="239D8A61" w14:textId="77777777" w:rsidR="00F35F03" w:rsidRDefault="00F35F03" w:rsidP="00705B38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BraŞov Triaj - HĂrman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F35F03" w14:paraId="42752D0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2732B" w14:textId="77777777" w:rsidR="00F35F03" w:rsidRDefault="00F35F03" w:rsidP="00F35F0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920D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DF1C9" w14:textId="77777777" w:rsidR="00F35F03" w:rsidRPr="000535D4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1746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475B58B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1667B22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A998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08039" w14:textId="77777777" w:rsidR="00F35F03" w:rsidRPr="000535D4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3DCA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5CE1D" w14:textId="77777777" w:rsidR="00F35F03" w:rsidRPr="000535D4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0EC4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20B1A35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DE341" w14:textId="77777777" w:rsidR="00F35F03" w:rsidRDefault="00F35F03" w:rsidP="00F35F0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3E97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F49B4" w14:textId="77777777" w:rsidR="00F35F03" w:rsidRPr="000535D4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B33F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45355FB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2BA52F1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D6A9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FE545" w14:textId="77777777" w:rsidR="00F35F03" w:rsidRPr="000535D4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535D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B78F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D2B1F" w14:textId="77777777" w:rsidR="00F35F03" w:rsidRPr="000535D4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C1A8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2342C7C8" w14:textId="77777777">
        <w:trPr>
          <w:cantSplit/>
          <w:trHeight w:val="11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38689" w14:textId="77777777" w:rsidR="00F35F03" w:rsidRDefault="00F35F03" w:rsidP="00F35F0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D186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CF637" w14:textId="77777777" w:rsidR="00F35F03" w:rsidRPr="000535D4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E5F9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825115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(între grupele E - B)</w:t>
            </w:r>
          </w:p>
          <w:p w14:paraId="71183F3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circulaţia locomotivelor ( 18 B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E97F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sch. 66 </w:t>
            </w:r>
          </w:p>
          <w:p w14:paraId="5E57ECC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6E22EA7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pod metalic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A2AE7" w14:textId="77777777" w:rsidR="00F35F03" w:rsidRPr="000535D4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535D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CBF0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85018" w14:textId="77777777" w:rsidR="00F35F03" w:rsidRPr="000535D4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5948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7B205AA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1E6D2869" w14:textId="77777777">
        <w:trPr>
          <w:cantSplit/>
          <w:trHeight w:val="11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71B19" w14:textId="77777777" w:rsidR="00F35F03" w:rsidRDefault="00F35F03" w:rsidP="00F35F0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766F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53C16" w14:textId="77777777" w:rsidR="00F35F03" w:rsidRPr="000535D4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F009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1D36909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circulaţie locomotive</w:t>
            </w:r>
          </w:p>
          <w:p w14:paraId="51552A9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(între grupele B și D) </w:t>
            </w:r>
          </w:p>
          <w:p w14:paraId="4B4F14B4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legătura între </w:t>
            </w:r>
          </w:p>
          <w:p w14:paraId="33DA2C4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nr.  2 și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1BFC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6947A" w14:textId="77777777" w:rsidR="00F35F03" w:rsidRPr="000535D4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535D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AD0B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6698F" w14:textId="77777777" w:rsidR="00F35F03" w:rsidRPr="000535D4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C3B5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6B2C5E33" w14:textId="77777777">
        <w:trPr>
          <w:cantSplit/>
          <w:trHeight w:val="11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419A3" w14:textId="77777777" w:rsidR="00F35F03" w:rsidRDefault="00F35F03" w:rsidP="00F35F0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865B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32613" w14:textId="77777777" w:rsidR="00F35F03" w:rsidRPr="000535D4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885C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480620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circulaţie locomotive</w:t>
            </w:r>
          </w:p>
          <w:p w14:paraId="6C3D9EB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(între grupele A și D) </w:t>
            </w:r>
          </w:p>
          <w:p w14:paraId="12FF2CE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legătura între </w:t>
            </w:r>
          </w:p>
          <w:p w14:paraId="626A399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nr.  21 și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10F8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CAF0B" w14:textId="77777777" w:rsidR="00F35F03" w:rsidRPr="000535D4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535D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3F10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307BE" w14:textId="77777777" w:rsidR="00F35F03" w:rsidRPr="000535D4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CC84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2026C7E2" w14:textId="77777777" w:rsidR="00F35F03" w:rsidRDefault="00F35F03">
      <w:pPr>
        <w:spacing w:before="40" w:after="40" w:line="192" w:lineRule="auto"/>
        <w:ind w:right="57"/>
        <w:rPr>
          <w:sz w:val="20"/>
          <w:lang w:val="ro-RO"/>
        </w:rPr>
      </w:pPr>
    </w:p>
    <w:p w14:paraId="535EA41A" w14:textId="77777777" w:rsidR="00F35F03" w:rsidRDefault="00F35F03" w:rsidP="00E81B3B">
      <w:pPr>
        <w:pStyle w:val="Heading1"/>
        <w:spacing w:line="360" w:lineRule="auto"/>
      </w:pPr>
      <w:r>
        <w:t>LINIA 314 G</w:t>
      </w:r>
    </w:p>
    <w:p w14:paraId="70CA6112" w14:textId="77777777" w:rsidR="00F35F03" w:rsidRDefault="00F35F03" w:rsidP="00C61BD8">
      <w:pPr>
        <w:pStyle w:val="Heading1"/>
        <w:spacing w:line="360" w:lineRule="auto"/>
        <w:rPr>
          <w:b w:val="0"/>
          <w:bCs w:val="0"/>
          <w:sz w:val="8"/>
        </w:rPr>
      </w:pPr>
      <w:r>
        <w:t>BRAŞOV TRIAJ GR. D - RAMIFICAŢIE HĂRMAN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F35F03" w14:paraId="348A8055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AD166" w14:textId="77777777" w:rsidR="00F35F03" w:rsidRDefault="00F35F03" w:rsidP="00F35F0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FF23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C4914" w14:textId="77777777" w:rsidR="00F35F03" w:rsidRPr="00DF53C6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C4BF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128B62C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0859458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D590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E6871" w14:textId="77777777" w:rsidR="00F35F03" w:rsidRPr="00DF53C6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9A8A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78381" w14:textId="77777777" w:rsidR="00F35F03" w:rsidRPr="00DF53C6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CC33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036B47DC" w14:textId="77777777">
        <w:trPr>
          <w:cantSplit/>
          <w:trHeight w:val="26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A04CF" w14:textId="77777777" w:rsidR="00F35F03" w:rsidRDefault="00F35F03" w:rsidP="00F35F0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7616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15F79" w14:textId="77777777" w:rsidR="00F35F03" w:rsidRPr="00DF53C6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88CB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8EBD1B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79D9A6B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D5B4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46208" w14:textId="77777777" w:rsidR="00F35F03" w:rsidRPr="00DF53C6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1843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99AAD" w14:textId="77777777" w:rsidR="00F35F03" w:rsidRPr="00DF53C6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FCC3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7652084A" w14:textId="77777777">
        <w:trPr>
          <w:cantSplit/>
          <w:trHeight w:val="8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07499" w14:textId="77777777" w:rsidR="00F35F03" w:rsidRDefault="00F35F03" w:rsidP="00F35F0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5FBD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AE395" w14:textId="77777777" w:rsidR="00F35F03" w:rsidRPr="00DF53C6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9B6B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75B3D11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C, liniile 1 - 9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A33A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D74A7" w14:textId="77777777" w:rsidR="00F35F03" w:rsidRPr="00DF53C6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0E75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89335" w14:textId="77777777" w:rsidR="00F35F03" w:rsidRPr="00DF53C6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4297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09680344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3F7C0DAE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4EEC0" w14:textId="77777777" w:rsidR="00F35F03" w:rsidRDefault="00F35F03" w:rsidP="00F35F0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81CE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AC6DB" w14:textId="77777777" w:rsidR="00F35F03" w:rsidRPr="00DF53C6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B84B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042F536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E, liniile 1 - 6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0224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0325E" w14:textId="77777777" w:rsidR="00F35F03" w:rsidRPr="00DF53C6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936E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C5EA9" w14:textId="77777777" w:rsidR="00F35F03" w:rsidRPr="00DF53C6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8675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396053C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0574A20C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5B21E" w14:textId="77777777" w:rsidR="00F35F03" w:rsidRDefault="00F35F03" w:rsidP="00F35F0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EDD9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71E7A" w14:textId="77777777" w:rsidR="00F35F03" w:rsidRPr="00DF53C6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9128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35278CB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494E4EF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5C38A86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0901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4B00E" w14:textId="77777777" w:rsidR="00F35F03" w:rsidRPr="00DF53C6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2B99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5B728" w14:textId="77777777" w:rsidR="00F35F03" w:rsidRPr="00DF53C6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05E7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025C3DA6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95D48" w14:textId="77777777" w:rsidR="00F35F03" w:rsidRDefault="00F35F03" w:rsidP="00F35F0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C727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01ADE" w14:textId="77777777" w:rsidR="00F35F03" w:rsidRPr="00DF53C6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3961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0332736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41814DD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1893354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EBF6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29702" w14:textId="77777777" w:rsidR="00F35F03" w:rsidRPr="00DF53C6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7FC7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D7224" w14:textId="77777777" w:rsidR="00F35F03" w:rsidRPr="00DF53C6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0B42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27B5B7FD" w14:textId="77777777" w:rsidR="00F35F03" w:rsidRDefault="00F35F03">
      <w:pPr>
        <w:spacing w:before="40" w:after="40" w:line="192" w:lineRule="auto"/>
        <w:ind w:right="57"/>
        <w:rPr>
          <w:sz w:val="20"/>
          <w:lang w:val="ro-RO"/>
        </w:rPr>
      </w:pPr>
    </w:p>
    <w:p w14:paraId="073AEB94" w14:textId="77777777" w:rsidR="00F35F03" w:rsidRDefault="00F35F03" w:rsidP="003A5387">
      <w:pPr>
        <w:pStyle w:val="Heading1"/>
        <w:spacing w:line="360" w:lineRule="auto"/>
      </w:pPr>
      <w:r>
        <w:t>LINIA 316</w:t>
      </w:r>
    </w:p>
    <w:p w14:paraId="7A6C4987" w14:textId="77777777" w:rsidR="00F35F03" w:rsidRDefault="00F35F03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F35F03" w14:paraId="19F669F0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DCC29" w14:textId="77777777" w:rsidR="00F35F03" w:rsidRDefault="00F35F03" w:rsidP="00F35F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E0E2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185B2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2D90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Călători </w:t>
            </w:r>
          </w:p>
          <w:p w14:paraId="330BBEF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943F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17D2D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BF96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B6D8E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6E6E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E262C8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986F87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3 Cap X, staţia Braşov Călători. </w:t>
            </w:r>
          </w:p>
        </w:tc>
      </w:tr>
      <w:tr w:rsidR="00F35F03" w14:paraId="03C2CB05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ACFF7" w14:textId="77777777" w:rsidR="00F35F03" w:rsidRDefault="00F35F03" w:rsidP="00F35F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8FDE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1C2EB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F5AB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89BF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BC</w:t>
            </w:r>
          </w:p>
          <w:p w14:paraId="5D44190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1880709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57,</w:t>
            </w:r>
          </w:p>
          <w:p w14:paraId="126D1FC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/ 59,</w:t>
            </w:r>
          </w:p>
          <w:p w14:paraId="7F69394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 / 67</w:t>
            </w:r>
          </w:p>
          <w:p w14:paraId="02C87CF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69 și T.D.J.</w:t>
            </w:r>
          </w:p>
          <w:p w14:paraId="606FE85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0A001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72DC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38528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817E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D7A315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3 - 8 Cap X.</w:t>
            </w:r>
          </w:p>
        </w:tc>
      </w:tr>
      <w:tr w:rsidR="00F35F03" w14:paraId="7163B6E2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32328" w14:textId="77777777" w:rsidR="00F35F03" w:rsidRDefault="00F35F03" w:rsidP="00F35F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8930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DDADA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1861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7E129A6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9CD5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507425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A0017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25A6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41357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6C13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7CFB8F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6F8C9D4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8B.</w:t>
            </w:r>
          </w:p>
        </w:tc>
      </w:tr>
      <w:tr w:rsidR="00F35F03" w14:paraId="605011B0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BF962" w14:textId="77777777" w:rsidR="00F35F03" w:rsidRDefault="00F35F03" w:rsidP="00F35F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AF30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B1A60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FE13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523FDD1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07FB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12FBB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0EA1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0F69C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15D2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335E4168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374C9" w14:textId="77777777" w:rsidR="00F35F03" w:rsidRDefault="00F35F03" w:rsidP="00F35F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439C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983C0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02B4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2259040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D6EF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5F5EE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8984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5EBED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8B5A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580C88DA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FF5FE" w14:textId="77777777" w:rsidR="00F35F03" w:rsidRDefault="00F35F03" w:rsidP="00F35F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CE87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36+000</w:t>
            </w:r>
          </w:p>
          <w:p w14:paraId="1FBFEDB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01579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4841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Sfântu Gheorghe -</w:t>
            </w:r>
          </w:p>
          <w:p w14:paraId="0B1B7A7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5C52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8542D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2019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3BD06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75E6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304ACEDE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AF653" w14:textId="77777777" w:rsidR="00F35F03" w:rsidRDefault="00F35F03" w:rsidP="00F35F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8B3E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A9888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A7DA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3979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B0B24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7400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FAE6C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33E5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1E1EA1F1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EF6E3" w14:textId="77777777" w:rsidR="00F35F03" w:rsidRDefault="00F35F03" w:rsidP="00F35F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22CF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78+250</w:t>
            </w:r>
          </w:p>
          <w:p w14:paraId="5F03088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AB088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31F8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Tușnad Sat –</w:t>
            </w:r>
          </w:p>
          <w:p w14:paraId="6CDE75B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77D6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26C47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0987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4E6D0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7A98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0B9C3302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7597E" w14:textId="77777777" w:rsidR="00F35F03" w:rsidRDefault="00F35F03" w:rsidP="00F35F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1006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A44A4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828C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Miercurea Ciuc</w:t>
            </w:r>
          </w:p>
          <w:p w14:paraId="08608AF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F320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F9874" w14:textId="77777777" w:rsidR="00F35F03" w:rsidRPr="00514DA4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8667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0CD22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A77A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17A51B7A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D8D33" w14:textId="77777777" w:rsidR="00F35F03" w:rsidRDefault="00F35F03" w:rsidP="00F35F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E9D3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22FF6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6A6D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B61F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34FA351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sch.17</w:t>
            </w:r>
          </w:p>
          <w:p w14:paraId="7DD3B6E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3E1DA0C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11AEB84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16E63" w14:textId="77777777" w:rsidR="00F35F03" w:rsidRPr="00514DA4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4B4F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E4775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83F6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29042044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BCE9E" w14:textId="77777777" w:rsidR="00F35F03" w:rsidRDefault="00F35F03" w:rsidP="00F35F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25F3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A7B79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F8BE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0B27DB1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BD83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48739DC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</w:t>
            </w:r>
            <w:r>
              <w:rPr>
                <w:b/>
                <w:bCs/>
                <w:sz w:val="18"/>
                <w:szCs w:val="18"/>
                <w:lang w:val="ro-RO"/>
              </w:rPr>
              <w:t>ele</w:t>
            </w:r>
          </w:p>
          <w:p w14:paraId="16790B0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7D6D1" w14:textId="77777777" w:rsidR="00F35F03" w:rsidRPr="00514DA4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8E54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05DA3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4FA54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  <w:tr w:rsidR="00F35F03" w14:paraId="20987FA0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68993" w14:textId="77777777" w:rsidR="00F35F03" w:rsidRDefault="00F35F03" w:rsidP="00F35F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8A11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105+100</w:t>
            </w:r>
          </w:p>
          <w:p w14:paraId="0F78131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24F2D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42CB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Siculeni -</w:t>
            </w:r>
          </w:p>
          <w:p w14:paraId="4CD356B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3AC22" w14:textId="77777777" w:rsidR="00F35F03" w:rsidRPr="00273EC0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F90E2" w14:textId="77777777" w:rsidR="00F35F03" w:rsidRPr="00514DA4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6039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4C1B8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8B87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25B2772E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4D5EC" w14:textId="77777777" w:rsidR="00F35F03" w:rsidRDefault="00F35F03" w:rsidP="00F35F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F8C6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B6606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5DD0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Mădăraş Ciuc</w:t>
            </w:r>
          </w:p>
          <w:p w14:paraId="4E6C4D9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AB9E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BD240" w14:textId="77777777" w:rsidR="00F35F03" w:rsidRPr="00514DA4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DC59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1A0EC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755C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7D6424EF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2E8EA" w14:textId="77777777" w:rsidR="00F35F03" w:rsidRDefault="00F35F03" w:rsidP="00F35F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E449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AC1DB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BB65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155F0D5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04F8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79E00" w14:textId="77777777" w:rsidR="00F35F03" w:rsidRPr="00514DA4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5231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F1E71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F91A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2FB314F0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9EC00" w14:textId="77777777" w:rsidR="00F35F03" w:rsidRDefault="00F35F03" w:rsidP="00F35F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F632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D0234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A4FB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4442177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B42B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B4471" w14:textId="77777777" w:rsidR="00F35F03" w:rsidRPr="00514DA4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D745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5573E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0C85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3004DF40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718C7" w14:textId="77777777" w:rsidR="00F35F03" w:rsidRDefault="00F35F03" w:rsidP="00F35F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E38BF" w14:textId="77777777" w:rsidR="00F35F03" w:rsidRDefault="00F35F03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128+300</w:t>
            </w:r>
          </w:p>
          <w:p w14:paraId="2C93E8E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AC6E0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C5AD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Oltului  -</w:t>
            </w:r>
          </w:p>
          <w:p w14:paraId="6D86A1C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A4DA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1D635" w14:textId="77777777" w:rsidR="00F35F03" w:rsidRPr="00514DA4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3A79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11AE8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2020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2E76D5C8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554C5" w14:textId="77777777" w:rsidR="00F35F03" w:rsidRDefault="00F35F03" w:rsidP="00F35F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1DE1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1C7A2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4835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63308E2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B5D2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20807" w14:textId="77777777" w:rsidR="00F35F03" w:rsidRPr="00514DA4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A9A0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311AC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9D03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4DB02D4C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42BDB" w14:textId="77777777" w:rsidR="00F35F03" w:rsidRDefault="00F35F03" w:rsidP="00F35F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32DF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88DBE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2807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6AB7829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AA70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60019" w14:textId="77777777" w:rsidR="00F35F03" w:rsidRPr="00514DA4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E890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C02D2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5295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71D5F489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6A103" w14:textId="77777777" w:rsidR="00F35F03" w:rsidRDefault="00F35F03" w:rsidP="00F35F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BD93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131+311</w:t>
            </w:r>
          </w:p>
          <w:p w14:paraId="1468E6D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C104F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A708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830247">
              <w:rPr>
                <w:b/>
                <w:bCs/>
                <w:sz w:val="19"/>
                <w:szCs w:val="19"/>
                <w:lang w:val="ro-RO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  <w:lang w:val="ro-RO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ADB7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2D6A0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082E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ABC65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A5ED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08F37090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32B13" w14:textId="77777777" w:rsidR="00F35F03" w:rsidRDefault="00F35F03" w:rsidP="00F35F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842C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146+300</w:t>
            </w:r>
          </w:p>
          <w:p w14:paraId="04D5D19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546EC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E9BC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D4385">
              <w:rPr>
                <w:b/>
                <w:bCs/>
                <w:sz w:val="20"/>
                <w:szCs w:val="20"/>
                <w:lang w:val="ro-RO"/>
              </w:rPr>
              <w:t>Voșlobeni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-</w:t>
            </w:r>
          </w:p>
          <w:p w14:paraId="197A3B05" w14:textId="77777777" w:rsidR="00F35F03" w:rsidRPr="00830247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6E49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D44E9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96B5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900DB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28BA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075C6BFC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20C77" w14:textId="77777777" w:rsidR="00F35F03" w:rsidRDefault="00F35F03" w:rsidP="00F35F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52E5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06674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71A4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1206E63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B759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B3458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3CB9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54AF9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A0F5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5FC2A3C8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7460F" w14:textId="77777777" w:rsidR="00F35F03" w:rsidRDefault="00F35F03" w:rsidP="00F35F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7B16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D6AF3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CBE6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69C12BE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DA5B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A53B0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95F5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BE66B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3983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69798240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225E5" w14:textId="77777777" w:rsidR="00F35F03" w:rsidRDefault="00F35F03" w:rsidP="00F35F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48DC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08926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A5FE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Lăzarea</w:t>
            </w:r>
          </w:p>
          <w:p w14:paraId="315F013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F111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0A030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E27A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51AAC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D17D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135D0F23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6D2F3" w14:textId="77777777" w:rsidR="00F35F03" w:rsidRDefault="00F35F03" w:rsidP="00F35F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79E3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DEAEA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9F6A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Ditrău</w:t>
            </w:r>
          </w:p>
          <w:p w14:paraId="7B48A18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AE7E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06E67" w14:textId="77777777" w:rsidR="00F35F03" w:rsidRPr="00514DA4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8303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DD2A4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6CDA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31713972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A687C" w14:textId="77777777" w:rsidR="00F35F03" w:rsidRDefault="00F35F03" w:rsidP="00F35F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754C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C60AF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6063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Subcetate Mureș</w:t>
            </w:r>
          </w:p>
          <w:p w14:paraId="5F697AB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5BFB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94F6F" w14:textId="77777777" w:rsidR="00F35F03" w:rsidRPr="00514DA4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941B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C0FDA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92BB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B8FA9C8" w14:textId="77777777" w:rsidR="00F35F03" w:rsidRPr="000D7AA7" w:rsidRDefault="00F35F03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0D7AA7">
              <w:rPr>
                <w:b/>
                <w:bCs/>
                <w:iCs/>
                <w:sz w:val="20"/>
                <w:lang w:val="ro-RO"/>
              </w:rPr>
              <w:t>Se interzice circulația t</w:t>
            </w:r>
            <w:r>
              <w:rPr>
                <w:b/>
                <w:bCs/>
                <w:iCs/>
                <w:sz w:val="20"/>
                <w:lang w:val="ro-RO"/>
              </w:rPr>
              <w:t>r</w:t>
            </w:r>
            <w:r w:rsidRPr="000D7AA7">
              <w:rPr>
                <w:b/>
                <w:bCs/>
                <w:iCs/>
                <w:sz w:val="20"/>
                <w:lang w:val="ro-RO"/>
              </w:rPr>
              <w:t>enurilor de marfă.</w:t>
            </w:r>
          </w:p>
        </w:tc>
      </w:tr>
      <w:tr w:rsidR="00F35F03" w14:paraId="174D1808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59172" w14:textId="77777777" w:rsidR="00F35F03" w:rsidRDefault="00F35F03" w:rsidP="00F35F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9A3B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BAE5A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C95F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19A2652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F27A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17BD4" w14:textId="77777777" w:rsidR="00F35F03" w:rsidRPr="00514DA4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82A0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19A0C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FA51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50D6B436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FB8FC" w14:textId="77777777" w:rsidR="00F35F03" w:rsidRDefault="00F35F03" w:rsidP="00F35F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8595D" w14:textId="77777777" w:rsidR="00F35F03" w:rsidRDefault="00F35F03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91902" w14:textId="77777777" w:rsidR="00F35F03" w:rsidRPr="00F6236C" w:rsidRDefault="00F35F03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11B7F" w14:textId="77777777" w:rsidR="00F35F03" w:rsidRDefault="00F35F03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2CA8B2B3" w14:textId="77777777" w:rsidR="00F35F03" w:rsidRDefault="00F35F03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C5584" w14:textId="77777777" w:rsidR="00F35F03" w:rsidRDefault="00F35F03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996A6" w14:textId="77777777" w:rsidR="00F35F03" w:rsidRDefault="00F35F03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53525" w14:textId="77777777" w:rsidR="00F35F03" w:rsidRDefault="00F35F03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4BA4A" w14:textId="77777777" w:rsidR="00F35F03" w:rsidRPr="00F6236C" w:rsidRDefault="00F35F03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B674C" w14:textId="77777777" w:rsidR="00F35F03" w:rsidRDefault="00F35F03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462E9F91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C6125" w14:textId="77777777" w:rsidR="00F35F03" w:rsidRDefault="00F35F03" w:rsidP="00F35F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7A70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183+950</w:t>
            </w:r>
          </w:p>
          <w:p w14:paraId="5E8E8DA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E2E85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B63C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Toplița, linia 3 directă -  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FC3B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488EA" w14:textId="77777777" w:rsidR="00F35F03" w:rsidRPr="00514DA4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56AC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D1740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1C161" w14:textId="77777777" w:rsidR="00F35F03" w:rsidRPr="007F77BB" w:rsidRDefault="00F35F03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19"/>
                <w:szCs w:val="19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Semnalizatăpe teren numai în capătul X. </w:t>
            </w:r>
          </w:p>
          <w:p w14:paraId="25945286" w14:textId="77777777" w:rsidR="00F35F03" w:rsidRDefault="00F35F03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Fără inductori. Linia 3 stația Toplița protecție lucrări și muncitori liniile 1 și 2 </w:t>
            </w:r>
          </w:p>
        </w:tc>
      </w:tr>
      <w:tr w:rsidR="00F35F03" w14:paraId="2C19D070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C630F" w14:textId="77777777" w:rsidR="00F35F03" w:rsidRDefault="00F35F03" w:rsidP="00F35F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0E0B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96AAD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E506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Aluniş Mureş</w:t>
            </w:r>
          </w:p>
          <w:p w14:paraId="287F6C4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A29C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2D26BE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31D65" w14:textId="77777777" w:rsidR="00F35F03" w:rsidRPr="00514DA4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B6B7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63116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5DAD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0B27B5AF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E1A19" w14:textId="77777777" w:rsidR="00F35F03" w:rsidRDefault="00F35F03" w:rsidP="00F35F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C20E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245+050</w:t>
            </w:r>
          </w:p>
          <w:p w14:paraId="70260B8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48E22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D9DC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Aluniş Mureş -</w:t>
            </w:r>
          </w:p>
          <w:p w14:paraId="1F3A6C4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9A8B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AD0D8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AD02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122CA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0946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Cu inductori de </w:t>
            </w:r>
          </w:p>
          <w:p w14:paraId="4B9AC29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2000 Hz. Valabilă doar pentru trenurile tip automotor</w:t>
            </w:r>
          </w:p>
        </w:tc>
      </w:tr>
      <w:tr w:rsidR="00F35F03" w14:paraId="062A6391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1AF1A" w14:textId="77777777" w:rsidR="00F35F03" w:rsidRDefault="00F35F03" w:rsidP="00F35F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7389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2988C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32CB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341669A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F0B7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7ED76" w14:textId="77777777" w:rsidR="00F35F03" w:rsidRPr="00514DA4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D8CC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F7282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8BD7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587619F8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A6E85" w14:textId="77777777" w:rsidR="00F35F03" w:rsidRDefault="00F35F03" w:rsidP="00F35F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EAAA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677D4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FD6B4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7E9CBDA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4E96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B6C70" w14:textId="77777777" w:rsidR="00F35F03" w:rsidRPr="00514DA4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BD1D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EE893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D085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5D65CE54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F1EA1" w14:textId="77777777" w:rsidR="00F35F03" w:rsidRDefault="00F35F03" w:rsidP="00F35F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6D0A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00338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83FA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668FC2D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36B2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2B353" w14:textId="77777777" w:rsidR="00F35F03" w:rsidRPr="00514DA4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6502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E535E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11D8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</w:tc>
      </w:tr>
      <w:tr w:rsidR="00F35F03" w14:paraId="3F9D12EC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95F02" w14:textId="77777777" w:rsidR="00F35F03" w:rsidRDefault="00F35F03" w:rsidP="00F35F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E982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10F5A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6C63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Dumbrăvioara</w:t>
            </w:r>
          </w:p>
          <w:p w14:paraId="006FE42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FBB4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F6A5B" w14:textId="77777777" w:rsidR="00F35F03" w:rsidRPr="00514DA4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FFDC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7712A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D492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F35F03" w14:paraId="45AECDBF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BBDD5" w14:textId="77777777" w:rsidR="00F35F03" w:rsidRDefault="00F35F03" w:rsidP="00F35F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E3C8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561C2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4316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84C2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3FD76D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3E7E6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4305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EF52F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0F0C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9.</w:t>
            </w:r>
          </w:p>
          <w:p w14:paraId="23D1E0E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6E633049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7F692" w14:textId="77777777" w:rsidR="00F35F03" w:rsidRDefault="00F35F03" w:rsidP="00F35F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B253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08C12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A727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7317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400F55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138BD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A899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D6B61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D35F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şi 7.</w:t>
            </w:r>
          </w:p>
          <w:p w14:paraId="21DB1FE4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4DD230D0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06524" w14:textId="77777777" w:rsidR="00F35F03" w:rsidRDefault="00F35F03" w:rsidP="00F35F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5036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03A7F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0D6D4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  <w:p w14:paraId="515E61C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AC6B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6005709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DD142" w14:textId="77777777" w:rsidR="00F35F03" w:rsidRPr="00514DA4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1C0D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FFF93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C93D4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FDFF54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7 .</w:t>
            </w:r>
          </w:p>
        </w:tc>
      </w:tr>
      <w:tr w:rsidR="00F35F03" w14:paraId="4DC77253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76B10" w14:textId="77777777" w:rsidR="00F35F03" w:rsidRDefault="00F35F03" w:rsidP="00F35F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313F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0B0D6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CC2A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 Sud</w:t>
            </w:r>
          </w:p>
          <w:p w14:paraId="01F37FD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D384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5FE499F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47778" w14:textId="77777777" w:rsidR="00F35F03" w:rsidRPr="00514DA4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81A6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992CC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16A7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C1EF0B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A06466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F35F03" w14:paraId="46470454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9A7A0" w14:textId="77777777" w:rsidR="00F35F03" w:rsidRDefault="00F35F03" w:rsidP="00F35F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09E4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5256C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95DF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 Mureş Sud</w:t>
            </w:r>
          </w:p>
          <w:p w14:paraId="19770D1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D4FC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562AF9E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321D6" w14:textId="77777777" w:rsidR="00F35F03" w:rsidRPr="00514DA4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5EAA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8EA2E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CBFC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4D6F43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562B1A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F35F03" w14:paraId="4C7B3187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DD31F" w14:textId="77777777" w:rsidR="00F35F03" w:rsidRDefault="00F35F03" w:rsidP="00F35F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9267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433+660</w:t>
            </w:r>
          </w:p>
          <w:p w14:paraId="12E5E47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ABABE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ADB1F" w14:textId="77777777" w:rsidR="00F35F03" w:rsidRDefault="00F35F03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514C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AA19B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6A18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0B44E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1E78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674FF9CC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7F6F0" w14:textId="77777777" w:rsidR="00F35F03" w:rsidRDefault="00F35F03" w:rsidP="00F35F0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9286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0FC99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73E24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2D97CCA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24FB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F09432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0F112" w14:textId="77777777" w:rsidR="00F35F03" w:rsidRPr="00514DA4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D469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8C214" w14:textId="77777777" w:rsidR="00F35F03" w:rsidRPr="00F6236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A42D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583408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 8.</w:t>
            </w:r>
          </w:p>
        </w:tc>
      </w:tr>
    </w:tbl>
    <w:p w14:paraId="022EF722" w14:textId="77777777" w:rsidR="00F35F03" w:rsidRDefault="00F35F03">
      <w:pPr>
        <w:spacing w:before="40" w:after="40" w:line="192" w:lineRule="auto"/>
        <w:ind w:right="57"/>
        <w:rPr>
          <w:sz w:val="20"/>
          <w:lang w:val="ro-RO"/>
        </w:rPr>
      </w:pPr>
    </w:p>
    <w:p w14:paraId="0B562AC5" w14:textId="77777777" w:rsidR="00F35F03" w:rsidRDefault="00F35F03" w:rsidP="00005D2F">
      <w:pPr>
        <w:pStyle w:val="Heading1"/>
        <w:spacing w:line="360" w:lineRule="auto"/>
      </w:pPr>
      <w:r>
        <w:t>LINIA 317</w:t>
      </w:r>
    </w:p>
    <w:p w14:paraId="03B389CF" w14:textId="77777777" w:rsidR="00F35F03" w:rsidRDefault="00F35F03" w:rsidP="003B7857">
      <w:pPr>
        <w:pStyle w:val="Heading1"/>
        <w:spacing w:line="360" w:lineRule="auto"/>
        <w:rPr>
          <w:b w:val="0"/>
          <w:bCs w:val="0"/>
          <w:sz w:val="8"/>
        </w:rPr>
      </w:pPr>
      <w:r>
        <w:t>HĂRMAN - ÎNTORSURA BUZĂULUI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F35F03" w14:paraId="2AB0C7C9" w14:textId="77777777">
        <w:trPr>
          <w:cantSplit/>
          <w:trHeight w:val="1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A6D32" w14:textId="77777777" w:rsidR="00F35F03" w:rsidRDefault="00F35F03" w:rsidP="00F35F03">
            <w:pPr>
              <w:numPr>
                <w:ilvl w:val="0"/>
                <w:numId w:val="37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BC3F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9F2C3" w14:textId="77777777" w:rsidR="00F35F03" w:rsidRPr="007237A1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2EB5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Întorsura Buzăului</w:t>
            </w:r>
          </w:p>
          <w:p w14:paraId="3C0C6EC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1DAB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36+400</w:t>
            </w:r>
          </w:p>
          <w:p w14:paraId="1631BC2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36+650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C4485" w14:textId="77777777" w:rsidR="00F35F03" w:rsidRPr="007237A1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D4AB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7B18F" w14:textId="77777777" w:rsidR="00F35F03" w:rsidRPr="007237A1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3907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8C9228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Linie deschisă doar din </w:t>
            </w:r>
          </w:p>
          <w:p w14:paraId="073F83D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 până în axul stației.</w:t>
            </w:r>
          </w:p>
        </w:tc>
      </w:tr>
    </w:tbl>
    <w:p w14:paraId="5AED4235" w14:textId="77777777" w:rsidR="00F35F03" w:rsidRDefault="00F35F03">
      <w:pPr>
        <w:spacing w:before="40" w:after="40" w:line="192" w:lineRule="auto"/>
        <w:ind w:right="57"/>
        <w:rPr>
          <w:sz w:val="20"/>
          <w:lang w:val="ro-RO"/>
        </w:rPr>
      </w:pPr>
    </w:p>
    <w:p w14:paraId="458ED127" w14:textId="77777777" w:rsidR="00F35F03" w:rsidRDefault="00F35F03" w:rsidP="00967407">
      <w:pPr>
        <w:pStyle w:val="Heading1"/>
        <w:spacing w:line="360" w:lineRule="auto"/>
      </w:pPr>
      <w:r>
        <w:lastRenderedPageBreak/>
        <w:t>LINIA 318</w:t>
      </w:r>
    </w:p>
    <w:p w14:paraId="12FA9F03" w14:textId="77777777" w:rsidR="00F35F03" w:rsidRDefault="00F35F03" w:rsidP="00822D3D">
      <w:pPr>
        <w:pStyle w:val="Heading1"/>
        <w:spacing w:line="360" w:lineRule="auto"/>
        <w:rPr>
          <w:b w:val="0"/>
          <w:bCs w:val="0"/>
          <w:sz w:val="8"/>
        </w:rPr>
      </w:pPr>
      <w:r>
        <w:t>SFÂNTU GHEORGHE - BREŢCU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F35F03" w14:paraId="38549D92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2E166" w14:textId="77777777" w:rsidR="00F35F03" w:rsidRDefault="00F35F03" w:rsidP="00F35F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DDF7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0+385</w:t>
            </w:r>
          </w:p>
          <w:p w14:paraId="27F1E6A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0+635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9ED56" w14:textId="77777777" w:rsidR="00F35F03" w:rsidRPr="00B31D1D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2A1D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Sf. Gheorghe –</w:t>
            </w:r>
          </w:p>
          <w:p w14:paraId="5B882F7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Moacșa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0D69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474AE" w14:textId="77777777" w:rsidR="00F35F03" w:rsidRPr="00B31D1D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D28A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D68A8" w14:textId="77777777" w:rsidR="00F35F03" w:rsidRPr="00B31D1D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4D4A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38E68B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Între semnalul de intrare YB și sch. nr. 2 </w:t>
            </w:r>
          </w:p>
          <w:p w14:paraId="7954768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st. Sf. Gheorghe.</w:t>
            </w:r>
          </w:p>
        </w:tc>
      </w:tr>
      <w:tr w:rsidR="00F35F03" w14:paraId="7CD35AD3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DB33F" w14:textId="77777777" w:rsidR="00F35F03" w:rsidRDefault="00F35F03" w:rsidP="00F35F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23D1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0+635</w:t>
            </w:r>
          </w:p>
          <w:p w14:paraId="152FA1C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10+628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F4A0E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8DC5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Sf. Gheorghe –</w:t>
            </w:r>
          </w:p>
          <w:p w14:paraId="1A19ECF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Moacșa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4A72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C904E" w14:textId="77777777" w:rsidR="00F35F03" w:rsidRPr="00B31D1D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8C8C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BE006" w14:textId="77777777" w:rsidR="00F35F03" w:rsidRPr="00B31D1D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E1C9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05AF77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Restricția este doar pentru trenurile de marfă.</w:t>
            </w:r>
          </w:p>
        </w:tc>
      </w:tr>
      <w:tr w:rsidR="00F35F03" w14:paraId="4A250BA2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05A5F" w14:textId="77777777" w:rsidR="00F35F03" w:rsidRDefault="00F35F03" w:rsidP="00F35F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7C2F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10+628</w:t>
            </w:r>
          </w:p>
          <w:p w14:paraId="5AEEFFA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3856A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1E6C2" w14:textId="77777777" w:rsidR="00F35F03" w:rsidRDefault="00F35F03" w:rsidP="004D6A0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Moacșa - 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E839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BB710" w14:textId="77777777" w:rsidR="00F35F03" w:rsidRPr="00B31D1D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AADE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ED754" w14:textId="77777777" w:rsidR="00F35F03" w:rsidRPr="00B31D1D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78BE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CFE12D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Restricția este doar pentru trenurile de călători.</w:t>
            </w:r>
          </w:p>
        </w:tc>
      </w:tr>
      <w:tr w:rsidR="00F35F03" w14:paraId="43BF7DC3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C1DAC" w14:textId="77777777" w:rsidR="00F35F03" w:rsidRDefault="00F35F03" w:rsidP="00F35F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AFE7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10+628</w:t>
            </w:r>
          </w:p>
          <w:p w14:paraId="3B10F0C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44+487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2AC96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3AE3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Moacșa -</w:t>
            </w:r>
          </w:p>
          <w:p w14:paraId="56D0396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Tg. Secuiesc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6AC5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F2901" w14:textId="77777777" w:rsidR="00F35F03" w:rsidRPr="00B31D1D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4CE3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75545" w14:textId="77777777" w:rsidR="00F35F03" w:rsidRPr="00B31D1D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EEA5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241073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pentru trenurile de marfă.</w:t>
            </w:r>
          </w:p>
        </w:tc>
      </w:tr>
      <w:tr w:rsidR="00F35F03" w14:paraId="40F047A2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86A26" w14:textId="77777777" w:rsidR="00F35F03" w:rsidRDefault="00F35F03" w:rsidP="00F35F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CF22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  <w:p w14:paraId="3682541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0468D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F6D6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Moacșa -</w:t>
            </w:r>
          </w:p>
          <w:p w14:paraId="401514F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2D81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8F4AC" w14:textId="77777777" w:rsidR="00F35F03" w:rsidRPr="00B31D1D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F502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32163" w14:textId="77777777" w:rsidR="00F35F03" w:rsidRPr="00B31D1D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4D3C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7DCE95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pentru trenurile de călători.</w:t>
            </w:r>
          </w:p>
        </w:tc>
      </w:tr>
      <w:tr w:rsidR="00F35F03" w14:paraId="4E1CA537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8DEF4" w14:textId="77777777" w:rsidR="00F35F03" w:rsidRDefault="00F35F03" w:rsidP="00F35F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E0CF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20+900</w:t>
            </w:r>
          </w:p>
          <w:p w14:paraId="2E93F66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1DB95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1EC7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Moacșa -</w:t>
            </w:r>
          </w:p>
          <w:p w14:paraId="4C49B5D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2222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4B6E4" w14:textId="77777777" w:rsidR="00F35F03" w:rsidRPr="00B31D1D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90D5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090A6" w14:textId="77777777" w:rsidR="00F35F03" w:rsidRPr="00B31D1D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A214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13C372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pentru trenurile de călători.</w:t>
            </w:r>
          </w:p>
        </w:tc>
      </w:tr>
      <w:tr w:rsidR="00F35F03" w14:paraId="651F9661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B04D9" w14:textId="77777777" w:rsidR="00F35F03" w:rsidRDefault="00F35F03" w:rsidP="00F35F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5D8D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24+800</w:t>
            </w:r>
          </w:p>
          <w:p w14:paraId="1D8B978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1DCF5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6699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Moacșa -</w:t>
            </w:r>
          </w:p>
          <w:p w14:paraId="12CD7D6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FBCA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4C794" w14:textId="77777777" w:rsidR="00F35F03" w:rsidRPr="00B31D1D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9571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F4E38" w14:textId="77777777" w:rsidR="00F35F03" w:rsidRPr="00B31D1D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8A904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868BCC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pentru trenurile de călători.</w:t>
            </w:r>
          </w:p>
        </w:tc>
      </w:tr>
      <w:tr w:rsidR="00F35F03" w14:paraId="0BDAEE81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8F0F7" w14:textId="77777777" w:rsidR="00F35F03" w:rsidRDefault="00F35F03" w:rsidP="00F35F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0F28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4BA66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FABF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5764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AB66CA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463F1" w14:textId="77777777" w:rsidR="00F35F03" w:rsidRPr="00B31D1D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31D1D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B03B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B7F25" w14:textId="77777777" w:rsidR="00F35F03" w:rsidRPr="00B31D1D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9703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8A34D5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 abătută.</w:t>
            </w:r>
          </w:p>
        </w:tc>
      </w:tr>
      <w:tr w:rsidR="00F35F03" w14:paraId="400DB414" w14:textId="77777777">
        <w:trPr>
          <w:cantSplit/>
          <w:trHeight w:val="7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C93EB" w14:textId="77777777" w:rsidR="00F35F03" w:rsidRDefault="00F35F03" w:rsidP="00F35F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37C0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A1AB2" w14:textId="77777777" w:rsidR="00F35F03" w:rsidRPr="00B31D1D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EE5B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EBF0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512149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D3B3B" w14:textId="77777777" w:rsidR="00F35F03" w:rsidRPr="00B31D1D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31D1D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5F8D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8F321" w14:textId="77777777" w:rsidR="00F35F03" w:rsidRPr="00B31D1D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4166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29D1A7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 abătută.</w:t>
            </w:r>
          </w:p>
        </w:tc>
      </w:tr>
      <w:tr w:rsidR="00F35F03" w14:paraId="2F5604D1" w14:textId="77777777">
        <w:trPr>
          <w:cantSplit/>
          <w:trHeight w:val="7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24379" w14:textId="77777777" w:rsidR="00F35F03" w:rsidRDefault="00F35F03" w:rsidP="00F35F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35B7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  <w:p w14:paraId="38F99EC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D2683" w14:textId="77777777" w:rsidR="00F35F03" w:rsidRPr="00B31D1D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B50D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Covasna - Imeci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965D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45D6A" w14:textId="77777777" w:rsidR="00F35F03" w:rsidRPr="00B31D1D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09ED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9CD08" w14:textId="77777777" w:rsidR="00F35F03" w:rsidRPr="00B31D1D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B979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382E34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Valabila pentru toate trenurile de călători.</w:t>
            </w:r>
          </w:p>
        </w:tc>
      </w:tr>
      <w:tr w:rsidR="00F35F03" w14:paraId="0A038BFC" w14:textId="77777777">
        <w:trPr>
          <w:cantSplit/>
          <w:trHeight w:val="7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3A098" w14:textId="77777777" w:rsidR="00F35F03" w:rsidRDefault="00F35F03" w:rsidP="00F35F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4927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35+000</w:t>
            </w:r>
          </w:p>
          <w:p w14:paraId="6BE33E8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3ECAA" w14:textId="77777777" w:rsidR="00F35F03" w:rsidRPr="00B31D1D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ADAD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Covasna - Imeci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A8D4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B8DFA" w14:textId="77777777" w:rsidR="00F35F03" w:rsidRPr="00B31D1D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282D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255D6" w14:textId="77777777" w:rsidR="00F35F03" w:rsidRPr="00B31D1D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3C39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373515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Valabila pentru toate trenurile de călători.</w:t>
            </w:r>
          </w:p>
        </w:tc>
      </w:tr>
      <w:tr w:rsidR="00F35F03" w14:paraId="5FAF2690" w14:textId="77777777">
        <w:trPr>
          <w:cantSplit/>
          <w:trHeight w:val="12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E0A2E" w14:textId="77777777" w:rsidR="00F35F03" w:rsidRDefault="00F35F03" w:rsidP="00F35F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9531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44+800</w:t>
            </w:r>
          </w:p>
          <w:p w14:paraId="45746A2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66+254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A0044" w14:textId="77777777" w:rsidR="00F35F03" w:rsidRPr="00B31D1D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8E1D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Secuiesc –</w:t>
            </w:r>
          </w:p>
          <w:p w14:paraId="2C4D6E6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Breţcu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0D86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9EA37" w14:textId="77777777" w:rsidR="00F35F03" w:rsidRPr="00B31D1D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B05D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AE17D" w14:textId="77777777" w:rsidR="00F35F03" w:rsidRPr="00B31D1D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96BF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 interzice circulația trenurilor de marfă.</w:t>
            </w:r>
          </w:p>
        </w:tc>
      </w:tr>
      <w:tr w:rsidR="00F35F03" w14:paraId="58771725" w14:textId="77777777">
        <w:trPr>
          <w:cantSplit/>
          <w:trHeight w:val="12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7419F" w14:textId="77777777" w:rsidR="00F35F03" w:rsidRDefault="00F35F03" w:rsidP="00F35F0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D4C6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47+750</w:t>
            </w:r>
          </w:p>
          <w:p w14:paraId="7978C48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7BF2A" w14:textId="77777777" w:rsidR="00F35F03" w:rsidRPr="00B31D1D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D858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Secuiesc –</w:t>
            </w:r>
          </w:p>
          <w:p w14:paraId="14C93D2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Breţcu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BCD3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CC532" w14:textId="77777777" w:rsidR="00F35F03" w:rsidRPr="00B31D1D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5DF8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E6D54" w14:textId="77777777" w:rsidR="00F35F03" w:rsidRPr="00B31D1D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51D6F" w14:textId="77777777" w:rsidR="00F35F03" w:rsidRPr="00F578A4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Valabilă pentru toate trenurile de călători.</w:t>
            </w:r>
          </w:p>
        </w:tc>
      </w:tr>
    </w:tbl>
    <w:p w14:paraId="6BBFCEF7" w14:textId="77777777" w:rsidR="00F35F03" w:rsidRDefault="00F35F03">
      <w:pPr>
        <w:tabs>
          <w:tab w:val="left" w:pos="4320"/>
        </w:tabs>
        <w:rPr>
          <w:sz w:val="20"/>
          <w:lang w:val="ro-RO"/>
        </w:rPr>
      </w:pPr>
    </w:p>
    <w:p w14:paraId="2CE76908" w14:textId="77777777" w:rsidR="00F35F03" w:rsidRDefault="00F35F03" w:rsidP="00553F36">
      <w:pPr>
        <w:pStyle w:val="Heading1"/>
        <w:spacing w:line="360" w:lineRule="auto"/>
      </w:pPr>
      <w:r>
        <w:t>LINIA 319</w:t>
      </w:r>
    </w:p>
    <w:p w14:paraId="44B5102D" w14:textId="77777777" w:rsidR="00F35F03" w:rsidRDefault="00F35F03" w:rsidP="00E16F30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RAMIFICAŢIE VÂNĂTORI - ODORHEI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F35F03" w14:paraId="755E1979" w14:textId="77777777">
        <w:trPr>
          <w:cantSplit/>
          <w:trHeight w:val="15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A77FE" w14:textId="77777777" w:rsidR="00F35F03" w:rsidRDefault="00F35F03" w:rsidP="00F35F0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A4FD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34+150</w:t>
            </w:r>
          </w:p>
          <w:p w14:paraId="6B75119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34+420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FBF45" w14:textId="77777777" w:rsidR="00F35F03" w:rsidRPr="006F7A4E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97A95" w14:textId="77777777" w:rsidR="00F35F03" w:rsidRPr="004B379F" w:rsidRDefault="00F35F03">
            <w:pPr>
              <w:spacing w:before="40" w:after="40" w:line="360" w:lineRule="auto"/>
              <w:ind w:left="57" w:right="57"/>
              <w:rPr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Cristur -  Odorhei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068A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C26FC" w14:textId="77777777" w:rsidR="00F35F03" w:rsidRPr="006F7A4E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07A9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C0C88" w14:textId="77777777" w:rsidR="00F35F03" w:rsidRPr="003F609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9AC2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35F03" w14:paraId="176EA60B" w14:textId="77777777">
        <w:trPr>
          <w:cantSplit/>
          <w:trHeight w:val="15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437D6" w14:textId="77777777" w:rsidR="00F35F03" w:rsidRDefault="00F35F03" w:rsidP="00F35F0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ED06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DDA15" w14:textId="77777777" w:rsidR="00F35F03" w:rsidRPr="006F7A4E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4293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Odorhei</w:t>
            </w:r>
          </w:p>
          <w:p w14:paraId="793E687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şi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B7C1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7157CB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E4EF2" w14:textId="77777777" w:rsidR="00F35F03" w:rsidRPr="006F7A4E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F7A4E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78B4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71C2E" w14:textId="77777777" w:rsidR="00F35F03" w:rsidRPr="003F609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0CE1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AE4A048" w14:textId="77777777" w:rsidR="00F35F03" w:rsidRDefault="00F35F03">
      <w:pPr>
        <w:spacing w:before="40" w:after="40" w:line="192" w:lineRule="auto"/>
        <w:ind w:right="57"/>
        <w:rPr>
          <w:sz w:val="20"/>
          <w:lang w:val="ro-RO"/>
        </w:rPr>
      </w:pPr>
    </w:p>
    <w:p w14:paraId="4B4DACBC" w14:textId="77777777" w:rsidR="00F35F03" w:rsidRDefault="00F35F03" w:rsidP="009A5523">
      <w:pPr>
        <w:pStyle w:val="Heading1"/>
        <w:spacing w:line="360" w:lineRule="auto"/>
      </w:pPr>
      <w:r>
        <w:t>LINIA 320</w:t>
      </w:r>
    </w:p>
    <w:p w14:paraId="7DE87B04" w14:textId="77777777" w:rsidR="00F35F03" w:rsidRDefault="00F35F03" w:rsidP="007437E1">
      <w:pPr>
        <w:pStyle w:val="Heading1"/>
        <w:spacing w:line="360" w:lineRule="auto"/>
        <w:rPr>
          <w:b w:val="0"/>
          <w:bCs w:val="0"/>
          <w:sz w:val="8"/>
        </w:rPr>
      </w:pPr>
      <w:r>
        <w:t>BLAJ - PRAID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F35F03" w14:paraId="76FE687E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436AC" w14:textId="77777777" w:rsidR="00F35F03" w:rsidRDefault="00F35F03" w:rsidP="00F35F03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245D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24+550</w:t>
            </w:r>
          </w:p>
          <w:p w14:paraId="1EED3AE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9201D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19F8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 xml:space="preserve">Jidvei - </w:t>
            </w:r>
          </w:p>
          <w:p w14:paraId="3B60B65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Târnăveni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0BE7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89DCC" w14:textId="77777777" w:rsidR="00F35F03" w:rsidRPr="00387E05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A738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EC269" w14:textId="77777777" w:rsidR="00F35F03" w:rsidRPr="00EB59D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4EAB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</w:tc>
      </w:tr>
      <w:tr w:rsidR="00F35F03" w14:paraId="1A6C5553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B9214" w14:textId="77777777" w:rsidR="00F35F03" w:rsidRDefault="00F35F03" w:rsidP="00F35F03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FB6C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36+350</w:t>
            </w:r>
          </w:p>
          <w:p w14:paraId="09B2A10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8ECCD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14B1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 xml:space="preserve">Jidvei - </w:t>
            </w:r>
          </w:p>
          <w:p w14:paraId="19AA8A4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Târnăveni -</w:t>
            </w:r>
          </w:p>
          <w:p w14:paraId="3E88506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Bălăușeri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0CA7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34124" w14:textId="77777777" w:rsidR="00F35F03" w:rsidRPr="00387E05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6F81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8677E" w14:textId="77777777" w:rsidR="00F35F03" w:rsidRPr="00EB59D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71E2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</w:tc>
      </w:tr>
      <w:tr w:rsidR="00F35F03" w14:paraId="3757473E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20980" w14:textId="77777777" w:rsidR="00F35F03" w:rsidRDefault="00F35F03" w:rsidP="00F35F03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33DC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4EF2E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877E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Târnăveni</w:t>
            </w:r>
          </w:p>
          <w:p w14:paraId="335D8C2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576F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642160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3259E" w14:textId="77777777" w:rsidR="00F35F03" w:rsidRPr="00387E05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6DE8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41A31" w14:textId="77777777" w:rsidR="00F35F03" w:rsidRPr="00EB59D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D9D4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5CB66401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4F3EF" w14:textId="77777777" w:rsidR="00F35F03" w:rsidRDefault="00F35F03" w:rsidP="00F35F03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EEC9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66139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CACC8" w14:textId="77777777" w:rsidR="00F35F03" w:rsidRDefault="00F35F03" w:rsidP="00B96A7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Târnăveni</w:t>
            </w:r>
          </w:p>
          <w:p w14:paraId="426D7635" w14:textId="77777777" w:rsidR="00F35F03" w:rsidRDefault="00F35F03" w:rsidP="00B96A7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CAB56" w14:textId="77777777" w:rsidR="00F35F03" w:rsidRDefault="00F35F03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A260B84" w14:textId="77777777" w:rsidR="00F35F03" w:rsidRDefault="00F35F03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4716F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0AF2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C4083" w14:textId="77777777" w:rsidR="00F35F03" w:rsidRPr="00EB59D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3B72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6CC8F097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75879" w14:textId="77777777" w:rsidR="00F35F03" w:rsidRDefault="00F35F03" w:rsidP="00F35F03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9F930" w14:textId="77777777" w:rsidR="00F35F03" w:rsidRDefault="00F35F03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9A179" w14:textId="77777777" w:rsidR="00F35F03" w:rsidRDefault="00F35F03" w:rsidP="00B96A7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45C52" w14:textId="77777777" w:rsidR="00F35F03" w:rsidRDefault="00F35F03" w:rsidP="00B96A7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Târnăveni</w:t>
            </w:r>
          </w:p>
          <w:p w14:paraId="29A6ACED" w14:textId="77777777" w:rsidR="00F35F03" w:rsidRDefault="00F35F03" w:rsidP="00B96A7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4D2BE" w14:textId="77777777" w:rsidR="00F35F03" w:rsidRDefault="00F35F03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D55AA46" w14:textId="77777777" w:rsidR="00F35F03" w:rsidRDefault="00F35F03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224F6" w14:textId="77777777" w:rsidR="00F35F03" w:rsidRDefault="00F35F03" w:rsidP="00B96A7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0A991" w14:textId="77777777" w:rsidR="00F35F03" w:rsidRDefault="00F35F03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5DBFE" w14:textId="77777777" w:rsidR="00F35F03" w:rsidRPr="00EB59D9" w:rsidRDefault="00F35F03" w:rsidP="00B96A7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58195" w14:textId="77777777" w:rsidR="00F35F03" w:rsidRDefault="00F35F03" w:rsidP="00B96A7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7C7CF95D" w14:textId="77777777">
        <w:trPr>
          <w:cantSplit/>
          <w:trHeight w:val="7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2CB49" w14:textId="77777777" w:rsidR="00F35F03" w:rsidRDefault="00F35F03" w:rsidP="00F35F03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DA83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37+988</w:t>
            </w:r>
          </w:p>
          <w:p w14:paraId="282BAAE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71+017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79CEF" w14:textId="77777777" w:rsidR="00F35F03" w:rsidRPr="00EB59D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B59D9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C47D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Târnăveni -</w:t>
            </w:r>
          </w:p>
          <w:p w14:paraId="4B3C630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Hm Bălăuşeri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033F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7B4C7" w14:textId="77777777" w:rsidR="00F35F03" w:rsidRPr="00387E05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EE26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148EA" w14:textId="77777777" w:rsidR="00F35F03" w:rsidRPr="00EB59D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70044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D22009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Valabilă pentru trenurile remorcate cu D.H.C.</w:t>
            </w:r>
          </w:p>
        </w:tc>
      </w:tr>
      <w:tr w:rsidR="00F35F03" w14:paraId="1AFB1863" w14:textId="77777777">
        <w:trPr>
          <w:cantSplit/>
          <w:trHeight w:val="7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76F8D" w14:textId="77777777" w:rsidR="00F35F03" w:rsidRDefault="00F35F03" w:rsidP="00F35F03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F5D5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38+600</w:t>
            </w:r>
          </w:p>
          <w:p w14:paraId="08ACF31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70921" w14:textId="77777777" w:rsidR="00F35F03" w:rsidRPr="00EB59D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62B4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Târnăveni -</w:t>
            </w:r>
          </w:p>
          <w:p w14:paraId="0857190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Bălăuşeri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84AB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7C752" w14:textId="77777777" w:rsidR="00F35F03" w:rsidRPr="00387E05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6510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F7B3E" w14:textId="77777777" w:rsidR="00F35F03" w:rsidRPr="00EB59D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7E37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7DE6CA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72004368" w14:textId="77777777">
        <w:trPr>
          <w:cantSplit/>
          <w:trHeight w:val="7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36003" w14:textId="77777777" w:rsidR="00F35F03" w:rsidRDefault="00F35F03" w:rsidP="00F35F03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728F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54+000</w:t>
            </w:r>
          </w:p>
          <w:p w14:paraId="6D1B1EF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71+017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09D89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8718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Târnăveni -</w:t>
            </w:r>
          </w:p>
          <w:p w14:paraId="4B97287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Bălăuşeri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77B4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2034E" w14:textId="77777777" w:rsidR="00F35F03" w:rsidRPr="00387E05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5820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94E52" w14:textId="77777777" w:rsidR="00F35F03" w:rsidRPr="00EB59D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E7BC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35F03" w14:paraId="0E3ED42A" w14:textId="77777777">
        <w:trPr>
          <w:cantSplit/>
          <w:trHeight w:val="4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6E81E" w14:textId="77777777" w:rsidR="00F35F03" w:rsidRDefault="00F35F03" w:rsidP="00F35F03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379C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71+017</w:t>
            </w:r>
          </w:p>
          <w:p w14:paraId="3483879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106+521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53320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71DD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Bălăuşeri  -</w:t>
            </w:r>
          </w:p>
          <w:p w14:paraId="35011C1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Sovata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0A8A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1FA62" w14:textId="77777777" w:rsidR="00F35F03" w:rsidRPr="00387E05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F6FE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48C6B" w14:textId="77777777" w:rsidR="00F35F03" w:rsidRPr="00EB59D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BB1C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doar pentru trenurile remorcate cu D.H.C.</w:t>
            </w:r>
          </w:p>
        </w:tc>
      </w:tr>
      <w:tr w:rsidR="00F35F03" w14:paraId="1B661F20" w14:textId="77777777">
        <w:trPr>
          <w:cantSplit/>
          <w:trHeight w:val="4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E18B1" w14:textId="77777777" w:rsidR="00F35F03" w:rsidRDefault="00F35F03" w:rsidP="00F35F03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5F21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106+521</w:t>
            </w:r>
          </w:p>
          <w:p w14:paraId="2784B07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113+521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1F4AF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4AD4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Sovata -</w:t>
            </w:r>
          </w:p>
          <w:p w14:paraId="323920A4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Praid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5F9D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F554B" w14:textId="77777777" w:rsidR="00F35F03" w:rsidRPr="00387E05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81F6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A51C4" w14:textId="77777777" w:rsidR="00F35F03" w:rsidRPr="00EB59D9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FBCB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668BEA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doar pentru  trenurile remorcate cu D.H.C.</w:t>
            </w:r>
          </w:p>
        </w:tc>
      </w:tr>
    </w:tbl>
    <w:p w14:paraId="37C4D309" w14:textId="77777777" w:rsidR="00F35F03" w:rsidRDefault="00F35F03">
      <w:pPr>
        <w:spacing w:before="40" w:after="40" w:line="192" w:lineRule="auto"/>
        <w:ind w:right="57"/>
        <w:rPr>
          <w:sz w:val="20"/>
          <w:lang w:val="ro-RO"/>
        </w:rPr>
      </w:pPr>
    </w:p>
    <w:p w14:paraId="593A981E" w14:textId="77777777" w:rsidR="00F35F03" w:rsidRDefault="00F35F03" w:rsidP="00503CFC">
      <w:pPr>
        <w:pStyle w:val="Heading1"/>
        <w:spacing w:line="360" w:lineRule="auto"/>
      </w:pPr>
      <w:r>
        <w:t>LINIA 412</w:t>
      </w:r>
    </w:p>
    <w:p w14:paraId="37EA8DE4" w14:textId="77777777" w:rsidR="00F35F03" w:rsidRDefault="00F35F03" w:rsidP="00C75722">
      <w:pPr>
        <w:pStyle w:val="Heading1"/>
        <w:spacing w:line="360" w:lineRule="auto"/>
        <w:rPr>
          <w:b w:val="0"/>
          <w:bCs w:val="0"/>
          <w:sz w:val="8"/>
        </w:rPr>
      </w:pPr>
      <w:r>
        <w:t>APAHIDA - DEJ CĂLĂTORI - CĂŞEIU - ILEANDA - BAIA MARE</w:t>
      </w: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F35F03" w14:paraId="389E83C8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244B6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2CEA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E18DC" w14:textId="77777777" w:rsidR="00F35F03" w:rsidRPr="005C35B0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C7B0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788F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călcâi TDJ </w:t>
            </w:r>
          </w:p>
          <w:p w14:paraId="058F318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/ 26 și km 489+700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B8C76" w14:textId="77777777" w:rsidR="00F35F03" w:rsidRPr="00396332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8803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B35F6" w14:textId="77777777" w:rsidR="00F35F03" w:rsidRPr="00396332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20DF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circulația la </w:t>
            </w:r>
          </w:p>
          <w:p w14:paraId="6A4D756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linia 1.</w:t>
            </w:r>
          </w:p>
        </w:tc>
      </w:tr>
      <w:tr w:rsidR="00F35F03" w14:paraId="2254B145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25770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13DF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374F0" w14:textId="77777777" w:rsidR="00F35F03" w:rsidRPr="005C35B0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A023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Apahida</w:t>
            </w:r>
          </w:p>
          <w:p w14:paraId="1FE3C87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Jucu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DE72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8A06C" w14:textId="77777777" w:rsidR="00F35F03" w:rsidRPr="00396332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F3B5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6974FB7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8+978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08D54" w14:textId="77777777" w:rsidR="00F35F03" w:rsidRPr="00396332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A9BB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6EC4ABD1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16C39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19D7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311D5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0015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Jucu</w:t>
            </w:r>
          </w:p>
          <w:p w14:paraId="1010C5E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4A0C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117FFA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7871B" w14:textId="77777777" w:rsidR="00F35F03" w:rsidRPr="00396332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6DDC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68290" w14:textId="77777777" w:rsidR="00F35F03" w:rsidRPr="00396332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BD0C4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0DB97282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06F1C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33FB1" w14:textId="77777777" w:rsidR="00F35F03" w:rsidRDefault="00F35F03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8+480</w:t>
            </w:r>
          </w:p>
          <w:p w14:paraId="709F3DD1" w14:textId="77777777" w:rsidR="00F35F03" w:rsidRDefault="00F35F03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376EF" w14:textId="77777777" w:rsidR="00F35F03" w:rsidRDefault="00F35F03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679FB" w14:textId="77777777" w:rsidR="00F35F03" w:rsidRDefault="00F35F03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Jucu Cap Y</w:t>
            </w:r>
          </w:p>
          <w:p w14:paraId="12424CC8" w14:textId="77777777" w:rsidR="00F35F03" w:rsidRDefault="00F35F03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(pod km 8+556 )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849C9" w14:textId="77777777" w:rsidR="00F35F03" w:rsidRDefault="00F35F03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34F2E" w14:textId="77777777" w:rsidR="00F35F03" w:rsidRPr="00396332" w:rsidRDefault="00F35F03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1632B" w14:textId="77777777" w:rsidR="00F35F03" w:rsidRDefault="00F35F03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8+480</w:t>
            </w:r>
          </w:p>
          <w:p w14:paraId="09C618BB" w14:textId="77777777" w:rsidR="00F35F03" w:rsidRDefault="00F35F03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F6294" w14:textId="77777777" w:rsidR="00F35F03" w:rsidRDefault="00F35F03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5746C" w14:textId="77777777" w:rsidR="00F35F03" w:rsidRDefault="00F35F03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0D3036F8" w14:textId="77777777" w:rsidR="00F35F03" w:rsidRDefault="00F35F03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300DE0A9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A915D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74FB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12+880</w:t>
            </w:r>
          </w:p>
          <w:p w14:paraId="259ACCE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42352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BD35D" w14:textId="77777777" w:rsidR="00F35F03" w:rsidRDefault="00F35F03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Jucu -</w:t>
            </w:r>
          </w:p>
          <w:p w14:paraId="03A850B5" w14:textId="77777777" w:rsidR="00F35F03" w:rsidRDefault="00F35F03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CF2E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EE514" w14:textId="77777777" w:rsidR="00F35F03" w:rsidRPr="00396332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6F86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51E00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CCCE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8AC964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(zona TN km 12+908)</w:t>
            </w:r>
          </w:p>
        </w:tc>
      </w:tr>
      <w:tr w:rsidR="00F35F03" w14:paraId="666B7B8C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07615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ED06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14+650</w:t>
            </w:r>
          </w:p>
          <w:p w14:paraId="0E3EECC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E0F1F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6CBA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Jucu -</w:t>
            </w:r>
          </w:p>
          <w:p w14:paraId="77A0037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1A37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86E09" w14:textId="77777777" w:rsidR="00F35F03" w:rsidRPr="00396332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2216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7D62A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FE520" w14:textId="77777777" w:rsidR="00F35F03" w:rsidRDefault="00F35F03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</w:t>
            </w:r>
          </w:p>
          <w:p w14:paraId="2FB5A443" w14:textId="77777777" w:rsidR="00F35F03" w:rsidRDefault="00F35F03" w:rsidP="00EF5BBB">
            <w:pPr>
              <w:spacing w:before="40" w:after="40" w:line="360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(zonă pod km 14+685)</w:t>
            </w:r>
          </w:p>
        </w:tc>
      </w:tr>
      <w:tr w:rsidR="00F35F03" w14:paraId="106D3D53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FA890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27C1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E9DA0" w14:textId="77777777" w:rsidR="00F35F03" w:rsidRPr="005C35B0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1C9D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Bonţida</w:t>
            </w:r>
          </w:p>
          <w:p w14:paraId="3259C26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2EBB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198A0B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A8E42" w14:textId="77777777" w:rsidR="00F35F03" w:rsidRPr="00396332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0448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1E4FC" w14:textId="77777777" w:rsidR="00F35F03" w:rsidRPr="00396332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A474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69EF56E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64B0E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A30E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1E494" w14:textId="77777777" w:rsidR="00F35F03" w:rsidRPr="005C35B0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AEE7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Bonţida</w:t>
            </w:r>
          </w:p>
          <w:p w14:paraId="128BFA6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1A50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2F490B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  <w:p w14:paraId="7B60F63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51D2F3E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24E4A86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10,  11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C96E8" w14:textId="77777777" w:rsidR="00F35F03" w:rsidRPr="00396332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6444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65DB0" w14:textId="77777777" w:rsidR="00F35F03" w:rsidRPr="00396332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5197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72A1BD57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6BABC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682B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21+500</w:t>
            </w:r>
          </w:p>
          <w:p w14:paraId="24212D6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68AA0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0F24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Bonțida - 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BFCB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BC23D" w14:textId="77777777" w:rsidR="00F35F03" w:rsidRPr="00396332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7875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21+500</w:t>
            </w:r>
          </w:p>
          <w:p w14:paraId="2180AF2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C9075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ECD2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 (zonă pod km 21+537)</w:t>
            </w:r>
          </w:p>
        </w:tc>
      </w:tr>
      <w:tr w:rsidR="00F35F03" w14:paraId="7129781C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9A0D3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B9FF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22+190</w:t>
            </w:r>
          </w:p>
          <w:p w14:paraId="30C55E8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22+240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7AADF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2FA56" w14:textId="77777777" w:rsidR="00F35F03" w:rsidRDefault="00F35F03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Bonțida - 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AA07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ACC5F" w14:textId="77777777" w:rsidR="00F35F03" w:rsidRPr="00396332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F3BD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887F2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40FA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</w:t>
            </w:r>
          </w:p>
          <w:p w14:paraId="4879511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(zonă pod km 22+212)</w:t>
            </w:r>
          </w:p>
        </w:tc>
      </w:tr>
      <w:tr w:rsidR="00F35F03" w14:paraId="1D01E858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1BB50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BD0B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1EDF8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30AA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Iclod linia 4 abătută</w:t>
            </w:r>
          </w:p>
          <w:p w14:paraId="3A7C6E0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(inclusiv sch. 7 și 10 în abatere)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6CA3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7DD812C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5D0C8" w14:textId="77777777" w:rsidR="00F35F03" w:rsidRPr="00396332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77D2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9C5C4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4E6A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4A558605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B309D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4DD2A" w14:textId="77777777" w:rsidR="00F35F03" w:rsidRDefault="00F35F03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24+820</w:t>
            </w:r>
          </w:p>
          <w:p w14:paraId="25655DEA" w14:textId="77777777" w:rsidR="00F35F03" w:rsidRDefault="00F35F03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0A2B0" w14:textId="77777777" w:rsidR="00F35F03" w:rsidRDefault="00F35F03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E1B1F" w14:textId="77777777" w:rsidR="00F35F03" w:rsidRDefault="00F35F03" w:rsidP="00F9641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33E4A" w14:textId="77777777" w:rsidR="00F35F03" w:rsidRDefault="00F35F03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98869" w14:textId="77777777" w:rsidR="00F35F03" w:rsidRPr="00396332" w:rsidRDefault="00F35F03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2CA70" w14:textId="77777777" w:rsidR="00F35F03" w:rsidRDefault="00F35F03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CD733" w14:textId="77777777" w:rsidR="00F35F03" w:rsidRDefault="00F35F03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86EF5" w14:textId="77777777" w:rsidR="00F35F03" w:rsidRDefault="00F35F03" w:rsidP="00F9641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(zonă pod km 24+848)</w:t>
            </w:r>
          </w:p>
        </w:tc>
      </w:tr>
      <w:tr w:rsidR="00F35F03" w14:paraId="232A7C41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35691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CCFF7" w14:textId="77777777" w:rsidR="00F35F03" w:rsidRDefault="00F35F03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25+790</w:t>
            </w:r>
          </w:p>
          <w:p w14:paraId="79632805" w14:textId="77777777" w:rsidR="00F35F03" w:rsidRDefault="00F35F03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25+840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33A3B" w14:textId="77777777" w:rsidR="00F35F03" w:rsidRDefault="00F35F03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DD15C" w14:textId="77777777" w:rsidR="00F35F03" w:rsidRDefault="00F35F03" w:rsidP="007207A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58DDE" w14:textId="77777777" w:rsidR="00F35F03" w:rsidRDefault="00F35F03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03027" w14:textId="77777777" w:rsidR="00F35F03" w:rsidRPr="00396332" w:rsidRDefault="00F35F03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40BFA" w14:textId="77777777" w:rsidR="00F35F03" w:rsidRDefault="00F35F03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25+790</w:t>
            </w:r>
          </w:p>
          <w:p w14:paraId="7E1C5E6B" w14:textId="77777777" w:rsidR="00F35F03" w:rsidRDefault="00F35F03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25+840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F1E97" w14:textId="77777777" w:rsidR="00F35F03" w:rsidRPr="00396332" w:rsidRDefault="00F35F03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55A19" w14:textId="77777777" w:rsidR="00F35F03" w:rsidRDefault="00F35F03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</w:t>
            </w:r>
          </w:p>
          <w:p w14:paraId="08FE69B8" w14:textId="77777777" w:rsidR="00F35F03" w:rsidRDefault="00F35F03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(zonă pod km 25+811)</w:t>
            </w:r>
          </w:p>
        </w:tc>
      </w:tr>
      <w:tr w:rsidR="00F35F03" w14:paraId="5A7C95E7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D9D3C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5D58C" w14:textId="77777777" w:rsidR="00F35F03" w:rsidRDefault="00F35F03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E3206" w14:textId="77777777" w:rsidR="00F35F03" w:rsidRDefault="00F35F03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20C0A" w14:textId="77777777" w:rsidR="00F35F03" w:rsidRDefault="00F35F03" w:rsidP="007207A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498C6" w14:textId="77777777" w:rsidR="00F35F03" w:rsidRDefault="00F35F03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5C629" w14:textId="77777777" w:rsidR="00F35F03" w:rsidRPr="00396332" w:rsidRDefault="00F35F03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FF1C1" w14:textId="77777777" w:rsidR="00F35F03" w:rsidRDefault="00F35F03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29+280</w:t>
            </w:r>
          </w:p>
          <w:p w14:paraId="15CA514F" w14:textId="77777777" w:rsidR="00F35F03" w:rsidRDefault="00F35F03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30+741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DEF29" w14:textId="77777777" w:rsidR="00F35F03" w:rsidRDefault="00F35F03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CB8DB" w14:textId="77777777" w:rsidR="00F35F03" w:rsidRDefault="00F35F03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35F03" w14:paraId="0C2A4425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FB1EE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9F0B2" w14:textId="77777777" w:rsidR="00F35F03" w:rsidRDefault="00F35F03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29+308</w:t>
            </w:r>
          </w:p>
          <w:p w14:paraId="0183B29C" w14:textId="77777777" w:rsidR="00F35F03" w:rsidRDefault="00F35F03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30+755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7CB43" w14:textId="77777777" w:rsidR="00F35F03" w:rsidRDefault="00F35F03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D92D9" w14:textId="77777777" w:rsidR="00F35F03" w:rsidRDefault="00F35F03" w:rsidP="007207A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75515" w14:textId="77777777" w:rsidR="00F35F03" w:rsidRDefault="00F35F03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7B1FA" w14:textId="77777777" w:rsidR="00F35F03" w:rsidRPr="00396332" w:rsidRDefault="00F35F03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38D83" w14:textId="77777777" w:rsidR="00F35F03" w:rsidRDefault="00F35F03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8B9F0" w14:textId="77777777" w:rsidR="00F35F03" w:rsidRDefault="00F35F03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1F82A" w14:textId="77777777" w:rsidR="00F35F03" w:rsidRDefault="00F35F03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35F03" w14:paraId="57101CE2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4ED99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BDC3A" w14:textId="77777777" w:rsidR="00F35F03" w:rsidRDefault="00F35F03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31+770</w:t>
            </w:r>
          </w:p>
          <w:p w14:paraId="505C6826" w14:textId="77777777" w:rsidR="00F35F03" w:rsidRDefault="00F35F03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453CC" w14:textId="77777777" w:rsidR="00F35F03" w:rsidRDefault="00F35F03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F725B" w14:textId="77777777" w:rsidR="00F35F03" w:rsidRDefault="00F35F03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27337">
              <w:rPr>
                <w:b/>
                <w:bCs/>
                <w:sz w:val="20"/>
                <w:lang w:val="ro-RO"/>
              </w:rPr>
              <w:t xml:space="preserve">St. Gherla </w:t>
            </w:r>
          </w:p>
          <w:p w14:paraId="0932DE36" w14:textId="77777777" w:rsidR="00F35F03" w:rsidRDefault="00F35F03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27337">
              <w:rPr>
                <w:b/>
                <w:bCs/>
                <w:sz w:val="20"/>
                <w:lang w:val="ro-RO"/>
              </w:rPr>
              <w:t>(peste secțiunea 034C și schimbătoarele 8, 10 până la vârful schimbătorului 12 din Stația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3663A" w14:textId="77777777" w:rsidR="00F35F03" w:rsidRDefault="00F35F03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5AA24" w14:textId="77777777" w:rsidR="00F35F03" w:rsidRPr="00396332" w:rsidRDefault="00F35F03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D16A5" w14:textId="77777777" w:rsidR="00F35F03" w:rsidRDefault="00F35F03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AA39C" w14:textId="77777777" w:rsidR="00F35F03" w:rsidRDefault="00F35F03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3988D" w14:textId="77777777" w:rsidR="00F35F03" w:rsidRDefault="00F35F03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F35F03" w14:paraId="78DE99F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0E4C4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504C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5FEE5" w14:textId="77777777" w:rsidR="00F35F03" w:rsidRPr="005C35B0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0698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Gherla</w:t>
            </w:r>
          </w:p>
          <w:p w14:paraId="6B7D9E8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6D73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BEC1C4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660FB" w14:textId="77777777" w:rsidR="00F35F03" w:rsidRPr="00396332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3611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F8185" w14:textId="77777777" w:rsidR="00F35F03" w:rsidRPr="00396332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8BBE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7E1BA89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55FEA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D5D1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80C79" w14:textId="77777777" w:rsidR="00F35F03" w:rsidRPr="005C35B0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359BE" w14:textId="77777777" w:rsidR="00F35F03" w:rsidRDefault="00F35F03" w:rsidP="00031B6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Gherla</w:t>
            </w:r>
          </w:p>
          <w:p w14:paraId="0006BB6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0D935" w14:textId="77777777" w:rsidR="00F35F03" w:rsidRDefault="00F35F03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1A977DC" w14:textId="77777777" w:rsidR="00F35F03" w:rsidRDefault="00F35F03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1D67FD7A" w14:textId="77777777" w:rsidR="00F35F03" w:rsidRDefault="00F35F03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5 - 9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400E5" w14:textId="77777777" w:rsidR="00F35F03" w:rsidRPr="00396332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3274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6EA0C" w14:textId="77777777" w:rsidR="00F35F03" w:rsidRPr="00396332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D8F9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5CEDEA6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097EF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159E8" w14:textId="77777777" w:rsidR="00F35F03" w:rsidRDefault="00F35F03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2E7F5" w14:textId="77777777" w:rsidR="00F35F03" w:rsidRPr="005C35B0" w:rsidRDefault="00F35F03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97134" w14:textId="77777777" w:rsidR="00F35F03" w:rsidRDefault="00F35F03" w:rsidP="00006E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3E5B67">
              <w:rPr>
                <w:b/>
                <w:bCs/>
                <w:sz w:val="20"/>
                <w:lang w:val="ro-RO"/>
              </w:rPr>
              <w:t>Gherla-Dej Calatori (inclusiv linia 4 directa Gherla si schimbatoarele 4, 14, 18, 7, 5, 3 din st.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8B180" w14:textId="77777777" w:rsidR="00F35F03" w:rsidRDefault="00F35F03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E84FF" w14:textId="77777777" w:rsidR="00F35F03" w:rsidRDefault="00F35F03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0EA1A" w14:textId="77777777" w:rsidR="00F35F03" w:rsidRDefault="00F35F03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31+750</w:t>
            </w:r>
          </w:p>
          <w:p w14:paraId="4881BB84" w14:textId="77777777" w:rsidR="00F35F03" w:rsidRDefault="00F35F03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38927" w14:textId="77777777" w:rsidR="00F35F03" w:rsidRPr="00396332" w:rsidRDefault="00F35F03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15A9D" w14:textId="77777777" w:rsidR="00F35F03" w:rsidRDefault="00F35F03" w:rsidP="00006E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F35F03" w14:paraId="1AE6C94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6B2E2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961CA" w14:textId="77777777" w:rsidR="00F35F03" w:rsidRPr="00003CB6" w:rsidRDefault="00F35F03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32+659   33+540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96C7B" w14:textId="77777777" w:rsidR="00F35F03" w:rsidRPr="00003CB6" w:rsidRDefault="00F35F03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03CB6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38C51" w14:textId="77777777" w:rsidR="00F35F03" w:rsidRPr="00003CB6" w:rsidRDefault="00F35F03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St.Gherla                                          (inclusiv  linia 3 directă din ax stație și schimbătoarele 11, 9, 1 pâna la  semnal intrare X a stației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ACCE7" w14:textId="77777777" w:rsidR="00F35F03" w:rsidRDefault="00F35F03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38CB6" w14:textId="77777777" w:rsidR="00F35F03" w:rsidRDefault="00F35F03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A174D" w14:textId="77777777" w:rsidR="00F35F03" w:rsidRDefault="00F35F03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CE87A" w14:textId="77777777" w:rsidR="00F35F03" w:rsidRDefault="00F35F03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F3B68" w14:textId="77777777" w:rsidR="00F35F03" w:rsidRDefault="00F35F03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03CB6">
              <w:rPr>
                <w:b/>
                <w:bCs/>
                <w:i/>
                <w:iCs/>
                <w:sz w:val="20"/>
                <w:lang w:val="ro-RO"/>
              </w:rPr>
              <w:t>Nemnalizată pe teren.                     RV protecție muncitori între orele 7,00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18,00.</w:t>
            </w:r>
          </w:p>
        </w:tc>
      </w:tr>
      <w:tr w:rsidR="00F35F03" w14:paraId="4EAFF61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4104B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1D7E0" w14:textId="77777777" w:rsidR="00F35F03" w:rsidRPr="00003CB6" w:rsidRDefault="00F35F03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40+585   40+700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382EA" w14:textId="77777777" w:rsidR="00F35F03" w:rsidRPr="00003CB6" w:rsidRDefault="00F35F03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</w:rPr>
              <w:t>3</w:t>
            </w:r>
            <w:r w:rsidRPr="00003CB6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24358" w14:textId="77777777" w:rsidR="00F35F03" w:rsidRPr="00003CB6" w:rsidRDefault="00F35F03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E5604" w14:textId="77777777" w:rsidR="00F35F03" w:rsidRPr="00003CB6" w:rsidRDefault="00F35F03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6C97F" w14:textId="77777777" w:rsidR="00F35F03" w:rsidRPr="00003CB6" w:rsidRDefault="00F35F03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CD225" w14:textId="77777777" w:rsidR="00F35F03" w:rsidRPr="00003CB6" w:rsidRDefault="00F35F03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6BA72" w14:textId="77777777" w:rsidR="00F35F03" w:rsidRPr="00003CB6" w:rsidRDefault="00F35F03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B7B8E" w14:textId="77777777" w:rsidR="00F35F03" w:rsidRPr="00003CB6" w:rsidRDefault="00F35F03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i/>
                <w:iCs/>
                <w:sz w:val="20"/>
                <w:szCs w:val="20"/>
              </w:rPr>
              <w:t>Semnalizată ca limitare de viteză. Fără inductori.</w:t>
            </w:r>
          </w:p>
        </w:tc>
      </w:tr>
      <w:tr w:rsidR="00F35F03" w14:paraId="0375B6F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1965E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27A34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42+300</w:t>
            </w:r>
          </w:p>
          <w:p w14:paraId="77C6DF80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91DB3" w14:textId="77777777" w:rsidR="00F35F03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51A97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A0665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42E21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A6EDE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C3469" w14:textId="77777777" w:rsidR="00F35F03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359FE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B202172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</w:t>
            </w:r>
          </w:p>
          <w:p w14:paraId="3AAFC06C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(zonă pod km 42+327)</w:t>
            </w:r>
          </w:p>
        </w:tc>
      </w:tr>
      <w:tr w:rsidR="00F35F03" w14:paraId="4E82387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80EDF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F5A41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44+985</w:t>
            </w:r>
          </w:p>
          <w:p w14:paraId="6D162FE6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884EB" w14:textId="77777777" w:rsidR="00F35F03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FD050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Dej Călători Cap X </w:t>
            </w:r>
            <w:r w:rsidRPr="00EF5BBB">
              <w:rPr>
                <w:b/>
                <w:bCs/>
                <w:sz w:val="20"/>
                <w:lang w:val="ro-RO"/>
              </w:rPr>
              <w:t xml:space="preserve">(zona TN km </w:t>
            </w:r>
            <w:r>
              <w:rPr>
                <w:b/>
                <w:bCs/>
                <w:sz w:val="20"/>
                <w:lang w:val="ro-RO"/>
              </w:rPr>
              <w:t>45</w:t>
            </w:r>
            <w:r w:rsidRPr="00EF5BBB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035</w:t>
            </w:r>
            <w:r w:rsidRPr="00EF5BBB">
              <w:rPr>
                <w:b/>
                <w:bCs/>
                <w:sz w:val="20"/>
                <w:lang w:val="ro-RO"/>
              </w:rPr>
              <w:t>)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75597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B7B78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C5694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23725" w14:textId="77777777" w:rsidR="00F35F03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A55F1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6FFCDAC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58EF064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E2119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8A86E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2509E" w14:textId="77777777" w:rsidR="00F35F03" w:rsidRPr="005C35B0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B69E7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Dej Călători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ABF12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7F114FE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</w:t>
            </w:r>
          </w:p>
          <w:p w14:paraId="66BF2CFD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7-15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DC225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DF649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E1720" w14:textId="77777777" w:rsidR="00F35F03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A00D7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35F03" w14:paraId="1A788655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FD6C2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EC6F1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2C5B1" w14:textId="77777777" w:rsidR="00F35F03" w:rsidRPr="005C35B0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715B4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</w:t>
            </w:r>
          </w:p>
          <w:p w14:paraId="4A0884B7" w14:textId="77777777" w:rsidR="00F35F03" w:rsidRDefault="00F35F03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15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830A7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7CF5E25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B855C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8050B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6630B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273FC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1A065062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6210E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ED612" w14:textId="77777777" w:rsidR="00F35F03" w:rsidRDefault="00F35F03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77564" w14:textId="77777777" w:rsidR="00F35F03" w:rsidRPr="005C35B0" w:rsidRDefault="00F35F03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F32C0" w14:textId="77777777" w:rsidR="00F35F03" w:rsidRDefault="00F35F03" w:rsidP="009273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 linia Dej – Ocna Dej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ADD25" w14:textId="77777777" w:rsidR="00F35F03" w:rsidRDefault="00F35F03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892B5C6" w14:textId="77777777" w:rsidR="00F35F03" w:rsidRDefault="00F35F03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444E6" w14:textId="77777777" w:rsidR="00F35F03" w:rsidRPr="00396332" w:rsidRDefault="00F35F03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3E879" w14:textId="77777777" w:rsidR="00F35F03" w:rsidRDefault="00F35F03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A3748" w14:textId="77777777" w:rsidR="00F35F03" w:rsidRPr="00396332" w:rsidRDefault="00F35F03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7B061" w14:textId="77777777" w:rsidR="00F35F03" w:rsidRDefault="00F35F03" w:rsidP="009273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5CB13AEB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67C97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6A783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47+071</w:t>
            </w:r>
          </w:p>
          <w:p w14:paraId="3BF533C4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47+510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FC49D" w14:textId="77777777" w:rsidR="00F35F03" w:rsidRPr="005C35B0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68FC7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B85537">
              <w:rPr>
                <w:b/>
                <w:bCs/>
                <w:sz w:val="20"/>
                <w:lang w:val="ro-RO"/>
              </w:rPr>
              <w:t>Dej Călători - 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6AFD8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4B030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7D630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0C47B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E82BD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A7A879F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69B19515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(inclusiv zonă pod Km 47 + 488)</w:t>
            </w:r>
          </w:p>
        </w:tc>
      </w:tr>
      <w:tr w:rsidR="00F35F03" w14:paraId="6B354E7D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E1F9E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FA680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48+800</w:t>
            </w:r>
          </w:p>
          <w:p w14:paraId="76233584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911ED" w14:textId="77777777" w:rsidR="00F35F03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17D27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Dej Călători -</w:t>
            </w:r>
          </w:p>
          <w:p w14:paraId="5CEB02A7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1B76E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6CCFB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280BD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1BE68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27D69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37218FC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826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F35F03" w14:paraId="637431BF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11488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DA0D0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F2BB1" w14:textId="77777777" w:rsidR="00F35F03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C273A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Cășeiu – </w:t>
            </w:r>
          </w:p>
          <w:p w14:paraId="64D9B4B5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67F64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1C791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1CDE9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52+889</w:t>
            </w:r>
          </w:p>
          <w:p w14:paraId="2DD51B05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A4B35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41987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3AE80A37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56731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4B7D8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53+300</w:t>
            </w:r>
          </w:p>
          <w:p w14:paraId="7FBD8273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283B2" w14:textId="77777777" w:rsidR="00F35F03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2F857" w14:textId="77777777" w:rsidR="00F35F03" w:rsidRDefault="00F35F03" w:rsidP="00C82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 -</w:t>
            </w:r>
          </w:p>
          <w:p w14:paraId="20BDEFAF" w14:textId="77777777" w:rsidR="00F35F03" w:rsidRDefault="00F35F03" w:rsidP="00C82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0CA64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1328D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D04FD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55FD7" w14:textId="77777777" w:rsidR="00F35F03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A78C6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F35F03" w14:paraId="12541F98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CA1FD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F6817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  <w:p w14:paraId="3C88F387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34C38" w14:textId="77777777" w:rsidR="00F35F03" w:rsidRPr="005C35B0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FF9CD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 -</w:t>
            </w:r>
          </w:p>
          <w:p w14:paraId="7BDF183E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1FC82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0D5FB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DADFD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89867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B8AED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F6D61F7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526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F35F03" w14:paraId="216A2663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CBC0C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6EA2E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2CE0B" w14:textId="77777777" w:rsidR="00F35F03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71B9D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Gâlgău</w:t>
            </w:r>
          </w:p>
          <w:p w14:paraId="2CBB48E7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8A1DB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62388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DCB21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69+955</w:t>
            </w:r>
          </w:p>
          <w:p w14:paraId="7BC6B010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86+072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D586A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5A50F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10AD3FE0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F7A10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A5FFA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74+000</w:t>
            </w:r>
          </w:p>
          <w:p w14:paraId="1D10BB16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604DC" w14:textId="77777777" w:rsidR="00F35F03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5329F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 -</w:t>
            </w:r>
          </w:p>
          <w:p w14:paraId="5383AC8E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F9AE9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6E491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B5555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582BB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52C81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B193257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42901E4C" w14:textId="77777777">
        <w:trPr>
          <w:cantSplit/>
          <w:trHeight w:val="8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8290C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BA5CC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77+425</w:t>
            </w:r>
          </w:p>
          <w:p w14:paraId="74A46749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B561A" w14:textId="77777777" w:rsidR="00F35F03" w:rsidRPr="005C35B0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30394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 -</w:t>
            </w:r>
          </w:p>
          <w:p w14:paraId="4D6D2054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E0F01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2870E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4214A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E01CD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80138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C03A2FA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77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450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F35F03" w14:paraId="73844F6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71C68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9909C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D6772" w14:textId="77777777" w:rsidR="00F35F03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651CA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Ileanda</w:t>
            </w:r>
          </w:p>
          <w:p w14:paraId="1A1C6FE7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DA943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35FF5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51412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FB6C1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2D723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444F709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7F026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4BCD8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91+450</w:t>
            </w:r>
          </w:p>
          <w:p w14:paraId="50FD788B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91+500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650AD" w14:textId="77777777" w:rsidR="00F35F03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1D111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 - Ră</w:t>
            </w:r>
            <w:r>
              <w:rPr>
                <w:b/>
                <w:bCs/>
                <w:sz w:val="20"/>
                <w:lang w:val="en-US"/>
              </w:rPr>
              <w:t>stoci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E594F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50743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46DD5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64BB6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35BF7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E74E8"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649BB3D9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E74E8">
              <w:rPr>
                <w:b/>
                <w:bCs/>
                <w:i/>
                <w:iCs/>
                <w:sz w:val="20"/>
                <w:lang w:val="ro-RO"/>
              </w:rPr>
              <w:t>Fără inductori.                              (zona pod km 91+469)</w:t>
            </w:r>
          </w:p>
        </w:tc>
      </w:tr>
      <w:tr w:rsidR="00F35F03" w14:paraId="79BB39A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001BD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F8D2C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93+360</w:t>
            </w:r>
          </w:p>
          <w:p w14:paraId="59879ED5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93+410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54704" w14:textId="77777777" w:rsidR="00F35F03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24508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St. Ră</w:t>
            </w:r>
            <w:r>
              <w:rPr>
                <w:b/>
                <w:bCs/>
                <w:sz w:val="20"/>
                <w:lang w:val="en-US"/>
              </w:rPr>
              <w:t xml:space="preserve">stoci </w:t>
            </w:r>
          </w:p>
          <w:p w14:paraId="337F4948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(Pod provizoriu 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B0EEC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83D50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50E24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C3A04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A9B78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4AE9C7A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F038D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7E9E6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95+002</w:t>
            </w:r>
          </w:p>
          <w:p w14:paraId="28B506CE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2D60A" w14:textId="77777777" w:rsidR="00F35F03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A293C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  <w:lang w:val="ro-RO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C8FFB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C57F7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77904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A89EF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A7CDA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35487BE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CE867FB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95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041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F35F03" w14:paraId="15623EC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CFF61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DD812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98+590</w:t>
            </w:r>
          </w:p>
          <w:p w14:paraId="0F570E59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98+640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E1DB6" w14:textId="77777777" w:rsidR="00F35F03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69D7F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  <w:lang w:val="ro-RO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4C476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1CCF7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1015D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E1A56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52F02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AB92A6E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C9D9B7A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98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+6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14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F35F03" w14:paraId="425BFF7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05A78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BB48B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105+320</w:t>
            </w:r>
          </w:p>
          <w:p w14:paraId="31F9F138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105+370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7B813" w14:textId="77777777" w:rsidR="00F35F03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D9CBA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Cuciulat </w:t>
            </w:r>
          </w:p>
          <w:p w14:paraId="21824DA9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(pod km 105+343</w:t>
            </w:r>
          </w:p>
          <w:p w14:paraId="1EEA07D1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A91FA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EEE60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BA872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A19DF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F4E9C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A07A544" w14:textId="77777777" w:rsidR="00F35F03" w:rsidRDefault="00F35F03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29E7D94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34E71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52E54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F07DD" w14:textId="77777777" w:rsidR="00F35F03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D575D" w14:textId="77777777" w:rsidR="00F35F03" w:rsidRDefault="00F35F03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Cuciulat </w:t>
            </w:r>
          </w:p>
          <w:p w14:paraId="517D7FD3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D9C51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782A105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83599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D274A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933A1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E50A0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51136D8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63EE5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7BE71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111+200</w:t>
            </w:r>
          </w:p>
          <w:p w14:paraId="72C1DA6D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57E96" w14:textId="77777777" w:rsidR="00F35F03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6050E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Băbuțeni -</w:t>
            </w:r>
          </w:p>
          <w:p w14:paraId="2F6CA548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D81A9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42DAC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9144D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C8858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75E8D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CE3251C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5508130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CA888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A4BDE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111+700</w:t>
            </w:r>
          </w:p>
          <w:p w14:paraId="27FD2AD6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111+920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12D82" w14:textId="77777777" w:rsidR="00F35F03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B9EEE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Băbuțeni – </w:t>
            </w:r>
          </w:p>
          <w:p w14:paraId="43ACEDF9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2374E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0A0FA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C510B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DCBA4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A38B5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B0E4155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CED41F5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111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810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F35F03" w14:paraId="7172405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E7771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8EE9C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113+820</w:t>
            </w:r>
          </w:p>
          <w:p w14:paraId="2F76B83B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675F0" w14:textId="77777777" w:rsidR="00F35F03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77577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Băbuțeni -</w:t>
            </w:r>
          </w:p>
          <w:p w14:paraId="71124B0A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5C5A7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C7DCB" w14:textId="77777777" w:rsidR="00F35F03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2C4B0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07C04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26464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113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844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F35F03" w14:paraId="654F319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B5F16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BB739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0AC38" w14:textId="77777777" w:rsidR="00F35F03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BC81F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92515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0459C" w14:textId="77777777" w:rsidR="00F35F03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B473E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8D9A2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1F9F6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 Nesemnalizată pe teren.</w:t>
            </w:r>
          </w:p>
        </w:tc>
      </w:tr>
      <w:tr w:rsidR="00F35F03" w14:paraId="61AFCCC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EB59E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A2B9D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116+200</w:t>
            </w:r>
          </w:p>
          <w:p w14:paraId="04680F3D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116+250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D4B89" w14:textId="77777777" w:rsidR="00F35F03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79F56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Surduc Sălaj</w:t>
            </w:r>
          </w:p>
          <w:p w14:paraId="35D8748B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(pod km 116+224 </w:t>
            </w:r>
          </w:p>
          <w:p w14:paraId="4BFBCB37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FEB34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EE4C9" w14:textId="77777777" w:rsidR="00F35F03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BC405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BB4DC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60283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44B23F8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7FBC078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F55B8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83780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118+500</w:t>
            </w:r>
          </w:p>
          <w:p w14:paraId="60962A86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118+560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A4EC9" w14:textId="77777777" w:rsidR="00F35F03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D7BBD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 -</w:t>
            </w:r>
          </w:p>
          <w:p w14:paraId="59E0F247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B67DC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C2323" w14:textId="77777777" w:rsidR="00F35F03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CC2BE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7C260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89E10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744A6B3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532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F35F03" w14:paraId="7707461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9B276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052C7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119+700</w:t>
            </w:r>
          </w:p>
          <w:p w14:paraId="0B346427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2E70F" w14:textId="77777777" w:rsidR="00F35F03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721CF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 -</w:t>
            </w:r>
          </w:p>
          <w:p w14:paraId="68F8E9AC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Jibou </w:t>
            </w:r>
          </w:p>
          <w:p w14:paraId="302965C5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(inclusiv tabier metalic Cap X  St. Jibou)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1FAD4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05CB2" w14:textId="77777777" w:rsidR="00F35F03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11605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6934F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E2134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CACAA20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6CBF2AC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9EB73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A930A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7AEA4" w14:textId="77777777" w:rsidR="00F35F03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3926A" w14:textId="77777777" w:rsidR="00F35F03" w:rsidRDefault="00F35F03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20E48EE7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AF5B4" w14:textId="77777777" w:rsidR="00F35F03" w:rsidRDefault="00F35F03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5C0FDAB" w14:textId="77777777" w:rsidR="00F35F03" w:rsidRDefault="00F35F03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04596" w14:textId="77777777" w:rsidR="00F35F03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A7BBB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9B8E1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68AFE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6A5FC6D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8314F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8A601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5230B" w14:textId="77777777" w:rsidR="00F35F03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E3D0F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0CC916AF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7EDD3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 </w:t>
            </w:r>
          </w:p>
          <w:p w14:paraId="28EB7E9C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6D650108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3/7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5925B" w14:textId="77777777" w:rsidR="00F35F03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C900A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EA774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ABC1F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7B0D2E53" w14:textId="77777777">
        <w:trPr>
          <w:cantSplit/>
          <w:trHeight w:val="39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B9D7C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5A286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8A78D" w14:textId="77777777" w:rsidR="00F35F03" w:rsidRPr="005C35B0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0A0E4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Jibou liniile 1 - 4 </w:t>
            </w:r>
          </w:p>
          <w:p w14:paraId="38192E69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634FB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3FB5BEC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2454C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96945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87539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600E5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4F95E3E4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71DE3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2717E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8DB6B" w14:textId="77777777" w:rsidR="00F35F03" w:rsidRPr="005C35B0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68040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2CBC7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0516E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0D562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6E413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86DB7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9 şi 10 abătute.</w:t>
            </w:r>
          </w:p>
        </w:tc>
      </w:tr>
      <w:tr w:rsidR="00F35F03" w14:paraId="31F24332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47692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5A996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122+835</w:t>
            </w:r>
          </w:p>
          <w:p w14:paraId="2C57C492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132+151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CF03A" w14:textId="77777777" w:rsidR="00F35F03" w:rsidRPr="005C35B0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8BD14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Jibou</w:t>
            </w:r>
          </w:p>
          <w:p w14:paraId="56BAAA91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Someș Odorhei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E51B8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1DFE7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77584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3FF33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234D9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429FD42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608B140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684C729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ED91A61" w14:textId="77777777" w:rsidR="00F35F03" w:rsidRPr="005C35B0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9D5D4B4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Ulmeni Sălaj</w:t>
            </w:r>
          </w:p>
          <w:p w14:paraId="7B4DD295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3948C1F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4D073FB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BFE1B41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E6879DD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917C077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F3F835F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62FE129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89B2474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2D23DC6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166+400</w:t>
            </w:r>
          </w:p>
          <w:p w14:paraId="1698A149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8702484" w14:textId="77777777" w:rsidR="00F35F03" w:rsidRPr="005C35B0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135C23C" w14:textId="77777777" w:rsidR="00F35F03" w:rsidRDefault="00F35F03" w:rsidP="00CE1D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06692907" w14:textId="77777777" w:rsidR="00F35F03" w:rsidRDefault="00F35F03" w:rsidP="00CE1D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B57B1FC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E53D79D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1836C0C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9D4D563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50B0651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F35F03" w14:paraId="0AC809D0" w14:textId="77777777" w:rsidTr="004558F5">
        <w:trPr>
          <w:cantSplit/>
          <w:trHeight w:val="311"/>
          <w:jc w:val="center"/>
        </w:trPr>
        <w:tc>
          <w:tcPr>
            <w:tcW w:w="636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CEBEC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3A33D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169+000</w:t>
            </w:r>
          </w:p>
          <w:p w14:paraId="72EA2137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172+530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934D1" w14:textId="77777777" w:rsidR="00F35F03" w:rsidRPr="005C35B0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BF6E3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567B4ECF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B4E10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EA71D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DBB35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3B885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A9F1C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C66B203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7D10B2B4" w14:textId="77777777">
        <w:trPr>
          <w:cantSplit/>
          <w:trHeight w:val="375"/>
          <w:jc w:val="center"/>
        </w:trPr>
        <w:tc>
          <w:tcPr>
            <w:tcW w:w="636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D399E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8400F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172+530</w:t>
            </w:r>
          </w:p>
          <w:p w14:paraId="208E5B3D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172+680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EFA32" w14:textId="77777777" w:rsidR="00F35F03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10B22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4EF52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DD9B4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5C214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3647D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2E67B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737CB177" w14:textId="77777777" w:rsidTr="00382B68">
        <w:trPr>
          <w:cantSplit/>
          <w:trHeight w:val="346"/>
          <w:jc w:val="center"/>
        </w:trPr>
        <w:tc>
          <w:tcPr>
            <w:tcW w:w="636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4A22C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E3259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172+680</w:t>
            </w:r>
          </w:p>
          <w:p w14:paraId="5F0E5B4B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175+445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139B7" w14:textId="77777777" w:rsidR="00F35F03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009C8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4117F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03F27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3AB7D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6989A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91CA4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0A5E4423" w14:textId="77777777">
        <w:trPr>
          <w:cantSplit/>
          <w:trHeight w:val="420"/>
          <w:jc w:val="center"/>
        </w:trPr>
        <w:tc>
          <w:tcPr>
            <w:tcW w:w="636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12608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CC7DD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175+445</w:t>
            </w:r>
          </w:p>
          <w:p w14:paraId="095C43A7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175+495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C1365" w14:textId="77777777" w:rsidR="00F35F03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0C63D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1BCA6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EDF69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D6DFB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0D774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6497E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21B68EE7" w14:textId="77777777">
        <w:trPr>
          <w:cantSplit/>
          <w:trHeight w:val="391"/>
          <w:jc w:val="center"/>
        </w:trPr>
        <w:tc>
          <w:tcPr>
            <w:tcW w:w="636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8B2A1" w14:textId="77777777" w:rsidR="00F35F03" w:rsidRDefault="00F35F03" w:rsidP="00F35F0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9A202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175+495</w:t>
            </w:r>
          </w:p>
          <w:p w14:paraId="64E8E032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179+497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DC437" w14:textId="77777777" w:rsidR="00F35F03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D5AF5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72ED7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CACAD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90FA8" w14:textId="77777777" w:rsidR="00F35F03" w:rsidRDefault="00F35F0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AA3AD" w14:textId="77777777" w:rsidR="00F35F03" w:rsidRPr="00396332" w:rsidRDefault="00F35F0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62998" w14:textId="77777777" w:rsidR="00F35F03" w:rsidRDefault="00F35F0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7394EFDC" w14:textId="77777777" w:rsidR="00F35F03" w:rsidRDefault="00F35F03">
      <w:pPr>
        <w:spacing w:before="40" w:after="40" w:line="192" w:lineRule="auto"/>
        <w:ind w:right="57"/>
        <w:rPr>
          <w:sz w:val="20"/>
          <w:lang w:val="ro-RO"/>
        </w:rPr>
      </w:pPr>
    </w:p>
    <w:p w14:paraId="7F41459D" w14:textId="77777777" w:rsidR="00F35F03" w:rsidRDefault="00F35F03" w:rsidP="0002281B">
      <w:pPr>
        <w:pStyle w:val="Heading1"/>
        <w:spacing w:line="360" w:lineRule="auto"/>
      </w:pPr>
      <w:r>
        <w:t>LINIA 416</w:t>
      </w:r>
    </w:p>
    <w:p w14:paraId="06189DC9" w14:textId="77777777" w:rsidR="00F35F03" w:rsidRDefault="00F35F03" w:rsidP="00116541">
      <w:pPr>
        <w:pStyle w:val="Heading1"/>
        <w:spacing w:line="360" w:lineRule="auto"/>
        <w:rPr>
          <w:b w:val="0"/>
          <w:bCs w:val="0"/>
          <w:sz w:val="8"/>
        </w:rPr>
      </w:pPr>
      <w:r>
        <w:t>DEJ CĂLĂTORI - DEJ TRIAJ -  BECLEAN PE SOMEŞ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F35F03" w14:paraId="0CC7BBD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9E455" w14:textId="77777777" w:rsidR="00F35F03" w:rsidRDefault="00F35F03" w:rsidP="00F35F0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9998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475AF" w14:textId="77777777" w:rsidR="00F35F03" w:rsidRPr="00C4423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3B515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</w:t>
            </w:r>
          </w:p>
          <w:p w14:paraId="7C96BFC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1Th, 2Th, </w:t>
            </w:r>
          </w:p>
          <w:p w14:paraId="3E48AE6E" w14:textId="77777777" w:rsidR="00F35F03" w:rsidRDefault="00F35F03">
            <w:pPr>
              <w:spacing w:before="40" w:after="40" w:line="360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88A2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0B8CBF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6903D" w14:textId="77777777" w:rsidR="00F35F03" w:rsidRPr="00C4423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83A2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B69F2" w14:textId="77777777" w:rsidR="00F35F03" w:rsidRPr="00C4423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C2DD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173A993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F0BE9" w14:textId="77777777" w:rsidR="00F35F03" w:rsidRDefault="00F35F03" w:rsidP="00F35F0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8E8C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7BD50" w14:textId="77777777" w:rsidR="00F35F03" w:rsidRPr="00C4423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692C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3669F20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B, </w:t>
            </w:r>
          </w:p>
          <w:p w14:paraId="1975C0B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2B - 26B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E263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toate liniile</w:t>
            </w:r>
          </w:p>
          <w:p w14:paraId="7DBCAC4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2B-26B</w:t>
            </w:r>
          </w:p>
          <w:p w14:paraId="4A29DE4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43415CE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3D94ECB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1B-85B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A258A" w14:textId="77777777" w:rsidR="00F35F03" w:rsidRPr="00C4423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ED8A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B51DD" w14:textId="77777777" w:rsidR="00F35F03" w:rsidRPr="00C4423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0968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4E262CC2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4E8B0" w14:textId="77777777" w:rsidR="00F35F03" w:rsidRDefault="00F35F03" w:rsidP="00F35F0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F7EA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9C666" w14:textId="77777777" w:rsidR="00F35F03" w:rsidRPr="00C4423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CFDB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03FE13F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A+D, </w:t>
            </w:r>
          </w:p>
          <w:p w14:paraId="4550FDA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1A - 10A şi </w:t>
            </w:r>
          </w:p>
          <w:p w14:paraId="4F20442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1D - 4D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3DE3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toate liniile </w:t>
            </w:r>
          </w:p>
          <w:p w14:paraId="77CFDCF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1A-10A,</w:t>
            </w:r>
          </w:p>
          <w:p w14:paraId="7C5C971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1D - 4D</w:t>
            </w:r>
          </w:p>
          <w:p w14:paraId="071C4EF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640DB02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7C2B5C8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1A-55A</w:t>
            </w:r>
          </w:p>
          <w:p w14:paraId="268A504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2336C9E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8A-40A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B698D" w14:textId="77777777" w:rsidR="00F35F03" w:rsidRPr="00C4423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CEB2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672CA" w14:textId="77777777" w:rsidR="00F35F03" w:rsidRPr="00C4423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E82A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110BFD9C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FF940" w14:textId="77777777" w:rsidR="00F35F03" w:rsidRDefault="00F35F03" w:rsidP="00F35F0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9DFD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1+100</w:t>
            </w:r>
          </w:p>
          <w:p w14:paraId="79EE3CC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DDB02" w14:textId="77777777" w:rsidR="00F35F03" w:rsidRPr="00C4423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7B15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086191">
              <w:rPr>
                <w:b/>
                <w:bCs/>
                <w:sz w:val="20"/>
                <w:lang w:val="ro-RO"/>
              </w:rPr>
              <w:t xml:space="preserve"> Linia 1C din St. Dej Triaj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(inclusiv peste schimbătoarele 19T,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35T,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37T,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45T,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47T,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49T, 6A,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 xml:space="preserve">4A din </w:t>
            </w:r>
          </w:p>
          <w:p w14:paraId="688C549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086191">
              <w:rPr>
                <w:b/>
                <w:bCs/>
                <w:sz w:val="20"/>
                <w:lang w:val="ro-RO"/>
              </w:rPr>
              <w:t>Stația Dej Triaj)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5FED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E8414" w14:textId="77777777" w:rsidR="00F35F03" w:rsidRPr="00C4423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DC46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4E57B" w14:textId="77777777" w:rsidR="00F35F03" w:rsidRPr="00C4423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48AC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35F03" w14:paraId="28C4807E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D07F1" w14:textId="77777777" w:rsidR="00F35F03" w:rsidRDefault="00F35F03" w:rsidP="00F35F0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659D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1EDF7" w14:textId="77777777" w:rsidR="00F35F03" w:rsidRPr="00C4423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2FA8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3B0269D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 3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3DBB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vârf sch. </w:t>
            </w:r>
          </w:p>
          <w:p w14:paraId="3730B73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25T</w:t>
            </w:r>
          </w:p>
          <w:p w14:paraId="62F0F07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vârf</w:t>
            </w:r>
          </w:p>
          <w:p w14:paraId="50454C3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0D8984B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4424E" w14:textId="77777777" w:rsidR="00F35F03" w:rsidRPr="00C4423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0998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EBF2A" w14:textId="77777777" w:rsidR="00F35F03" w:rsidRPr="00C4423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8701E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D622224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1C, 3C spre Grupa A, între sch. 25 T - 31 T - 33 T - 43 T - 51 T - 9A.</w:t>
            </w:r>
          </w:p>
        </w:tc>
      </w:tr>
      <w:tr w:rsidR="00F35F03" w14:paraId="64EEA0E2" w14:textId="77777777">
        <w:trPr>
          <w:cantSplit/>
          <w:trHeight w:val="6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22B35" w14:textId="77777777" w:rsidR="00F35F03" w:rsidRDefault="00F35F03" w:rsidP="00F35F0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0440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EAE17" w14:textId="77777777" w:rsidR="00F35F03" w:rsidRPr="00C4423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9714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Dej Triaj - Reteag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AE71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F34D7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B08C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7+600</w:t>
            </w:r>
          </w:p>
          <w:p w14:paraId="0B1B962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B2470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1BC3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1A80584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EF790" w14:textId="77777777" w:rsidR="00F35F03" w:rsidRDefault="00F35F03" w:rsidP="00F35F0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C13A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A93F5" w14:textId="77777777" w:rsidR="00F35F03" w:rsidRPr="00C4423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AF0E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Reteag</w:t>
            </w:r>
          </w:p>
          <w:p w14:paraId="07A7972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F25A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11403A">
              <w:rPr>
                <w:b/>
                <w:bCs/>
                <w:sz w:val="20"/>
                <w:lang w:val="ro-RO"/>
              </w:rPr>
              <w:t>de la calcai sch. R10 pana la km 12+300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3AFF6" w14:textId="77777777" w:rsidR="00F35F03" w:rsidRPr="00C4423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250B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FB9AD" w14:textId="77777777" w:rsidR="00F35F03" w:rsidRPr="00C4423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2EDF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1403A">
              <w:rPr>
                <w:b/>
                <w:bCs/>
                <w:i/>
                <w:iCs/>
                <w:sz w:val="20"/>
                <w:lang w:val="ro-RO"/>
              </w:rPr>
              <w:t>Linie inchisa intre km 12+300 pana la varf R9</w:t>
            </w:r>
          </w:p>
        </w:tc>
      </w:tr>
      <w:tr w:rsidR="00F35F03" w14:paraId="79FD622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76812" w14:textId="77777777" w:rsidR="00F35F03" w:rsidRDefault="00F35F03" w:rsidP="00F35F0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050E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12+700</w:t>
            </w:r>
          </w:p>
          <w:p w14:paraId="325DA4D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A6310" w14:textId="77777777" w:rsidR="00F35F03" w:rsidRPr="00C4423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7402B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585EB" w14:textId="77777777" w:rsidR="00F35F03" w:rsidRPr="0011403A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F491D" w14:textId="77777777" w:rsidR="00F35F03" w:rsidRPr="00C4423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48E9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FF5E6" w14:textId="77777777" w:rsidR="00F35F03" w:rsidRPr="00C4423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962BB" w14:textId="77777777" w:rsidR="00F35F03" w:rsidRPr="0011403A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0870BC8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BFB58" w14:textId="77777777" w:rsidR="00F35F03" w:rsidRDefault="00F35F03" w:rsidP="00F35F0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60BD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17C77" w14:textId="77777777" w:rsidR="00F35F03" w:rsidRPr="00C4423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0CC0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F15F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B334C" w14:textId="77777777" w:rsidR="00F35F03" w:rsidRPr="00C4423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BC0C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13+000</w:t>
            </w:r>
          </w:p>
          <w:p w14:paraId="55CF67C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D6D87" w14:textId="77777777" w:rsidR="00F35F03" w:rsidRPr="00C4423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F8FE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2A92AFC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C790D" w14:textId="77777777" w:rsidR="00F35F03" w:rsidRDefault="00F35F03" w:rsidP="00F35F0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CDFE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24+070</w:t>
            </w:r>
          </w:p>
          <w:p w14:paraId="77E6AE9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55CA7" w14:textId="77777777" w:rsidR="00F35F03" w:rsidRPr="00C4423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065B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6DC9BD7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6 / 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5943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38E59" w14:textId="77777777" w:rsidR="00F35F03" w:rsidRPr="00C4423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89EC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F5BAF" w14:textId="77777777" w:rsidR="00F35F03" w:rsidRPr="00C4423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D0EEF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6078B32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F4887" w14:textId="77777777" w:rsidR="00F35F03" w:rsidRDefault="00F35F03" w:rsidP="00F35F0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E42F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B514D" w14:textId="77777777" w:rsidR="00F35F03" w:rsidRPr="00C4423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AB57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08605C7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8 /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7162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A5586" w14:textId="77777777" w:rsidR="00F35F03" w:rsidRPr="00C4423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FD0B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24+070</w:t>
            </w:r>
          </w:p>
          <w:p w14:paraId="3A16F0E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54B8D" w14:textId="77777777" w:rsidR="00F35F03" w:rsidRPr="00C4423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03471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689EBB3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EEDA4" w14:textId="77777777" w:rsidR="00F35F03" w:rsidRDefault="00F35F03" w:rsidP="00F35F0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F5EB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10D16" w14:textId="77777777" w:rsidR="00F35F03" w:rsidRPr="00C4423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FDBD6" w14:textId="77777777" w:rsidR="00F35F03" w:rsidRDefault="00F35F03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74916839" w14:textId="77777777" w:rsidR="00F35F03" w:rsidRDefault="00F35F03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8377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85575B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226B5" w14:textId="77777777" w:rsidR="00F35F03" w:rsidRPr="00C4423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3A1D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42511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F027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49F45FC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01B79" w14:textId="77777777" w:rsidR="00F35F03" w:rsidRDefault="00F35F03" w:rsidP="00F35F0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AAE2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25+030</w:t>
            </w:r>
          </w:p>
          <w:p w14:paraId="33E8B72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860D1" w14:textId="77777777" w:rsidR="00F35F03" w:rsidRPr="00C4423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6E42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77DA944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5 /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7C49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E5389" w14:textId="77777777" w:rsidR="00F35F03" w:rsidRPr="00C4423F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797D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82018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3F32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24A45D6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C61F7" w14:textId="77777777" w:rsidR="00F35F03" w:rsidRDefault="00F35F03" w:rsidP="00F35F0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70B6F" w14:textId="77777777" w:rsidR="00F35F03" w:rsidRDefault="00F35F0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E7ED5" w14:textId="77777777" w:rsidR="00F35F03" w:rsidRDefault="00F35F0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4A599" w14:textId="77777777" w:rsidR="00F35F03" w:rsidRDefault="00F35F0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4481877E" w14:textId="77777777" w:rsidR="00F35F03" w:rsidRDefault="00F35F0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7CD5C" w14:textId="77777777" w:rsidR="00F35F03" w:rsidRDefault="00F35F0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E0688" w14:textId="77777777" w:rsidR="00F35F03" w:rsidRPr="00C4423F" w:rsidRDefault="00F35F0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D6D85" w14:textId="77777777" w:rsidR="00F35F03" w:rsidRDefault="00F35F0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F4030" w14:textId="77777777" w:rsidR="00F35F03" w:rsidRDefault="00F35F0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E461C" w14:textId="77777777" w:rsidR="00F35F03" w:rsidRDefault="00F35F03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circulația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în abatere la liniile 5 - 12</w:t>
            </w:r>
          </w:p>
        </w:tc>
      </w:tr>
      <w:tr w:rsidR="00F35F03" w14:paraId="4D5E25C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F882A" w14:textId="77777777" w:rsidR="00F35F03" w:rsidRDefault="00F35F03" w:rsidP="00F35F0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78E00" w14:textId="77777777" w:rsidR="00F35F03" w:rsidRDefault="00F35F0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F4833" w14:textId="77777777" w:rsidR="00F35F03" w:rsidRPr="00C4423F" w:rsidRDefault="00F35F0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1C130" w14:textId="77777777" w:rsidR="00F35F03" w:rsidRDefault="00F35F0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3BAD4786" w14:textId="77777777" w:rsidR="00F35F03" w:rsidRDefault="00F35F0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DA78A" w14:textId="77777777" w:rsidR="00F35F03" w:rsidRDefault="00F35F0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28 la călcâi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11407" w14:textId="77777777" w:rsidR="00F35F03" w:rsidRPr="00C4423F" w:rsidRDefault="00F35F0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A218B" w14:textId="77777777" w:rsidR="00F35F03" w:rsidRDefault="00F35F0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59E0A" w14:textId="77777777" w:rsidR="00F35F03" w:rsidRDefault="00F35F0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C9ADF" w14:textId="77777777" w:rsidR="00F35F03" w:rsidRDefault="00F35F03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07CF8C7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D284A" w14:textId="77777777" w:rsidR="00F35F03" w:rsidRDefault="00F35F03" w:rsidP="00F35F0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F75F3" w14:textId="77777777" w:rsidR="00F35F03" w:rsidRDefault="00F35F0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CC7AA" w14:textId="77777777" w:rsidR="00F35F03" w:rsidRPr="00C4423F" w:rsidRDefault="00F35F0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49D2C" w14:textId="77777777" w:rsidR="00F35F03" w:rsidRDefault="00F35F0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Năsăud</w:t>
            </w:r>
          </w:p>
          <w:p w14:paraId="3ACE87B6" w14:textId="77777777" w:rsidR="00F35F03" w:rsidRDefault="00F35F0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92C15" w14:textId="77777777" w:rsidR="00F35F03" w:rsidRDefault="00F35F0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4C5CE8BC" w14:textId="77777777" w:rsidR="00F35F03" w:rsidRDefault="00F35F0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95C99" w14:textId="77777777" w:rsidR="00F35F03" w:rsidRPr="00C4423F" w:rsidRDefault="00F35F0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22D6D" w14:textId="77777777" w:rsidR="00F35F03" w:rsidRDefault="00F35F0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59241" w14:textId="77777777" w:rsidR="00F35F03" w:rsidRPr="00C4423F" w:rsidRDefault="00F35F0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8916B" w14:textId="77777777" w:rsidR="00F35F03" w:rsidRDefault="00F35F03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– ieşiri la liniile 1 şi 2.</w:t>
            </w:r>
          </w:p>
        </w:tc>
      </w:tr>
      <w:tr w:rsidR="00F35F03" w14:paraId="32C657C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D705A" w14:textId="77777777" w:rsidR="00F35F03" w:rsidRDefault="00F35F03" w:rsidP="00F35F0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BF779" w14:textId="77777777" w:rsidR="00F35F03" w:rsidRDefault="00F35F0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30+150</w:t>
            </w:r>
          </w:p>
          <w:p w14:paraId="12B1C170" w14:textId="77777777" w:rsidR="00F35F03" w:rsidRDefault="00F35F0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6AF7E" w14:textId="77777777" w:rsidR="00F35F03" w:rsidRPr="00C4423F" w:rsidRDefault="00F35F0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74B64" w14:textId="77777777" w:rsidR="00F35F03" w:rsidRDefault="00F35F0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Rebrișoara - </w:t>
            </w:r>
          </w:p>
          <w:p w14:paraId="07341446" w14:textId="77777777" w:rsidR="00F35F03" w:rsidRDefault="00F35F0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A65D8" w14:textId="77777777" w:rsidR="00F35F03" w:rsidRDefault="00F35F0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1F3F2" w14:textId="77777777" w:rsidR="00F35F03" w:rsidRPr="00C4423F" w:rsidRDefault="00F35F0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87B14" w14:textId="77777777" w:rsidR="00F35F03" w:rsidRDefault="00F35F0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6AB3E" w14:textId="77777777" w:rsidR="00F35F03" w:rsidRPr="00C4423F" w:rsidRDefault="00F35F0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468D4" w14:textId="77777777" w:rsidR="00F35F03" w:rsidRDefault="00F35F03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05AB293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2EB39" w14:textId="77777777" w:rsidR="00F35F03" w:rsidRDefault="00F35F03" w:rsidP="00F35F0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6D9CD" w14:textId="77777777" w:rsidR="00F35F03" w:rsidRDefault="00F35F0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E5D1F" w14:textId="77777777" w:rsidR="00F35F03" w:rsidRDefault="00F35F0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74B54" w14:textId="77777777" w:rsidR="00F35F03" w:rsidRDefault="00F35F0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3E21798E" w14:textId="77777777" w:rsidR="00F35F03" w:rsidRDefault="00F35F0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12497" w14:textId="77777777" w:rsidR="00F35F03" w:rsidRDefault="00F35F0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75A50">
              <w:rPr>
                <w:b/>
                <w:bCs/>
                <w:sz w:val="20"/>
                <w:lang w:val="ro-RO"/>
              </w:rPr>
              <w:t>c</w:t>
            </w:r>
            <w:r>
              <w:rPr>
                <w:b/>
                <w:bCs/>
                <w:sz w:val="20"/>
                <w:lang w:val="ro-RO"/>
              </w:rPr>
              <w:t>ă</w:t>
            </w:r>
            <w:r w:rsidRPr="00575A50">
              <w:rPr>
                <w:b/>
                <w:bCs/>
                <w:sz w:val="20"/>
                <w:lang w:val="ro-RO"/>
              </w:rPr>
              <w:t>lc</w:t>
            </w:r>
            <w:r>
              <w:rPr>
                <w:b/>
                <w:bCs/>
                <w:sz w:val="20"/>
                <w:lang w:val="ro-RO"/>
              </w:rPr>
              <w:t>â</w:t>
            </w:r>
            <w:r w:rsidRPr="00575A50">
              <w:rPr>
                <w:b/>
                <w:bCs/>
                <w:sz w:val="20"/>
                <w:lang w:val="ro-RO"/>
              </w:rPr>
              <w:t xml:space="preserve">i sch. R28 </w:t>
            </w:r>
            <w:r>
              <w:rPr>
                <w:b/>
                <w:bCs/>
                <w:sz w:val="20"/>
                <w:lang w:val="ro-RO"/>
              </w:rPr>
              <w:t>ș</w:t>
            </w:r>
            <w:r w:rsidRPr="00575A50">
              <w:rPr>
                <w:b/>
                <w:bCs/>
                <w:sz w:val="20"/>
                <w:lang w:val="ro-RO"/>
              </w:rPr>
              <w:t>i v</w:t>
            </w:r>
            <w:r>
              <w:rPr>
                <w:b/>
                <w:bCs/>
                <w:sz w:val="20"/>
                <w:lang w:val="ro-RO"/>
              </w:rPr>
              <w:t>â</w:t>
            </w:r>
            <w:r w:rsidRPr="00575A50">
              <w:rPr>
                <w:b/>
                <w:bCs/>
                <w:sz w:val="20"/>
                <w:lang w:val="ro-RO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56CD4" w14:textId="77777777" w:rsidR="00F35F03" w:rsidRPr="00C4423F" w:rsidRDefault="00F35F0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CCECA" w14:textId="77777777" w:rsidR="00F35F03" w:rsidRDefault="00F35F0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60A0D" w14:textId="77777777" w:rsidR="00F35F03" w:rsidRPr="00C4423F" w:rsidRDefault="00F35F0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C796D" w14:textId="77777777" w:rsidR="00F35F03" w:rsidRPr="00620605" w:rsidRDefault="00F35F03" w:rsidP="00AB4D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F35F03" w14:paraId="1E7B236A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9A616" w14:textId="77777777" w:rsidR="00F35F03" w:rsidRDefault="00F35F03" w:rsidP="00F35F0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551D1" w14:textId="77777777" w:rsidR="00F35F03" w:rsidRDefault="00F35F0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07EC4" w14:textId="77777777" w:rsidR="00F35F03" w:rsidRPr="00C4423F" w:rsidRDefault="00F35F0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BF5C1" w14:textId="77777777" w:rsidR="00F35F03" w:rsidRDefault="00F35F0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193FAAB5" w14:textId="77777777" w:rsidR="00F35F03" w:rsidRDefault="00F35F0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4A112" w14:textId="77777777" w:rsidR="00F35F03" w:rsidRDefault="00F35F0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3F5AD" w14:textId="77777777" w:rsidR="00F35F03" w:rsidRPr="00C4423F" w:rsidRDefault="00F35F0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4A1EC" w14:textId="77777777" w:rsidR="00F35F03" w:rsidRDefault="00F35F0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4BDCA" w14:textId="77777777" w:rsidR="00F35F03" w:rsidRPr="00C4423F" w:rsidRDefault="00F35F0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1CD2B" w14:textId="77777777" w:rsidR="00F35F03" w:rsidRDefault="00F35F03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FE8BBD7" w14:textId="77777777" w:rsidR="00F35F03" w:rsidRDefault="00F35F03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– 12.</w:t>
            </w:r>
          </w:p>
        </w:tc>
      </w:tr>
      <w:tr w:rsidR="00F35F03" w14:paraId="0103BB4C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A5A2B" w14:textId="77777777" w:rsidR="00F35F03" w:rsidRDefault="00F35F03" w:rsidP="00F35F0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21A76" w14:textId="77777777" w:rsidR="00F35F03" w:rsidRDefault="00F35F0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DD7A5" w14:textId="77777777" w:rsidR="00F35F03" w:rsidRPr="00C4423F" w:rsidRDefault="00F35F0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67FF4" w14:textId="77777777" w:rsidR="00F35F03" w:rsidRDefault="00F35F0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7B577128" w14:textId="77777777" w:rsidR="00F35F03" w:rsidRDefault="00F35F0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D013E" w14:textId="77777777" w:rsidR="00F35F03" w:rsidRDefault="00F35F0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R23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58F25" w14:textId="77777777" w:rsidR="00F35F03" w:rsidRPr="00C4423F" w:rsidRDefault="00F35F0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186A9" w14:textId="77777777" w:rsidR="00F35F03" w:rsidRDefault="00F35F0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7E3EE" w14:textId="77777777" w:rsidR="00F35F03" w:rsidRPr="00C4423F" w:rsidRDefault="00F35F0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FCF77" w14:textId="77777777" w:rsidR="00F35F03" w:rsidRDefault="00F35F03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866F64D" w14:textId="77777777" w:rsidR="00F35F03" w:rsidRDefault="00F35F03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și 7.</w:t>
            </w:r>
          </w:p>
        </w:tc>
      </w:tr>
      <w:tr w:rsidR="00F35F03" w14:paraId="298B7E51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5057D" w14:textId="77777777" w:rsidR="00F35F03" w:rsidRDefault="00F35F03" w:rsidP="00F35F0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04CB4" w14:textId="77777777" w:rsidR="00F35F03" w:rsidRDefault="00F35F0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B4E86" w14:textId="77777777" w:rsidR="00F35F03" w:rsidRPr="00C4423F" w:rsidRDefault="00F35F0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0448E" w14:textId="77777777" w:rsidR="00F35F03" w:rsidRDefault="00F35F0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2002E3ED" w14:textId="77777777" w:rsidR="00F35F03" w:rsidRDefault="00F35F0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EBF49" w14:textId="77777777" w:rsidR="00F35F03" w:rsidRDefault="00F35F0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72D123C" w14:textId="77777777" w:rsidR="00F35F03" w:rsidRDefault="00F35F0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162E9" w14:textId="77777777" w:rsidR="00F35F03" w:rsidRDefault="00F35F0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C59B0" w14:textId="77777777" w:rsidR="00F35F03" w:rsidRDefault="00F35F0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99500" w14:textId="77777777" w:rsidR="00F35F03" w:rsidRPr="00C4423F" w:rsidRDefault="00F35F0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5CF3C" w14:textId="77777777" w:rsidR="00F35F03" w:rsidRDefault="00F35F03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F6BE70C" w14:textId="77777777" w:rsidR="00F35F03" w:rsidRDefault="00F35F03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– 10.</w:t>
            </w:r>
          </w:p>
        </w:tc>
      </w:tr>
      <w:tr w:rsidR="00F35F03" w14:paraId="2129AFD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9C3CA" w14:textId="77777777" w:rsidR="00F35F03" w:rsidRDefault="00F35F03" w:rsidP="00F35F0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8F878" w14:textId="77777777" w:rsidR="00F35F03" w:rsidRDefault="00F35F0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0F681" w14:textId="77777777" w:rsidR="00F35F03" w:rsidRPr="00C4423F" w:rsidRDefault="00F35F0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D5D59" w14:textId="77777777" w:rsidR="00F35F03" w:rsidRDefault="00F35F0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3132F8CC" w14:textId="77777777" w:rsidR="00F35F03" w:rsidRDefault="00F35F0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F8ACF" w14:textId="77777777" w:rsidR="00F35F03" w:rsidRDefault="00F35F0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CD71E" w14:textId="77777777" w:rsidR="00F35F03" w:rsidRPr="00C4423F" w:rsidRDefault="00F35F0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566AA" w14:textId="77777777" w:rsidR="00F35F03" w:rsidRDefault="00F35F0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051F0" w14:textId="77777777" w:rsidR="00F35F03" w:rsidRPr="00C4423F" w:rsidRDefault="00F35F0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43748" w14:textId="77777777" w:rsidR="00F35F03" w:rsidRDefault="00F35F03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0D69638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C3136" w14:textId="77777777" w:rsidR="00F35F03" w:rsidRDefault="00F35F03" w:rsidP="00F35F0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8B77D" w14:textId="77777777" w:rsidR="00F35F03" w:rsidRDefault="00F35F0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40C33" w14:textId="77777777" w:rsidR="00F35F03" w:rsidRPr="00C4423F" w:rsidRDefault="00F35F0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4FFE9" w14:textId="77777777" w:rsidR="00F35F03" w:rsidRDefault="00F35F0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13DA3908" w14:textId="77777777" w:rsidR="00F35F03" w:rsidRDefault="00F35F0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AA1E7" w14:textId="77777777" w:rsidR="00F35F03" w:rsidRDefault="00F35F0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15 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1E506" w14:textId="77777777" w:rsidR="00F35F03" w:rsidRPr="00C4423F" w:rsidRDefault="00F35F0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BE34E" w14:textId="77777777" w:rsidR="00F35F03" w:rsidRDefault="00F35F0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C1627" w14:textId="77777777" w:rsidR="00F35F03" w:rsidRPr="00C4423F" w:rsidRDefault="00F35F0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AC8E3" w14:textId="77777777" w:rsidR="00F35F03" w:rsidRDefault="00F35F03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1403A">
              <w:rPr>
                <w:b/>
                <w:bCs/>
                <w:i/>
                <w:iCs/>
                <w:sz w:val="20"/>
                <w:lang w:val="ro-RO"/>
              </w:rPr>
              <w:t>Linie inchisa intre km 43+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00</w:t>
            </w:r>
            <w:r w:rsidRPr="0011403A">
              <w:rPr>
                <w:b/>
                <w:bCs/>
                <w:i/>
                <w:iCs/>
                <w:sz w:val="20"/>
                <w:lang w:val="ro-RO"/>
              </w:rPr>
              <w:t>0 pana la calcai R14</w:t>
            </w:r>
          </w:p>
        </w:tc>
      </w:tr>
    </w:tbl>
    <w:p w14:paraId="1F1C6C04" w14:textId="77777777" w:rsidR="00F35F03" w:rsidRDefault="00F35F03">
      <w:pPr>
        <w:spacing w:before="40" w:after="40" w:line="192" w:lineRule="auto"/>
        <w:ind w:right="57"/>
        <w:rPr>
          <w:sz w:val="20"/>
          <w:lang w:val="ro-RO"/>
        </w:rPr>
      </w:pPr>
    </w:p>
    <w:p w14:paraId="4FB77460" w14:textId="77777777" w:rsidR="00F35F03" w:rsidRDefault="00F35F03" w:rsidP="00D37279">
      <w:pPr>
        <w:pStyle w:val="Heading1"/>
        <w:spacing w:line="276" w:lineRule="auto"/>
      </w:pPr>
      <w:r>
        <w:t>LINIA 418</w:t>
      </w:r>
    </w:p>
    <w:p w14:paraId="4BF87399" w14:textId="77777777" w:rsidR="00F35F03" w:rsidRDefault="00F35F03" w:rsidP="00D37279">
      <w:pPr>
        <w:pStyle w:val="Heading1"/>
        <w:spacing w:line="276" w:lineRule="auto"/>
        <w:rPr>
          <w:b w:val="0"/>
          <w:bCs w:val="0"/>
          <w:sz w:val="8"/>
        </w:rPr>
      </w:pPr>
      <w:r>
        <w:t xml:space="preserve">BECLEAN PE SOMEŞ </w:t>
      </w:r>
      <w:r>
        <w:rPr>
          <w:sz w:val="20"/>
        </w:rPr>
        <w:t xml:space="preserve">- </w:t>
      </w:r>
      <w:r>
        <w:t>DEDA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F35F03" w14:paraId="551F1058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79491" w14:textId="77777777" w:rsidR="00F35F03" w:rsidRDefault="00F35F03" w:rsidP="00F35F0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B4C4E" w14:textId="77777777" w:rsidR="00F35F03" w:rsidRDefault="00F35F03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25+020</w:t>
            </w:r>
          </w:p>
          <w:p w14:paraId="25FB06B5" w14:textId="77777777" w:rsidR="00F35F03" w:rsidRDefault="00F35F03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D1457" w14:textId="77777777" w:rsidR="00F35F03" w:rsidRPr="00896D96" w:rsidRDefault="00F35F03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20522" w14:textId="77777777" w:rsidR="00F35F03" w:rsidRDefault="00F35F03" w:rsidP="007975E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Someș</w:t>
            </w:r>
          </w:p>
          <w:p w14:paraId="73CB8D50" w14:textId="77777777" w:rsidR="00F35F03" w:rsidRDefault="00F35F03" w:rsidP="007975E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93D75" w14:textId="77777777" w:rsidR="00F35F03" w:rsidRDefault="00F35F03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7940A" w14:textId="77777777" w:rsidR="00F35F03" w:rsidRPr="00896D96" w:rsidRDefault="00F35F03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6F1A4" w14:textId="77777777" w:rsidR="00F35F03" w:rsidRDefault="00F35F03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0E84A" w14:textId="77777777" w:rsidR="00F35F03" w:rsidRPr="00896D96" w:rsidRDefault="00F35F03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C0BD6" w14:textId="77777777" w:rsidR="00F35F03" w:rsidRDefault="00F35F03" w:rsidP="007975E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circulația la liniile 5 - 12</w:t>
            </w:r>
          </w:p>
        </w:tc>
      </w:tr>
      <w:tr w:rsidR="00F35F03" w14:paraId="1EB5EAF3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2E6B3" w14:textId="77777777" w:rsidR="00F35F03" w:rsidRDefault="00F35F03" w:rsidP="00F35F0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915A1" w14:textId="77777777" w:rsidR="00F35F03" w:rsidRDefault="00F35F0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F8898" w14:textId="77777777" w:rsidR="00F35F03" w:rsidRPr="00896D96" w:rsidRDefault="00F35F0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81785" w14:textId="77777777" w:rsidR="00F35F03" w:rsidRDefault="00F35F03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Şintereag</w:t>
            </w:r>
          </w:p>
          <w:p w14:paraId="357B1D2A" w14:textId="77777777" w:rsidR="00F35F03" w:rsidRDefault="00F35F03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A918C" w14:textId="77777777" w:rsidR="00F35F03" w:rsidRDefault="00F35F0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E9807" w14:textId="77777777" w:rsidR="00F35F03" w:rsidRPr="00896D96" w:rsidRDefault="00F35F0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B1B28" w14:textId="77777777" w:rsidR="00F35F03" w:rsidRDefault="00F35F0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DCCD5" w14:textId="77777777" w:rsidR="00F35F03" w:rsidRPr="00896D96" w:rsidRDefault="00F35F0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7F885" w14:textId="77777777" w:rsidR="00F35F03" w:rsidRDefault="00F35F03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734FEA6F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31D95" w14:textId="77777777" w:rsidR="00F35F03" w:rsidRDefault="00F35F03" w:rsidP="00F35F0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2A489" w14:textId="77777777" w:rsidR="00F35F03" w:rsidRDefault="00F35F0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EF995" w14:textId="77777777" w:rsidR="00F35F03" w:rsidRDefault="00F35F0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98C7D" w14:textId="77777777" w:rsidR="00F35F03" w:rsidRDefault="00F35F03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Sărăţel</w:t>
            </w:r>
          </w:p>
          <w:p w14:paraId="190F7C92" w14:textId="77777777" w:rsidR="00F35F03" w:rsidRDefault="00F35F03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A997A" w14:textId="77777777" w:rsidR="00F35F03" w:rsidRDefault="00F35F0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E85C8" w14:textId="77777777" w:rsidR="00F35F03" w:rsidRPr="00896D96" w:rsidRDefault="00F35F0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F26CB" w14:textId="77777777" w:rsidR="00F35F03" w:rsidRDefault="00F35F0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0221E" w14:textId="77777777" w:rsidR="00F35F03" w:rsidRPr="00896D96" w:rsidRDefault="00F35F0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9DA13" w14:textId="77777777" w:rsidR="00F35F03" w:rsidRDefault="00F35F03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153576D4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194DD" w14:textId="77777777" w:rsidR="00F35F03" w:rsidRDefault="00F35F03" w:rsidP="00F35F0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8DBE4" w14:textId="77777777" w:rsidR="00F35F03" w:rsidRDefault="00F35F0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5+200</w:t>
            </w:r>
          </w:p>
          <w:p w14:paraId="6CB8B276" w14:textId="77777777" w:rsidR="00F35F03" w:rsidRDefault="00F35F0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343CB" w14:textId="77777777" w:rsidR="00F35F03" w:rsidRDefault="00F35F0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C7E05" w14:textId="77777777" w:rsidR="00F35F03" w:rsidRDefault="00F35F03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Sărăţel –</w:t>
            </w:r>
          </w:p>
          <w:p w14:paraId="0B2B2CEF" w14:textId="77777777" w:rsidR="00F35F03" w:rsidRDefault="00F35F03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Mărișelu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77943" w14:textId="77777777" w:rsidR="00F35F03" w:rsidRDefault="00F35F0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3A7CE" w14:textId="77777777" w:rsidR="00F35F03" w:rsidRDefault="00F35F0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9409B" w14:textId="77777777" w:rsidR="00F35F03" w:rsidRDefault="00F35F0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0720C" w14:textId="77777777" w:rsidR="00F35F03" w:rsidRPr="00896D96" w:rsidRDefault="00F35F0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3F407" w14:textId="77777777" w:rsidR="00F35F03" w:rsidRDefault="00F35F03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23A2A57E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C6507" w14:textId="77777777" w:rsidR="00F35F03" w:rsidRDefault="00F35F03" w:rsidP="00F35F0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C985B" w14:textId="77777777" w:rsidR="00F35F03" w:rsidRDefault="00F35F0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13+500</w:t>
            </w:r>
          </w:p>
          <w:p w14:paraId="5E4DBA97" w14:textId="77777777" w:rsidR="00F35F03" w:rsidRDefault="00F35F0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C2365" w14:textId="77777777" w:rsidR="00F35F03" w:rsidRDefault="00F35F0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6D326" w14:textId="77777777" w:rsidR="00F35F03" w:rsidRDefault="00F35F03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Mărișelu - Şieu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F4381" w14:textId="77777777" w:rsidR="00F35F03" w:rsidRDefault="00F35F0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D7883" w14:textId="77777777" w:rsidR="00F35F03" w:rsidRDefault="00F35F0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532D4" w14:textId="77777777" w:rsidR="00F35F03" w:rsidRDefault="00F35F0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B9E98" w14:textId="77777777" w:rsidR="00F35F03" w:rsidRPr="00896D96" w:rsidRDefault="00F35F0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0142C" w14:textId="77777777" w:rsidR="00F35F03" w:rsidRDefault="00F35F03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15811800" w14:textId="77777777">
        <w:trPr>
          <w:cantSplit/>
          <w:trHeight w:val="45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38D85" w14:textId="77777777" w:rsidR="00F35F03" w:rsidRDefault="00F35F03" w:rsidP="00F35F0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8EA60" w14:textId="77777777" w:rsidR="00F35F03" w:rsidRDefault="00F35F0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45485" w14:textId="77777777" w:rsidR="00F35F03" w:rsidRPr="00896D96" w:rsidRDefault="00F35F0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B3E84" w14:textId="77777777" w:rsidR="00F35F03" w:rsidRDefault="00F35F03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Şieu </w:t>
            </w:r>
          </w:p>
          <w:p w14:paraId="59DA43BD" w14:textId="77777777" w:rsidR="00F35F03" w:rsidRDefault="00F35F03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5982E" w14:textId="77777777" w:rsidR="00F35F03" w:rsidRDefault="00F35F0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458BF37A" w14:textId="77777777" w:rsidR="00F35F03" w:rsidRDefault="00F35F0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stație</w:t>
            </w:r>
          </w:p>
          <w:p w14:paraId="25087633" w14:textId="77777777" w:rsidR="00F35F03" w:rsidRDefault="00F35F0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0AB4510" w14:textId="77777777" w:rsidR="00F35F03" w:rsidRDefault="00F35F0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55C0A" w14:textId="77777777" w:rsidR="00F35F03" w:rsidRPr="00896D96" w:rsidRDefault="00F35F0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8D4AE" w14:textId="77777777" w:rsidR="00F35F03" w:rsidRDefault="00F35F0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40A60" w14:textId="77777777" w:rsidR="00F35F03" w:rsidRPr="00896D96" w:rsidRDefault="00F35F0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EE5C1" w14:textId="77777777" w:rsidR="00F35F03" w:rsidRDefault="00F35F03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Linie închisă între ax stație și călcâi sch. nr. 4.</w:t>
            </w:r>
          </w:p>
        </w:tc>
      </w:tr>
      <w:tr w:rsidR="00F35F03" w14:paraId="7DF6A48D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26748" w14:textId="77777777" w:rsidR="00F35F03" w:rsidRDefault="00F35F03" w:rsidP="00F35F0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1003B" w14:textId="77777777" w:rsidR="00F35F03" w:rsidRDefault="00F35F0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2D7CA" w14:textId="77777777" w:rsidR="00F35F03" w:rsidRPr="00896D96" w:rsidRDefault="00F35F0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D19A1" w14:textId="77777777" w:rsidR="00F35F03" w:rsidRDefault="00F35F03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Monor Gledin</w:t>
            </w:r>
          </w:p>
          <w:p w14:paraId="011D06A4" w14:textId="77777777" w:rsidR="00F35F03" w:rsidRDefault="00F35F03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46A30" w14:textId="77777777" w:rsidR="00F35F03" w:rsidRDefault="00F35F0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A9E83" w14:textId="77777777" w:rsidR="00F35F03" w:rsidRPr="00896D96" w:rsidRDefault="00F35F0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FDC30" w14:textId="77777777" w:rsidR="00F35F03" w:rsidRDefault="00F35F0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ED3B0" w14:textId="77777777" w:rsidR="00F35F03" w:rsidRPr="00896D96" w:rsidRDefault="00F35F0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BCDE6" w14:textId="77777777" w:rsidR="00F35F03" w:rsidRDefault="00F35F03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1BE44C01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3B7AB" w14:textId="77777777" w:rsidR="00F35F03" w:rsidRDefault="00F35F03" w:rsidP="00F35F0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A2477" w14:textId="77777777" w:rsidR="00F35F03" w:rsidRDefault="00F35F0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5C120" w14:textId="77777777" w:rsidR="00F35F03" w:rsidRPr="00896D96" w:rsidRDefault="00F35F0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E9E94" w14:textId="77777777" w:rsidR="00F35F03" w:rsidRDefault="00F35F03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Monor Gledin</w:t>
            </w:r>
          </w:p>
          <w:p w14:paraId="0CF63EDA" w14:textId="77777777" w:rsidR="00F35F03" w:rsidRDefault="00F35F03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5F5AE" w14:textId="77777777" w:rsidR="00F35F03" w:rsidRDefault="00F35F0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EEECC" w14:textId="77777777" w:rsidR="00F35F03" w:rsidRPr="00896D96" w:rsidRDefault="00F35F0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BF91A" w14:textId="77777777" w:rsidR="00F35F03" w:rsidRDefault="00F35F0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030FD" w14:textId="77777777" w:rsidR="00F35F03" w:rsidRPr="00896D96" w:rsidRDefault="00F35F0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42BE2" w14:textId="77777777" w:rsidR="00F35F03" w:rsidRDefault="00F35F03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69B570CB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4801B" w14:textId="77777777" w:rsidR="00F35F03" w:rsidRDefault="00F35F03" w:rsidP="00F35F0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3590E" w14:textId="77777777" w:rsidR="00F35F03" w:rsidRDefault="00F35F0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36+900</w:t>
            </w:r>
          </w:p>
          <w:p w14:paraId="58AC78B4" w14:textId="77777777" w:rsidR="00F35F03" w:rsidRDefault="00F35F0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F6CBA" w14:textId="77777777" w:rsidR="00F35F03" w:rsidRPr="00896D96" w:rsidRDefault="00F35F0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B0584" w14:textId="77777777" w:rsidR="00F35F03" w:rsidRDefault="00F35F03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Monor Gledin -</w:t>
            </w:r>
          </w:p>
          <w:p w14:paraId="4DAF9329" w14:textId="77777777" w:rsidR="00F35F03" w:rsidRDefault="00F35F03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Râpa de Jos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D6F8C" w14:textId="77777777" w:rsidR="00F35F03" w:rsidRDefault="00F35F0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D3E08" w14:textId="77777777" w:rsidR="00F35F03" w:rsidRPr="00896D96" w:rsidRDefault="00F35F0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1692A" w14:textId="77777777" w:rsidR="00F35F03" w:rsidRDefault="00F35F0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C22D6" w14:textId="77777777" w:rsidR="00F35F03" w:rsidRPr="00896D96" w:rsidRDefault="00F35F0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13685" w14:textId="77777777" w:rsidR="00F35F03" w:rsidRDefault="00F35F03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45083CE8" w14:textId="77777777">
        <w:trPr>
          <w:cantSplit/>
          <w:trHeight w:val="49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50BD6" w14:textId="77777777" w:rsidR="00F35F03" w:rsidRDefault="00F35F03" w:rsidP="00F35F0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406C0" w14:textId="77777777" w:rsidR="00F35F03" w:rsidRDefault="00F35F0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3F741" w14:textId="77777777" w:rsidR="00F35F03" w:rsidRPr="00896D96" w:rsidRDefault="00F35F0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123B3" w14:textId="77777777" w:rsidR="00F35F03" w:rsidRDefault="00F35F03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Râpa de Jos</w:t>
            </w:r>
          </w:p>
          <w:p w14:paraId="1F834E84" w14:textId="77777777" w:rsidR="00F35F03" w:rsidRDefault="00F35F03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7D22F" w14:textId="77777777" w:rsidR="00F35F03" w:rsidRDefault="00F35F0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6F957" w14:textId="77777777" w:rsidR="00F35F03" w:rsidRPr="00896D96" w:rsidRDefault="00F35F0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85526" w14:textId="77777777" w:rsidR="00F35F03" w:rsidRDefault="00F35F0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764C8" w14:textId="77777777" w:rsidR="00F35F03" w:rsidRPr="00896D96" w:rsidRDefault="00F35F0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1F532" w14:textId="77777777" w:rsidR="00F35F03" w:rsidRDefault="00F35F03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5E1DD346" w14:textId="77777777" w:rsidR="00F35F03" w:rsidRDefault="00F35F03" w:rsidP="001F0E2C">
      <w:pPr>
        <w:pStyle w:val="Heading1"/>
        <w:spacing w:line="360" w:lineRule="auto"/>
      </w:pPr>
      <w:r>
        <w:lastRenderedPageBreak/>
        <w:t>LINIA 420</w:t>
      </w:r>
    </w:p>
    <w:p w14:paraId="393F1B7E" w14:textId="77777777" w:rsidR="00F35F03" w:rsidRDefault="00F35F03" w:rsidP="00040120">
      <w:pPr>
        <w:pStyle w:val="Heading1"/>
        <w:spacing w:line="360" w:lineRule="auto"/>
        <w:rPr>
          <w:b w:val="0"/>
          <w:bCs w:val="0"/>
          <w:sz w:val="8"/>
        </w:rPr>
      </w:pPr>
      <w:r>
        <w:t>LUDUŞ - MĂGHERUŞ ŞIEU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F35F03" w14:paraId="1B9F651A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E7C4D" w14:textId="77777777" w:rsidR="00F35F03" w:rsidRDefault="00F35F03" w:rsidP="00F35F0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37368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0+340</w:t>
            </w:r>
          </w:p>
          <w:p w14:paraId="002F4A08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7C1F0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7F466" w14:textId="77777777" w:rsidR="00F35F03" w:rsidRDefault="00F35F03" w:rsidP="004100E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Luduş -</w:t>
            </w:r>
          </w:p>
          <w:p w14:paraId="0907B79D" w14:textId="77777777" w:rsidR="00F35F03" w:rsidRDefault="00F35F03" w:rsidP="004100E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BAB40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565FB" w14:textId="77777777" w:rsidR="00F35F03" w:rsidRPr="00D061F6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61CB6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83362" w14:textId="77777777" w:rsidR="00F35F03" w:rsidRPr="00D061F6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7F219" w14:textId="77777777" w:rsidR="00F35F03" w:rsidRDefault="00F35F03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35F03" w14:paraId="0CEC663B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65CE1" w14:textId="77777777" w:rsidR="00F35F03" w:rsidRDefault="00F35F03" w:rsidP="00F35F0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5F3B0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2+800</w:t>
            </w:r>
          </w:p>
          <w:p w14:paraId="56727982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C5083" w14:textId="77777777" w:rsidR="00F35F03" w:rsidRPr="00D061F6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974B9" w14:textId="77777777" w:rsidR="00F35F03" w:rsidRDefault="00F35F03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Luduş -</w:t>
            </w:r>
          </w:p>
          <w:p w14:paraId="331FD3D2" w14:textId="77777777" w:rsidR="00F35F03" w:rsidRDefault="00F35F03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DF2FB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F8344" w14:textId="77777777" w:rsidR="00F35F03" w:rsidRPr="00D061F6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B99C0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6309F" w14:textId="77777777" w:rsidR="00F35F03" w:rsidRPr="00D061F6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3FD63" w14:textId="77777777" w:rsidR="00F35F03" w:rsidRDefault="00F35F03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.</w:t>
            </w:r>
          </w:p>
        </w:tc>
      </w:tr>
      <w:tr w:rsidR="00F35F03" w14:paraId="671CC703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A9FCD" w14:textId="77777777" w:rsidR="00F35F03" w:rsidRDefault="00F35F03" w:rsidP="00F35F0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1686A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6+650</w:t>
            </w:r>
          </w:p>
          <w:p w14:paraId="55BFAEC1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012E2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129BD" w14:textId="77777777" w:rsidR="00F35F03" w:rsidRDefault="00F35F03" w:rsidP="009301E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Luduş -</w:t>
            </w:r>
          </w:p>
          <w:p w14:paraId="1CAB15FF" w14:textId="77777777" w:rsidR="00F35F03" w:rsidRDefault="00F35F03" w:rsidP="009301E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7A569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19BD1" w14:textId="77777777" w:rsidR="00F35F03" w:rsidRPr="00D061F6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35F44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A9256" w14:textId="77777777" w:rsidR="00F35F03" w:rsidRPr="00D061F6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CD6E4" w14:textId="77777777" w:rsidR="00F35F03" w:rsidRDefault="00F35F03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35F03" w14:paraId="643A3C19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BA44A" w14:textId="77777777" w:rsidR="00F35F03" w:rsidRDefault="00F35F03" w:rsidP="00F35F0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AA1CC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9+100</w:t>
            </w:r>
          </w:p>
          <w:p w14:paraId="080DCCB4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2D4B5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6E9E4" w14:textId="77777777" w:rsidR="00F35F03" w:rsidRDefault="00F35F03" w:rsidP="009301E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Luduş -</w:t>
            </w:r>
          </w:p>
          <w:p w14:paraId="655783E7" w14:textId="77777777" w:rsidR="00F35F03" w:rsidRDefault="00F35F03" w:rsidP="009301E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C17F9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08A3D" w14:textId="77777777" w:rsidR="00F35F03" w:rsidRPr="00D061F6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43DBF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19E55" w14:textId="77777777" w:rsidR="00F35F03" w:rsidRPr="00D061F6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3E378" w14:textId="77777777" w:rsidR="00F35F03" w:rsidRDefault="00F35F03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35F03" w14:paraId="6D13C9E7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06C31" w14:textId="77777777" w:rsidR="00F35F03" w:rsidRDefault="00F35F03" w:rsidP="00F35F0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356DC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13+800</w:t>
            </w:r>
          </w:p>
          <w:p w14:paraId="3B882591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5F7E0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34229" w14:textId="77777777" w:rsidR="00F35F03" w:rsidRDefault="00F35F03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Luduş -</w:t>
            </w:r>
          </w:p>
          <w:p w14:paraId="2D9E0D6A" w14:textId="77777777" w:rsidR="00F35F03" w:rsidRDefault="00F35F03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5725A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0AE2D" w14:textId="77777777" w:rsidR="00F35F03" w:rsidRPr="00D061F6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6D920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4864E" w14:textId="77777777" w:rsidR="00F35F03" w:rsidRPr="00D061F6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1248A" w14:textId="77777777" w:rsidR="00F35F03" w:rsidRDefault="00F35F03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35F03" w14:paraId="48DFC2B5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581DB" w14:textId="77777777" w:rsidR="00F35F03" w:rsidRDefault="00F35F03" w:rsidP="00F35F0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3676E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24+100</w:t>
            </w:r>
          </w:p>
          <w:p w14:paraId="6963BBA1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1F312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6BC60" w14:textId="77777777" w:rsidR="00F35F03" w:rsidRDefault="00F35F03" w:rsidP="007C377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Luduş -</w:t>
            </w:r>
          </w:p>
          <w:p w14:paraId="7525899C" w14:textId="77777777" w:rsidR="00F35F03" w:rsidRDefault="00F35F03" w:rsidP="007C377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D249A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1F665" w14:textId="77777777" w:rsidR="00F35F03" w:rsidRPr="00D061F6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66159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17950" w14:textId="77777777" w:rsidR="00F35F03" w:rsidRPr="00D061F6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7ADB5" w14:textId="77777777" w:rsidR="00F35F03" w:rsidRDefault="00F35F03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35F03" w14:paraId="2F91BFAC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D7E4F" w14:textId="77777777" w:rsidR="00F35F03" w:rsidRDefault="00F35F03" w:rsidP="00F35F0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36D66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24+500</w:t>
            </w:r>
          </w:p>
          <w:p w14:paraId="1728AD96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80A91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A238E" w14:textId="77777777" w:rsidR="00F35F03" w:rsidRDefault="00F35F03" w:rsidP="007C377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Luduş -</w:t>
            </w:r>
          </w:p>
          <w:p w14:paraId="4092F858" w14:textId="77777777" w:rsidR="00F35F03" w:rsidRDefault="00F35F03" w:rsidP="007C377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E2840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B08C1" w14:textId="77777777" w:rsidR="00F35F03" w:rsidRPr="00D061F6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B7E00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D8E14" w14:textId="77777777" w:rsidR="00F35F03" w:rsidRPr="00D061F6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08B6D" w14:textId="77777777" w:rsidR="00F35F03" w:rsidRDefault="00F35F03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35F03" w14:paraId="673EF480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2F29E" w14:textId="77777777" w:rsidR="00F35F03" w:rsidRDefault="00F35F03" w:rsidP="00F35F0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255AA" w14:textId="77777777" w:rsidR="00F35F03" w:rsidRDefault="00F35F03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D326D" w14:textId="77777777" w:rsidR="00F35F03" w:rsidRDefault="00F35F03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44702" w14:textId="77777777" w:rsidR="00F35F03" w:rsidRDefault="00F35F03" w:rsidP="008276C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Sărmăşel</w:t>
            </w:r>
          </w:p>
          <w:p w14:paraId="6F54CF2C" w14:textId="77777777" w:rsidR="00F35F03" w:rsidRDefault="00F35F03" w:rsidP="008276C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CB4B6" w14:textId="77777777" w:rsidR="00F35F03" w:rsidRDefault="00F35F03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DCD68FB" w14:textId="77777777" w:rsidR="00F35F03" w:rsidRDefault="00F35F03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14E3B" w14:textId="77777777" w:rsidR="00F35F03" w:rsidRPr="00D061F6" w:rsidRDefault="00F35F03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61F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32099" w14:textId="77777777" w:rsidR="00F35F03" w:rsidRDefault="00F35F03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66E65" w14:textId="77777777" w:rsidR="00F35F03" w:rsidRPr="00D061F6" w:rsidRDefault="00F35F03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5BFE0" w14:textId="77777777" w:rsidR="00F35F03" w:rsidRDefault="00F35F03" w:rsidP="008276C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237DF245" w14:textId="77777777">
        <w:trPr>
          <w:cantSplit/>
          <w:trHeight w:val="2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6C3B7" w14:textId="77777777" w:rsidR="00F35F03" w:rsidRDefault="00F35F03" w:rsidP="00F35F0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F2EED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53+500</w:t>
            </w:r>
          </w:p>
          <w:p w14:paraId="68B82638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F104D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151A3" w14:textId="77777777" w:rsidR="00F35F03" w:rsidRDefault="00F35F03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  -</w:t>
            </w:r>
          </w:p>
          <w:p w14:paraId="04E590D7" w14:textId="77777777" w:rsidR="00F35F03" w:rsidRDefault="00F35F03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Lechinţa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24B8A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8D941" w14:textId="77777777" w:rsidR="00F35F03" w:rsidRPr="00D061F6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370A5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568A5" w14:textId="77777777" w:rsidR="00F35F03" w:rsidRPr="00D061F6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C61B4" w14:textId="77777777" w:rsidR="00F35F03" w:rsidRDefault="00F35F03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54CEF1C" w14:textId="77777777" w:rsidR="00F35F03" w:rsidRDefault="00F35F03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77090895" w14:textId="77777777">
        <w:trPr>
          <w:cantSplit/>
          <w:trHeight w:val="2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40687" w14:textId="77777777" w:rsidR="00F35F03" w:rsidRDefault="00F35F03" w:rsidP="00F35F0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B2B21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62+000</w:t>
            </w:r>
          </w:p>
          <w:p w14:paraId="20F272C6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62+150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9CAFB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CC9BD" w14:textId="77777777" w:rsidR="00F35F03" w:rsidRDefault="00F35F03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  -</w:t>
            </w:r>
          </w:p>
          <w:p w14:paraId="38B4273C" w14:textId="77777777" w:rsidR="00F35F03" w:rsidRDefault="00F35F03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Lechinţa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1FEE3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C3F5A" w14:textId="77777777" w:rsidR="00F35F03" w:rsidRPr="00D061F6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74752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7F6A5" w14:textId="77777777" w:rsidR="00F35F03" w:rsidRPr="00D061F6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DFA53" w14:textId="77777777" w:rsidR="00F35F03" w:rsidRDefault="00F35F03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35F03" w14:paraId="606898B9" w14:textId="77777777">
        <w:trPr>
          <w:cantSplit/>
          <w:trHeight w:val="2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B3271" w14:textId="77777777" w:rsidR="00F35F03" w:rsidRDefault="00F35F03" w:rsidP="00F35F0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AEBB2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68+500</w:t>
            </w:r>
          </w:p>
          <w:p w14:paraId="6B60F2EA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72+550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3E064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406AB" w14:textId="77777777" w:rsidR="00F35F03" w:rsidRDefault="00F35F03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  -</w:t>
            </w:r>
          </w:p>
          <w:p w14:paraId="2610734A" w14:textId="77777777" w:rsidR="00F35F03" w:rsidRDefault="00F35F03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Lechinţa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3A074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F7E09" w14:textId="77777777" w:rsidR="00F35F03" w:rsidRPr="00D061F6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2F30B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2A351" w14:textId="77777777" w:rsidR="00F35F03" w:rsidRPr="00D061F6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04EB6" w14:textId="77777777" w:rsidR="00F35F03" w:rsidRDefault="00F35F03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35F03" w14:paraId="55757118" w14:textId="77777777">
        <w:trPr>
          <w:cantSplit/>
          <w:trHeight w:val="2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7CDAC" w14:textId="77777777" w:rsidR="00F35F03" w:rsidRDefault="00F35F03" w:rsidP="00F35F0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9F881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77+650</w:t>
            </w:r>
          </w:p>
          <w:p w14:paraId="039F4F79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889EF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05968" w14:textId="77777777" w:rsidR="00F35F03" w:rsidRDefault="00F35F03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  -</w:t>
            </w:r>
          </w:p>
          <w:p w14:paraId="0FC2E4D8" w14:textId="77777777" w:rsidR="00F35F03" w:rsidRDefault="00F35F03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Lechinţa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1E1E6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40D93" w14:textId="77777777" w:rsidR="00F35F03" w:rsidRPr="00D061F6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96BC9" w14:textId="77777777" w:rsidR="00F35F03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8DE60" w14:textId="77777777" w:rsidR="00F35F03" w:rsidRPr="00D061F6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7F958" w14:textId="77777777" w:rsidR="00F35F03" w:rsidRDefault="00F35F03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35F03" w:rsidRPr="00F37505" w14:paraId="471E7F4F" w14:textId="77777777">
        <w:trPr>
          <w:cantSplit/>
          <w:trHeight w:val="2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0948A" w14:textId="77777777" w:rsidR="00F35F03" w:rsidRPr="00F37505" w:rsidRDefault="00F35F03" w:rsidP="00F35F0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F3E6A" w14:textId="77777777" w:rsidR="00F35F03" w:rsidRPr="00F37505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A188A" w14:textId="77777777" w:rsidR="00F35F03" w:rsidRPr="00F37505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C2A2C" w14:textId="77777777" w:rsidR="00F35F03" w:rsidRPr="00F37505" w:rsidRDefault="00F35F03">
            <w:pPr>
              <w:spacing w:before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37505">
              <w:rPr>
                <w:b/>
                <w:bCs/>
                <w:sz w:val="20"/>
                <w:szCs w:val="20"/>
                <w:lang w:val="ro-RO"/>
              </w:rPr>
              <w:t>St. Lechinţa</w:t>
            </w:r>
          </w:p>
          <w:p w14:paraId="42DA9644" w14:textId="77777777" w:rsidR="00F35F03" w:rsidRPr="00F37505" w:rsidRDefault="00F35F03">
            <w:pPr>
              <w:spacing w:before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37505">
              <w:rPr>
                <w:b/>
                <w:bCs/>
                <w:sz w:val="20"/>
                <w:szCs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37A58" w14:textId="77777777" w:rsidR="00F35F03" w:rsidRPr="00F37505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37505"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956A4" w14:textId="77777777" w:rsidR="00F35F03" w:rsidRPr="00F37505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750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D8ECB" w14:textId="77777777" w:rsidR="00F35F03" w:rsidRPr="00F37505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BEAF1" w14:textId="77777777" w:rsidR="00F35F03" w:rsidRPr="00F37505" w:rsidRDefault="00F35F0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120A7" w14:textId="77777777" w:rsidR="00F35F03" w:rsidRPr="00F37505" w:rsidRDefault="00F35F03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7806CEF7" w14:textId="77777777" w:rsidR="00F35F03" w:rsidRDefault="00F35F03">
      <w:pPr>
        <w:spacing w:before="40" w:line="192" w:lineRule="auto"/>
        <w:ind w:right="57"/>
        <w:rPr>
          <w:sz w:val="20"/>
          <w:lang w:val="ro-RO"/>
        </w:rPr>
      </w:pPr>
    </w:p>
    <w:p w14:paraId="6A32860F" w14:textId="77777777" w:rsidR="00F35F03" w:rsidRDefault="00F35F03" w:rsidP="00BF55B4">
      <w:pPr>
        <w:pStyle w:val="Heading1"/>
        <w:spacing w:line="360" w:lineRule="auto"/>
      </w:pPr>
      <w:r>
        <w:lastRenderedPageBreak/>
        <w:t>LINIA 421</w:t>
      </w:r>
    </w:p>
    <w:p w14:paraId="2F4DEA0E" w14:textId="77777777" w:rsidR="00F35F03" w:rsidRDefault="00F35F03" w:rsidP="00B90F8A">
      <w:pPr>
        <w:pStyle w:val="Heading1"/>
        <w:spacing w:line="360" w:lineRule="auto"/>
        <w:rPr>
          <w:b w:val="0"/>
          <w:bCs w:val="0"/>
          <w:sz w:val="8"/>
        </w:rPr>
      </w:pPr>
      <w:r>
        <w:t>SĂRĂŢEL - BISTRIŢA BÂRGĂULUI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F35F03" w14:paraId="1E19E256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8F78C" w14:textId="77777777" w:rsidR="00F35F03" w:rsidRDefault="00F35F03" w:rsidP="00F35F03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D953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34E21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92354" w14:textId="77777777" w:rsidR="00F35F03" w:rsidRDefault="00F35F03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Sărăţel</w:t>
            </w:r>
          </w:p>
          <w:p w14:paraId="3E5D111A" w14:textId="77777777" w:rsidR="00F35F03" w:rsidRDefault="00F35F03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5E62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AC8CC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60C2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D3065" w14:textId="77777777" w:rsidR="00F35F03" w:rsidRPr="00E22A01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69909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57382A5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CBE94" w14:textId="77777777" w:rsidR="00F35F03" w:rsidRDefault="00F35F03" w:rsidP="00F35F03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81C9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53+200</w:t>
            </w:r>
          </w:p>
          <w:p w14:paraId="526DAB1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53+250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A64B4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6402E" w14:textId="77777777" w:rsidR="00F35F03" w:rsidRDefault="00F35F03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Sărăţel - Bistriţa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9090B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CA6C9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76B4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B38D2" w14:textId="77777777" w:rsidR="00F35F03" w:rsidRPr="00E22A01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F825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247E6A9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CD9D8" w14:textId="77777777" w:rsidR="00F35F03" w:rsidRDefault="00F35F03" w:rsidP="00F35F03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DFA9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2C1B4" w14:textId="77777777" w:rsidR="00F35F03" w:rsidRPr="00FE111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DEA3C" w14:textId="77777777" w:rsidR="00F35F03" w:rsidRDefault="00F35F03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Bistriţa Nord</w:t>
            </w:r>
          </w:p>
          <w:p w14:paraId="6C1FE373" w14:textId="77777777" w:rsidR="00F35F03" w:rsidRDefault="00F35F03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7, 8, 9 și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5A31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EB459" w14:textId="77777777" w:rsidR="00F35F03" w:rsidRPr="007B5B0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B5B08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991F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2D168" w14:textId="77777777" w:rsidR="00F35F03" w:rsidRPr="00E22A01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8609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55F93EA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B94EC" w14:textId="77777777" w:rsidR="00F35F03" w:rsidRDefault="00F35F03" w:rsidP="00F35F03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CDD7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59+750</w:t>
            </w:r>
          </w:p>
          <w:p w14:paraId="17687C1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C523F" w14:textId="77777777" w:rsidR="00F35F03" w:rsidRPr="00FE111C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C0BF6" w14:textId="77777777" w:rsidR="00F35F03" w:rsidRDefault="00F35F03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Bistriţa Nord</w:t>
            </w:r>
          </w:p>
          <w:p w14:paraId="4983A45F" w14:textId="77777777" w:rsidR="00F35F03" w:rsidRDefault="00F35F03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5BFB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84B82" w14:textId="77777777" w:rsidR="00F35F03" w:rsidRPr="007B5B0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5A26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32925" w14:textId="77777777" w:rsidR="00F35F03" w:rsidRPr="00E22A01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E5C57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7F3035F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5B70E" w14:textId="77777777" w:rsidR="00F35F03" w:rsidRDefault="00F35F03" w:rsidP="00F35F03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C6FD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64+300</w:t>
            </w:r>
          </w:p>
          <w:p w14:paraId="3A4CAB6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64+350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8961D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3AE81" w14:textId="77777777" w:rsidR="00F35F03" w:rsidRDefault="00F35F03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0DCA47C9" w14:textId="77777777" w:rsidR="00F35F03" w:rsidRDefault="00F35F03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090F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6D867" w14:textId="77777777" w:rsidR="00F35F03" w:rsidRPr="007B5B0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8E4D9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0355F" w14:textId="77777777" w:rsidR="00F35F03" w:rsidRPr="00E22A01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C3D80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35F03" w14:paraId="595E991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3E042" w14:textId="77777777" w:rsidR="00F35F03" w:rsidRDefault="00F35F03" w:rsidP="00F35F03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F2A6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67+140</w:t>
            </w:r>
          </w:p>
          <w:p w14:paraId="03DA96F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67+190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DA08C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50483" w14:textId="77777777" w:rsidR="00F35F03" w:rsidRDefault="00F35F03" w:rsidP="00E406F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766ACD8F" w14:textId="77777777" w:rsidR="00F35F03" w:rsidRDefault="00F35F03" w:rsidP="00E406F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CDB1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DC9CF" w14:textId="77777777" w:rsidR="00F35F03" w:rsidRPr="007B5B0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3FCEA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A7A5E" w14:textId="77777777" w:rsidR="00F35F03" w:rsidRPr="00E22A01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54E6D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valabil numai dinspre</w:t>
            </w:r>
          </w:p>
          <w:p w14:paraId="6ADE8330" w14:textId="77777777" w:rsidR="00F35F03" w:rsidRPr="00E406F5" w:rsidRDefault="00F35F03" w:rsidP="00E406F5">
            <w:pPr>
              <w:spacing w:before="40" w:after="40" w:line="360" w:lineRule="auto"/>
              <w:ind w:left="57"/>
              <w:rPr>
                <w:b/>
                <w:bCs/>
                <w:i/>
                <w:iCs/>
                <w:sz w:val="20"/>
                <w:lang w:val="ro-RO"/>
              </w:rPr>
            </w:pPr>
            <w:r w:rsidRPr="00E406F5">
              <w:rPr>
                <w:b/>
                <w:bCs/>
                <w:i/>
                <w:iCs/>
                <w:sz w:val="20"/>
                <w:lang w:val="ro-RO"/>
              </w:rPr>
              <w:t xml:space="preserve">Bistriţa Nord spre </w:t>
            </w:r>
          </w:p>
          <w:p w14:paraId="755BAF3C" w14:textId="77777777" w:rsidR="00F35F03" w:rsidRDefault="00F35F03" w:rsidP="00E406F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06F5">
              <w:rPr>
                <w:b/>
                <w:bCs/>
                <w:i/>
                <w:iCs/>
                <w:sz w:val="20"/>
                <w:lang w:val="ro-RO"/>
              </w:rPr>
              <w:t xml:space="preserve">Susenii </w:t>
            </w:r>
            <w:r w:rsidRPr="00E406F5">
              <w:rPr>
                <w:b/>
                <w:bCs/>
                <w:i/>
                <w:iCs/>
                <w:sz w:val="19"/>
                <w:szCs w:val="19"/>
                <w:lang w:val="ro-RO"/>
              </w:rPr>
              <w:t>Bârgăului</w:t>
            </w:r>
            <w:r>
              <w:rPr>
                <w:b/>
                <w:bCs/>
                <w:i/>
                <w:iCs/>
                <w:sz w:val="19"/>
                <w:szCs w:val="19"/>
                <w:lang w:val="ro-RO"/>
              </w:rPr>
              <w:t>.</w:t>
            </w:r>
            <w:r w:rsidRPr="00E406F5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</w:p>
        </w:tc>
      </w:tr>
      <w:tr w:rsidR="00F35F03" w14:paraId="5489040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3F0C8" w14:textId="77777777" w:rsidR="00F35F03" w:rsidRDefault="00F35F03" w:rsidP="00F35F03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8F1F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68+050</w:t>
            </w:r>
          </w:p>
          <w:p w14:paraId="4BC6506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6DBC1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94345" w14:textId="77777777" w:rsidR="00F35F03" w:rsidRDefault="00F35F03" w:rsidP="00E406F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460684D5" w14:textId="77777777" w:rsidR="00F35F03" w:rsidRDefault="00F35F03" w:rsidP="00E406F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2C64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C9483" w14:textId="77777777" w:rsidR="00F35F03" w:rsidRPr="007B5B0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A4AD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533FB" w14:textId="77777777" w:rsidR="00F35F03" w:rsidRPr="00E22A01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7E7EC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1DB8918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B67D7" w14:textId="77777777" w:rsidR="00F35F03" w:rsidRDefault="00F35F03" w:rsidP="00F35F03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B75E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68+910</w:t>
            </w:r>
          </w:p>
          <w:p w14:paraId="4166EDB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B6F29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44944" w14:textId="77777777" w:rsidR="00F35F03" w:rsidRDefault="00F35F03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4A9B9995" w14:textId="77777777" w:rsidR="00F35F03" w:rsidRDefault="00F35F03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FC7D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24D5C" w14:textId="77777777" w:rsidR="00F35F03" w:rsidRPr="007B5B0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E9C7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6279F" w14:textId="77777777" w:rsidR="00F35F03" w:rsidRPr="00E22A01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AF22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2A848FE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35C94" w14:textId="77777777" w:rsidR="00F35F03" w:rsidRDefault="00F35F03" w:rsidP="00F35F03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37BA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79+800</w:t>
            </w:r>
          </w:p>
          <w:p w14:paraId="72DA652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81+336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702E0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61B52" w14:textId="77777777" w:rsidR="00F35F03" w:rsidRDefault="00F35F03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2FB311BA" w14:textId="77777777" w:rsidR="00F35F03" w:rsidRDefault="00F35F03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BC6A5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052A6" w14:textId="77777777" w:rsidR="00F35F03" w:rsidRPr="007B5B0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F98A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0EDAE" w14:textId="77777777" w:rsidR="00F35F03" w:rsidRPr="00E22A01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AF4F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125E342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09703" w14:textId="77777777" w:rsidR="00F35F03" w:rsidRDefault="00F35F03" w:rsidP="00F35F03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E139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60+305</w:t>
            </w:r>
          </w:p>
          <w:p w14:paraId="4943AA2E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89+925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4845F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70C4D" w14:textId="77777777" w:rsidR="00F35F03" w:rsidRPr="00160207" w:rsidRDefault="00F35F03">
            <w:pPr>
              <w:spacing w:before="40" w:after="40" w:line="360" w:lineRule="auto"/>
              <w:ind w:lef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A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 xml:space="preserve">x. </w:t>
            </w:r>
            <w:r>
              <w:rPr>
                <w:b/>
                <w:bCs/>
                <w:sz w:val="19"/>
                <w:szCs w:val="19"/>
                <w:lang w:val="ro-RO"/>
              </w:rPr>
              <w:t>s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t. Bistriţa Nord</w:t>
            </w:r>
            <w:r>
              <w:rPr>
                <w:b/>
                <w:bCs/>
                <w:sz w:val="19"/>
                <w:szCs w:val="19"/>
                <w:lang w:val="ro-RO"/>
              </w:rPr>
              <w:t xml:space="preserve"> 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-</w:t>
            </w:r>
          </w:p>
          <w:p w14:paraId="795FAD00" w14:textId="77777777" w:rsidR="00F35F03" w:rsidRDefault="00F35F03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A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 xml:space="preserve">x. </w:t>
            </w:r>
            <w:r>
              <w:rPr>
                <w:b/>
                <w:bCs/>
                <w:sz w:val="19"/>
                <w:szCs w:val="19"/>
                <w:lang w:val="ro-RO"/>
              </w:rPr>
              <w:t>s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t. Bistriţa</w:t>
            </w:r>
            <w:r>
              <w:rPr>
                <w:b/>
                <w:bCs/>
                <w:sz w:val="19"/>
                <w:szCs w:val="19"/>
                <w:lang w:val="ro-RO"/>
              </w:rPr>
              <w:t xml:space="preserve"> 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CE0B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4E4B4" w14:textId="77777777" w:rsidR="00F35F03" w:rsidRPr="007B5B08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6B7A4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FD7C9" w14:textId="77777777" w:rsidR="00F35F03" w:rsidRPr="00E22A01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5FF41" w14:textId="77777777" w:rsidR="00F35F03" w:rsidRPr="00821666" w:rsidRDefault="00F35F03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821666">
              <w:rPr>
                <w:b/>
                <w:bCs/>
                <w:iCs/>
                <w:sz w:val="20"/>
                <w:lang w:val="ro-RO"/>
              </w:rPr>
              <w:t>*V</w:t>
            </w:r>
            <w:r>
              <w:rPr>
                <w:b/>
                <w:bCs/>
                <w:iCs/>
                <w:sz w:val="20"/>
                <w:lang w:val="ro-RO"/>
              </w:rPr>
              <w:t>alabil doar pentru trenurile de marfă remorcate cu locomotive DHC.</w:t>
            </w:r>
          </w:p>
        </w:tc>
      </w:tr>
    </w:tbl>
    <w:p w14:paraId="4303D0AD" w14:textId="77777777" w:rsidR="00F35F03" w:rsidRDefault="00F35F03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7143F5B5" w14:textId="77777777" w:rsidR="00F35F03" w:rsidRDefault="00F35F03" w:rsidP="00380064">
      <w:pPr>
        <w:pStyle w:val="Heading1"/>
        <w:spacing w:line="360" w:lineRule="auto"/>
      </w:pPr>
      <w:r>
        <w:lastRenderedPageBreak/>
        <w:t>LINIA 500</w:t>
      </w:r>
    </w:p>
    <w:p w14:paraId="57361EDC" w14:textId="77777777" w:rsidR="00F35F03" w:rsidRPr="00071303" w:rsidRDefault="00F35F03" w:rsidP="00CE2DE0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PLOIEŞTI  SUD - ADJUD - VICŞANI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F35F03" w14:paraId="670A4197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AC34D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33199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27F24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469A2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7DE558B8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A abătută, </w:t>
            </w:r>
          </w:p>
          <w:p w14:paraId="6289881F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80213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6CB4738F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50 pe lungi-mea de 320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21AED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FD82D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52DA3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4804A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35F03" w14:paraId="72EE62C3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32C3A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475E7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BE7AC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399A2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2049C846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  <w:p w14:paraId="4994F8F9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05699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17, 19, 25, 31, 33 </w:t>
            </w:r>
          </w:p>
          <w:p w14:paraId="3AA72C3C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8CEFE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9ADE7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169A3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E494A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35F03" w14:paraId="431E9B30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FCC99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8E9DE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51E0ACC9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16B45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CFE25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EC79B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C49F1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D8B14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D40BA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8FDD4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35F03" w14:paraId="4C54E4C0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44CDE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59E9D" w14:textId="77777777" w:rsidR="00F35F03" w:rsidRDefault="00F35F03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2CF32" w14:textId="77777777" w:rsidR="00F35F03" w:rsidRPr="00D33E71" w:rsidRDefault="00F35F03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362B1" w14:textId="77777777" w:rsidR="00F35F03" w:rsidRDefault="00F35F03" w:rsidP="0029005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DFC9D" w14:textId="77777777" w:rsidR="00F35F03" w:rsidRDefault="00F35F03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0E47C" w14:textId="77777777" w:rsidR="00F35F03" w:rsidRDefault="00F35F03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A2D87" w14:textId="77777777" w:rsidR="00F35F03" w:rsidRDefault="00F35F03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34A194FF" w14:textId="77777777" w:rsidR="00F35F03" w:rsidRDefault="00F35F03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DC557" w14:textId="77777777" w:rsidR="00F35F03" w:rsidRPr="00D33E71" w:rsidRDefault="00F35F03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8781E" w14:textId="77777777" w:rsidR="00F35F03" w:rsidRDefault="00F35F03" w:rsidP="0029005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35F03" w14:paraId="7FCF3F69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86906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1EBC3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71+100</w:t>
            </w:r>
          </w:p>
          <w:p w14:paraId="67FE76EC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528D5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C38D7" w14:textId="77777777" w:rsidR="00F35F03" w:rsidRPr="0008670B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19"/>
                <w:szCs w:val="19"/>
              </w:rPr>
            </w:pPr>
            <w:r w:rsidRPr="0008670B">
              <w:rPr>
                <w:b/>
                <w:bCs/>
                <w:sz w:val="19"/>
                <w:szCs w:val="19"/>
              </w:rPr>
              <w:t>Hm Valea Călugărească</w:t>
            </w:r>
          </w:p>
          <w:p w14:paraId="683D5231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inclusiv zona aparatelor de cale</w:t>
            </w:r>
          </w:p>
          <w:p w14:paraId="13870396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1468B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C0D0C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D7B4C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FE8DA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4CFA8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35F03" w:rsidRPr="00456545" w14:paraId="5535CF0F" w14:textId="77777777" w:rsidTr="004727FB">
        <w:trPr>
          <w:cantSplit/>
          <w:trHeight w:val="10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0A81D" w14:textId="77777777" w:rsidR="00F35F03" w:rsidRPr="00456545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E3BE0" w14:textId="77777777" w:rsidR="00F35F03" w:rsidRPr="00456545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BC3F6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98810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40D5A388" w14:textId="77777777" w:rsidR="00F35F03" w:rsidRPr="00456545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F6A73" w14:textId="77777777" w:rsidR="00F35F03" w:rsidRPr="00456545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3BA03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3BEB5" w14:textId="77777777" w:rsidR="00F35F03" w:rsidRPr="00456545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819BF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06EC2" w14:textId="77777777" w:rsidR="00F35F03" w:rsidRPr="00456545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35F03" w:rsidRPr="00456545" w14:paraId="59CE9985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55056" w14:textId="77777777" w:rsidR="00F35F03" w:rsidRPr="00456545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7BD92" w14:textId="77777777" w:rsidR="00F35F03" w:rsidRPr="00456545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06B13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873FF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07D6CB0B" w14:textId="77777777" w:rsidR="00F35F03" w:rsidRPr="00456545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80A76" w14:textId="77777777" w:rsidR="00F35F03" w:rsidRPr="00456545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623D0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8BF54" w14:textId="77777777" w:rsidR="00F35F03" w:rsidRPr="00456545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0A80C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BA67B" w14:textId="77777777" w:rsidR="00F35F03" w:rsidRPr="00456545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35F03" w:rsidRPr="00456545" w14:paraId="5C4643F2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45F2D" w14:textId="77777777" w:rsidR="00F35F03" w:rsidRPr="00456545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435B7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592D6454" w14:textId="77777777" w:rsidR="00F35F03" w:rsidRPr="00456545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EC2DB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62B51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0228A184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8E552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2669E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76E1F" w14:textId="77777777" w:rsidR="00F35F03" w:rsidRPr="00456545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89A58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5D7D8" w14:textId="77777777" w:rsidR="00F35F03" w:rsidRPr="00456545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35F03" w:rsidRPr="00456545" w14:paraId="7F380FC2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989E3" w14:textId="77777777" w:rsidR="00F35F03" w:rsidRPr="00456545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B7D51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4EA35A93" w14:textId="77777777" w:rsidR="00F35F03" w:rsidRPr="00456545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6A48C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38553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7ECE7B5E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FCA85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93672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A7CFE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08FA045A" w14:textId="77777777" w:rsidR="00F35F03" w:rsidRPr="00456545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5AFB5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2A9BD" w14:textId="77777777" w:rsidR="00F35F03" w:rsidRPr="004143AF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226A295" w14:textId="77777777" w:rsidR="00F35F03" w:rsidRPr="00A3090B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A3090B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35F03" w:rsidRPr="00456545" w14:paraId="1AAE5AEA" w14:textId="77777777">
        <w:trPr>
          <w:cantSplit/>
          <w:trHeight w:val="15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17951" w14:textId="77777777" w:rsidR="00F35F03" w:rsidRPr="00456545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7EB5F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D7846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BEA53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1CC94447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Cricov,</w:t>
            </w:r>
          </w:p>
          <w:p w14:paraId="704D0E43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Cricov </w:t>
            </w:r>
          </w:p>
          <w:p w14:paraId="57292290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și  Cricov - Inotești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FE2D3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DA3CD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1BF92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6D6F248B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77+500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9E6E6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BEFE1" w14:textId="77777777" w:rsidR="00F35F03" w:rsidRPr="004143AF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35F03" w:rsidRPr="00456545" w14:paraId="1CC798F8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2841F" w14:textId="77777777" w:rsidR="00F35F03" w:rsidRPr="00456545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36D2E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06855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F70EC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Cricov </w:t>
            </w:r>
          </w:p>
          <w:p w14:paraId="17BC0B18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246DA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0664D657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F8379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397D0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4051E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521B8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36B772C" w14:textId="77777777" w:rsidR="00F35F03" w:rsidRPr="005F21B7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F35F03" w:rsidRPr="00456545" w14:paraId="1ABAB9A5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42E99" w14:textId="77777777" w:rsidR="00F35F03" w:rsidRPr="00456545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C6884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26DFD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25B2C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Inotești, 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0A623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26FEC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C7717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84+700</w:t>
            </w:r>
          </w:p>
          <w:p w14:paraId="6BA19CB2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85+700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555B8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653D4" w14:textId="77777777" w:rsidR="00F35F03" w:rsidRPr="005F21B7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35F03" w:rsidRPr="00456545" w14:paraId="1E1EFB00" w14:textId="77777777" w:rsidTr="00E2789D">
        <w:trPr>
          <w:cantSplit/>
          <w:trHeight w:val="5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0A950" w14:textId="77777777" w:rsidR="00F35F03" w:rsidRPr="00456545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C28A5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01FD5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1D259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Inotești </w:t>
            </w:r>
          </w:p>
          <w:p w14:paraId="424F5B00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2F174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63D5E2E7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EAA30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3A6FC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A108E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9C691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0537E40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X.</w:t>
            </w:r>
          </w:p>
        </w:tc>
      </w:tr>
      <w:tr w:rsidR="00F35F03" w:rsidRPr="00456545" w14:paraId="5C244E4A" w14:textId="77777777" w:rsidTr="00E2789D">
        <w:trPr>
          <w:cantSplit/>
          <w:trHeight w:val="47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FE6C0" w14:textId="77777777" w:rsidR="00F35F03" w:rsidRPr="00456545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41B02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CEB99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73E8C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Mizil</w:t>
            </w:r>
          </w:p>
          <w:p w14:paraId="1E376557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78456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42DCA6E4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B55E4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AD63C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97D6F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DE9A9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0A9C62C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F35F03" w:rsidRPr="00456545" w14:paraId="756B9C54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C5195" w14:textId="77777777" w:rsidR="00F35F03" w:rsidRPr="00456545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2C620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7A359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2727D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 xml:space="preserve">St. Săhăteni, Linia 2 Directă, zona aparate cale Cap Y , peste </w:t>
            </w:r>
          </w:p>
          <w:p w14:paraId="569EE121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>sch.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F7FEA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AEE14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C4656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101+050</w:t>
            </w:r>
          </w:p>
          <w:p w14:paraId="70433F9C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C32F0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B175A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8179E">
              <w:rPr>
                <w:b/>
                <w:bCs/>
                <w:i/>
                <w:iCs/>
                <w:sz w:val="20"/>
              </w:rPr>
              <w:t>Afectează intrări - ieșiri St. Săhăteni, cap Y, peste sch. nr.6</w:t>
            </w:r>
          </w:p>
        </w:tc>
      </w:tr>
      <w:tr w:rsidR="00F35F03" w:rsidRPr="00456545" w14:paraId="16FDB20A" w14:textId="77777777" w:rsidTr="00E2789D">
        <w:trPr>
          <w:cantSplit/>
          <w:trHeight w:val="48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92B0B" w14:textId="77777777" w:rsidR="00F35F03" w:rsidRPr="00456545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50775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BF1C3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6B303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</w:t>
            </w:r>
          </w:p>
          <w:p w14:paraId="16CE4685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41A49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3B211E50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4BAF6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515F4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82062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F46BC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4099327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și 5 st. Ulmeni, </w:t>
            </w:r>
          </w:p>
          <w:p w14:paraId="2E5F3EEC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F35F03" w:rsidRPr="00456545" w14:paraId="504C87BD" w14:textId="77777777" w:rsidTr="00075CB7">
        <w:trPr>
          <w:cantSplit/>
          <w:trHeight w:val="4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3D5FE" w14:textId="77777777" w:rsidR="00F35F03" w:rsidRPr="00456545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53922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120+800</w:t>
            </w:r>
          </w:p>
          <w:p w14:paraId="2D7D883F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124+000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0A9E2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22A81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Ulmeni - Buzău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563D1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3114F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BC903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B2C3E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D0A2F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35F03" w14:paraId="07F3BCBC" w14:textId="77777777" w:rsidTr="004727FB">
        <w:trPr>
          <w:cantSplit/>
          <w:trHeight w:val="13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02F42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1C965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82068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FDACD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20B9939D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0A52C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 </w:t>
            </w:r>
          </w:p>
          <w:p w14:paraId="38AD3FF2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697AF686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05F7A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B9B44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078A3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0E5A7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5C6E261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79E76B3E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3E0A18B8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2463139A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diagonala 54 - 70. </w:t>
            </w:r>
          </w:p>
        </w:tc>
      </w:tr>
      <w:tr w:rsidR="00F35F03" w14:paraId="11109C77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C3E35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B3CCB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7DA71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3D859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2BBFB59F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76A7A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55ACC2BB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 / 60</w:t>
            </w:r>
          </w:p>
          <w:p w14:paraId="5FB755E0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65954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DB505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661ED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78428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5D5E22D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6952A48C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</w:t>
            </w:r>
          </w:p>
          <w:p w14:paraId="227F84A6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6 - 15. </w:t>
            </w:r>
          </w:p>
        </w:tc>
      </w:tr>
      <w:tr w:rsidR="00F35F03" w14:paraId="282CAC7F" w14:textId="77777777" w:rsidTr="00E2789D"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F31A2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FFABB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128+750</w:t>
            </w:r>
          </w:p>
          <w:p w14:paraId="6DB29A78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CD2D2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0AB69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Buzău,</w:t>
            </w:r>
          </w:p>
          <w:p w14:paraId="620CD55A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Cap Y,</w:t>
            </w:r>
          </w:p>
          <w:p w14:paraId="2161C16D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6435F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36602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D340B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25141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3FA7C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05D5903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30, 18, 14, 12, 10 Cap Y.</w:t>
            </w:r>
          </w:p>
        </w:tc>
      </w:tr>
      <w:tr w:rsidR="00F35F03" w14:paraId="1A3E6983" w14:textId="77777777" w:rsidTr="00E2789D">
        <w:trPr>
          <w:cantSplit/>
          <w:trHeight w:val="6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246E6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6B954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6DC081D6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1E309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F8026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6ED40E43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7, 11.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42616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5FCAC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B34CA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50F37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55EC2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 </w:t>
            </w:r>
          </w:p>
          <w:p w14:paraId="2B313802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3 directă Hm. Boboc </w:t>
            </w:r>
          </w:p>
        </w:tc>
      </w:tr>
      <w:tr w:rsidR="00F35F03" w14:paraId="15F58D8E" w14:textId="77777777" w:rsidTr="00E2789D">
        <w:trPr>
          <w:cantSplit/>
          <w:trHeight w:val="7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296B0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BBE72" w14:textId="77777777" w:rsidR="00F35F03" w:rsidRDefault="00F35F03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5F375" w14:textId="77777777" w:rsidR="00F35F03" w:rsidRDefault="00F35F03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99364" w14:textId="77777777" w:rsidR="00F35F03" w:rsidRDefault="00F35F03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6D782C88" w14:textId="77777777" w:rsidR="00F35F03" w:rsidRDefault="00F35F03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5,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14901" w14:textId="77777777" w:rsidR="00F35F03" w:rsidRDefault="00F35F03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A7EE8" w14:textId="77777777" w:rsidR="00F35F03" w:rsidRDefault="00F35F03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3786C" w14:textId="77777777" w:rsidR="00F35F03" w:rsidRDefault="00F35F03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637FC7E2" w14:textId="77777777" w:rsidR="00F35F03" w:rsidRDefault="00F35F03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424A9" w14:textId="77777777" w:rsidR="00F35F03" w:rsidRPr="00D33E71" w:rsidRDefault="00F35F03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F2F06" w14:textId="77777777" w:rsidR="00F35F03" w:rsidRDefault="00F35F03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II </w:t>
            </w:r>
          </w:p>
          <w:p w14:paraId="3EDBEBE5" w14:textId="77777777" w:rsidR="00F35F03" w:rsidRDefault="00F35F03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2 directă Hm. Boboc </w:t>
            </w:r>
          </w:p>
        </w:tc>
      </w:tr>
      <w:tr w:rsidR="00F35F03" w14:paraId="3774FBF9" w14:textId="77777777" w:rsidTr="00E2789D">
        <w:trPr>
          <w:cantSplit/>
          <w:trHeight w:val="5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44081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B4604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157+200</w:t>
            </w:r>
          </w:p>
          <w:p w14:paraId="5769E749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158+900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AC193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0E704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7FEB4A48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Râmnicu Sărat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DB774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38407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CE4CD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24CC3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7A8D6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35F03" w14:paraId="399220FF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35E52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6219E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7AF47C38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E57AC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6278B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3DA7D2F7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534E8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B86B0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B090C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6D58C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B1A93" w14:textId="77777777" w:rsidR="00F35F03" w:rsidRPr="004143AF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25975484" w14:textId="77777777" w:rsidR="00F35F03" w:rsidRPr="004143AF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35F03" w14:paraId="5651F382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8B6B2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59F43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B8396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3FECF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1ED34C01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77F22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4FABE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41821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4EDE59F1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D55FB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85972" w14:textId="77777777" w:rsidR="00F35F03" w:rsidRPr="004143AF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B9C4D66" w14:textId="77777777" w:rsidR="00F35F03" w:rsidRPr="004143AF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35F03" w14:paraId="0C659472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79792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E919B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4D1C7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0C3C5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Râmnicu Sărat</w:t>
            </w:r>
          </w:p>
          <w:p w14:paraId="3F331570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prim. - 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A3E5C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70CA3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CB26B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5673F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6B473" w14:textId="77777777" w:rsidR="00F35F03" w:rsidRPr="004143AF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35F03" w14:paraId="19CE807C" w14:textId="77777777" w:rsidTr="00E2789D">
        <w:trPr>
          <w:cantSplit/>
          <w:trHeight w:val="4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C85D9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7A4A9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49E2C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4A8FF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 -</w:t>
            </w:r>
          </w:p>
          <w:p w14:paraId="69A3FC27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D42E0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B7BFE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09957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170+000</w:t>
            </w:r>
          </w:p>
          <w:p w14:paraId="57E75ED1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D6B50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AD1C7" w14:textId="77777777" w:rsidR="00F35F03" w:rsidRPr="004143AF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35F03" w14:paraId="2165207E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3C993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8CC8A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BB68E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7390F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25C4B544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AA9C1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EFF7E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C6F53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781DE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DFCC2" w14:textId="77777777" w:rsidR="00F35F03" w:rsidRPr="00534A55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530699E2" w14:textId="77777777" w:rsidR="00F35F03" w:rsidRPr="00534A55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3F4A5329" w14:textId="77777777" w:rsidR="00F35F03" w:rsidRPr="004143AF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F35F03" w14:paraId="087B4F20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C3806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E0522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7EA15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BDD59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2587A89A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BECCB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80136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349CF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37833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6E285" w14:textId="77777777" w:rsidR="00F35F03" w:rsidRPr="00534A55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42ACBF50" w14:textId="77777777" w:rsidR="00F35F03" w:rsidRPr="00534A55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78344656" w14:textId="77777777" w:rsidR="00F35F03" w:rsidRPr="00534A55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F35F03" w14:paraId="0B236655" w14:textId="77777777" w:rsidTr="00E2789D">
        <w:trPr>
          <w:cantSplit/>
          <w:trHeight w:val="26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73817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FD6C6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F2CB0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25611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 -</w:t>
            </w:r>
          </w:p>
          <w:p w14:paraId="2CFCCD60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FB7CF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B7B87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EE9A6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177+180</w:t>
            </w:r>
          </w:p>
          <w:p w14:paraId="31364598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179+800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8AC38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390B5" w14:textId="77777777" w:rsidR="00F35F03" w:rsidRPr="004143AF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35F03" w14:paraId="3ABE29AC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97C68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67E18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0302B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4A61B" w14:textId="77777777" w:rsidR="00F35F03" w:rsidRPr="000C4604" w:rsidRDefault="00F35F03" w:rsidP="004727FB">
            <w:pPr>
              <w:spacing w:before="40" w:after="40" w:line="276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Hm 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53466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837F7B0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3625CB1E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E0FDE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3ACE9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D4ABF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97500" w14:textId="77777777" w:rsidR="00F35F03" w:rsidRPr="000C4604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Nesemnalizată pe teren.</w:t>
            </w:r>
          </w:p>
          <w:p w14:paraId="066A6555" w14:textId="77777777" w:rsidR="00F35F03" w:rsidRPr="004143AF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Afectează intrări - ieşiri la și de la linia 4 primiri/ expedieri Cap X Gugești</w:t>
            </w:r>
          </w:p>
        </w:tc>
      </w:tr>
      <w:tr w:rsidR="00F35F03" w14:paraId="214ECFFE" w14:textId="77777777" w:rsidTr="004727FB">
        <w:trPr>
          <w:cantSplit/>
          <w:trHeight w:val="3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18360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9D630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AC0E3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688F3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</w:t>
            </w:r>
          </w:p>
          <w:p w14:paraId="0B10ACDF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48B48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FF956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D2A36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186+450</w:t>
            </w:r>
          </w:p>
          <w:p w14:paraId="03394EE2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3F1EB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49897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35F03" w14:paraId="03FB05A9" w14:textId="77777777" w:rsidTr="004727FB">
        <w:trPr>
          <w:cantSplit/>
          <w:trHeight w:val="6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E15EB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BBF9F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187+000</w:t>
            </w:r>
          </w:p>
          <w:p w14:paraId="7F231C23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190+400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B61B5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FFAF3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 Cotești și</w:t>
            </w:r>
          </w:p>
          <w:p w14:paraId="19AB1DD6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Cotești</w:t>
            </w:r>
          </w:p>
          <w:p w14:paraId="54A46CB6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B7761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FA857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A0539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7199A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DDDC5" w14:textId="77777777" w:rsidR="00F35F03" w:rsidRPr="00BB30B6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6081AA94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peste sch. 1 și 7 </w:t>
            </w:r>
          </w:p>
          <w:p w14:paraId="6979E2B4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>Hm Cotești</w:t>
            </w:r>
            <w:r>
              <w:rPr>
                <w:b/>
                <w:bCs/>
                <w:i/>
                <w:sz w:val="20"/>
              </w:rPr>
              <w:t xml:space="preserve">, </w:t>
            </w:r>
            <w:r w:rsidRPr="00BB30B6">
              <w:rPr>
                <w:b/>
                <w:bCs/>
                <w:i/>
                <w:sz w:val="20"/>
              </w:rPr>
              <w:t>Cap X.</w:t>
            </w:r>
          </w:p>
        </w:tc>
      </w:tr>
      <w:tr w:rsidR="00F35F03" w14:paraId="3914EBAA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4D7F2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D378E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917DA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4FB29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Focşani</w:t>
            </w:r>
          </w:p>
          <w:p w14:paraId="3E341C33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AB53A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77712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FB0E6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24CB6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59DD5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35F03" w14:paraId="4E34FB55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1B930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A5DE0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02288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9922C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Focşani -</w:t>
            </w:r>
          </w:p>
          <w:p w14:paraId="60A988DC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Putna Seacă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448D2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A8584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10200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199+300</w:t>
            </w:r>
          </w:p>
          <w:p w14:paraId="68B6AD2A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201+600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E0511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52AB9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35F03" w14:paraId="0FE513E9" w14:textId="77777777" w:rsidTr="00E2789D">
        <w:trPr>
          <w:cantSplit/>
          <w:trHeight w:val="4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ADD18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0CD2B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3E6BB03B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49775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33D0A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9AB29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8078E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6AD3F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141D8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7F454" w14:textId="77777777" w:rsidR="00F35F03" w:rsidRPr="000C4604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>Afectează intrări - ieşiri peste sch. 3,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7,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11 Cap X  Putna Seacă</w:t>
            </w:r>
          </w:p>
        </w:tc>
      </w:tr>
      <w:tr w:rsidR="00F35F03" w14:paraId="36E86D9A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97981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73BFA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4D82A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57DC6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70FD1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67435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4E055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3CBEF6DE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18243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EEF21" w14:textId="77777777" w:rsidR="00F35F03" w:rsidRPr="000C4604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 xml:space="preserve">Afectează intrări - ieşiri peste sch. </w:t>
            </w:r>
            <w:r>
              <w:rPr>
                <w:b/>
                <w:bCs/>
                <w:i/>
                <w:iCs/>
                <w:sz w:val="20"/>
              </w:rPr>
              <w:t>1, 5, 9</w:t>
            </w:r>
            <w:r w:rsidRPr="000C4604">
              <w:rPr>
                <w:b/>
                <w:bCs/>
                <w:i/>
                <w:iCs/>
                <w:sz w:val="20"/>
              </w:rPr>
              <w:t xml:space="preserve"> Cap X  Putna Seacă</w:t>
            </w:r>
          </w:p>
        </w:tc>
      </w:tr>
      <w:tr w:rsidR="00F35F03" w14:paraId="7146FF76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171A8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20329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06B02087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C8C59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0F9BE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Putna Seacă  -</w:t>
            </w:r>
          </w:p>
          <w:p w14:paraId="1D79A579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DD651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3D215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F39F5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0F1F4D0A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B34BA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290F8" w14:textId="77777777" w:rsidR="00F35F03" w:rsidRPr="004143AF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E006C48" w14:textId="77777777" w:rsidR="00F35F03" w:rsidRPr="006C1F61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C1F6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35F03" w14:paraId="6E32F047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35511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3491D" w14:textId="77777777" w:rsidR="00F35F03" w:rsidRDefault="00F35F03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8B281" w14:textId="77777777" w:rsidR="00F35F03" w:rsidRDefault="00F35F03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4D7F4" w14:textId="77777777" w:rsidR="00F35F03" w:rsidRDefault="00F35F03" w:rsidP="002B7A9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D845C" w14:textId="77777777" w:rsidR="00F35F03" w:rsidRDefault="00F35F03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B734C" w14:textId="77777777" w:rsidR="00F35F03" w:rsidRDefault="00F35F03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2F517" w14:textId="77777777" w:rsidR="00F35F03" w:rsidRDefault="00F35F03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13BF5" w14:textId="77777777" w:rsidR="00F35F03" w:rsidRDefault="00F35F03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62695" w14:textId="77777777" w:rsidR="00F35F03" w:rsidRPr="004143AF" w:rsidRDefault="00F35F03" w:rsidP="002B7A96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35F03" w14:paraId="16FB5470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8BEF1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1F3CD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2C78E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E6263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13499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BBA1B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F86A3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CD32F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EA636" w14:textId="77777777" w:rsidR="00F35F03" w:rsidRPr="004143AF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35F03" w14:paraId="51231C35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3190A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471FF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65D6038C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30FBD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FA57F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Pădureni Putna -</w:t>
            </w:r>
          </w:p>
          <w:p w14:paraId="28CCB8D4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B5FA0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06953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553B8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1B698706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DA81A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6CCC2" w14:textId="77777777" w:rsidR="00F35F03" w:rsidRPr="004143AF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143AF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A79E3C1" w14:textId="77777777" w:rsidR="00F35F03" w:rsidRPr="00D84BDE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35F03" w14:paraId="72A5604A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E06D4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8CA3C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7F5323C1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F99A7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65CEF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3A27F851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E1DCF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A54A1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D9ACD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87D0B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1EF48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35F03" w14:paraId="08C128DA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BED7E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2E94B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CB903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28EF8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768382B4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A1F97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AA26D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5D66A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6B4F576E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9F645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990B5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35F03" w14:paraId="69754180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8F667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1CB00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582F6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DE78A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7118809B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AB4AA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39C1CF6D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F5120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8323C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BFA11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548F4" w14:textId="77777777" w:rsidR="00F35F03" w:rsidRPr="00534C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Nesemnalizată pe teren.</w:t>
            </w:r>
          </w:p>
          <w:p w14:paraId="2A8C65E6" w14:textId="77777777" w:rsidR="00F35F03" w:rsidRPr="00534C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672DF74D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la linia 2 primiri - expedieri, Cap X.</w:t>
            </w:r>
          </w:p>
        </w:tc>
      </w:tr>
      <w:tr w:rsidR="00F35F03" w14:paraId="7DEE1CE9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EC75B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2D191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01FE638C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DAA5C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D3D41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 -</w:t>
            </w:r>
          </w:p>
          <w:p w14:paraId="7DE3A912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A1C2A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73E37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A9E58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7AB9720D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965FE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A921E" w14:textId="77777777" w:rsidR="00F35F03" w:rsidRPr="004143AF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59B488BA" w14:textId="77777777" w:rsidR="00F35F03" w:rsidRPr="00D84BDE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35F03" w14:paraId="6C38AE73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81294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D7C07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242+100</w:t>
            </w:r>
          </w:p>
          <w:p w14:paraId="059BDE3B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92E10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8F13B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2F2B40F9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Tranzit, </w:t>
            </w:r>
          </w:p>
          <w:p w14:paraId="29685073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303E7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96A45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E9921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56C72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E02CA" w14:textId="77777777" w:rsidR="00F35F03" w:rsidRPr="001F07B1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77EDF41E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peste sch. 5 st. Adjud, </w:t>
            </w:r>
          </w:p>
          <w:p w14:paraId="7EBB22F3" w14:textId="77777777" w:rsidR="00F35F03" w:rsidRPr="004143AF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>Gr. Tranzit, Cap X.</w:t>
            </w:r>
          </w:p>
        </w:tc>
      </w:tr>
      <w:tr w:rsidR="00F35F03" w14:paraId="3FCBB5AF" w14:textId="77777777" w:rsidTr="004727FB">
        <w:trPr>
          <w:cantSplit/>
          <w:trHeight w:val="125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95A74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FE48B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F5827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597B9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94A7FF4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B9545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F3A6BE8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A7614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0AC18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6CB7D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97226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11 - 38  </w:t>
            </w:r>
          </w:p>
          <w:p w14:paraId="70CCD978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şi </w:t>
            </w:r>
          </w:p>
          <w:p w14:paraId="7DBFBD3D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intrări - ieşiri din Bucla III Pufeşti în Grupa B.</w:t>
            </w:r>
          </w:p>
        </w:tc>
      </w:tr>
      <w:tr w:rsidR="00F35F03" w14:paraId="22432371" w14:textId="77777777" w:rsidTr="004727FB">
        <w:trPr>
          <w:cantSplit/>
          <w:trHeight w:val="12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5E367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19E50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3503C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9DA3A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275A109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FB86D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14305A3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C2876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92670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45BEC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74049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669D1F0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25 - 28  </w:t>
            </w:r>
          </w:p>
          <w:p w14:paraId="34A7BE7A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F35F03" w14:paraId="678BD118" w14:textId="77777777" w:rsidTr="004727FB">
        <w:trPr>
          <w:cantSplit/>
          <w:trHeight w:val="59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366B8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84AF3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04FA1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B96FF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4ABCA7BA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B6469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2C7E1D2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EE851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339A7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7876C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30636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2022680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15 - 24 Gr. B.</w:t>
            </w:r>
          </w:p>
        </w:tc>
      </w:tr>
      <w:tr w:rsidR="00F35F03" w14:paraId="003B38E0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16254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61DD6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3752E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348C4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53AB6623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A2BDF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1FE13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D06AE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60AB7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5EF97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83536EA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14 - 18 </w:t>
            </w:r>
          </w:p>
          <w:p w14:paraId="5C889EA6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F35F03" w14:paraId="6D6ABCEE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1926F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B9AD9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035B3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8D6B7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4C1F749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87CF8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EFA94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FDA5A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89FB1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2F97B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769B5A8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27 și 28 Cap X.</w:t>
            </w:r>
          </w:p>
        </w:tc>
      </w:tr>
      <w:tr w:rsidR="00F35F03" w14:paraId="434FD96C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EDA91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3B9EE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09D5A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160E1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423E9A1D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B, 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B2678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EEFC4EE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29156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E76E5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40356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0D367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2 Tragere, liniile 3 - 6  </w:t>
            </w:r>
          </w:p>
          <w:p w14:paraId="160B1C78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 Grupa D şi intrări - ieşiri la toate liniile din Grupa B Cap X.</w:t>
            </w:r>
          </w:p>
        </w:tc>
      </w:tr>
      <w:tr w:rsidR="00F35F03" w14:paraId="2E3B57CD" w14:textId="77777777" w:rsidTr="004727FB">
        <w:trPr>
          <w:cantSplit/>
          <w:trHeight w:val="38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4D60E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4BE69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9AE7E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7E46D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12A2FC79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C5D64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25777FC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2A9ED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DEFD3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62C78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4E7FC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F649A12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– 6 </w:t>
            </w:r>
          </w:p>
          <w:p w14:paraId="1177711E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F35F03" w14:paraId="634D5E01" w14:textId="77777777" w:rsidTr="004727FB">
        <w:trPr>
          <w:cantSplit/>
          <w:trHeight w:val="101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42D63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E079A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69A93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4EE84" w14:textId="77777777" w:rsidR="00F35F03" w:rsidRPr="00AD0C48" w:rsidRDefault="00F35F03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AD0C48">
              <w:rPr>
                <w:rFonts w:ascii="Times New Roman" w:hAnsi="Times New Roman"/>
                <w:spacing w:val="-4"/>
              </w:rPr>
              <w:t>St. Adjud Grupa Tranzit</w:t>
            </w:r>
          </w:p>
          <w:p w14:paraId="523F1432" w14:textId="77777777" w:rsidR="00F35F03" w:rsidRPr="00AD0C48" w:rsidRDefault="00F35F03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69EA0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8303F83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 / 89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140D5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106B7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B846D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443A9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70459D2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CF6CCAB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10 - 13 </w:t>
            </w:r>
          </w:p>
          <w:p w14:paraId="13168DDF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F35F03" w14:paraId="0134EEF9" w14:textId="77777777" w:rsidTr="004727FB">
        <w:trPr>
          <w:cantSplit/>
          <w:trHeight w:val="14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C3CD5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68382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FDAAF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537D9" w14:textId="77777777" w:rsidR="00F35F03" w:rsidRDefault="00F35F03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66EC7C96" w14:textId="77777777" w:rsidR="00F35F03" w:rsidRDefault="00F35F03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liniile 13 şi 14</w:t>
            </w:r>
          </w:p>
          <w:p w14:paraId="197470F8" w14:textId="77777777" w:rsidR="00F35F03" w:rsidRDefault="00F35F03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primiri - expedieri</w:t>
            </w:r>
          </w:p>
          <w:p w14:paraId="231E91D8" w14:textId="77777777" w:rsidR="00F35F03" w:rsidRPr="002532C4" w:rsidRDefault="00F35F03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DC456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21245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3EB03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B9500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002B5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794AE33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13 şi 14 </w:t>
            </w:r>
          </w:p>
          <w:p w14:paraId="0DEBA935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X</w:t>
            </w:r>
          </w:p>
          <w:p w14:paraId="24C6FF18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ambele poziţii ale schimbătorului numărul 61.</w:t>
            </w:r>
          </w:p>
        </w:tc>
      </w:tr>
      <w:tr w:rsidR="00F35F03" w14:paraId="294B9B07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08339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70777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6126F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DFAA1" w14:textId="77777777" w:rsidR="00F35F03" w:rsidRDefault="00F35F03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2FE4B5DA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12AFB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82 / 86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AE7A1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4DC7D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B6873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2D0BC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DCE69D1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11 - 13  </w:t>
            </w:r>
          </w:p>
          <w:p w14:paraId="12BE4AE3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F35F03" w14:paraId="2289665E" w14:textId="77777777" w:rsidTr="004727FB">
        <w:trPr>
          <w:cantSplit/>
          <w:trHeight w:val="2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73259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35782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11036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7B65D" w14:textId="77777777" w:rsidR="00F35F03" w:rsidRDefault="00F35F03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52DC0A51" w14:textId="77777777" w:rsidR="00F35F03" w:rsidRPr="0037264C" w:rsidRDefault="00F35F03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7264C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49B11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70 /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DCC9F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FA362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BEC94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F948D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0F2B432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8 - 14</w:t>
            </w:r>
          </w:p>
          <w:p w14:paraId="29F7CD3D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F35F03" w14:paraId="624B458A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8E963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E2826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70197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4B1C8" w14:textId="77777777" w:rsidR="00F35F03" w:rsidRDefault="00F35F03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63551AC6" w14:textId="77777777" w:rsidR="00F35F03" w:rsidRPr="003A070D" w:rsidRDefault="00F35F03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A070D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104F5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7FB7B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7544E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A1E22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2EA7A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F9A01FE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  St. Adjud Grupa Tranzit Cap Y.</w:t>
            </w:r>
          </w:p>
        </w:tc>
      </w:tr>
      <w:tr w:rsidR="00F35F03" w14:paraId="7C46CC8D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797EB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C1BF1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8B2E9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45DA0" w14:textId="77777777" w:rsidR="00F35F03" w:rsidRDefault="00F35F03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679899D1" w14:textId="77777777" w:rsidR="00F35F03" w:rsidRPr="00F401CD" w:rsidRDefault="00F35F03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C</w:t>
            </w:r>
            <w:r w:rsidRPr="00F401CD">
              <w:rPr>
                <w:rFonts w:ascii="Times New Roman" w:hAnsi="Times New Roman"/>
                <w:bCs w:val="0"/>
              </w:rPr>
              <w:t>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1C6D5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46 </w:t>
            </w:r>
          </w:p>
          <w:p w14:paraId="3045C667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91BE8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07FDA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5AFAD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165BF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A1951CA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8 - 13 </w:t>
            </w:r>
          </w:p>
          <w:p w14:paraId="58638088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F35F03" w14:paraId="7EFE468A" w14:textId="77777777" w:rsidTr="004727FB">
        <w:trPr>
          <w:cantSplit/>
          <w:trHeight w:val="4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233AF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5A129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45A8A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24642" w14:textId="77777777" w:rsidR="00F35F03" w:rsidRDefault="00F35F03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77BE41EB" w14:textId="77777777" w:rsidR="00F35F03" w:rsidRDefault="00F35F03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 xml:space="preserve">linia 7 </w:t>
            </w:r>
          </w:p>
          <w:p w14:paraId="58F3BC72" w14:textId="77777777" w:rsidR="00F35F03" w:rsidRDefault="00F35F03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146CB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5AA5E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5C312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96B2C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1448A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34F1588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7</w:t>
            </w:r>
          </w:p>
          <w:p w14:paraId="3BF9F379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F35F03" w14:paraId="30E0BDFB" w14:textId="77777777" w:rsidTr="004727FB">
        <w:trPr>
          <w:cantSplit/>
          <w:trHeight w:val="10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51750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C4995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F93CC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5DB91" w14:textId="77777777" w:rsidR="00F35F03" w:rsidRDefault="00F35F03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6CB51713" w14:textId="77777777" w:rsidR="00F35F03" w:rsidRDefault="00F35F03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linia 13</w:t>
            </w:r>
          </w:p>
          <w:p w14:paraId="7A432617" w14:textId="77777777" w:rsidR="00F35F03" w:rsidRDefault="00F35F03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  <w:p w14:paraId="7D1939A9" w14:textId="77777777" w:rsidR="00F35F03" w:rsidRPr="002532C4" w:rsidRDefault="00F35F03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60B98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 Staţie până la T.D.J. 90 / 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7A229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4AD80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0E097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4D991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99B9246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13</w:t>
            </w:r>
          </w:p>
          <w:p w14:paraId="60477858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Y.</w:t>
            </w:r>
          </w:p>
        </w:tc>
      </w:tr>
      <w:tr w:rsidR="00F35F03" w14:paraId="1E88E5D0" w14:textId="77777777" w:rsidTr="004727FB">
        <w:trPr>
          <w:cantSplit/>
          <w:trHeight w:val="6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5233F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5F24A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CE8E2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F0470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740A0A76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03F89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13/17-19-33/35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24F8B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29376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FFB65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C3040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accesul</w:t>
            </w:r>
          </w:p>
          <w:p w14:paraId="19D3EA15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linia 2 directă</w:t>
            </w:r>
          </w:p>
          <w:p w14:paraId="71C7F181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1 - 12 Marfă. </w:t>
            </w:r>
          </w:p>
        </w:tc>
      </w:tr>
      <w:tr w:rsidR="00F35F03" w14:paraId="1EF1626E" w14:textId="77777777" w:rsidTr="004727FB">
        <w:trPr>
          <w:cantSplit/>
          <w:trHeight w:val="47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53176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727A0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801F7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0163A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4B41A36F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7B689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27E1B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CD7EE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4A4B3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F1554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20C24177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sch.76,  </w:t>
            </w:r>
          </w:p>
          <w:p w14:paraId="575625B5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F35F03" w14:paraId="2420B001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9C8FD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06022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4EA78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3C993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04E8C6ED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42040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63342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93622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E70F2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FCF66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734473F0" w14:textId="77777777" w:rsidR="00F35F03" w:rsidRPr="00CB3447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 .</w:t>
            </w:r>
          </w:p>
        </w:tc>
      </w:tr>
      <w:tr w:rsidR="00F35F03" w14:paraId="00F09C86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CECE9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95241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55684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4C3B2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Bacău -</w:t>
            </w:r>
          </w:p>
          <w:p w14:paraId="616450EA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10543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3B687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E350F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308+677</w:t>
            </w:r>
          </w:p>
          <w:p w14:paraId="33F63606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308+893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35927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FDFE5" w14:textId="77777777" w:rsidR="00F35F03" w:rsidRPr="004143AF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73D2CE7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35F03" w14:paraId="7DB6359C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164DF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78E97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5F217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5132A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Galbeni, 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D1A4C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11</w:t>
            </w:r>
          </w:p>
          <w:p w14:paraId="6BE6A448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ax stația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953B9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D9388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1B281" w14:textId="77777777" w:rsidR="00F35F03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9E080" w14:textId="77777777" w:rsidR="00F35F03" w:rsidRPr="004143AF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35F03" w14:paraId="2345F380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39AD5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7AC48" w14:textId="77777777" w:rsidR="00F35F03" w:rsidRDefault="00F35F03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903E6" w14:textId="77777777" w:rsidR="00F35F03" w:rsidRPr="00D33E71" w:rsidRDefault="00F35F03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75BCE" w14:textId="77777777" w:rsidR="00F35F03" w:rsidRDefault="00F35F03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42D9D217" w14:textId="77777777" w:rsidR="00F35F03" w:rsidRDefault="00F35F03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D97B2" w14:textId="77777777" w:rsidR="00F35F03" w:rsidRDefault="00F35F03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14B40" w14:textId="77777777" w:rsidR="00F35F03" w:rsidRDefault="00F35F03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0A9F2" w14:textId="77777777" w:rsidR="00F35F03" w:rsidRDefault="00F35F03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47EA1" w14:textId="77777777" w:rsidR="00F35F03" w:rsidRDefault="00F35F03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ADEE6" w14:textId="77777777" w:rsidR="00F35F03" w:rsidRPr="004143AF" w:rsidRDefault="00F35F03" w:rsidP="00D3024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F35F03" w14:paraId="47ECB0C9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B3616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6D9DC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0AE08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12BF7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7DB0925F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C3913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683C3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9C566" w14:textId="77777777" w:rsidR="00F35F03" w:rsidRDefault="00F35F0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6DA1B" w14:textId="77777777" w:rsidR="00F35F03" w:rsidRPr="00D33E71" w:rsidRDefault="00F35F0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A27FB" w14:textId="77777777" w:rsidR="00F35F03" w:rsidRDefault="00F35F0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F35F03" w14:paraId="7089E9EF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6D85F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7AE0B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354+300</w:t>
            </w:r>
          </w:p>
          <w:p w14:paraId="790CCDA9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360+800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ABB49" w14:textId="77777777" w:rsidR="00F35F03" w:rsidRPr="00D33E71" w:rsidRDefault="00F35F0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FD922" w14:textId="77777777" w:rsidR="00F35F03" w:rsidRDefault="00F35F0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Cap Y St. Săbăoani, </w:t>
            </w:r>
          </w:p>
          <w:p w14:paraId="21A99956" w14:textId="77777777" w:rsidR="00F35F03" w:rsidRDefault="00F35F0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Săbăoani – Mircești și linia 3 directă Cap X St. Mircești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C43A0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AFA44" w14:textId="77777777" w:rsidR="00F35F03" w:rsidRPr="00D33E71" w:rsidRDefault="00F35F0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FAB78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1DDE2" w14:textId="77777777" w:rsidR="00F35F03" w:rsidRPr="00D33E71" w:rsidRDefault="00F35F0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9DEEC" w14:textId="77777777" w:rsidR="00F35F03" w:rsidRDefault="00F35F0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de 1000Hz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F35F03" w14:paraId="62A43120" w14:textId="77777777" w:rsidTr="004727FB">
        <w:trPr>
          <w:cantSplit/>
          <w:trHeight w:val="8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06CBC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84C54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4F8DF" w14:textId="77777777" w:rsidR="00F35F03" w:rsidRPr="00D33E71" w:rsidRDefault="00F35F0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C725A" w14:textId="77777777" w:rsidR="00F35F03" w:rsidRDefault="00F35F0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Paşcani Triaj</w:t>
            </w:r>
          </w:p>
          <w:p w14:paraId="541BE3C0" w14:textId="77777777" w:rsidR="00F35F03" w:rsidRDefault="00F35F0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6B - 12B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D1CBC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425ED" w14:textId="77777777" w:rsidR="00F35F03" w:rsidRPr="00D33E71" w:rsidRDefault="00F35F0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FAF78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B552D" w14:textId="77777777" w:rsidR="00F35F03" w:rsidRPr="00D33E71" w:rsidRDefault="00F35F0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F7D3C" w14:textId="77777777" w:rsidR="00F35F03" w:rsidRDefault="00F35F0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35F03" w14:paraId="7A279362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D79A8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1047D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5FCCF" w14:textId="77777777" w:rsidR="00F35F03" w:rsidRPr="00D33E71" w:rsidRDefault="00F35F0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08365" w14:textId="77777777" w:rsidR="00F35F03" w:rsidRDefault="00F35F0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Dolhasca</w:t>
            </w:r>
          </w:p>
          <w:p w14:paraId="15FD6647" w14:textId="77777777" w:rsidR="00F35F03" w:rsidRDefault="00F35F0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96831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EF4B1" w14:textId="77777777" w:rsidR="00F35F03" w:rsidRPr="00D33E71" w:rsidRDefault="00F35F0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E22CA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955DA" w14:textId="77777777" w:rsidR="00F35F03" w:rsidRPr="00D33E71" w:rsidRDefault="00F35F0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F8E6B" w14:textId="77777777" w:rsidR="00F35F03" w:rsidRDefault="00F35F0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35F03" w14:paraId="2020F172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E01D3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8D2CB" w14:textId="77777777" w:rsidR="00F35F03" w:rsidRDefault="00F35F03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411+800</w:t>
            </w:r>
          </w:p>
          <w:p w14:paraId="19AB991B" w14:textId="77777777" w:rsidR="00F35F03" w:rsidRDefault="00F35F03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D4EBD" w14:textId="77777777" w:rsidR="00F35F03" w:rsidRPr="00D33E71" w:rsidRDefault="00F35F03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28FC2" w14:textId="77777777" w:rsidR="00F35F03" w:rsidRDefault="00F35F03" w:rsidP="0096172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Dolhasca - Liteni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20348" w14:textId="77777777" w:rsidR="00F35F03" w:rsidRDefault="00F35F03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4BA06" w14:textId="77777777" w:rsidR="00F35F03" w:rsidRPr="00D33E71" w:rsidRDefault="00F35F03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13BFE" w14:textId="77777777" w:rsidR="00F35F03" w:rsidRDefault="00F35F03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411+800</w:t>
            </w:r>
          </w:p>
          <w:p w14:paraId="42774183" w14:textId="77777777" w:rsidR="00F35F03" w:rsidRDefault="00F35F03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907F1" w14:textId="77777777" w:rsidR="00F35F03" w:rsidRPr="00D33E71" w:rsidRDefault="00F35F03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2A215" w14:textId="77777777" w:rsidR="00F35F03" w:rsidRDefault="00F35F03" w:rsidP="0096172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F35F03" w14:paraId="18CB5188" w14:textId="77777777" w:rsidTr="004727FB">
        <w:trPr>
          <w:cantSplit/>
          <w:trHeight w:val="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B78F5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C20FA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9E5B9" w14:textId="77777777" w:rsidR="00F35F03" w:rsidRPr="00D33E71" w:rsidRDefault="00F35F0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EA7F4" w14:textId="77777777" w:rsidR="00F35F03" w:rsidRDefault="00F35F0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Liteni</w:t>
            </w:r>
          </w:p>
          <w:p w14:paraId="097DE288" w14:textId="77777777" w:rsidR="00F35F03" w:rsidRDefault="00F35F0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8394C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26AF3CC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7B51F" w14:textId="77777777" w:rsidR="00F35F03" w:rsidRPr="00D33E71" w:rsidRDefault="00F35F0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C4232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4737F" w14:textId="77777777" w:rsidR="00F35F03" w:rsidRPr="00D33E71" w:rsidRDefault="00F35F0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FA860" w14:textId="77777777" w:rsidR="00F35F03" w:rsidRDefault="00F35F0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35F03" w14:paraId="7B111FD6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37C0A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A56DC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31DDA" w14:textId="77777777" w:rsidR="00F35F03" w:rsidRPr="00D33E71" w:rsidRDefault="00F35F0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CE533" w14:textId="77777777" w:rsidR="00F35F03" w:rsidRDefault="00F35F0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1FB1A76D" w14:textId="77777777" w:rsidR="00F35F03" w:rsidRDefault="00F35F0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0C887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AC9CB44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7E304" w14:textId="77777777" w:rsidR="00F35F03" w:rsidRPr="00D33E71" w:rsidRDefault="00F35F0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CFF46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9ECB5" w14:textId="77777777" w:rsidR="00F35F03" w:rsidRPr="00D33E71" w:rsidRDefault="00F35F0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AB226" w14:textId="77777777" w:rsidR="00F35F03" w:rsidRDefault="00F35F0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35F03" w14:paraId="2B922032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F523F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31E52" w14:textId="77777777" w:rsidR="00F35F03" w:rsidRDefault="00F35F03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EE4B0" w14:textId="77777777" w:rsidR="00F35F03" w:rsidRPr="00D33E71" w:rsidRDefault="00F35F03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816EA" w14:textId="77777777" w:rsidR="00F35F03" w:rsidRDefault="00F35F03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01E40D31" w14:textId="77777777" w:rsidR="00F35F03" w:rsidRDefault="00F35F03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ABFC8" w14:textId="77777777" w:rsidR="00F35F03" w:rsidRDefault="00F35F03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6FC3139" w14:textId="77777777" w:rsidR="00F35F03" w:rsidRDefault="00F35F03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9592F" w14:textId="77777777" w:rsidR="00F35F03" w:rsidRPr="00D33E71" w:rsidRDefault="00F35F03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F351E" w14:textId="77777777" w:rsidR="00F35F03" w:rsidRDefault="00F35F03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59FF5" w14:textId="77777777" w:rsidR="00F35F03" w:rsidRPr="00D33E71" w:rsidRDefault="00F35F03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64E9A" w14:textId="77777777" w:rsidR="00F35F03" w:rsidRDefault="00F35F03" w:rsidP="00EB05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35F03" w14:paraId="0C17195E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9E520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7B09F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FC637" w14:textId="77777777" w:rsidR="00F35F03" w:rsidRPr="00D33E71" w:rsidRDefault="00F35F0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3E898" w14:textId="77777777" w:rsidR="00F35F03" w:rsidRDefault="00F35F0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636F0D65" w14:textId="77777777" w:rsidR="00F35F03" w:rsidRDefault="00F35F0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1D766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291399F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785C733B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0DBDA2E9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3F1F7D84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F059F" w14:textId="77777777" w:rsidR="00F35F03" w:rsidRPr="00D33E71" w:rsidRDefault="00F35F0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78857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65ACF" w14:textId="77777777" w:rsidR="00F35F03" w:rsidRPr="00D33E71" w:rsidRDefault="00F35F0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66B93" w14:textId="77777777" w:rsidR="00F35F03" w:rsidRDefault="00F35F0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A89BEF8" w14:textId="77777777" w:rsidR="00F35F03" w:rsidRDefault="00F35F0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</w:t>
            </w:r>
          </w:p>
          <w:p w14:paraId="216FFE65" w14:textId="77777777" w:rsidR="00F35F03" w:rsidRDefault="00F35F0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numai la parcursuri peste sch. nr. 1, 3, 5 şi 7 </w:t>
            </w:r>
          </w:p>
          <w:p w14:paraId="607F3B69" w14:textId="77777777" w:rsidR="00F35F03" w:rsidRDefault="00F35F0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poziţie abătută.</w:t>
            </w:r>
          </w:p>
        </w:tc>
      </w:tr>
      <w:tr w:rsidR="00F35F03" w14:paraId="26DCCBDF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4E60A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A04FF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E6BBF" w14:textId="77777777" w:rsidR="00F35F03" w:rsidRPr="00D33E71" w:rsidRDefault="00F35F0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878AC" w14:textId="77777777" w:rsidR="00F35F03" w:rsidRDefault="00F35F0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308A22BF" w14:textId="77777777" w:rsidR="00F35F03" w:rsidRDefault="00F35F0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3BF12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5EC89" w14:textId="77777777" w:rsidR="00F35F03" w:rsidRPr="00D33E71" w:rsidRDefault="00F35F0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FF2D3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36530" w14:textId="77777777" w:rsidR="00F35F03" w:rsidRPr="00D33E71" w:rsidRDefault="00F35F0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DC8CA" w14:textId="77777777" w:rsidR="00F35F03" w:rsidRDefault="00F35F0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F35F03" w14:paraId="721BB4B6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5DF5B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6B2D9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8145C" w14:textId="77777777" w:rsidR="00F35F03" w:rsidRPr="00D33E71" w:rsidRDefault="00F35F0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1EBFC" w14:textId="77777777" w:rsidR="00F35F03" w:rsidRDefault="00F35F0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52D6DEDD" w14:textId="77777777" w:rsidR="00F35F03" w:rsidRDefault="00F35F0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0A698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D73D4AF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311A4" w14:textId="77777777" w:rsidR="00F35F03" w:rsidRPr="00D33E71" w:rsidRDefault="00F35F0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8B924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35798" w14:textId="77777777" w:rsidR="00F35F03" w:rsidRPr="00D33E71" w:rsidRDefault="00F35F0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440EF" w14:textId="77777777" w:rsidR="00F35F03" w:rsidRDefault="00F35F0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35F03" w14:paraId="52DB7CE5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0AA8C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B7D39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FCEAB" w14:textId="77777777" w:rsidR="00F35F03" w:rsidRPr="00D33E71" w:rsidRDefault="00F35F0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86397" w14:textId="77777777" w:rsidR="00F35F03" w:rsidRDefault="00F35F0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1211803C" w14:textId="77777777" w:rsidR="00F35F03" w:rsidRDefault="00F35F0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1323F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45A17A6C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la </w:t>
            </w:r>
          </w:p>
          <w:p w14:paraId="5EE24B69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</w:t>
            </w:r>
          </w:p>
          <w:p w14:paraId="2A73F49B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BA2A5" w14:textId="77777777" w:rsidR="00F35F03" w:rsidRPr="00D33E71" w:rsidRDefault="00F35F0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B6098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57A16" w14:textId="77777777" w:rsidR="00F35F03" w:rsidRPr="00D33E71" w:rsidRDefault="00F35F0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99A27" w14:textId="77777777" w:rsidR="00F35F03" w:rsidRDefault="00F35F0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35F03" w14:paraId="255B7C4C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335E8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7E185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375CC" w14:textId="77777777" w:rsidR="00F35F03" w:rsidRPr="00D33E71" w:rsidRDefault="00F35F0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ADBB7" w14:textId="77777777" w:rsidR="00F35F03" w:rsidRDefault="00F35F0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39FBD5B2" w14:textId="77777777" w:rsidR="00F35F03" w:rsidRDefault="00F35F0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1DBD1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329AA5B6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71D40736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6E25A97C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3F874" w14:textId="77777777" w:rsidR="00F35F03" w:rsidRPr="00D33E71" w:rsidRDefault="00F35F0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F3E1B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E3B9F" w14:textId="77777777" w:rsidR="00F35F03" w:rsidRPr="00D33E71" w:rsidRDefault="00F35F0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203DF" w14:textId="77777777" w:rsidR="00F35F03" w:rsidRDefault="00F35F0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35F03" w14:paraId="52A42239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C33DF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EB7B1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9FEA7" w14:textId="77777777" w:rsidR="00F35F03" w:rsidRPr="00D33E71" w:rsidRDefault="00F35F0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B4886" w14:textId="77777777" w:rsidR="00F35F03" w:rsidRDefault="00F35F0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478A2042" w14:textId="77777777" w:rsidR="00F35F03" w:rsidRDefault="00F35F0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46D41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011F5" w14:textId="77777777" w:rsidR="00F35F03" w:rsidRDefault="00F35F0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DB874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9E275" w14:textId="77777777" w:rsidR="00F35F03" w:rsidRPr="00D33E71" w:rsidRDefault="00F35F0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14B57" w14:textId="77777777" w:rsidR="00F35F03" w:rsidRDefault="00F35F0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35F03" w14:paraId="0E25CC74" w14:textId="77777777" w:rsidTr="004727FB">
        <w:trPr>
          <w:cantSplit/>
          <w:trHeight w:val="2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1B879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EFD03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D03BB" w14:textId="77777777" w:rsidR="00F35F03" w:rsidRPr="00D33E71" w:rsidRDefault="00F35F0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4D3C8" w14:textId="77777777" w:rsidR="00F35F03" w:rsidRDefault="00F35F0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4C0D77FF" w14:textId="77777777" w:rsidR="00F35F03" w:rsidRDefault="00F35F0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15165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25C6EC8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7 - </w:t>
            </w:r>
          </w:p>
          <w:p w14:paraId="2F128F07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7605C500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9 - 11 - </w:t>
            </w:r>
          </w:p>
          <w:p w14:paraId="56639074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98AEE" w14:textId="77777777" w:rsidR="00F35F03" w:rsidRPr="00D33E71" w:rsidRDefault="00F35F0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3AFAB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6F97B" w14:textId="77777777" w:rsidR="00F35F03" w:rsidRPr="00D33E71" w:rsidRDefault="00F35F0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DACAB" w14:textId="77777777" w:rsidR="00F35F03" w:rsidRDefault="00F35F0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35F03" w14:paraId="64D2D3E2" w14:textId="77777777" w:rsidTr="004727FB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137AF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22199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FA912" w14:textId="77777777" w:rsidR="00F35F03" w:rsidRPr="00D33E71" w:rsidRDefault="00F35F0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6041C" w14:textId="77777777" w:rsidR="00F35F03" w:rsidRDefault="00F35F0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4D088794" w14:textId="77777777" w:rsidR="00F35F03" w:rsidRDefault="00F35F0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cale largă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617B3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B080D30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EB823" w14:textId="77777777" w:rsidR="00F35F03" w:rsidRPr="00D33E71" w:rsidRDefault="00F35F0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</w:t>
            </w:r>
            <w:r w:rsidRPr="00D33E71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AFE6A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F1155" w14:textId="77777777" w:rsidR="00F35F03" w:rsidRPr="00D33E71" w:rsidRDefault="00F35F0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8C824" w14:textId="77777777" w:rsidR="00F35F03" w:rsidRDefault="00F35F0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35F03" w14:paraId="2F04F485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777E5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F4A29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CC2B0" w14:textId="77777777" w:rsidR="00F35F03" w:rsidRPr="00D33E71" w:rsidRDefault="00F35F0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5B1D5" w14:textId="77777777" w:rsidR="00F35F03" w:rsidRDefault="00F35F0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5F73EE53" w14:textId="77777777" w:rsidR="00F35F03" w:rsidRDefault="00F35F0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CL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ADDF6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487+100</w:t>
            </w:r>
          </w:p>
          <w:p w14:paraId="53721137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B45B8" w14:textId="77777777" w:rsidR="00F35F03" w:rsidRPr="00D33E71" w:rsidRDefault="00F35F0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E7C68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79671" w14:textId="77777777" w:rsidR="00F35F03" w:rsidRPr="00D33E71" w:rsidRDefault="00F35F0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36636" w14:textId="77777777" w:rsidR="00F35F03" w:rsidRDefault="00F35F0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35F03" w14:paraId="6BED11A1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5500E" w14:textId="77777777" w:rsidR="00F35F03" w:rsidRDefault="00F35F03" w:rsidP="00F35F0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D1CB3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2E35B" w14:textId="77777777" w:rsidR="00F35F03" w:rsidRPr="00D33E71" w:rsidRDefault="00F35F0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8FC4A" w14:textId="77777777" w:rsidR="00F35F03" w:rsidRDefault="00F35F0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0B1381BF" w14:textId="77777777" w:rsidR="00F35F03" w:rsidRDefault="00F35F0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CL</w:t>
            </w:r>
          </w:p>
          <w:p w14:paraId="06652E38" w14:textId="77777777" w:rsidR="00F35F03" w:rsidRDefault="00F35F0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AC5CD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330CD" w14:textId="77777777" w:rsidR="00F35F03" w:rsidRPr="00D33E71" w:rsidRDefault="00F35F0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3EE89" w14:textId="77777777" w:rsidR="00F35F03" w:rsidRDefault="00F35F0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2AAE1" w14:textId="77777777" w:rsidR="00F35F03" w:rsidRPr="00D33E71" w:rsidRDefault="00F35F0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23A8C" w14:textId="77777777" w:rsidR="00F35F03" w:rsidRDefault="00F35F0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00CA489A" w14:textId="77777777" w:rsidR="00F35F03" w:rsidRPr="00BA7DAE" w:rsidRDefault="00F35F03" w:rsidP="000A5D7E">
      <w:pPr>
        <w:tabs>
          <w:tab w:val="left" w:pos="2748"/>
        </w:tabs>
        <w:rPr>
          <w:sz w:val="20"/>
          <w:lang w:val="ro-RO"/>
        </w:rPr>
      </w:pPr>
    </w:p>
    <w:p w14:paraId="06EA6F46" w14:textId="77777777" w:rsidR="00F35F03" w:rsidRDefault="00F35F03" w:rsidP="00E7698F">
      <w:pPr>
        <w:pStyle w:val="Heading1"/>
        <w:spacing w:line="360" w:lineRule="auto"/>
      </w:pPr>
      <w:r>
        <w:lastRenderedPageBreak/>
        <w:t>LINIA 504</w:t>
      </w:r>
    </w:p>
    <w:p w14:paraId="6ABB8C25" w14:textId="77777777" w:rsidR="00F35F03" w:rsidRPr="00A16A49" w:rsidRDefault="00F35F03" w:rsidP="00946FAB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ADJUD - GHIMEŞ - SICULENI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F35F03" w14:paraId="4E7EC943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C5EBA" w14:textId="77777777" w:rsidR="00F35F03" w:rsidRDefault="00F35F03" w:rsidP="00F35F03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AE600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2+500</w:t>
            </w:r>
          </w:p>
          <w:p w14:paraId="6DE6856F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9E1B2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43293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Adjud</w:t>
            </w:r>
          </w:p>
          <w:p w14:paraId="3DC4DAC3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94EDF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3874C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A309F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81E93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9CCF0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56547">
              <w:rPr>
                <w:b/>
                <w:bCs/>
                <w:i/>
                <w:iCs/>
                <w:sz w:val="20"/>
                <w:lang w:val="ro-RO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firul II </w:t>
            </w:r>
          </w:p>
          <w:p w14:paraId="7AF7DD70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Adjud - Urechești.</w:t>
            </w:r>
          </w:p>
          <w:p w14:paraId="11F7121E" w14:textId="77777777" w:rsidR="00F35F03" w:rsidRPr="004C4194" w:rsidRDefault="00F35F0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peste sch. 5 N.</w:t>
            </w:r>
          </w:p>
        </w:tc>
      </w:tr>
      <w:tr w:rsidR="00F35F03" w14:paraId="0C5B1C7E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BEA4D" w14:textId="77777777" w:rsidR="00F35F03" w:rsidRDefault="00F35F03" w:rsidP="00F35F03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87972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  <w:p w14:paraId="5C37CC6D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A4C69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237AE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Adjud -</w:t>
            </w:r>
          </w:p>
          <w:p w14:paraId="625ED863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0476C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0E4EE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B717B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  <w:p w14:paraId="75FD2843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E9578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8CB46" w14:textId="77777777" w:rsidR="00F35F03" w:rsidRPr="004C4194" w:rsidRDefault="00F35F0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F35F03" w14:paraId="5CC9B565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0BC02" w14:textId="77777777" w:rsidR="00F35F03" w:rsidRDefault="00F35F03" w:rsidP="00F35F03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94EFB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793C7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D13A8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5317FDC1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EBA44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CA4C8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A83F1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9+600</w:t>
            </w:r>
          </w:p>
          <w:p w14:paraId="282494FC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4589F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893C4" w14:textId="77777777" w:rsidR="00F35F03" w:rsidRPr="004C4194" w:rsidRDefault="00F35F0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F35F03" w14:paraId="4097951E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0D2CF" w14:textId="77777777" w:rsidR="00F35F03" w:rsidRDefault="00F35F03" w:rsidP="00F35F03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43759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11+640</w:t>
            </w:r>
          </w:p>
          <w:p w14:paraId="442C3D9A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428EA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28F66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6BA3EF3A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D869A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1762D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F409D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11+640</w:t>
            </w:r>
          </w:p>
          <w:p w14:paraId="7DBE9D93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008BD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C09B6" w14:textId="77777777" w:rsidR="00F35F03" w:rsidRPr="004C4194" w:rsidRDefault="00F35F0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4C4194">
              <w:rPr>
                <w:b/>
                <w:bCs/>
                <w:iCs/>
                <w:sz w:val="20"/>
                <w:lang w:val="ro-RO"/>
              </w:rPr>
              <w:t>*Valabil pentru trenurile remorcate cu două locomotive cuplate.</w:t>
            </w:r>
          </w:p>
          <w:p w14:paraId="401D56CC" w14:textId="77777777" w:rsidR="00F35F03" w:rsidRPr="00D0576C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3649BB3C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084E8" w14:textId="77777777" w:rsidR="00F35F03" w:rsidRDefault="00F35F03" w:rsidP="00F35F03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76610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34CF9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CF281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21B0170E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13 </w:t>
            </w:r>
          </w:p>
          <w:p w14:paraId="7B7145E8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3BC9C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772BC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47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94368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BAD99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F7EA1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4DBE87BB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0B0FB" w14:textId="77777777" w:rsidR="00F35F03" w:rsidRDefault="00F35F03" w:rsidP="00F35F03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27243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64F75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2EA2E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1ACEED23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C0619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2B144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762C8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56DC5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0F39D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5 - 12 Cap X.</w:t>
            </w:r>
          </w:p>
        </w:tc>
      </w:tr>
      <w:tr w:rsidR="00F35F03" w14:paraId="57C485BB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9E588" w14:textId="77777777" w:rsidR="00F35F03" w:rsidRDefault="00F35F03" w:rsidP="00F35F03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748A7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B1BFE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D935A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010AA064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7D4C1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99AFA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B23E6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D2429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0DC68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5 - 12 Cap X.</w:t>
            </w:r>
          </w:p>
        </w:tc>
      </w:tr>
      <w:tr w:rsidR="00F35F03" w14:paraId="3577BB08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B2BD4" w14:textId="77777777" w:rsidR="00F35F03" w:rsidRDefault="00F35F03" w:rsidP="00F35F03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D3623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2B98E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53217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6D9F43FD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0447D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57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02164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DB2B9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E424A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1FDFC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9 - 12</w:t>
            </w:r>
          </w:p>
          <w:p w14:paraId="10194BA5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F35F03" w14:paraId="3532553C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EE8D3" w14:textId="77777777" w:rsidR="00F35F03" w:rsidRDefault="00F35F03" w:rsidP="00F35F03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6D0C0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33762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07814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7C7B6A0F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0B6A4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B685A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F1610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E6E0E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0EDDE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10 - 12 Cap X.</w:t>
            </w:r>
          </w:p>
        </w:tc>
      </w:tr>
      <w:tr w:rsidR="00F35F03" w14:paraId="7BE68DC2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CB4BD" w14:textId="77777777" w:rsidR="00F35F03" w:rsidRDefault="00F35F03" w:rsidP="00F35F03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E9D9E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1598A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4E43D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3824E196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F00D8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05800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CE9D0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2CD64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E66B2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și 12 Cap X.</w:t>
            </w:r>
          </w:p>
        </w:tc>
      </w:tr>
      <w:tr w:rsidR="00F35F03" w14:paraId="2177BA58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9362C" w14:textId="77777777" w:rsidR="00F35F03" w:rsidRDefault="00F35F03" w:rsidP="00F35F03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028FF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1B7DF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7BBCF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239CA6DA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9CAF1" w14:textId="77777777" w:rsidR="00F35F03" w:rsidRDefault="00F35F03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1AB5FE9" w14:textId="77777777" w:rsidR="00F35F03" w:rsidRDefault="00F35F03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66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B37C0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68CE0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75C32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8B685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6F5EC350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11 -  13 Cap Y.</w:t>
            </w:r>
          </w:p>
        </w:tc>
      </w:tr>
      <w:tr w:rsidR="00F35F03" w14:paraId="0919D597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47333" w14:textId="77777777" w:rsidR="00F35F03" w:rsidRDefault="00F35F03" w:rsidP="00F35F03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42BF7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784AA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930BE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0FCFD1B4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C905A" w14:textId="77777777" w:rsidR="00F35F03" w:rsidRDefault="00F35F03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12A9BBF" w14:textId="77777777" w:rsidR="00F35F03" w:rsidRDefault="00F35F03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76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5BA10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FE32F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B6728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11E49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13038534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11 și 12 Cap Y.</w:t>
            </w:r>
          </w:p>
        </w:tc>
      </w:tr>
      <w:tr w:rsidR="00F35F03" w14:paraId="5AD50F35" w14:textId="77777777" w:rsidTr="00BC2223">
        <w:trPr>
          <w:cantSplit/>
          <w:trHeight w:val="703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3B016" w14:textId="77777777" w:rsidR="00F35F03" w:rsidRDefault="00F35F03" w:rsidP="00F35F03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7189A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7B945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B4012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Borzeşti - </w:t>
            </w:r>
          </w:p>
          <w:p w14:paraId="0795A844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4F540" w14:textId="77777777" w:rsidR="00F35F03" w:rsidRDefault="00F35F03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159BB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C1C15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31+400</w:t>
            </w:r>
          </w:p>
          <w:p w14:paraId="214E3C37" w14:textId="77777777" w:rsidR="00F35F03" w:rsidRDefault="00F35F03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8DF66" w14:textId="77777777" w:rsidR="00F35F03" w:rsidRPr="00D0473F" w:rsidRDefault="00F35F03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F2897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7F9A190F" w14:textId="77777777">
        <w:trPr>
          <w:cantSplit/>
          <w:trHeight w:val="720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542BD" w14:textId="77777777" w:rsidR="00F35F03" w:rsidRDefault="00F35F03" w:rsidP="00F35F03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E285F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FAAF0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D9EA4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BD12C" w14:textId="77777777" w:rsidR="00F35F03" w:rsidRDefault="00F35F03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4456D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8222A" w14:textId="77777777" w:rsidR="00F35F03" w:rsidRDefault="00F35F03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32+600</w:t>
            </w:r>
          </w:p>
          <w:p w14:paraId="2AC38E9C" w14:textId="77777777" w:rsidR="00F35F03" w:rsidRDefault="00F35F03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2B8FC" w14:textId="77777777" w:rsidR="00F35F03" w:rsidRDefault="00F35F03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F6BDF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4A356D89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0467D" w14:textId="77777777" w:rsidR="00F35F03" w:rsidRDefault="00F35F03" w:rsidP="00F35F03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D14EF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32+200</w:t>
            </w:r>
          </w:p>
          <w:p w14:paraId="29F8E167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BF852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23BB4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Borzeşti BC - </w:t>
            </w:r>
          </w:p>
          <w:p w14:paraId="08D94109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0A52E" w14:textId="77777777" w:rsidR="00F35F03" w:rsidRDefault="00F35F03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D7DF2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59B82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BA7F6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76B20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02C38311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80279" w14:textId="77777777" w:rsidR="00F35F03" w:rsidRDefault="00F35F03" w:rsidP="00F35F03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3D6C3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2EBF3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2C5E2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021E4B91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5B2B2" w14:textId="77777777" w:rsidR="00F35F03" w:rsidRDefault="00F35F03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FE53946" w14:textId="77777777" w:rsidR="00F35F03" w:rsidRDefault="00F35F03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2FE68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6BCAA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09A46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B6B70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67572D8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6 - 8, Cap X.</w:t>
            </w:r>
          </w:p>
        </w:tc>
      </w:tr>
      <w:tr w:rsidR="00F35F03" w14:paraId="763B0A73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7D84D" w14:textId="77777777" w:rsidR="00F35F03" w:rsidRDefault="00F35F03" w:rsidP="00F35F03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1D37F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B9197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D41C5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4840FC55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D1396" w14:textId="77777777" w:rsidR="00F35F03" w:rsidRDefault="00F35F03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68518A3" w14:textId="77777777" w:rsidR="00F35F03" w:rsidRDefault="00F35F03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F196E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F6EB2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6857F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C2304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0E82E0A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și 7, Cap X.</w:t>
            </w:r>
          </w:p>
        </w:tc>
      </w:tr>
      <w:tr w:rsidR="00F35F03" w14:paraId="390E0ABA" w14:textId="77777777">
        <w:trPr>
          <w:cantSplit/>
          <w:trHeight w:val="4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CCF4B" w14:textId="77777777" w:rsidR="00F35F03" w:rsidRDefault="00F35F03" w:rsidP="00F35F03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95147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FF33F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3ABA7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7F2CF17E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96814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ACA78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47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6132B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A2D98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3D2F2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6 - 8 </w:t>
            </w:r>
          </w:p>
          <w:p w14:paraId="1F2066A2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– expedieri.</w:t>
            </w:r>
          </w:p>
        </w:tc>
      </w:tr>
      <w:tr w:rsidR="00F35F03" w14:paraId="2FA4E67D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E4C0C" w14:textId="77777777" w:rsidR="00F35F03" w:rsidRDefault="00F35F03" w:rsidP="00F35F03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85755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42+300</w:t>
            </w:r>
          </w:p>
          <w:p w14:paraId="20BB0BBB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DD315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7B7C8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 -</w:t>
            </w:r>
          </w:p>
          <w:p w14:paraId="4B321D64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E65D6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59AC8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FD4E8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7917C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52DA5" w14:textId="77777777" w:rsidR="00F35F03" w:rsidRPr="004C4194" w:rsidRDefault="00F35F0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F35F03" w14:paraId="78C9F869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B1131" w14:textId="77777777" w:rsidR="00F35F03" w:rsidRDefault="00F35F03" w:rsidP="00F35F03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F5F16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51+500</w:t>
            </w:r>
          </w:p>
          <w:p w14:paraId="112FCA7A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76AFB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01606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54699AF4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A5403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5DAF7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E3AE0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59B09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98542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F35F03" w14:paraId="752FE8B6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BC043" w14:textId="77777777" w:rsidR="00F35F03" w:rsidRDefault="00F35F03" w:rsidP="00F35F03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BCEBD" w14:textId="77777777" w:rsidR="00F35F03" w:rsidRDefault="00F35F03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54+190</w:t>
            </w:r>
          </w:p>
          <w:p w14:paraId="35D70100" w14:textId="77777777" w:rsidR="00F35F03" w:rsidRDefault="00F35F03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E3CC3" w14:textId="77777777" w:rsidR="00F35F03" w:rsidRDefault="00F35F03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DBD90" w14:textId="77777777" w:rsidR="00F35F03" w:rsidRDefault="00F35F03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2ADE040C" w14:textId="77777777" w:rsidR="00F35F03" w:rsidRDefault="00F35F03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E05D2" w14:textId="77777777" w:rsidR="00F35F03" w:rsidRDefault="00F35F03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20B61" w14:textId="77777777" w:rsidR="00F35F03" w:rsidRPr="00D0473F" w:rsidRDefault="00F35F03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B43A8" w14:textId="77777777" w:rsidR="00F35F03" w:rsidRDefault="00F35F03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F5F73" w14:textId="77777777" w:rsidR="00F35F03" w:rsidRPr="00D0473F" w:rsidRDefault="00F35F03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D62F8" w14:textId="77777777" w:rsidR="00F35F03" w:rsidRPr="004C4194" w:rsidRDefault="00F35F03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4FEA93AB" w14:textId="77777777" w:rsidR="00F35F03" w:rsidRDefault="00F35F03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45F11B66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F91B1" w14:textId="77777777" w:rsidR="00F35F03" w:rsidRDefault="00F35F03" w:rsidP="00F35F03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50BA4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54+650</w:t>
            </w:r>
          </w:p>
          <w:p w14:paraId="471C7256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B2C7A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618FE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2FB9857E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2F59B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53C69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B60C9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CD449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8E97B" w14:textId="77777777" w:rsidR="00F35F03" w:rsidRPr="004C4194" w:rsidRDefault="00F35F0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812025A" w14:textId="77777777" w:rsidR="00F35F03" w:rsidRPr="00D0576C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62A92E42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4F6B0" w14:textId="77777777" w:rsidR="00F35F03" w:rsidRDefault="00F35F03" w:rsidP="00F35F03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8A796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55+060</w:t>
            </w:r>
          </w:p>
          <w:p w14:paraId="73F203AD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55+170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3EA0D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6C546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57BACC05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1C17F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8EB44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69081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287FE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80107" w14:textId="77777777" w:rsidR="00F35F03" w:rsidRPr="004C4194" w:rsidRDefault="00F35F0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6E5C36A4" w14:textId="77777777" w:rsidR="00F35F03" w:rsidRPr="00D0576C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55FD0B44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07D69" w14:textId="77777777" w:rsidR="00F35F03" w:rsidRDefault="00F35F03" w:rsidP="00F35F03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7DA0C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60+400</w:t>
            </w:r>
          </w:p>
          <w:p w14:paraId="3F34BAFA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5E0A2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7A28F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6AE41D84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D3B6D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DA2C8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AB8DC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2A079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2FF8D" w14:textId="77777777" w:rsidR="00F35F03" w:rsidRPr="004C4194" w:rsidRDefault="00F35F0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1C82838A" w14:textId="77777777" w:rsidR="00F35F03" w:rsidRPr="00D0576C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0BEB215A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615A4" w14:textId="77777777" w:rsidR="00F35F03" w:rsidRDefault="00F35F03" w:rsidP="00F35F03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92651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FE74A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8D103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70C5F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27FC4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C4CC2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97E0C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58ED0" w14:textId="77777777" w:rsidR="00F35F03" w:rsidRPr="00E03C2B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03C2B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4B54B686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E03C2B">
              <w:rPr>
                <w:b/>
                <w:bCs/>
                <w:i/>
                <w:sz w:val="20"/>
                <w:lang w:val="ro-RO"/>
              </w:rPr>
              <w:t>la liniile 2 - 4 st. Dofteana, Cap Y.</w:t>
            </w:r>
          </w:p>
        </w:tc>
      </w:tr>
      <w:tr w:rsidR="00F35F03" w14:paraId="022EF3E4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B3809" w14:textId="77777777" w:rsidR="00F35F03" w:rsidRDefault="00F35F03" w:rsidP="00F35F03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18FE7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65+570</w:t>
            </w:r>
          </w:p>
          <w:p w14:paraId="560A7A91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65+710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CEADC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AE01F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 -</w:t>
            </w:r>
          </w:p>
          <w:p w14:paraId="7594FC2C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Valea Uzului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B07F0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C6804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F359A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807BF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E0A11" w14:textId="77777777" w:rsidR="00F35F03" w:rsidRPr="004C4194" w:rsidRDefault="00F35F0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9252CA7" w14:textId="77777777" w:rsidR="00F35F03" w:rsidRPr="00D0576C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3469C019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F108C" w14:textId="77777777" w:rsidR="00F35F03" w:rsidRDefault="00F35F03" w:rsidP="00F35F03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AB6D6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66+600</w:t>
            </w:r>
          </w:p>
          <w:p w14:paraId="5984F067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79641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C189A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Valea Uzului</w:t>
            </w:r>
          </w:p>
          <w:p w14:paraId="12E88F62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1685B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D6F62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6D40D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1BB35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7BAD8" w14:textId="77777777" w:rsidR="00F35F03" w:rsidRPr="00E4349C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4349C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1E07BB1A" w14:textId="77777777" w:rsidR="00F35F03" w:rsidRPr="00E4349C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4349C">
              <w:rPr>
                <w:b/>
                <w:bCs/>
                <w:i/>
                <w:sz w:val="20"/>
                <w:lang w:val="ro-RO"/>
              </w:rPr>
              <w:t xml:space="preserve">peste sch.  9 și 11, </w:t>
            </w:r>
          </w:p>
          <w:p w14:paraId="29A184A0" w14:textId="77777777" w:rsidR="00F35F03" w:rsidRPr="00E4349C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349C">
              <w:rPr>
                <w:b/>
                <w:bCs/>
                <w:i/>
                <w:iCs/>
                <w:sz w:val="20"/>
                <w:lang w:val="ro-RO"/>
              </w:rPr>
              <w:t>Hm Valea Uzului, Cap X.</w:t>
            </w:r>
          </w:p>
        </w:tc>
      </w:tr>
      <w:tr w:rsidR="00F35F03" w14:paraId="11F9D735" w14:textId="77777777">
        <w:trPr>
          <w:cantSplit/>
          <w:trHeight w:val="60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B4DFB" w14:textId="77777777" w:rsidR="00F35F03" w:rsidRDefault="00F35F03" w:rsidP="00F35F03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B7A49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69+220</w:t>
            </w:r>
          </w:p>
          <w:p w14:paraId="0ABF3623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C9A9B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40780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Valea Uzului - Comăneşti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06F25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4E0BF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EB99C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34E51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05F8E" w14:textId="77777777" w:rsidR="00F35F03" w:rsidRPr="004C4194" w:rsidRDefault="00F35F0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2C2E943E" w14:textId="77777777" w:rsidR="00F35F03" w:rsidRPr="00D0576C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4C1A38A4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1C713" w14:textId="77777777" w:rsidR="00F35F03" w:rsidRDefault="00F35F03" w:rsidP="00F35F03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EEDEE" w14:textId="77777777" w:rsidR="00F35F03" w:rsidRDefault="00F35F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75+120</w:t>
            </w:r>
          </w:p>
          <w:p w14:paraId="5AFAAEFB" w14:textId="77777777" w:rsidR="00F35F03" w:rsidRDefault="00F35F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75+238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7C632" w14:textId="77777777" w:rsidR="00F35F03" w:rsidRPr="00D0473F" w:rsidRDefault="00F35F0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B6566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Comăneşti -</w:t>
            </w:r>
          </w:p>
          <w:p w14:paraId="230DCFDA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B90D8" w14:textId="77777777" w:rsidR="00F35F03" w:rsidRDefault="00F35F03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0A694" w14:textId="77777777" w:rsidR="00F35F03" w:rsidRDefault="00F35F0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35C21" w14:textId="77777777" w:rsidR="00F35F03" w:rsidRDefault="00F35F03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201BA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92F10" w14:textId="77777777" w:rsidR="00F35F03" w:rsidRPr="004C4194" w:rsidRDefault="00F35F0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6FEF5845" w14:textId="77777777" w:rsidR="00F35F03" w:rsidRPr="00D0576C" w:rsidRDefault="00F35F0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608D13C3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BC2DF" w14:textId="77777777" w:rsidR="00F35F03" w:rsidRDefault="00F35F03" w:rsidP="00F35F03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FAFF0" w14:textId="77777777" w:rsidR="00F35F03" w:rsidRDefault="00F35F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76+050</w:t>
            </w:r>
          </w:p>
          <w:p w14:paraId="7CBD7C9A" w14:textId="77777777" w:rsidR="00F35F03" w:rsidRDefault="00F35F0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207CD" w14:textId="77777777" w:rsidR="00F35F03" w:rsidRDefault="00F35F0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1EDA9" w14:textId="77777777" w:rsidR="00F35F03" w:rsidRDefault="00F35F03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Comăneşti -</w:t>
            </w:r>
          </w:p>
          <w:p w14:paraId="3B9729FC" w14:textId="77777777" w:rsidR="00F35F03" w:rsidRDefault="00F35F03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28E3A" w14:textId="77777777" w:rsidR="00F35F03" w:rsidRDefault="00F35F03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70D33" w14:textId="77777777" w:rsidR="00F35F03" w:rsidRDefault="00F35F0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25E55" w14:textId="77777777" w:rsidR="00F35F03" w:rsidRDefault="00F35F03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99FA5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E62B1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Afectează linia curentă Comănești - Asău</w:t>
            </w:r>
          </w:p>
        </w:tc>
      </w:tr>
      <w:tr w:rsidR="00F35F03" w14:paraId="4BDF598A" w14:textId="77777777">
        <w:trPr>
          <w:cantSplit/>
          <w:trHeight w:val="4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C1C99" w14:textId="77777777" w:rsidR="00F35F03" w:rsidRDefault="00F35F03" w:rsidP="00F35F03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1DD9E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84+260</w:t>
            </w:r>
          </w:p>
          <w:p w14:paraId="0E3FCD8B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84+360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D0A7D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831B5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 -</w:t>
            </w:r>
          </w:p>
          <w:p w14:paraId="7FA7AD7D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Goioasa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79237" w14:textId="77777777" w:rsidR="00F35F03" w:rsidRDefault="00F35F03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120EC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8C883" w14:textId="77777777" w:rsidR="00F35F03" w:rsidRDefault="00F35F03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12E11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13245" w14:textId="77777777" w:rsidR="00F35F03" w:rsidRPr="004C4194" w:rsidRDefault="00F35F0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380250B7" w14:textId="77777777" w:rsidR="00F35F03" w:rsidRPr="00D0576C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5D2231C8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AF3E6" w14:textId="77777777" w:rsidR="00F35F03" w:rsidRDefault="00F35F03" w:rsidP="00F35F03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BA68E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97+960</w:t>
            </w:r>
          </w:p>
          <w:p w14:paraId="586173EB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8F283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C53E5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Simbrea - </w:t>
            </w:r>
          </w:p>
          <w:p w14:paraId="67DB5CE5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Palanca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79BD3" w14:textId="77777777" w:rsidR="00F35F03" w:rsidRDefault="00F35F03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1D74E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D8329" w14:textId="77777777" w:rsidR="00F35F03" w:rsidRDefault="00F35F03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D7BBB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0ABD8" w14:textId="77777777" w:rsidR="00F35F03" w:rsidRPr="004C4194" w:rsidRDefault="00F35F0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37CD6180" w14:textId="77777777" w:rsidR="00F35F03" w:rsidRPr="00D0576C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0B1354A1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CAE09" w14:textId="77777777" w:rsidR="00F35F03" w:rsidRDefault="00F35F03" w:rsidP="00F35F03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D43B8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103+600</w:t>
            </w:r>
          </w:p>
          <w:p w14:paraId="4BEBC960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9586B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1D3F8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Palanca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D956D" w14:textId="77777777" w:rsidR="00F35F03" w:rsidRDefault="00F35F03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A699D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27EFB" w14:textId="77777777" w:rsidR="00F35F03" w:rsidRDefault="00F35F03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E3FF2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7FBCE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Afectează intrări – ieşiri</w:t>
            </w:r>
          </w:p>
          <w:p w14:paraId="12240653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Palanca Cap Y</w:t>
            </w:r>
            <w:r>
              <w:rPr>
                <w:b/>
                <w:bCs/>
                <w:iCs/>
                <w:sz w:val="20"/>
                <w:lang w:val="ro-RO"/>
              </w:rPr>
              <w:t xml:space="preserve"> </w:t>
            </w:r>
          </w:p>
        </w:tc>
      </w:tr>
      <w:tr w:rsidR="00F35F03" w14:paraId="5D0B4FFA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259FC" w14:textId="77777777" w:rsidR="00F35F03" w:rsidRDefault="00F35F03" w:rsidP="00F35F03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30CEA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105+720</w:t>
            </w:r>
          </w:p>
          <w:p w14:paraId="7CF323ED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640C6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FA134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Palanca -</w:t>
            </w:r>
          </w:p>
          <w:p w14:paraId="66382759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A6AE9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41D80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C7B76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92E0B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81D1C" w14:textId="77777777" w:rsidR="00F35F03" w:rsidRPr="004C4194" w:rsidRDefault="00F35F0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BF18F17" w14:textId="77777777" w:rsidR="00F35F03" w:rsidRPr="00D0576C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5062655C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815DF" w14:textId="77777777" w:rsidR="00F35F03" w:rsidRDefault="00F35F03" w:rsidP="00F35F03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BBCA4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0B4FF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C772D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Ghimeş</w:t>
            </w:r>
          </w:p>
          <w:p w14:paraId="42A4B956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6F6BA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41948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AC595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ACA94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A8DB8" w14:textId="77777777" w:rsidR="00F35F03" w:rsidRPr="00423757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>Nesemnalizată pe teren.</w:t>
            </w:r>
          </w:p>
          <w:p w14:paraId="327BB2A6" w14:textId="77777777" w:rsidR="00F35F03" w:rsidRPr="00423757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4E8145DF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>peste sch. 10 la liniile 4 și 5 Cap Y.</w:t>
            </w:r>
          </w:p>
        </w:tc>
      </w:tr>
      <w:tr w:rsidR="00F35F03" w14:paraId="0F914D2C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76318" w14:textId="77777777" w:rsidR="00F35F03" w:rsidRDefault="00F35F03" w:rsidP="00F35F03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18669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E12D4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5410E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Ghimeş</w:t>
            </w:r>
          </w:p>
          <w:p w14:paraId="3E4DA175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7EA82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C515F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A82AD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40687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B6786" w14:textId="77777777" w:rsidR="00F35F03" w:rsidRPr="00F94F88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96F4A88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 xml:space="preserve">la și de la liniile 4 și 5 </w:t>
            </w:r>
          </w:p>
          <w:p w14:paraId="6D8B2EDA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>st. Ghimeș, Cap Y.</w:t>
            </w:r>
          </w:p>
        </w:tc>
      </w:tr>
      <w:tr w:rsidR="00F35F03" w14:paraId="028C4F2A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A3AB8" w14:textId="77777777" w:rsidR="00F35F03" w:rsidRDefault="00F35F03" w:rsidP="00F35F03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B855A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109+050</w:t>
            </w:r>
          </w:p>
          <w:p w14:paraId="3AF7A5BD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E078C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44F10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 -</w:t>
            </w:r>
          </w:p>
          <w:p w14:paraId="2AAA0469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803B0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26515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CB0EB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BFC7D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22E71" w14:textId="77777777" w:rsidR="00F35F03" w:rsidRPr="00F94F88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2BBC1E37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5B4E1" w14:textId="77777777" w:rsidR="00F35F03" w:rsidRDefault="00F35F03" w:rsidP="00F35F03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9058A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109+070</w:t>
            </w:r>
          </w:p>
          <w:p w14:paraId="37165BE5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03515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15F1E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 -</w:t>
            </w:r>
          </w:p>
          <w:p w14:paraId="60FAB85F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FF061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560E1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24E97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DA8D6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2E186" w14:textId="77777777" w:rsidR="00F35F03" w:rsidRPr="004C4194" w:rsidRDefault="00F35F0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4FF2ABF8" w14:textId="77777777" w:rsidR="00F35F03" w:rsidRPr="00D0576C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0F168F2D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FE4A4" w14:textId="77777777" w:rsidR="00F35F03" w:rsidRDefault="00F35F03" w:rsidP="00F35F03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35E6B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9E5A4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BBC51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Siculeni grupa D, linia 3D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42CF0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243CF843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72</w:t>
            </w:r>
          </w:p>
          <w:p w14:paraId="520CEC9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54DD5D48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4B5079BC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AEE52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5B580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0D70E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6E89C" w14:textId="77777777" w:rsidR="00F35F03" w:rsidRPr="006E4685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06253E7C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F7767" w14:textId="77777777" w:rsidR="00F35F03" w:rsidRDefault="00F35F03" w:rsidP="00F35F03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4A441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E1294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B7DC0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7D23FB40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și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AB18C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602A25E5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grupa 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C9A75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E534C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E4775" w14:textId="77777777" w:rsidR="00F35F03" w:rsidRPr="00D0473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7F37F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</w:tbl>
    <w:p w14:paraId="5DDACB60" w14:textId="77777777" w:rsidR="00F35F03" w:rsidRDefault="00F35F03" w:rsidP="00F340A3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75353FB8" w14:textId="77777777" w:rsidR="00F35F03" w:rsidRDefault="00F35F03" w:rsidP="003C645F">
      <w:pPr>
        <w:pStyle w:val="Heading1"/>
        <w:spacing w:line="360" w:lineRule="auto"/>
      </w:pPr>
      <w:r>
        <w:t>LINIA 602</w:t>
      </w:r>
    </w:p>
    <w:p w14:paraId="16DA7453" w14:textId="77777777" w:rsidR="00F35F03" w:rsidRDefault="00F35F03" w:rsidP="000F0D44">
      <w:pPr>
        <w:pStyle w:val="Heading1"/>
        <w:spacing w:line="360" w:lineRule="auto"/>
        <w:rPr>
          <w:b w:val="0"/>
          <w:bCs w:val="0"/>
          <w:sz w:val="8"/>
        </w:rPr>
      </w:pPr>
      <w:r>
        <w:t>MĂRĂŞEŞTI - TECUCI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F35F03" w14:paraId="11F53996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D5F01" w14:textId="77777777" w:rsidR="00F35F03" w:rsidRDefault="00F35F03" w:rsidP="00F35F03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294CF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04B3B52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A2914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6EB23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2AB775C2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D575C" w14:textId="77777777" w:rsidR="00F35F03" w:rsidRPr="00406474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D53FD" w14:textId="77777777" w:rsidR="00F35F03" w:rsidRPr="00DA41E4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BFC81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3AE2DAC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FA5B6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5116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746997E6" w14:textId="77777777" w:rsidR="00F35F03" w:rsidRPr="0007619C" w:rsidRDefault="00F35F0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35F03" w14:paraId="437A0E72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ED9AE" w14:textId="77777777" w:rsidR="00F35F03" w:rsidRDefault="00F35F03" w:rsidP="00F35F03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1A5CD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40A28F27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A914D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5116A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13F9CC34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B9F4F" w14:textId="77777777" w:rsidR="00F35F03" w:rsidRPr="00406474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B9149" w14:textId="77777777" w:rsidR="00F35F03" w:rsidRPr="00DA41E4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17376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19775CD2" w14:textId="77777777" w:rsidR="00F35F03" w:rsidRDefault="00F35F0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0ADF2" w14:textId="77777777" w:rsidR="00F35F03" w:rsidRDefault="00F35F0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DE598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57ADD966" w14:textId="77777777" w:rsidR="00F35F03" w:rsidRDefault="00F35F03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3C8916F0" w14:textId="77777777" w:rsidR="00F35F03" w:rsidRDefault="00F35F03">
      <w:pPr>
        <w:spacing w:before="40" w:after="40" w:line="192" w:lineRule="auto"/>
        <w:ind w:right="57"/>
        <w:rPr>
          <w:sz w:val="20"/>
          <w:lang w:val="ro-RO"/>
        </w:rPr>
      </w:pPr>
    </w:p>
    <w:p w14:paraId="28FB7609" w14:textId="77777777" w:rsidR="00F35F03" w:rsidRDefault="00F35F03" w:rsidP="00DE3370">
      <w:pPr>
        <w:pStyle w:val="Heading1"/>
        <w:spacing w:line="360" w:lineRule="auto"/>
      </w:pPr>
      <w:r>
        <w:lastRenderedPageBreak/>
        <w:t>LINIA 610</w:t>
      </w:r>
    </w:p>
    <w:p w14:paraId="51EBFCE1" w14:textId="77777777" w:rsidR="00F35F03" w:rsidRDefault="00F35F03" w:rsidP="00824360">
      <w:pPr>
        <w:pStyle w:val="Heading1"/>
        <w:spacing w:line="360" w:lineRule="auto"/>
        <w:rPr>
          <w:b w:val="0"/>
          <w:bCs w:val="0"/>
          <w:sz w:val="8"/>
        </w:rPr>
      </w:pPr>
      <w:r>
        <w:t>IAŞI - PAŞCANI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F35F03" w14:paraId="61CB4203" w14:textId="77777777" w:rsidTr="00F54A4F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113C2" w14:textId="77777777" w:rsidR="00F35F03" w:rsidRDefault="00F35F03" w:rsidP="00F35F03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FF960" w14:textId="77777777" w:rsidR="00F35F03" w:rsidRDefault="00F35F0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EDA66" w14:textId="77777777" w:rsidR="00F35F03" w:rsidRPr="00F81D6F" w:rsidRDefault="00F35F03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D6514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72AB8AED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D9E0F" w14:textId="77777777" w:rsidR="00F35F03" w:rsidRDefault="00F35F0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51A577F2" w14:textId="77777777" w:rsidR="00F35F03" w:rsidRDefault="00F35F0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53F7583A" w14:textId="77777777" w:rsidR="00F35F03" w:rsidRDefault="00F35F0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 </w:t>
            </w:r>
          </w:p>
          <w:p w14:paraId="530096B1" w14:textId="77777777" w:rsidR="00F35F03" w:rsidRDefault="00F35F0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1D42C" w14:textId="77777777" w:rsidR="00F35F03" w:rsidRPr="00F81D6F" w:rsidRDefault="00F35F03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58DF3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387AF" w14:textId="77777777" w:rsidR="00F35F03" w:rsidRPr="00F81D6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90757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35F03" w14:paraId="68F2CBEB" w14:textId="77777777" w:rsidTr="00F54A4F">
        <w:trPr>
          <w:cantSplit/>
          <w:trHeight w:val="6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049C7" w14:textId="77777777" w:rsidR="00F35F03" w:rsidRDefault="00F35F03" w:rsidP="00F35F03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B2537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FAB96" w14:textId="77777777" w:rsidR="00F35F03" w:rsidRPr="00F81D6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67608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1A6AD0E6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CBFAE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5B22B8F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–</w:t>
            </w:r>
          </w:p>
          <w:p w14:paraId="5F3DF360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–</w:t>
            </w:r>
          </w:p>
          <w:p w14:paraId="66AE8F53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D611B" w14:textId="77777777" w:rsidR="00F35F03" w:rsidRPr="00F81D6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32F9C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6559A" w14:textId="77777777" w:rsidR="00F35F03" w:rsidRPr="00F81D6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EDE4C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Iaşi Nord.</w:t>
            </w:r>
          </w:p>
        </w:tc>
      </w:tr>
      <w:tr w:rsidR="00F35F03" w14:paraId="608FF4F1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5ED0F" w14:textId="77777777" w:rsidR="00F35F03" w:rsidRDefault="00F35F03" w:rsidP="00F35F03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42780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C252D" w14:textId="77777777" w:rsidR="00F35F03" w:rsidRPr="00F81D6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B1AB8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62FCE9EC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line cuprinsă între </w:t>
            </w:r>
          </w:p>
          <w:p w14:paraId="1BA6DDDA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nr.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9A2E0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27, 35 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A4B70" w14:textId="77777777" w:rsidR="00F35F03" w:rsidRPr="00F81D6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CB612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194B9" w14:textId="77777777" w:rsidR="00F35F03" w:rsidRPr="00F81D6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36FEC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liniile 12 , 13 şi 16 din Grupa Mărfuri, </w:t>
            </w:r>
          </w:p>
          <w:p w14:paraId="63B98E2B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 şi intrări - ieşiri Depou Cap X.</w:t>
            </w:r>
          </w:p>
        </w:tc>
      </w:tr>
      <w:tr w:rsidR="00F35F03" w14:paraId="136862A4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49BEB" w14:textId="77777777" w:rsidR="00F35F03" w:rsidRDefault="00F35F03" w:rsidP="00F35F03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E3C18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4479F" w14:textId="77777777" w:rsidR="00F35F03" w:rsidRPr="00F81D6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C95FA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Frumos</w:t>
            </w:r>
          </w:p>
          <w:p w14:paraId="28324AEC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114EE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ieșire X6</w:t>
            </w:r>
          </w:p>
          <w:p w14:paraId="093CB619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79228311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B26E6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02BFC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421A3" w14:textId="77777777" w:rsidR="00F35F03" w:rsidRPr="00F81D6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B41CE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69CE926" w14:textId="77777777" w:rsidR="00F35F03" w:rsidRPr="00F54A4F" w:rsidRDefault="00F35F03" w:rsidP="00F54A4F">
      <w:pPr>
        <w:tabs>
          <w:tab w:val="left" w:pos="3768"/>
        </w:tabs>
        <w:rPr>
          <w:sz w:val="20"/>
          <w:szCs w:val="20"/>
          <w:lang w:val="en-US"/>
        </w:rPr>
      </w:pPr>
    </w:p>
    <w:p w14:paraId="6CA919CA" w14:textId="77777777" w:rsidR="00F35F03" w:rsidRPr="00C60E02" w:rsidRDefault="00F35F03">
      <w:pPr>
        <w:tabs>
          <w:tab w:val="left" w:pos="3768"/>
        </w:tabs>
        <w:rPr>
          <w:sz w:val="20"/>
          <w:szCs w:val="20"/>
          <w:lang w:val="ro-RO"/>
        </w:rPr>
      </w:pPr>
    </w:p>
    <w:p w14:paraId="06082EF4" w14:textId="77777777" w:rsidR="00F35F03" w:rsidRDefault="00F35F03" w:rsidP="004F6534">
      <w:pPr>
        <w:pStyle w:val="Heading1"/>
        <w:spacing w:line="360" w:lineRule="auto"/>
      </w:pPr>
      <w:r>
        <w:t>LINIA 700</w:t>
      </w:r>
    </w:p>
    <w:p w14:paraId="02FDFB52" w14:textId="77777777" w:rsidR="00F35F03" w:rsidRDefault="00F35F03" w:rsidP="008B1A69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ARMĂŞEŞTI - URZICENI - FĂUREI - GALAŢI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F35F03" w14:paraId="26C7D07B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F2080" w14:textId="77777777" w:rsidR="00F35F03" w:rsidRDefault="00F35F03" w:rsidP="00F35F03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EB2AE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9A870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F8164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963B5B8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F05E5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208EA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CFA56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C7C80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10A60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45DDEE8B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5BCB9" w14:textId="77777777" w:rsidR="00F35F03" w:rsidRDefault="00F35F03" w:rsidP="00F35F03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5EE55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506A5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CEAFE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76FE047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BBAA5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3FDEC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10020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ED113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78CB6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5D65585D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52ED3" w14:textId="77777777" w:rsidR="00F35F03" w:rsidRDefault="00F35F03" w:rsidP="00F35F03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236CF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D7B3D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DBD69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3782E80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CB7AB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F0CCA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A69FC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0E91F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C3EC7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C211D14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11 şi 12.</w:t>
            </w:r>
          </w:p>
        </w:tc>
      </w:tr>
      <w:tr w:rsidR="00F35F03" w14:paraId="057513FF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BC84C" w14:textId="77777777" w:rsidR="00F35F03" w:rsidRDefault="00F35F03" w:rsidP="00F35F03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FBD4A" w14:textId="77777777" w:rsidR="00F35F03" w:rsidRDefault="00F35F03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D83C4" w14:textId="77777777" w:rsidR="00F35F03" w:rsidRDefault="00F35F03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4E5C6" w14:textId="77777777" w:rsidR="00F35F03" w:rsidRDefault="00F35F03" w:rsidP="00C505C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FA22B" w14:textId="77777777" w:rsidR="00F35F03" w:rsidRPr="00E4222D" w:rsidRDefault="00F35F03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25ECF8CE" w14:textId="77777777" w:rsidR="00F35F03" w:rsidRPr="00E4222D" w:rsidRDefault="00F35F03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0F11BE9F" w14:textId="77777777" w:rsidR="00F35F03" w:rsidRPr="00E4222D" w:rsidRDefault="00F35F03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36CA8DB0" w14:textId="77777777" w:rsidR="00F35F03" w:rsidRDefault="00F35F03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A6E0F" w14:textId="77777777" w:rsidR="00F35F03" w:rsidRDefault="00F35F03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CF61E" w14:textId="77777777" w:rsidR="00F35F03" w:rsidRDefault="00F35F03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A8701" w14:textId="77777777" w:rsidR="00F35F03" w:rsidRDefault="00F35F03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A34B7" w14:textId="77777777" w:rsidR="00F35F03" w:rsidRDefault="00F35F03" w:rsidP="00C505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778C6846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CC400" w14:textId="77777777" w:rsidR="00F35F03" w:rsidRDefault="00F35F03" w:rsidP="00F35F03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81955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0D108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00330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276715C4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AC510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026CDE0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50D21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55D1E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20F3B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F2146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33440D9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92A35" w14:textId="77777777" w:rsidR="00F35F03" w:rsidRDefault="00F35F03" w:rsidP="00F35F03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518EF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A4EF4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3E772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6A02BD2E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07378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5FA6955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și 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7B833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23998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8577B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0ECA9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3AE1335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995BF" w14:textId="77777777" w:rsidR="00F35F03" w:rsidRDefault="00F35F03" w:rsidP="00F35F03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295F4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F9C1D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4E2A5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1F07B32D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19A05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722E6F08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66F1A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1398C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9887F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66BC5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5451845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A8097" w14:textId="77777777" w:rsidR="00F35F03" w:rsidRDefault="00F35F03" w:rsidP="00F35F03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41CB7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E55B2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A76DD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2F8ED706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BD9BF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E3D42B0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13 și 21 </w:t>
            </w:r>
          </w:p>
          <w:p w14:paraId="7F342CA8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21741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2D395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BD318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E22FF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5E539FC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06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E4F60" w14:textId="77777777" w:rsidR="00F35F03" w:rsidRDefault="00F35F03" w:rsidP="00F35F03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7ECF2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9B5F1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5909B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21A94AAD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28372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1, </w:t>
            </w:r>
          </w:p>
          <w:p w14:paraId="539999E2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 şi 27 </w:t>
            </w:r>
          </w:p>
          <w:p w14:paraId="46B15B7A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F3223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321E2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7CBA4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C4C2F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6A6DD20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5AD66" w14:textId="77777777" w:rsidR="00F35F03" w:rsidRDefault="00F35F03" w:rsidP="00F35F03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9F18E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4A3B5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94FC3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10F5D32B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2DE9B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2ACD0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C6C80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B222C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ACA41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1BCC94A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FACD8" w14:textId="77777777" w:rsidR="00F35F03" w:rsidRDefault="00F35F03" w:rsidP="00F35F03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688D9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CD762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F8952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6053C389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15A2E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  <w:p w14:paraId="656D5067" w14:textId="77777777" w:rsidR="00F35F03" w:rsidRPr="00B401EA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27A60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D917D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32F5E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D0382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4B562F7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093D5" w14:textId="77777777" w:rsidR="00F35F03" w:rsidRDefault="00F35F03" w:rsidP="00F35F03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403D6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3D7B9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7A9C7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4CA8FB67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17C88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14</w:t>
            </w:r>
          </w:p>
          <w:p w14:paraId="5ED32646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04676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C0073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9FE9D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9A7C7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320FBEA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8E970" w14:textId="77777777" w:rsidR="00F35F03" w:rsidRDefault="00F35F03" w:rsidP="00F35F03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04069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3C400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31542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441355F9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618DC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4</w:t>
            </w:r>
          </w:p>
          <w:p w14:paraId="14847CE0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10 pe directă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765C2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788C9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76188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5886F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2 - 9 Cap Y.</w:t>
            </w:r>
          </w:p>
        </w:tc>
      </w:tr>
      <w:tr w:rsidR="00F35F03" w14:paraId="3BC3351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0D1B9" w14:textId="77777777" w:rsidR="00F35F03" w:rsidRDefault="00F35F03" w:rsidP="00F35F03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A78A1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28AD6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4FF1E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700C17C2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8630B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4</w:t>
            </w:r>
          </w:p>
          <w:p w14:paraId="45FC5052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10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243E2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33D19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BB5A2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3E19D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2 - 9 Cap Y.</w:t>
            </w:r>
          </w:p>
        </w:tc>
      </w:tr>
      <w:tr w:rsidR="00F35F03" w14:paraId="39245EB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903F5" w14:textId="77777777" w:rsidR="00F35F03" w:rsidRDefault="00F35F03" w:rsidP="00F35F03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99BDC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CEFD6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99EF7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55043961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A1B4D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  <w:p w14:paraId="6A962360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inclu-</w:t>
            </w:r>
          </w:p>
          <w:p w14:paraId="1CD801E1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siv sch. 35 și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CCCB6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62FE5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82C7E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FE8D6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11567CE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36262" w14:textId="77777777" w:rsidR="00F35F03" w:rsidRDefault="00F35F03" w:rsidP="00F35F03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22EC1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88433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44329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Mogoșoaia - </w:t>
            </w:r>
          </w:p>
          <w:p w14:paraId="2AC1634C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B278F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987B2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77CFA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13+071</w:t>
            </w:r>
          </w:p>
          <w:p w14:paraId="36E236F9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3B21F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50390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35F03" w14:paraId="4485844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2C911" w14:textId="77777777" w:rsidR="00F35F03" w:rsidRDefault="00F35F03" w:rsidP="00F35F03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86387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ED70E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D29F3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Mogoșoaia - </w:t>
            </w:r>
          </w:p>
          <w:p w14:paraId="3FCF1E7A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107F0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A3EF4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DFC64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15+800</w:t>
            </w:r>
          </w:p>
          <w:p w14:paraId="67887BF1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7B0CD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6AA07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572C30B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0079C" w14:textId="77777777" w:rsidR="00F35F03" w:rsidRDefault="00F35F03" w:rsidP="00F35F03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0BC85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D13C8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CB4D9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Mogoșoaia - </w:t>
            </w:r>
          </w:p>
          <w:p w14:paraId="78D2D6D3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84F5E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9A695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88F60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19+000</w:t>
            </w:r>
          </w:p>
          <w:p w14:paraId="41812945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91C47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E8BF6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35F03" w14:paraId="3C3C84C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68A5E" w14:textId="77777777" w:rsidR="00F35F03" w:rsidRDefault="00F35F03" w:rsidP="00F35F03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70B77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FD3D5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E791C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Fierbinţi</w:t>
            </w:r>
          </w:p>
          <w:p w14:paraId="30F8DBC6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40209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EFB92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5E3E2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438C1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23447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0EDA5F6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E78DE" w14:textId="77777777" w:rsidR="00F35F03" w:rsidRDefault="00F35F03" w:rsidP="00F35F03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FCDCA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  <w:p w14:paraId="4AF6A303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881C1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6B6E1" w14:textId="77777777" w:rsidR="00F35F03" w:rsidRDefault="00F35F03" w:rsidP="00217FCE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Dridu –</w:t>
            </w:r>
          </w:p>
          <w:p w14:paraId="71D2D9FC" w14:textId="77777777" w:rsidR="00F35F03" w:rsidRDefault="00F35F03" w:rsidP="00217FC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18950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DAA23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4E606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9177A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645A2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6D50582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A9628" w14:textId="77777777" w:rsidR="00F35F03" w:rsidRDefault="00F35F03" w:rsidP="00F35F03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F6F05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  <w:p w14:paraId="224301A3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2967D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4362B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Dridu –</w:t>
            </w:r>
          </w:p>
          <w:p w14:paraId="544ED3BB" w14:textId="77777777" w:rsidR="00F35F03" w:rsidRPr="008A1A04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D8B0A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C043B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B202D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E48E6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F5E44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5A392EC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3B1C1" w14:textId="77777777" w:rsidR="00F35F03" w:rsidRDefault="00F35F03" w:rsidP="00F35F03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7193F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63+720</w:t>
            </w:r>
          </w:p>
          <w:p w14:paraId="75F06172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75145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58B79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 –</w:t>
            </w:r>
          </w:p>
          <w:p w14:paraId="58D47EC4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00EED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97F40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39C7C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6F98B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021B0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La circulația pe linia 804 se va citi poziția Km 48+170 – 55+000</w:t>
            </w:r>
          </w:p>
        </w:tc>
      </w:tr>
      <w:tr w:rsidR="00F35F03" w14:paraId="4559741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3AFCD" w14:textId="77777777" w:rsidR="00F35F03" w:rsidRDefault="00F35F03" w:rsidP="00F35F03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C37D2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135+550</w:t>
            </w:r>
          </w:p>
          <w:p w14:paraId="65363FCA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135+610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A13AD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1D83E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Ruşeţu -</w:t>
            </w:r>
          </w:p>
          <w:p w14:paraId="0FA1C13B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Făurei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EADD4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F7D19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F152D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C4B2C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C9926" w14:textId="77777777" w:rsidR="00F35F03" w:rsidRPr="00C20CA5" w:rsidRDefault="00F35F0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65DC0930" w14:textId="77777777" w:rsidR="00F35F03" w:rsidRPr="00EB107D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B107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02342CE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787A6" w14:textId="77777777" w:rsidR="00F35F03" w:rsidRDefault="00F35F03" w:rsidP="00F35F03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BB75B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605E9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D8C0A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Făurei</w:t>
            </w:r>
          </w:p>
          <w:p w14:paraId="6E325803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75903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3CE8D8C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și 37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91C4F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FE47A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D1E19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86FA3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3AF8FC9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12C0E7A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st. Făurei, Cap X.</w:t>
            </w:r>
          </w:p>
        </w:tc>
      </w:tr>
      <w:tr w:rsidR="00F35F03" w14:paraId="5189363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C21F8" w14:textId="77777777" w:rsidR="00F35F03" w:rsidRDefault="00F35F03" w:rsidP="00F35F03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FDE78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167+350</w:t>
            </w:r>
          </w:p>
          <w:p w14:paraId="742674FC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2EE1F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5D76E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Făurei</w:t>
            </w:r>
          </w:p>
          <w:p w14:paraId="00366B56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(zonă aparate de cale Cap X aferente </w:t>
            </w:r>
          </w:p>
          <w:p w14:paraId="42C07A97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liniei 3 directe)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BBD1C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2C39F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78CB1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D4BA6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C0820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13, 19, 25 </w:t>
            </w:r>
          </w:p>
          <w:p w14:paraId="1860B840" w14:textId="77777777" w:rsidR="00F35F03" w:rsidRPr="00C401D9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și 35 Cap X. </w:t>
            </w:r>
          </w:p>
        </w:tc>
      </w:tr>
      <w:tr w:rsidR="00F35F03" w14:paraId="0646CCD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1699F" w14:textId="77777777" w:rsidR="00F35F03" w:rsidRDefault="00F35F03" w:rsidP="00F35F03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DAE7D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BADF4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D3A7D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Brăila</w:t>
            </w:r>
          </w:p>
          <w:p w14:paraId="6B19A6DF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5223B491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primiri – expedieri </w:t>
            </w:r>
          </w:p>
          <w:p w14:paraId="3ED30CBF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CCEB5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37B2CEFF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 / 88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BCCEC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17417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F87F2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F36D7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Afectrează intrări – ieşiri la liniile 5 – 7 </w:t>
            </w:r>
          </w:p>
          <w:p w14:paraId="2C77AD79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F35F03" w14:paraId="0CE86D9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DB57D" w14:textId="77777777" w:rsidR="00F35F03" w:rsidRDefault="00F35F03" w:rsidP="00F35F03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864A3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98E17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CF022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Brăila-Baldovinești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511C9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7FFCB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CFC4B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230+200</w:t>
            </w:r>
          </w:p>
          <w:p w14:paraId="3C97924D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471A3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82FA3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600EEF4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BC1DB01" w14:textId="77777777" w:rsidR="00F35F03" w:rsidRDefault="00F35F03" w:rsidP="00F35F03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B8D54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9B2CB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D0971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Vădeni</w:t>
            </w:r>
          </w:p>
          <w:p w14:paraId="065FD28D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D1BEE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68C53AFB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48E9A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FA32E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3F1A7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A7A9E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63B2723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7FDE4D0" w14:textId="77777777" w:rsidR="00F35F03" w:rsidRDefault="00F35F03" w:rsidP="00F35F03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FC2A0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241+300</w:t>
            </w:r>
          </w:p>
          <w:p w14:paraId="031A3D69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28AFC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AB4F8" w14:textId="77777777" w:rsidR="00F35F03" w:rsidRDefault="00F35F03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Vădeni -</w:t>
            </w:r>
          </w:p>
          <w:p w14:paraId="704D939D" w14:textId="77777777" w:rsidR="00F35F03" w:rsidRDefault="00F35F03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4E23F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8809A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A5535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3B41C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18404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3A2ED4B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FD52709" w14:textId="77777777" w:rsidR="00F35F03" w:rsidRDefault="00F35F03" w:rsidP="00F35F03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769CC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295AC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4A3CE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Vădeni -</w:t>
            </w:r>
          </w:p>
          <w:p w14:paraId="37ACD1C8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8A51E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36A56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3113B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246+100</w:t>
            </w:r>
          </w:p>
          <w:p w14:paraId="5868A972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246+370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97047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522EB" w14:textId="77777777" w:rsidR="00F35F03" w:rsidRPr="00C20CA5" w:rsidRDefault="00F35F0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64696404" w14:textId="77777777" w:rsidR="00F35F03" w:rsidRPr="00EB107D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B107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494F8FD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2E2C5" w14:textId="77777777" w:rsidR="00F35F03" w:rsidRDefault="00F35F03" w:rsidP="00F35F03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27030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6CC5D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AC6FB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348051B1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ACA38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3BC94CB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17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51067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32566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E75B2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61DFB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AD90AD1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380A53B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 6 - 8.</w:t>
            </w:r>
          </w:p>
        </w:tc>
      </w:tr>
      <w:tr w:rsidR="00F35F03" w14:paraId="05082EF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E08EB" w14:textId="77777777" w:rsidR="00F35F03" w:rsidRDefault="00F35F03" w:rsidP="00F35F03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8E2BC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F0516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2FF13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36904CD3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01B15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87BEC11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C102F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5A3E8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DC409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6756D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Afectează intrări - ieşiri </w:t>
            </w:r>
          </w:p>
          <w:p w14:paraId="46F37624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şi 8.</w:t>
            </w:r>
          </w:p>
        </w:tc>
      </w:tr>
      <w:tr w:rsidR="00F35F03" w14:paraId="5464203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F0CE1" w14:textId="77777777" w:rsidR="00F35F03" w:rsidRDefault="00F35F03" w:rsidP="00F35F03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DE855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6E17D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565BB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68FC915F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1CC91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TDJ </w:t>
            </w:r>
          </w:p>
          <w:p w14:paraId="0EF1B577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B4116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CE54D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57B8F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20CD0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8D28F1B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0C8EF47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4 - 8 </w:t>
            </w:r>
          </w:p>
          <w:p w14:paraId="579042EB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primiri-expedieri Cap Y.</w:t>
            </w:r>
          </w:p>
        </w:tc>
      </w:tr>
      <w:tr w:rsidR="00F35F03" w14:paraId="4DCBF64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3C414" w14:textId="77777777" w:rsidR="00F35F03" w:rsidRDefault="00F35F03" w:rsidP="00F35F03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609A8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D5C6F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FBF1B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7AC32BCC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42BC5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TDJ </w:t>
            </w:r>
          </w:p>
          <w:p w14:paraId="7FBFE560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F98A5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FED0C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5CFFC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8BC3B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C79FA6C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E88FD05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1 - 8 </w:t>
            </w:r>
          </w:p>
          <w:p w14:paraId="085F5EFE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F35F03" w14:paraId="581B8F9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346D4" w14:textId="77777777" w:rsidR="00F35F03" w:rsidRDefault="00F35F03" w:rsidP="00F35F03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0E85E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F1E35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6E313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7E020147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7F588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33C3F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B0E8F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A5D57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BA0D6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4125D722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3BAFF54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6 - 8  </w:t>
            </w:r>
          </w:p>
          <w:p w14:paraId="17E21A67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  <w:lang w:val="ro-RO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.</w:t>
            </w:r>
          </w:p>
        </w:tc>
      </w:tr>
      <w:tr w:rsidR="00F35F03" w14:paraId="3BD6033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FD00C" w14:textId="77777777" w:rsidR="00F35F03" w:rsidRDefault="00F35F03" w:rsidP="00F35F03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D2770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ECDAE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54574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74866AA6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657A4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D19CC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3A48A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C1E86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BACBB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1F3E68AA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841F66F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7 - 8  </w:t>
            </w:r>
          </w:p>
          <w:p w14:paraId="5597CE66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  <w:lang w:val="ro-RO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.</w:t>
            </w:r>
          </w:p>
        </w:tc>
      </w:tr>
      <w:tr w:rsidR="00F35F03" w14:paraId="46E7629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6E905" w14:textId="77777777" w:rsidR="00F35F03" w:rsidRDefault="00F35F03" w:rsidP="00F35F03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61E96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03C0E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CBD94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Filești</w:t>
            </w:r>
          </w:p>
          <w:p w14:paraId="3D019E19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AFBEE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călcâi sch. 12 la </w:t>
            </w:r>
          </w:p>
          <w:p w14:paraId="603F7A94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26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E648B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4251B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032FC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0AD89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7BE3F40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88D7C53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3, 4 și 6 Cap Y și peste sch. 16, 18 și TDJ 22/24.</w:t>
            </w:r>
          </w:p>
        </w:tc>
      </w:tr>
      <w:tr w:rsidR="00F35F03" w14:paraId="14F4C3B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DAD38" w14:textId="77777777" w:rsidR="00F35F03" w:rsidRDefault="00F35F03" w:rsidP="00F35F03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B14EF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EFBA0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80B0E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Călători</w:t>
            </w:r>
          </w:p>
          <w:p w14:paraId="586D016F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CE826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2D810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7CAFC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2F20C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CA1A7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4028810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502ACC84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la liniile 9 - 11.</w:t>
            </w:r>
          </w:p>
        </w:tc>
      </w:tr>
    </w:tbl>
    <w:p w14:paraId="0D04FC34" w14:textId="77777777" w:rsidR="00F35F03" w:rsidRDefault="00F35F03">
      <w:pPr>
        <w:spacing w:before="40" w:after="40" w:line="192" w:lineRule="auto"/>
        <w:ind w:right="57"/>
        <w:rPr>
          <w:sz w:val="20"/>
          <w:lang w:val="ro-RO"/>
        </w:rPr>
      </w:pPr>
    </w:p>
    <w:p w14:paraId="4E2F43B7" w14:textId="77777777" w:rsidR="00F35F03" w:rsidRDefault="00F35F03" w:rsidP="00BD4423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701</w:t>
      </w:r>
    </w:p>
    <w:p w14:paraId="064590CF" w14:textId="77777777" w:rsidR="00F35F03" w:rsidRDefault="00F35F03" w:rsidP="00AA1818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BUZĂU - FĂUREI - ŢĂNDĂREI</w:t>
      </w: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875"/>
        <w:gridCol w:w="754"/>
        <w:gridCol w:w="2201"/>
        <w:gridCol w:w="869"/>
        <w:gridCol w:w="765"/>
        <w:gridCol w:w="869"/>
        <w:gridCol w:w="755"/>
        <w:gridCol w:w="2490"/>
      </w:tblGrid>
      <w:tr w:rsidR="00F35F03" w14:paraId="786EE609" w14:textId="77777777">
        <w:trPr>
          <w:cantSplit/>
          <w:trHeight w:val="1542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11A0F" w14:textId="77777777" w:rsidR="00F35F03" w:rsidRDefault="00F35F03" w:rsidP="00F35F03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18884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F0C57" w14:textId="77777777" w:rsidR="00F35F03" w:rsidRPr="001304A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93E05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505D2C8B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2AB89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2CFB74D9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45BE66A6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4C286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76ECF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2FD1F" w14:textId="77777777" w:rsidR="00F35F03" w:rsidRPr="001304A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58D44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E393F0D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53484ED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0ADC6293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43BE5926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diagonala 54  - 70.</w:t>
            </w:r>
          </w:p>
        </w:tc>
      </w:tr>
      <w:tr w:rsidR="00F35F03" w14:paraId="69B7F08B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BE24D" w14:textId="77777777" w:rsidR="00F35F03" w:rsidRDefault="00F35F03" w:rsidP="00F35F03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587B4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3D52A" w14:textId="77777777" w:rsidR="00F35F03" w:rsidRPr="001304A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57EC1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417C8B6E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DC237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5F10AE37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56 / 60 </w:t>
            </w:r>
          </w:p>
          <w:p w14:paraId="1DF865F3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BD951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CE18E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5B1FF" w14:textId="77777777" w:rsidR="00F35F03" w:rsidRPr="001304A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A39F6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CBE604B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6E80F37C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la liniile </w:t>
            </w:r>
          </w:p>
          <w:p w14:paraId="6409DEDF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6 - 15.</w:t>
            </w:r>
          </w:p>
        </w:tc>
      </w:tr>
      <w:tr w:rsidR="00F35F03" w14:paraId="535F35E9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3F50A" w14:textId="77777777" w:rsidR="00F35F03" w:rsidRDefault="00F35F03" w:rsidP="00F35F03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C53BA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128+950</w:t>
            </w:r>
          </w:p>
          <w:p w14:paraId="5A94F144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8B0B8" w14:textId="77777777" w:rsidR="00F35F03" w:rsidRPr="001304A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055B7" w14:textId="77777777" w:rsidR="00F35F03" w:rsidRDefault="00F35F03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33052346" w14:textId="77777777" w:rsidR="00F35F03" w:rsidRDefault="00F35F03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peste sch. 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70D71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BA029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C2540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DF8B8" w14:textId="77777777" w:rsidR="00F35F03" w:rsidRPr="001304A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B76F9" w14:textId="77777777" w:rsidR="00F35F03" w:rsidRPr="006A2576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Afectează L. 701 I </w:t>
            </w:r>
          </w:p>
          <w:p w14:paraId="267FF6EA" w14:textId="77777777" w:rsidR="00F35F03" w:rsidRPr="006A2576" w:rsidRDefault="00F35F03" w:rsidP="006A2576">
            <w:pPr>
              <w:spacing w:before="40" w:after="40" w:line="276" w:lineRule="auto"/>
              <w:ind w:right="57"/>
              <w:rPr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 Buzău - Buzău Sud și linia 5 St. Buzău</w:t>
            </w:r>
            <w:r w:rsidRPr="006A2576">
              <w:rPr>
                <w:i/>
                <w:iCs/>
                <w:sz w:val="20"/>
              </w:rPr>
              <w:t xml:space="preserve"> </w:t>
            </w:r>
          </w:p>
          <w:p w14:paraId="16303B4A" w14:textId="77777777" w:rsidR="00F35F03" w:rsidRDefault="00F35F03" w:rsidP="006A2576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35F03" w14:paraId="05C9E145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4160C" w14:textId="77777777" w:rsidR="00F35F03" w:rsidRDefault="00F35F03" w:rsidP="00F35F03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E7B23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  <w:p w14:paraId="5AF6D112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F73D5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B997B" w14:textId="77777777" w:rsidR="00F35F03" w:rsidRDefault="00F35F03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- Buzău Sud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BDB20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2337F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E2C95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138BA" w14:textId="77777777" w:rsidR="00F35F03" w:rsidRPr="001304A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A32C1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35F03" w14:paraId="297F1B6F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3CEA9" w14:textId="77777777" w:rsidR="00F35F03" w:rsidRDefault="00F35F03" w:rsidP="00F35F03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C04E2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  <w:p w14:paraId="6644239F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77C94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3103C" w14:textId="77777777" w:rsidR="00F35F03" w:rsidRDefault="00F35F03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 Sud linia 3 directă și zonă aparate cale Cap X și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298CD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CC37E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49C81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4D1A4" w14:textId="77777777" w:rsidR="00F35F03" w:rsidRPr="001304A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B2CB6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35F03" w14:paraId="007BA36A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C3896" w14:textId="77777777" w:rsidR="00F35F03" w:rsidRDefault="00F35F03" w:rsidP="00F35F03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37C00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  <w:p w14:paraId="6358FDF7" w14:textId="77777777" w:rsidR="00F35F03" w:rsidRDefault="00F35F03" w:rsidP="001904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3D122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AEE7A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Sud - Cilibia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B9217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0590B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4C8EB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CDBFB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FE25C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35F03" w14:paraId="0C429426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8D1A2" w14:textId="77777777" w:rsidR="00F35F03" w:rsidRDefault="00F35F03" w:rsidP="00F35F03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EE933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  <w:p w14:paraId="34D53B75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6C55A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E0355" w14:textId="77777777" w:rsidR="00F35F03" w:rsidRPr="001904F7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1904F7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1904F7">
              <w:rPr>
                <w:b/>
                <w:bCs/>
                <w:sz w:val="20"/>
                <w:szCs w:val="20"/>
              </w:rPr>
              <w:t>m.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b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1904F7">
              <w:rPr>
                <w:b/>
                <w:bCs/>
                <w:sz w:val="20"/>
                <w:szCs w:val="20"/>
              </w:rPr>
              <w:t xml:space="preserve">a </w:t>
            </w:r>
            <w:r w:rsidRPr="001904F7">
              <w:rPr>
                <w:b/>
                <w:bCs/>
                <w:spacing w:val="4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- 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1904F7">
              <w:rPr>
                <w:b/>
                <w:bCs/>
                <w:sz w:val="20"/>
                <w:szCs w:val="20"/>
              </w:rPr>
              <w:t>ia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2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rect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ș</w:t>
            </w:r>
            <w:r w:rsidRPr="001904F7">
              <w:rPr>
                <w:b/>
                <w:bCs/>
                <w:sz w:val="20"/>
                <w:szCs w:val="20"/>
              </w:rPr>
              <w:t xml:space="preserve">i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1904F7">
              <w:rPr>
                <w:b/>
                <w:bCs/>
                <w:sz w:val="20"/>
                <w:szCs w:val="20"/>
              </w:rPr>
              <w:t>e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1904F7">
              <w:rPr>
                <w:b/>
                <w:bCs/>
                <w:sz w:val="20"/>
                <w:szCs w:val="20"/>
              </w:rPr>
              <w:t xml:space="preserve">e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X</w:t>
            </w:r>
            <w:r w:rsidRPr="001904F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2B49C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7B19F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5D870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CF297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363A5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9, 12, 8, 4 din Hm Cilibia Cap X și Y. Fără inductori. </w:t>
            </w:r>
          </w:p>
        </w:tc>
      </w:tr>
      <w:tr w:rsidR="00F35F03" w14:paraId="3ADC7AD2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A3C29" w14:textId="77777777" w:rsidR="00F35F03" w:rsidRDefault="00F35F03" w:rsidP="00F35F03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2E03C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  <w:p w14:paraId="6F015B00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CFCD9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CCF65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Cilibia - C.A. Rosetti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D493C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F39B8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62727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8DECE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8644C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35F03" w14:paraId="3FDC6252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0A182" w14:textId="77777777" w:rsidR="00F35F03" w:rsidRDefault="00F35F03" w:rsidP="00F35F03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0BC31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  <w:p w14:paraId="2FE04D9D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E4126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622B9" w14:textId="77777777" w:rsidR="00F35F03" w:rsidRPr="00DA3842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DA3842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DA3842">
              <w:rPr>
                <w:b/>
                <w:bCs/>
                <w:sz w:val="20"/>
                <w:szCs w:val="20"/>
              </w:rPr>
              <w:t>m.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C.A.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R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sett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li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DA3842">
              <w:rPr>
                <w:b/>
                <w:bCs/>
                <w:sz w:val="20"/>
                <w:szCs w:val="20"/>
              </w:rPr>
              <w:t>a 1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irect</w:t>
            </w:r>
            <w:r w:rsidRPr="00DA3842">
              <w:rPr>
                <w:b/>
                <w:bCs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DA3842">
              <w:rPr>
                <w:b/>
                <w:bCs/>
                <w:sz w:val="20"/>
                <w:szCs w:val="20"/>
              </w:rPr>
              <w:t xml:space="preserve">a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z w:val="20"/>
                <w:szCs w:val="20"/>
              </w:rPr>
              <w:t>p X</w:t>
            </w:r>
            <w:r w:rsidRPr="00DA384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EFDD5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C9A23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20EAD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9D424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C6C5A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04459B88" w14:textId="77777777" w:rsidR="00F35F03" w:rsidRDefault="00F35F03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2, și 6 Cap X și Y din </w:t>
            </w:r>
            <w:r w:rsidRPr="00B56D0E">
              <w:rPr>
                <w:b/>
                <w:bCs/>
                <w:i/>
                <w:iCs/>
                <w:sz w:val="20"/>
              </w:rPr>
              <w:t>Hm C.A. Rosetti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  <w:p w14:paraId="7D6C53EB" w14:textId="77777777" w:rsidR="00F35F03" w:rsidRDefault="00F35F03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35F03" w14:paraId="6E1FF277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4B8B0" w14:textId="77777777" w:rsidR="00F35F03" w:rsidRDefault="00F35F03" w:rsidP="00F35F03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DE3B3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  <w:p w14:paraId="29B50080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10A5D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75FCA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C.A. Rosetti - Făurei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27F3C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7D2C7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DD5B0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BA006" w14:textId="77777777" w:rsidR="00F35F03" w:rsidRPr="001304A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6CCE9" w14:textId="77777777" w:rsidR="00F35F03" w:rsidRPr="00175A24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35F03" w14:paraId="1F5F8E5F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5A7AE" w14:textId="77777777" w:rsidR="00F35F03" w:rsidRDefault="00F35F03" w:rsidP="00F35F03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EA025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51F26E6D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33445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931C1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 linia 3 directă Cap X, zona aparate de cale.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6882A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27EF0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C8232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B9D2B" w14:textId="77777777" w:rsidR="00F35F03" w:rsidRPr="001304A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94EC4" w14:textId="77777777" w:rsidR="00F35F03" w:rsidRPr="00175A24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35F03" w14:paraId="7C0ADC65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58BD5" w14:textId="77777777" w:rsidR="00F35F03" w:rsidRDefault="00F35F03" w:rsidP="00F35F03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2427F" w14:textId="77777777" w:rsidR="00F35F03" w:rsidRDefault="00F35F03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DCCFD" w14:textId="77777777" w:rsidR="00F35F03" w:rsidRDefault="00F35F03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DF15B" w14:textId="77777777" w:rsidR="00F35F03" w:rsidRDefault="00F35F03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0EC11C09" w14:textId="77777777" w:rsidR="00F35F03" w:rsidRDefault="00F35F03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D2EEF" w14:textId="77777777" w:rsidR="00F35F03" w:rsidRDefault="00F35F03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EDE3A01" w14:textId="77777777" w:rsidR="00F35F03" w:rsidRDefault="00F35F03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3EE29" w14:textId="77777777" w:rsidR="00F35F03" w:rsidRDefault="00F35F03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484C4" w14:textId="77777777" w:rsidR="00F35F03" w:rsidRDefault="00F35F03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6465E" w14:textId="77777777" w:rsidR="00F35F03" w:rsidRPr="001304AF" w:rsidRDefault="00F35F03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664F5" w14:textId="77777777" w:rsidR="00F35F03" w:rsidRDefault="00F35F03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DEBD88E" w14:textId="77777777" w:rsidR="00F35F03" w:rsidRDefault="00F35F03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BDF9959" w14:textId="77777777" w:rsidR="00F35F03" w:rsidRPr="00175A24" w:rsidRDefault="00F35F03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st. </w:t>
            </w:r>
            <w:r w:rsidRPr="00B9104F">
              <w:rPr>
                <w:b/>
                <w:bCs/>
                <w:i/>
                <w:iCs/>
                <w:sz w:val="20"/>
              </w:rPr>
              <w:t xml:space="preserve">Făurei </w:t>
            </w:r>
          </w:p>
        </w:tc>
      </w:tr>
      <w:tr w:rsidR="00F35F03" w14:paraId="5077CF77" w14:textId="77777777">
        <w:trPr>
          <w:cantSplit/>
          <w:trHeight w:val="278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612A4" w14:textId="77777777" w:rsidR="00F35F03" w:rsidRDefault="00F35F03" w:rsidP="00F35F03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5F279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3DE14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B821B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01CAFB50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7D3B3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421573E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CAE81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F618F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E647E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222CB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58DAAAC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6D97C06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1 - 3 st. </w:t>
            </w:r>
            <w:r w:rsidRPr="00B9104F">
              <w:rPr>
                <w:b/>
                <w:bCs/>
                <w:i/>
                <w:iCs/>
                <w:sz w:val="20"/>
              </w:rPr>
              <w:t>Făurei Cap X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F35F03" w14:paraId="3FDF7903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EE78B" w14:textId="77777777" w:rsidR="00F35F03" w:rsidRDefault="00F35F03" w:rsidP="00F35F03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574C6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D8906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E94C1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48DD8768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06BB5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2650F12C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0E68D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96039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D62F8" w14:textId="77777777" w:rsidR="00F35F03" w:rsidRPr="001304A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A8C1A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E3D8A46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9EE8E8D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7 - 8.</w:t>
            </w:r>
          </w:p>
        </w:tc>
      </w:tr>
      <w:tr w:rsidR="00F35F03" w14:paraId="1AF44422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22DFF" w14:textId="77777777" w:rsidR="00F35F03" w:rsidRDefault="00F35F03" w:rsidP="00F35F03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B7B88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EFFD2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91F51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31C01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600F8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0032E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14B6FACB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FF39F" w14:textId="77777777" w:rsidR="00F35F03" w:rsidRPr="001304A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1E53E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35F03" w14:paraId="28063BA5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68034" w14:textId="77777777" w:rsidR="00F35F03" w:rsidRDefault="00F35F03" w:rsidP="00F35F03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1190A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00BA7FC9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4EBC2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52B9F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7564E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6C0E9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36491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5D1D1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EE8D1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35F03" w14:paraId="110E3782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AF8BE" w14:textId="77777777" w:rsidR="00F35F03" w:rsidRDefault="00F35F03" w:rsidP="00F35F03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555A9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3F68F" w14:textId="77777777" w:rsidR="00F35F03" w:rsidRPr="001304A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68E56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485F5089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162B4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49543914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61 / 63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E9C1E" w14:textId="77777777" w:rsidR="00F35F03" w:rsidRPr="00CA3079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A3079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7FB4D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068A1" w14:textId="77777777" w:rsidR="00F35F03" w:rsidRPr="001304A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AB00C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3D081BF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şi 8.</w:t>
            </w:r>
          </w:p>
        </w:tc>
      </w:tr>
      <w:tr w:rsidR="00F35F03" w14:paraId="36C137DA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435C3" w14:textId="77777777" w:rsidR="00F35F03" w:rsidRDefault="00F35F03" w:rsidP="00F35F03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F7B3E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57+300</w:t>
            </w:r>
          </w:p>
          <w:p w14:paraId="6067C799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11CC4" w14:textId="77777777" w:rsidR="00F35F03" w:rsidRPr="001304A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93910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612ED495" w14:textId="77777777" w:rsidR="00F35F03" w:rsidRPr="00180EA2" w:rsidRDefault="00F35F03">
            <w:pPr>
              <w:spacing w:before="40" w:after="40" w:line="276" w:lineRule="auto"/>
              <w:ind w:left="57" w:right="57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15 / 19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E33B1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1E5CB" w14:textId="77777777" w:rsidR="00F35F03" w:rsidRPr="00CA3079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96413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12A1B" w14:textId="77777777" w:rsidR="00F35F03" w:rsidRPr="001304A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93BA7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8425A73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6494AD17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și spre Fir I Murgeanca - Țăndărei la și de la linia III Țăndărei.</w:t>
            </w:r>
          </w:p>
        </w:tc>
      </w:tr>
      <w:tr w:rsidR="00F35F03" w14:paraId="34221465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880A3" w14:textId="77777777" w:rsidR="00F35F03" w:rsidRDefault="00F35F03" w:rsidP="00F35F03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BA9E8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20812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C4565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4AEF3000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10 / 14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14797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452A9" w14:textId="77777777" w:rsidR="00F35F03" w:rsidRPr="00CA3079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3D8F6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0E773EB8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DDB29" w14:textId="77777777" w:rsidR="00F35F03" w:rsidRPr="001304A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D5DDB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AC6699C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38CE515A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E13AEB4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F35F03" w14:paraId="4181ACC8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53AD7" w14:textId="77777777" w:rsidR="00F35F03" w:rsidRDefault="00F35F03" w:rsidP="00F35F03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EFCE9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92FF7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1EEDA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0444C5B0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0B605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6233C9C9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15 / 19</w:t>
            </w:r>
          </w:p>
          <w:p w14:paraId="77D11A67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EE152" w14:textId="77777777" w:rsidR="00F35F03" w:rsidRPr="00CA3079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6E308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04E05" w14:textId="77777777" w:rsidR="00F35F03" w:rsidRPr="001304AF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E04CA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F4A6D3B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la liniile 1 - 2 </w:t>
            </w:r>
          </w:p>
          <w:p w14:paraId="154D64F3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st. Țăndărei și </w:t>
            </w:r>
          </w:p>
          <w:p w14:paraId="55268323" w14:textId="77777777" w:rsidR="00F35F03" w:rsidRPr="00B71446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firul II la liniile 1 - 3 .</w:t>
            </w:r>
          </w:p>
        </w:tc>
      </w:tr>
    </w:tbl>
    <w:p w14:paraId="26CE510B" w14:textId="77777777" w:rsidR="00F35F03" w:rsidRDefault="00F35F03">
      <w:pPr>
        <w:tabs>
          <w:tab w:val="left" w:pos="6382"/>
        </w:tabs>
        <w:rPr>
          <w:sz w:val="20"/>
        </w:rPr>
      </w:pPr>
    </w:p>
    <w:p w14:paraId="44554C09" w14:textId="77777777" w:rsidR="00F35F03" w:rsidRDefault="00F35F03" w:rsidP="00F0370D">
      <w:pPr>
        <w:pStyle w:val="Heading1"/>
        <w:spacing w:line="360" w:lineRule="auto"/>
      </w:pPr>
      <w:r>
        <w:t>LINIA 800</w:t>
      </w:r>
    </w:p>
    <w:p w14:paraId="1752DC39" w14:textId="77777777" w:rsidR="00F35F03" w:rsidRDefault="00F35F03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F35F03" w14:paraId="7BCE6CEB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D74036" w14:textId="77777777" w:rsidR="00F35F03" w:rsidRDefault="00F35F03" w:rsidP="00F35F0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C738BA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D7FAA2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B6E222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40DFE8E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EB5D03" w14:textId="77777777" w:rsidR="00F35F03" w:rsidRDefault="00F35F03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5C043F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1BBBA8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FADC8C" w14:textId="77777777" w:rsidR="00F35F03" w:rsidRPr="008D08DE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EBA965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3B49652F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355C6C" w14:textId="77777777" w:rsidR="00F35F03" w:rsidRDefault="00F35F03" w:rsidP="00F35F0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27682F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D4C1D2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1C5A99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0CC7A18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74D4BF" w14:textId="77777777" w:rsidR="00F35F03" w:rsidRDefault="00F35F03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1257AF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BACC89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457631" w14:textId="77777777" w:rsidR="00F35F03" w:rsidRPr="008D08DE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D40826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670F38D9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BB8B94" w14:textId="77777777" w:rsidR="00F35F03" w:rsidRDefault="00F35F03" w:rsidP="00F35F0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E65586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6BEEB0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B0BD43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B599FC3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52CF4F" w14:textId="77777777" w:rsidR="00F35F03" w:rsidRDefault="00F35F03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E7F0DF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109FCA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CEB6C3" w14:textId="77777777" w:rsidR="00F35F03" w:rsidRPr="008D08DE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464163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7475831" w14:textId="77777777" w:rsidR="00F35F03" w:rsidRDefault="00F35F03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Cu acces la liniile 11 şi 12.</w:t>
            </w:r>
          </w:p>
        </w:tc>
      </w:tr>
      <w:tr w:rsidR="00F35F03" w:rsidRPr="00A8307A" w14:paraId="346536F7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04CFFF" w14:textId="77777777" w:rsidR="00F35F03" w:rsidRPr="00A75A00" w:rsidRDefault="00F35F03" w:rsidP="00F35F03">
            <w:pPr>
              <w:numPr>
                <w:ilvl w:val="0"/>
                <w:numId w:val="36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AC4A72" w14:textId="77777777" w:rsidR="00F35F03" w:rsidRPr="00A8307A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B0C4F7" w14:textId="77777777" w:rsidR="00F35F03" w:rsidRPr="00A8307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811180" w14:textId="77777777" w:rsidR="00F35F03" w:rsidRPr="00A8307A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88FFD7" w14:textId="77777777" w:rsidR="00F35F03" w:rsidRDefault="00F35F03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9CBB89D" w14:textId="77777777" w:rsidR="00F35F03" w:rsidRDefault="00F35F03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23 - 27 </w:t>
            </w:r>
          </w:p>
          <w:p w14:paraId="17765340" w14:textId="77777777" w:rsidR="00F35F03" w:rsidRDefault="00F35F03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31648D9A" w14:textId="77777777" w:rsidR="00F35F03" w:rsidRDefault="00F35F03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990E21" w14:textId="77777777" w:rsidR="00F35F03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C0093C" w14:textId="77777777" w:rsidR="00F35F03" w:rsidRPr="00A8307A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2F4FBE" w14:textId="77777777" w:rsidR="00F35F03" w:rsidRPr="00A8307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12D2C4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42C5929" w14:textId="77777777" w:rsidR="00F35F03" w:rsidRPr="00A8307A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treceri în abatere la București Triaj.</w:t>
            </w:r>
          </w:p>
        </w:tc>
      </w:tr>
      <w:tr w:rsidR="00F35F03" w14:paraId="6A6A295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A6DA0" w14:textId="77777777" w:rsidR="00F35F03" w:rsidRDefault="00F35F03" w:rsidP="00F35F0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C5DCB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6FB98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EB2F2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  <w:p w14:paraId="3783E35D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64917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toată</w:t>
            </w:r>
          </w:p>
          <w:p w14:paraId="411EDD2F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82825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8E5A4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E8206" w14:textId="77777777" w:rsidR="00F35F03" w:rsidRPr="008D08DE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ED18F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107FB25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045D9" w14:textId="77777777" w:rsidR="00F35F03" w:rsidRDefault="00F35F03" w:rsidP="00F35F0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45080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120F5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A2468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3759C" w14:textId="77777777" w:rsidR="00F35F03" w:rsidRDefault="00F35F03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343B49F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4EE29" w14:textId="77777777" w:rsidR="00F35F03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16FCB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A8182" w14:textId="77777777" w:rsidR="00F35F03" w:rsidRPr="008D08DE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72C00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0CA2481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8E815" w14:textId="77777777" w:rsidR="00F35F03" w:rsidRDefault="00F35F03" w:rsidP="00F35F0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C1D82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4E0B0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C9F53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8EF65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4D108" w14:textId="77777777" w:rsidR="00F35F03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3E37F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B2C77" w14:textId="77777777" w:rsidR="00F35F03" w:rsidRPr="008D08DE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5CD50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46D05AE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5300A" w14:textId="77777777" w:rsidR="00F35F03" w:rsidRDefault="00F35F03" w:rsidP="00F35F0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0CF9D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9AE06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5FCEA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46397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D75BD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AC45A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B91BB" w14:textId="77777777" w:rsidR="00F35F03" w:rsidRPr="008D08DE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26F19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25D0CD1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6C175C9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F35F03" w14:paraId="7ED50E4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C9401" w14:textId="77777777" w:rsidR="00F35F03" w:rsidRDefault="00F35F03" w:rsidP="00F35F0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6D1C4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A1929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3DBE9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86550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3AEF1" w14:textId="77777777" w:rsidR="00F35F03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B1737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64D49" w14:textId="77777777" w:rsidR="00F35F03" w:rsidRPr="008D08DE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F94C1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C9A8289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E8E941E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F35F03" w14:paraId="5BB23B7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1894B" w14:textId="77777777" w:rsidR="00F35F03" w:rsidRDefault="00F35F03" w:rsidP="00F35F0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CD172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BDC07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4DBAD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C3B3D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96042" w14:textId="77777777" w:rsidR="00F35F03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EC0A8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1D077" w14:textId="77777777" w:rsidR="00F35F03" w:rsidRPr="008D08DE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71A21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23246F8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DD97D8C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</w:tc>
      </w:tr>
      <w:tr w:rsidR="00F35F03" w14:paraId="1BAE0C1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F9194" w14:textId="77777777" w:rsidR="00F35F03" w:rsidRDefault="00F35F03" w:rsidP="00F35F0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0BCB3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3E204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275C4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CB088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CFA18" w14:textId="77777777" w:rsidR="00F35F03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33666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AAC10" w14:textId="77777777" w:rsidR="00F35F03" w:rsidRPr="008D08DE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7C6D0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8931412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75CFB5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4.</w:t>
            </w:r>
          </w:p>
        </w:tc>
      </w:tr>
      <w:tr w:rsidR="00F35F03" w14:paraId="19966BE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20D04" w14:textId="77777777" w:rsidR="00F35F03" w:rsidRDefault="00F35F03" w:rsidP="00F35F0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A43AB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2E2A5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DA098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6BA16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776DDA25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6BCE5" w14:textId="77777777" w:rsidR="00F35F03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975FB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00164" w14:textId="77777777" w:rsidR="00F35F03" w:rsidRPr="008D08DE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21FAF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35F03" w14:paraId="27AF383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6ED37" w14:textId="77777777" w:rsidR="00F35F03" w:rsidRDefault="00F35F03" w:rsidP="00F35F0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71E77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0A1879A6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F948B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27E06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98ABD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C5758" w14:textId="77777777" w:rsidR="00F35F03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F86EA" w14:textId="77777777" w:rsidR="00F35F03" w:rsidRDefault="00F35F03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74077E78" w14:textId="77777777" w:rsidR="00F35F03" w:rsidRDefault="00F35F03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BBC06" w14:textId="77777777" w:rsidR="00F35F03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92AE4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35F03" w14:paraId="34E4D80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C18C2" w14:textId="77777777" w:rsidR="00F35F03" w:rsidRDefault="00F35F03" w:rsidP="00F35F0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E733D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7BDCE" w14:textId="77777777" w:rsidR="00F35F03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96F16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-</w:t>
            </w:r>
          </w:p>
          <w:p w14:paraId="30A7845F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E0123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E6046" w14:textId="77777777" w:rsidR="00F35F03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03EFD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109+800</w:t>
            </w:r>
          </w:p>
          <w:p w14:paraId="348D366B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D7DCA" w14:textId="77777777" w:rsidR="00F35F03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F7CD6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35F03" w14:paraId="50CC21A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0B73F" w14:textId="77777777" w:rsidR="00F35F03" w:rsidRDefault="00F35F03" w:rsidP="00F35F0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2CDE5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19425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D33FF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Ciulniţa</w:t>
            </w:r>
          </w:p>
          <w:p w14:paraId="07408E57" w14:textId="77777777" w:rsidR="00F35F03" w:rsidRPr="008B2519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144C5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FD81701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7483E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B6C47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5E670" w14:textId="77777777" w:rsidR="00F35F03" w:rsidRPr="008D08DE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64044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F35F03" w14:paraId="379A3C6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30EC8" w14:textId="77777777" w:rsidR="00F35F03" w:rsidRDefault="00F35F03" w:rsidP="00F35F0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ADAB6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5399A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FBFB5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Perișoru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A58D9" w14:textId="77777777" w:rsidR="00F35F03" w:rsidRDefault="00F35F03" w:rsidP="004964F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F4B5C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AC9AF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8206E" w14:textId="77777777" w:rsidR="00F35F03" w:rsidRPr="008D08DE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0FE58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Fără inductori. Afectează intrări-iesiri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la liniile 3, 4 și 5</w:t>
            </w:r>
          </w:p>
        </w:tc>
      </w:tr>
      <w:tr w:rsidR="00F35F03" w14:paraId="4E7BA3C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C0B5E" w14:textId="77777777" w:rsidR="00F35F03" w:rsidRDefault="00F35F03" w:rsidP="00F35F0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CE7B8" w14:textId="77777777" w:rsidR="00F35F03" w:rsidRDefault="00F35F03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25E21" w14:textId="77777777" w:rsidR="00F35F03" w:rsidRPr="001161EA" w:rsidRDefault="00F35F03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1DB33" w14:textId="77777777" w:rsidR="00F35F03" w:rsidRDefault="00F35F03" w:rsidP="00897192">
            <w:pPr>
              <w:spacing w:line="276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 St. Feteşti</w:t>
            </w:r>
          </w:p>
          <w:p w14:paraId="38130ABF" w14:textId="77777777" w:rsidR="00F35F03" w:rsidRDefault="00F35F03" w:rsidP="00897192">
            <w:pPr>
              <w:spacing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00559" w14:textId="77777777" w:rsidR="00F35F03" w:rsidRDefault="00F35F03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2929F782" w14:textId="77777777" w:rsidR="00F35F03" w:rsidRDefault="00F35F03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8F757" w14:textId="77777777" w:rsidR="00F35F03" w:rsidRPr="001161EA" w:rsidRDefault="00F35F03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59886" w14:textId="77777777" w:rsidR="00F35F03" w:rsidRDefault="00F35F03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9374D" w14:textId="77777777" w:rsidR="00F35F03" w:rsidRPr="008D08DE" w:rsidRDefault="00F35F03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B7105" w14:textId="77777777" w:rsidR="00F35F03" w:rsidRDefault="00F35F03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UNIFERTRANS și la liniile 2, 3, 7 - 12. </w:t>
            </w:r>
          </w:p>
        </w:tc>
      </w:tr>
      <w:tr w:rsidR="00F35F03" w14:paraId="5E640EA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8119D" w14:textId="77777777" w:rsidR="00F35F03" w:rsidRDefault="00F35F03" w:rsidP="00F35F0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8B6EE" w14:textId="77777777" w:rsidR="00F35F03" w:rsidRDefault="00F35F03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ED541" w14:textId="77777777" w:rsidR="00F35F03" w:rsidRPr="001161EA" w:rsidRDefault="00F35F03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7DDC7" w14:textId="77777777" w:rsidR="00F35F03" w:rsidRDefault="00F35F03" w:rsidP="00897192">
            <w:pPr>
              <w:spacing w:line="276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Saligny Cap 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3F9DA" w14:textId="77777777" w:rsidR="00F35F03" w:rsidRDefault="00F35F03" w:rsidP="004964F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502E0" w14:textId="77777777" w:rsidR="00F35F03" w:rsidRDefault="00F35F03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C2DC2" w14:textId="77777777" w:rsidR="00F35F03" w:rsidRDefault="00F35F03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431FD" w14:textId="77777777" w:rsidR="00F35F03" w:rsidRPr="008D08DE" w:rsidRDefault="00F35F03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E6776" w14:textId="77777777" w:rsidR="00F35F03" w:rsidRDefault="00F35F03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Fără inductori. Afectează intrări-iesiri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la liniile 1 și 2</w:t>
            </w:r>
          </w:p>
        </w:tc>
      </w:tr>
      <w:tr w:rsidR="00F35F03" w14:paraId="6C18CC0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409DE" w14:textId="77777777" w:rsidR="00F35F03" w:rsidRDefault="00F35F03" w:rsidP="00F35F0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B6FA1" w14:textId="77777777" w:rsidR="00F35F03" w:rsidRDefault="00F35F03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62F22" w14:textId="77777777" w:rsidR="00F35F03" w:rsidRPr="001161EA" w:rsidRDefault="00F35F03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AF54F" w14:textId="77777777" w:rsidR="00F35F03" w:rsidRDefault="00F35F03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195E5" w14:textId="77777777" w:rsidR="00F35F03" w:rsidRDefault="00F35F03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01C88" w14:textId="77777777" w:rsidR="00F35F03" w:rsidRPr="001161EA" w:rsidRDefault="00F35F03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34993" w14:textId="77777777" w:rsidR="00F35F03" w:rsidRDefault="00F35F03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A60C6" w14:textId="77777777" w:rsidR="00F35F03" w:rsidRDefault="00F35F03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F53A3" w14:textId="77777777" w:rsidR="00F35F03" w:rsidRDefault="00F35F03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Fără inductori.</w:t>
            </w:r>
          </w:p>
          <w:p w14:paraId="1F28678A" w14:textId="77777777" w:rsidR="00F35F03" w:rsidRDefault="00F35F03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și 6 St. Saligny.</w:t>
            </w:r>
          </w:p>
        </w:tc>
      </w:tr>
      <w:tr w:rsidR="00F35F03" w14:paraId="19421C2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74F62" w14:textId="77777777" w:rsidR="00F35F03" w:rsidRDefault="00F35F03" w:rsidP="00F35F0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D1062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A58C5" w14:textId="77777777" w:rsidR="00F35F03" w:rsidRPr="001161EA" w:rsidRDefault="00F35F03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C36E4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18027A95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570FC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616C38A1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sch. 94 până la vârf </w:t>
            </w:r>
          </w:p>
          <w:p w14:paraId="0FC56477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BD2E5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64E5E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94850" w14:textId="77777777" w:rsidR="00F35F03" w:rsidRPr="001161EA" w:rsidRDefault="00F35F03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7E892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35F03" w14:paraId="21712E5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DF7D4" w14:textId="77777777" w:rsidR="00F35F03" w:rsidRDefault="00F35F03" w:rsidP="00F35F0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951B1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FA654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CB2BD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1E21EEC7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21459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semnal</w:t>
            </w:r>
          </w:p>
          <w:p w14:paraId="14635BD3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XPNB,</w:t>
            </w:r>
          </w:p>
          <w:p w14:paraId="42C657B0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ED0F4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30E90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26FB3" w14:textId="77777777" w:rsidR="00F35F03" w:rsidRPr="008D08DE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3E124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60B3B0C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BC103" w14:textId="77777777" w:rsidR="00F35F03" w:rsidRDefault="00F35F03" w:rsidP="00F35F0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837CD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197A8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3B5F6" w14:textId="77777777" w:rsidR="00F35F03" w:rsidRDefault="00F35F03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05888579" w14:textId="77777777" w:rsidR="00F35F03" w:rsidRDefault="00F35F03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52409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44622" w14:textId="77777777" w:rsidR="00F35F03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37086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0AD48" w14:textId="77777777" w:rsidR="00F35F03" w:rsidRPr="008D08DE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46C82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linia 7 Grupa A</w:t>
            </w:r>
          </w:p>
        </w:tc>
      </w:tr>
      <w:tr w:rsidR="00F35F03" w14:paraId="7AF8944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0F44A" w14:textId="77777777" w:rsidR="00F35F03" w:rsidRDefault="00F35F03" w:rsidP="00F35F0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8B7B7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CB27C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81212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5AE9F9E7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50A0D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F8D94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76672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1EAAC" w14:textId="77777777" w:rsidR="00F35F03" w:rsidRPr="008D08DE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4985B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875CD05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A474395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17 şi 18.</w:t>
            </w:r>
          </w:p>
        </w:tc>
      </w:tr>
      <w:tr w:rsidR="00F35F03" w14:paraId="31DAEF5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C5562" w14:textId="77777777" w:rsidR="00F35F03" w:rsidRDefault="00F35F03" w:rsidP="00F35F0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46D70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73D8D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1183A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47BB1FEB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452B6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606E1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2BBD5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CA8E7" w14:textId="77777777" w:rsidR="00F35F03" w:rsidRPr="008D08DE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88D8B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7E4BAEA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D3214" w14:textId="77777777" w:rsidR="00F35F03" w:rsidRDefault="00F35F03" w:rsidP="00F35F0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6EFB2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675F9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8CA77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1C1C1E7C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A3A0F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2486F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1B540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31371" w14:textId="77777777" w:rsidR="00F35F03" w:rsidRPr="008D08DE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DC2EC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41F0398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80B1E" w14:textId="77777777" w:rsidR="00F35F03" w:rsidRDefault="00F35F03" w:rsidP="00F35F0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F5EA1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E336F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8075C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607F2CB0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234BB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DA6C6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3E6A7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45DA6" w14:textId="77777777" w:rsidR="00F35F03" w:rsidRPr="008D08DE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98000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20BE8C8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C7685" w14:textId="77777777" w:rsidR="00F35F03" w:rsidRDefault="00F35F03" w:rsidP="00F35F0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B8ACF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8ED67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89030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2DD06060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DFBAC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CC32F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8C9C6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199C1" w14:textId="77777777" w:rsidR="00F35F03" w:rsidRPr="008D08DE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45F73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070FA83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2EBE4" w14:textId="77777777" w:rsidR="00F35F03" w:rsidRDefault="00F35F03" w:rsidP="00F35F0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06E88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D360B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F0749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76F73357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18</w:t>
            </w:r>
          </w:p>
          <w:p w14:paraId="0479852E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6E30B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0F2B7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C2887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B98E8" w14:textId="77777777" w:rsidR="00F35F03" w:rsidRPr="008D08DE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602A0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309DFDD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42122" w14:textId="77777777" w:rsidR="00F35F03" w:rsidRDefault="00F35F03" w:rsidP="00F35F0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8248A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EA078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EE95F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71FBA9D1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E9BA1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54E1F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2E4E9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49CFA" w14:textId="77777777" w:rsidR="00F35F03" w:rsidRPr="008D08DE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716F6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EF8A3D3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63B1A1ED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18 şi 19.</w:t>
            </w:r>
          </w:p>
        </w:tc>
      </w:tr>
      <w:tr w:rsidR="00F35F03" w14:paraId="410028A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07E98" w14:textId="77777777" w:rsidR="00F35F03" w:rsidRDefault="00F35F03" w:rsidP="00F35F0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5645C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800C7" w14:textId="77777777" w:rsidR="00F35F03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2A697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DAF98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379631A9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BF943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64327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AF167" w14:textId="77777777" w:rsidR="00F35F03" w:rsidRPr="008D08DE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BEC24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60ECDF6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liniile 1-4 Cap X</w:t>
            </w:r>
          </w:p>
        </w:tc>
      </w:tr>
      <w:tr w:rsidR="00F35F03" w14:paraId="5B222DB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3DFFD" w14:textId="77777777" w:rsidR="00F35F03" w:rsidRDefault="00F35F03" w:rsidP="00F35F0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4C089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AF028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C04B3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Basarabi - </w:t>
            </w:r>
          </w:p>
          <w:p w14:paraId="569D2805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53A01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F31AC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1703E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210+950</w:t>
            </w:r>
          </w:p>
          <w:p w14:paraId="243BF5C8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0CBDB" w14:textId="77777777" w:rsidR="00F35F03" w:rsidRPr="008D08DE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94E00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35F03" w14:paraId="334A14A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1A066" w14:textId="77777777" w:rsidR="00F35F03" w:rsidRDefault="00F35F03" w:rsidP="00F35F0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342BE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45D1E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54FE5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0716D1BF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93FCA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700 m din </w:t>
            </w:r>
          </w:p>
          <w:p w14:paraId="7390F315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A7081" w14:textId="77777777" w:rsidR="00F35F03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AD2B6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285C1" w14:textId="77777777" w:rsidR="00F35F03" w:rsidRPr="008D08DE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21DB2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5DDEF15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7F09D" w14:textId="77777777" w:rsidR="00F35F03" w:rsidRDefault="00F35F03" w:rsidP="00F35F0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6809E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0EF1C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1EA79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0A8D13FA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42680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35B </w:t>
            </w:r>
          </w:p>
          <w:p w14:paraId="0E85DDAF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0964C9B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61059B77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41B/</w:t>
            </w:r>
          </w:p>
          <w:p w14:paraId="2F2A172C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7BEE2" w14:textId="77777777" w:rsidR="00F35F03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2E462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035E1" w14:textId="77777777" w:rsidR="00F35F03" w:rsidRPr="008D08DE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FCE02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26A9E1C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CEBBF" w14:textId="77777777" w:rsidR="00F35F03" w:rsidRDefault="00F35F03" w:rsidP="00F35F0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CDC1F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57404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0A6BB" w14:textId="77777777" w:rsidR="00F35F03" w:rsidRDefault="00F35F03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15E90F48" w14:textId="77777777" w:rsidR="00F35F03" w:rsidRDefault="00F35F03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BEB3D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55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C51D5" w14:textId="77777777" w:rsidR="00F35F03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C4DF1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6F029" w14:textId="77777777" w:rsidR="00F35F03" w:rsidRPr="008D08DE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85E64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din fir I în fir II în liniile 3-7 Grupa Tranzit St. Palas </w:t>
            </w:r>
          </w:p>
        </w:tc>
      </w:tr>
      <w:tr w:rsidR="00F35F03" w14:paraId="5B3EF6E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7FCD0" w14:textId="77777777" w:rsidR="00F35F03" w:rsidRDefault="00F35F03" w:rsidP="00F35F0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AB020" w14:textId="77777777" w:rsidR="00F35F03" w:rsidRDefault="00F35F03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37911" w14:textId="77777777" w:rsidR="00F35F03" w:rsidRPr="001161EA" w:rsidRDefault="00F35F03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858EB" w14:textId="77777777" w:rsidR="00F35F03" w:rsidRDefault="00F35F03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4187FDBF" w14:textId="77777777" w:rsidR="00F35F03" w:rsidRDefault="00F35F03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E6214" w14:textId="77777777" w:rsidR="00F35F03" w:rsidRDefault="00F35F03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55D00" w14:textId="77777777" w:rsidR="00F35F03" w:rsidRDefault="00F35F03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DAAA3" w14:textId="77777777" w:rsidR="00F35F03" w:rsidRDefault="00F35F03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7D654" w14:textId="77777777" w:rsidR="00F35F03" w:rsidRPr="008D08DE" w:rsidRDefault="00F35F03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62750" w14:textId="77777777" w:rsidR="00F35F03" w:rsidRDefault="00F35F03" w:rsidP="005B037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la liniile 5 - 7  linia 800 la linia 3 Grupa Tranzit Cap X St. Palas </w:t>
            </w:r>
          </w:p>
        </w:tc>
      </w:tr>
      <w:tr w:rsidR="00F35F03" w14:paraId="7BABEDC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23F9A" w14:textId="77777777" w:rsidR="00F35F03" w:rsidRDefault="00F35F03" w:rsidP="00F35F0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EC852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7AF4E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D220D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7B5FF09C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E911A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150 m din </w:t>
            </w:r>
          </w:p>
          <w:p w14:paraId="203169BD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24297" w14:textId="77777777" w:rsidR="00F35F03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166E9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5BA22" w14:textId="77777777" w:rsidR="00F35F03" w:rsidRPr="008D08DE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27ABF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32EB558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D6620" w14:textId="77777777" w:rsidR="00F35F03" w:rsidRDefault="00F35F03" w:rsidP="00F35F0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39F16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AD115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3CE0D" w14:textId="77777777" w:rsidR="00F35F03" w:rsidRDefault="00F35F03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43847DC6" w14:textId="77777777" w:rsidR="00F35F03" w:rsidRDefault="00F35F03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9DF7C" w14:textId="77777777" w:rsidR="00F35F03" w:rsidRPr="00F565BC" w:rsidRDefault="00F35F03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5D5F679F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714DB" w14:textId="77777777" w:rsidR="00F35F03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7E416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5E140" w14:textId="77777777" w:rsidR="00F35F03" w:rsidRPr="008D08DE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F5C79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L8 Grupa A și Linia Colectoare</w:t>
            </w:r>
          </w:p>
        </w:tc>
      </w:tr>
      <w:tr w:rsidR="00F35F03" w14:paraId="55A0241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C6E57" w14:textId="77777777" w:rsidR="00F35F03" w:rsidRDefault="00F35F03" w:rsidP="00F35F0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1BAB9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5311C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9DA36" w14:textId="77777777" w:rsidR="00F35F03" w:rsidRDefault="00F35F03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38B517B1" w14:textId="77777777" w:rsidR="00F35F03" w:rsidRDefault="00F35F03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AC57C" w14:textId="77777777" w:rsidR="00F35F03" w:rsidRDefault="00F35F03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3356D3E7" w14:textId="77777777" w:rsidR="00F35F03" w:rsidRDefault="00F35F03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C250E" w14:textId="77777777" w:rsidR="00F35F03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63F49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6AC02" w14:textId="77777777" w:rsidR="00F35F03" w:rsidRPr="008D08DE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1B66D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7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 xml:space="preserve">8 Grupa A și Linia Colectoare. </w:t>
            </w:r>
          </w:p>
        </w:tc>
      </w:tr>
      <w:tr w:rsidR="00F35F03" w14:paraId="3DC3A18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4DABE" w14:textId="77777777" w:rsidR="00F35F03" w:rsidRDefault="00F35F03" w:rsidP="00F35F0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8B62B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14EF0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E1353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3F880B3A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39320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CD01169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8BA5E" w14:textId="77777777" w:rsidR="00F35F03" w:rsidRPr="001161EA" w:rsidRDefault="00F35F03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27E18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C1F4E" w14:textId="77777777" w:rsidR="00F35F03" w:rsidRPr="008D08DE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9E335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7D5E2312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1F7459EF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7A, 9A</w:t>
            </w:r>
          </w:p>
          <w:p w14:paraId="4DAAEAFC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şi linia de legătură </w:t>
            </w:r>
          </w:p>
          <w:p w14:paraId="31059220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D -  Grupa A.</w:t>
            </w:r>
          </w:p>
        </w:tc>
      </w:tr>
      <w:tr w:rsidR="00F35F03" w14:paraId="255F62E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891F6" w14:textId="77777777" w:rsidR="00F35F03" w:rsidRDefault="00F35F03" w:rsidP="00F35F0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43CA4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75B36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2F537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1FF62D94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F3E23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0F3FA779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88FDF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4195C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D8C81" w14:textId="77777777" w:rsidR="00F35F03" w:rsidRPr="008D08DE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3FF8A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  <w:p w14:paraId="2DBF2055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848367F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F35F03" w14:paraId="4793094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21DAB" w14:textId="77777777" w:rsidR="00F35F03" w:rsidRDefault="00F35F03" w:rsidP="00F35F0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91C95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A7CCF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2F4A0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53AF9FC0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06BE2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26877C7E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FBAE0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0F9B1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7DEBB" w14:textId="77777777" w:rsidR="00F35F03" w:rsidRPr="008D08DE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88745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 pe teren. Afectează intrări - ieşiri </w:t>
            </w:r>
          </w:p>
          <w:p w14:paraId="0F8A4C05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 - 11.</w:t>
            </w:r>
          </w:p>
        </w:tc>
      </w:tr>
      <w:tr w:rsidR="00F35F03" w14:paraId="21E1F07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88C43" w14:textId="77777777" w:rsidR="00F35F03" w:rsidRDefault="00F35F03" w:rsidP="00F35F0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9D683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70FEB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A8A48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5E07B2D0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  <w:p w14:paraId="6863BA6A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36114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224+103</w:t>
            </w:r>
          </w:p>
          <w:p w14:paraId="17E01DAD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F2E6C" w14:textId="77777777" w:rsidR="00F35F03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49E09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F669C" w14:textId="77777777" w:rsidR="00F35F03" w:rsidRPr="008D08DE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03003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9BEA58C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pe firul III în direcția Palas sau Constanța Mărfuri.</w:t>
            </w:r>
          </w:p>
        </w:tc>
      </w:tr>
      <w:tr w:rsidR="00F35F03" w14:paraId="6A609D4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38C00" w14:textId="77777777" w:rsidR="00F35F03" w:rsidRDefault="00F35F03" w:rsidP="00F35F0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EDCBB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6A7CE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07AAE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411F2DF7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344E1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65803" w14:textId="77777777" w:rsidR="00F35F03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B30A0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5332F" w14:textId="77777777" w:rsidR="00F35F03" w:rsidRPr="008D08DE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9495F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4EB927F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F5A02" w14:textId="77777777" w:rsidR="00F35F03" w:rsidRDefault="00F35F03" w:rsidP="00F35F0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CB9B3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CB9A0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A38C6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1670AAF8" w14:textId="77777777" w:rsidR="00F35F03" w:rsidRDefault="00F35F0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BB7EB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BABAF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60F0C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C1B38" w14:textId="77777777" w:rsidR="00F35F03" w:rsidRPr="008D08DE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D27B4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35F03" w14:paraId="31F5BE0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F0712" w14:textId="77777777" w:rsidR="00F35F03" w:rsidRDefault="00F35F03" w:rsidP="00F35F0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F1D4B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3CBB1" w14:textId="77777777" w:rsidR="00F35F03" w:rsidRPr="001161EA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A3279" w14:textId="77777777" w:rsidR="00F35F03" w:rsidRDefault="00F35F03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66EF1862" w14:textId="77777777" w:rsidR="00F35F03" w:rsidRDefault="00F35F03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74BED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8CB9E" w14:textId="77777777" w:rsidR="00F35F03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84471" w14:textId="77777777" w:rsidR="00F35F03" w:rsidRDefault="00F35F0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666EF" w14:textId="77777777" w:rsidR="00F35F03" w:rsidRPr="008D08DE" w:rsidRDefault="00F35F0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7CE66" w14:textId="77777777" w:rsidR="00F35F03" w:rsidRDefault="00F35F0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3B86E084" w14:textId="77777777" w:rsidR="00F35F03" w:rsidRDefault="00F35F03">
      <w:pPr>
        <w:spacing w:before="40" w:after="40" w:line="192" w:lineRule="auto"/>
        <w:ind w:right="57"/>
        <w:rPr>
          <w:sz w:val="20"/>
          <w:lang w:val="ro-RO"/>
        </w:rPr>
      </w:pPr>
    </w:p>
    <w:p w14:paraId="43C2371C" w14:textId="77777777" w:rsidR="00F35F03" w:rsidRDefault="00F35F03" w:rsidP="00FF5C69">
      <w:pPr>
        <w:pStyle w:val="Heading1"/>
        <w:spacing w:line="276" w:lineRule="auto"/>
      </w:pPr>
      <w:r>
        <w:t>LINIA 804</w:t>
      </w:r>
    </w:p>
    <w:p w14:paraId="0CC90391" w14:textId="77777777" w:rsidR="00F35F03" w:rsidRDefault="00F35F03" w:rsidP="00FF5C69">
      <w:pPr>
        <w:pStyle w:val="Heading1"/>
        <w:spacing w:line="276" w:lineRule="auto"/>
        <w:rPr>
          <w:b w:val="0"/>
          <w:bCs w:val="0"/>
          <w:sz w:val="8"/>
        </w:rPr>
      </w:pPr>
      <w:r>
        <w:t>PLOIEŞTI SUD - URZICENI - ŢĂNDĂREI - FETEŞTI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3"/>
        <w:gridCol w:w="870"/>
        <w:gridCol w:w="754"/>
        <w:gridCol w:w="870"/>
        <w:gridCol w:w="755"/>
        <w:gridCol w:w="2491"/>
      </w:tblGrid>
      <w:tr w:rsidR="00F35F03" w14:paraId="00753B1E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A95B7" w14:textId="77777777" w:rsidR="00F35F03" w:rsidRDefault="00F35F03" w:rsidP="00F35F03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E3E42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0+844</w:t>
            </w:r>
          </w:p>
          <w:p w14:paraId="77574D54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E8A2C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7A129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Ploiești Sud - </w:t>
            </w:r>
          </w:p>
          <w:p w14:paraId="2BFE8061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Dâmbu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FE4F3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F24B4" w14:textId="77777777" w:rsidR="00F35F03" w:rsidRPr="00F9444C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FF2D9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42035" w14:textId="77777777" w:rsidR="00F35F03" w:rsidRPr="00F9444C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485FE" w14:textId="77777777" w:rsidR="00F35F03" w:rsidRPr="00436B1D" w:rsidRDefault="00F35F03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36B1D">
              <w:rPr>
                <w:b/>
                <w:bCs/>
                <w:i/>
                <w:sz w:val="20"/>
              </w:rPr>
              <w:t>Semnalizată ca limitare de viteză.</w:t>
            </w:r>
          </w:p>
        </w:tc>
      </w:tr>
      <w:tr w:rsidR="00F35F03" w14:paraId="4CC1BD83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99935" w14:textId="77777777" w:rsidR="00F35F03" w:rsidRDefault="00F35F03" w:rsidP="00F35F03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75FA4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  <w:p w14:paraId="038D16AC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24+569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B787C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A0923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Dâmbu - </w:t>
            </w:r>
          </w:p>
          <w:p w14:paraId="4C7D4042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Drăgănești Prahova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6F4D2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B1C1F" w14:textId="77777777" w:rsidR="00F35F03" w:rsidRPr="00F9444C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2803F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EA018" w14:textId="77777777" w:rsidR="00F35F03" w:rsidRPr="00F9444C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07CD5" w14:textId="77777777" w:rsidR="00F35F03" w:rsidRPr="00436B1D" w:rsidRDefault="00F35F03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F35F03" w14:paraId="6D86FC24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02507" w14:textId="77777777" w:rsidR="00F35F03" w:rsidRDefault="00F35F03" w:rsidP="00F35F03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9609A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  <w:p w14:paraId="6F2BAC5D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0635E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10974" w14:textId="77777777" w:rsidR="00F35F03" w:rsidRDefault="00F35F03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04848E2C" w14:textId="77777777" w:rsidR="00F35F03" w:rsidRDefault="00F35F03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ED817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4EDB5" w14:textId="77777777" w:rsidR="00F35F03" w:rsidRPr="00F9444C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FFC44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D896E" w14:textId="77777777" w:rsidR="00F35F03" w:rsidRPr="00F9444C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E1ACC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F35F03" w14:paraId="14598C61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3F0FA" w14:textId="77777777" w:rsidR="00F35F03" w:rsidRDefault="00F35F03" w:rsidP="00F35F03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0A96B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11+265</w:t>
            </w:r>
          </w:p>
          <w:p w14:paraId="38305ECA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13AF5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F9F18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41F7509B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C31EF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47FAE" w14:textId="77777777" w:rsidR="00F35F03" w:rsidRPr="00F9444C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31898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345A7" w14:textId="77777777" w:rsidR="00F35F03" w:rsidRPr="00F9444C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3E79E" w14:textId="77777777" w:rsidR="00F35F03" w:rsidRPr="00E25A4B" w:rsidRDefault="00F35F03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25A4B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50096AF8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35F03" w14:paraId="230DDAE8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B2860" w14:textId="77777777" w:rsidR="00F35F03" w:rsidRDefault="00F35F03" w:rsidP="00F35F03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8BB20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  <w:p w14:paraId="602F82B4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6298E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4F138" w14:textId="77777777" w:rsidR="00F35F03" w:rsidRDefault="00F35F03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4786D9DE" w14:textId="77777777" w:rsidR="00F35F03" w:rsidRDefault="00F35F03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1027A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8BA37" w14:textId="77777777" w:rsidR="00F35F03" w:rsidRPr="00F9444C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CBD27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14DAC" w14:textId="77777777" w:rsidR="00F35F03" w:rsidRPr="00F9444C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D846C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35F03" w14:paraId="28E365F0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3CE8B" w14:textId="77777777" w:rsidR="00F35F03" w:rsidRDefault="00F35F03" w:rsidP="00F35F03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7A9A6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42883" w14:textId="77777777" w:rsidR="00F35F03" w:rsidRPr="00A152FB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2EFF4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Ciorani</w:t>
            </w:r>
          </w:p>
          <w:p w14:paraId="76EC0641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și</w:t>
            </w:r>
          </w:p>
          <w:p w14:paraId="57B8E8AB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2C81A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38170" w14:textId="77777777" w:rsidR="00F35F03" w:rsidRPr="00F9444C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9600F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32+300</w:t>
            </w:r>
          </w:p>
          <w:p w14:paraId="0CB6E609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39ECA" w14:textId="77777777" w:rsidR="00F35F03" w:rsidRPr="00F9444C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F9C14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35F03" w14:paraId="1ACD655D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A6448" w14:textId="77777777" w:rsidR="00F35F03" w:rsidRDefault="00F35F03" w:rsidP="00F35F03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5EB90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32+569</w:t>
            </w:r>
          </w:p>
          <w:p w14:paraId="7FDA98C6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3DD3E" w14:textId="77777777" w:rsidR="00F35F03" w:rsidRPr="00A152FB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B49FE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2F829780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 și</w:t>
            </w:r>
          </w:p>
          <w:p w14:paraId="3FFAE5E3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cu</w:t>
            </w:r>
          </w:p>
          <w:p w14:paraId="17520DE2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2, 8 și 10 </w:t>
            </w:r>
          </w:p>
          <w:p w14:paraId="41EB5777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Hm Ciorani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74B31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C8445" w14:textId="77777777" w:rsidR="00F35F03" w:rsidRPr="00F9444C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B3372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150F1" w14:textId="77777777" w:rsidR="00F35F03" w:rsidRPr="00F9444C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AEDB1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35F03" w14:paraId="0D153E21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64DE4" w14:textId="77777777" w:rsidR="00F35F03" w:rsidRDefault="00F35F03" w:rsidP="00F35F03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70B00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E03C7" w14:textId="77777777" w:rsidR="00F35F03" w:rsidRPr="00A152FB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397AC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638E8C08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6E9EF422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linia 2 directă din</w:t>
            </w:r>
          </w:p>
          <w:p w14:paraId="6308A566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E2D5E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F5DE4" w14:textId="77777777" w:rsidR="00F35F03" w:rsidRPr="00F9444C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1DF81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  <w:p w14:paraId="2D880C04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1B91D" w14:textId="77777777" w:rsidR="00F35F03" w:rsidRPr="00F9444C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76834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35F03" w14:paraId="7DDC1825" w14:textId="77777777">
        <w:trPr>
          <w:cantSplit/>
          <w:trHeight w:val="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D240D" w14:textId="77777777" w:rsidR="00F35F03" w:rsidRDefault="00F35F03" w:rsidP="00F35F03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CB2B5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09523" w14:textId="77777777" w:rsidR="00F35F03" w:rsidRPr="00A152FB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61FDA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3320DA9E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și </w:t>
            </w:r>
          </w:p>
          <w:p w14:paraId="0E6FB2DF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DD5D2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F70DE0F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3E08E" w14:textId="77777777" w:rsidR="00F35F03" w:rsidRPr="00F9444C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A9236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7E74D" w14:textId="77777777" w:rsidR="00F35F03" w:rsidRPr="00F9444C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14BF7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35F03" w14:paraId="57141E1A" w14:textId="77777777" w:rsidTr="004D67F0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74656" w14:textId="77777777" w:rsidR="00F35F03" w:rsidRDefault="00F35F03" w:rsidP="00F35F03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25E08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48+170</w:t>
            </w:r>
          </w:p>
          <w:p w14:paraId="638E3E6F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E06E2" w14:textId="77777777" w:rsidR="00F35F03" w:rsidRPr="00A152FB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AEEC8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Hm. Armășești-</w:t>
            </w:r>
          </w:p>
          <w:p w14:paraId="298750F7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9D332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7F93D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144FD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0A815" w14:textId="77777777" w:rsidR="00F35F03" w:rsidRPr="00F9444C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CDF02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700 se va citi poziția km. 63+720-70+600</w:t>
            </w:r>
          </w:p>
        </w:tc>
      </w:tr>
      <w:tr w:rsidR="00F35F03" w14:paraId="5AF78118" w14:textId="77777777">
        <w:trPr>
          <w:cantSplit/>
          <w:trHeight w:val="11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3A523" w14:textId="77777777" w:rsidR="00F35F03" w:rsidRDefault="00F35F03" w:rsidP="00F35F03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2F374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74+550</w:t>
            </w:r>
          </w:p>
          <w:p w14:paraId="5FF26468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2DD9E" w14:textId="77777777" w:rsidR="00F35F03" w:rsidRPr="00A152FB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CEF8F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Broşteni –</w:t>
            </w:r>
          </w:p>
          <w:p w14:paraId="237F0FDA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Sărăţuica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FDBEF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55371" w14:textId="77777777" w:rsidR="00F35F03" w:rsidRPr="00F9444C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ED3F0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59FBE" w14:textId="77777777" w:rsidR="00F35F03" w:rsidRPr="00F9444C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DF1BF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1A200F4B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F35F03" w14:paraId="30555480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04F2E" w14:textId="77777777" w:rsidR="00F35F03" w:rsidRDefault="00F35F03" w:rsidP="00F35F03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A9345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103+500</w:t>
            </w:r>
          </w:p>
          <w:p w14:paraId="4D4085B3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5F061" w14:textId="77777777" w:rsidR="00F35F03" w:rsidRPr="00A152FB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39699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Andrăşeşti -</w:t>
            </w:r>
          </w:p>
          <w:p w14:paraId="41E551DC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Amara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23C71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57485" w14:textId="77777777" w:rsidR="00F35F03" w:rsidRPr="00F9444C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3F85F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C171F" w14:textId="77777777" w:rsidR="00F35F03" w:rsidRPr="00F9444C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FEC75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542F296E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F35F03" w14:paraId="3F03B3C4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78FC9" w14:textId="77777777" w:rsidR="00F35F03" w:rsidRDefault="00F35F03" w:rsidP="00F35F03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3F154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5BFDFF27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25AA1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B95B3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Slobozia Nouă - </w:t>
            </w:r>
          </w:p>
          <w:p w14:paraId="753ACB3E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6B93F3D8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Țăndărei</w:t>
            </w:r>
          </w:p>
          <w:p w14:paraId="25FE9C15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linia 2 directă st. Slobozia Nouă </w:t>
            </w:r>
          </w:p>
          <w:p w14:paraId="33B699C9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2 directă </w:t>
            </w:r>
          </w:p>
          <w:p w14:paraId="7F368AC8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727E5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2652A" w14:textId="77777777" w:rsidR="00F35F03" w:rsidRPr="00F9444C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FE875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58F12" w14:textId="77777777" w:rsidR="00F35F03" w:rsidRPr="00F9444C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E72B7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35F03" w14:paraId="3C5AFF56" w14:textId="77777777">
        <w:trPr>
          <w:cantSplit/>
          <w:trHeight w:val="33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44584" w14:textId="77777777" w:rsidR="00F35F03" w:rsidRDefault="00F35F03" w:rsidP="00F35F03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B8E3B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C2688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EF29F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Bucu </w:t>
            </w:r>
          </w:p>
          <w:p w14:paraId="155E7A15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E3392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88D4DDE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111B8" w14:textId="77777777" w:rsidR="00F35F03" w:rsidRPr="00F9444C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1920B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C6D70" w14:textId="77777777" w:rsidR="00F35F03" w:rsidRPr="00F9444C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F396E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35F03" w14:paraId="7D2E40B6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25FEF" w14:textId="77777777" w:rsidR="00F35F03" w:rsidRDefault="00F35F03" w:rsidP="00F35F03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71790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FAA95" w14:textId="77777777" w:rsidR="00F35F03" w:rsidRPr="00A152FB" w:rsidRDefault="00F35F03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FE39C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Bucu</w:t>
            </w:r>
          </w:p>
          <w:p w14:paraId="38CB841B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7CEA1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EF9FD" w14:textId="77777777" w:rsidR="00F35F03" w:rsidRPr="00F9444C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9305C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0FDE7" w14:textId="77777777" w:rsidR="00F35F03" w:rsidRPr="00F9444C" w:rsidRDefault="00F35F03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987DE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35F03" w14:paraId="57646CA4" w14:textId="77777777">
        <w:trPr>
          <w:cantSplit/>
          <w:trHeight w:val="11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58A10" w14:textId="77777777" w:rsidR="00F35F03" w:rsidRDefault="00F35F03" w:rsidP="00F35F03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E8312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128+250</w:t>
            </w:r>
          </w:p>
          <w:p w14:paraId="53371BBC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FDF1B" w14:textId="77777777" w:rsidR="00F35F03" w:rsidRPr="00A152FB" w:rsidRDefault="00F35F03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A152F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EC030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6E6FBFCF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E6840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2496D" w14:textId="77777777" w:rsidR="00F35F03" w:rsidRPr="00F9444C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79CD6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88718" w14:textId="77777777" w:rsidR="00F35F03" w:rsidRPr="00F9444C" w:rsidRDefault="00F35F03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39D41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71049210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F35F03" w14:paraId="771D96DA" w14:textId="77777777">
        <w:trPr>
          <w:cantSplit/>
          <w:trHeight w:val="8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8C118" w14:textId="77777777" w:rsidR="00F35F03" w:rsidRDefault="00F35F03" w:rsidP="00F35F03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496AD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135+975</w:t>
            </w:r>
          </w:p>
          <w:p w14:paraId="4E154656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136+025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822C4" w14:textId="77777777" w:rsidR="00F35F03" w:rsidRPr="00A152FB" w:rsidRDefault="00F35F03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A84A9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1FDFF780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6B480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79762" w14:textId="77777777" w:rsidR="00F35F03" w:rsidRPr="00F9444C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77D05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3EA4D" w14:textId="77777777" w:rsidR="00F35F03" w:rsidRPr="00F9444C" w:rsidRDefault="00F35F03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082BC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66D43C63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F35F03" w14:paraId="53B367D1" w14:textId="77777777">
        <w:trPr>
          <w:cantSplit/>
          <w:trHeight w:val="1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110D2" w14:textId="77777777" w:rsidR="00F35F03" w:rsidRDefault="00F35F03" w:rsidP="00F35F03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F2A39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38FB2" w14:textId="77777777" w:rsidR="00F35F03" w:rsidRPr="00A152FB" w:rsidRDefault="00F35F03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C61FA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5A178424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54E7D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F110374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E3E27" w14:textId="77777777" w:rsidR="00F35F03" w:rsidRPr="00F9444C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31CCF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50558" w14:textId="77777777" w:rsidR="00F35F03" w:rsidRPr="00F9444C" w:rsidRDefault="00F35F03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ADA22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2B4F2A09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70C7363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F35F03" w14:paraId="728D0019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2A860" w14:textId="77777777" w:rsidR="00F35F03" w:rsidRDefault="00F35F03" w:rsidP="00F35F03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2307D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AD512" w14:textId="77777777" w:rsidR="00F35F03" w:rsidRPr="00A152FB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CED15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23DFF46E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10 /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0E378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365AF" w14:textId="77777777" w:rsidR="00F35F03" w:rsidRPr="00F9444C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0C46A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2AEBE82E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7061A" w14:textId="77777777" w:rsidR="00F35F03" w:rsidRPr="00F9444C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1E1AB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E6B4F3C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55CBA323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03E569A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F35F03" w14:paraId="732707D8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9BB17" w14:textId="77777777" w:rsidR="00F35F03" w:rsidRDefault="00F35F03" w:rsidP="00F35F03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B3AE4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F3F5A" w14:textId="77777777" w:rsidR="00F35F03" w:rsidRPr="00A152FB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E49B8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7D7EF281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A36D4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0860F27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FFE20" w14:textId="77777777" w:rsidR="00F35F03" w:rsidRPr="00F9444C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4B285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16832" w14:textId="77777777" w:rsidR="00F35F03" w:rsidRPr="00F9444C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70268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35F42B1F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7 şi 8.</w:t>
            </w:r>
          </w:p>
        </w:tc>
      </w:tr>
      <w:tr w:rsidR="00F35F03" w14:paraId="2DA34A13" w14:textId="77777777" w:rsidTr="00480EEF">
        <w:trPr>
          <w:cantSplit/>
          <w:trHeight w:val="6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4E387" w14:textId="77777777" w:rsidR="00F35F03" w:rsidRDefault="00F35F03" w:rsidP="00F35F03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987D6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CF5C1" w14:textId="77777777" w:rsidR="00F35F03" w:rsidRPr="00A152FB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CE539" w14:textId="77777777" w:rsidR="00F35F03" w:rsidRDefault="00F35F03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Ţăndărei - Movila </w:t>
            </w:r>
          </w:p>
          <w:p w14:paraId="47029C11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A0248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65048" w14:textId="77777777" w:rsidR="00F35F03" w:rsidRPr="00F9444C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2C8FA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59+100</w:t>
            </w:r>
          </w:p>
          <w:p w14:paraId="7BC4EB18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62+900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BF479" w14:textId="77777777" w:rsidR="00F35F03" w:rsidRPr="00F9444C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EB06E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35F03" w14:paraId="730E2B4F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D73C5" w14:textId="77777777" w:rsidR="00F35F03" w:rsidRDefault="00F35F03" w:rsidP="00F35F03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F4799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A9C50" w14:textId="77777777" w:rsidR="00F35F03" w:rsidRPr="00A152FB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B79D5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DD93C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3D279" w14:textId="77777777" w:rsidR="00F35F03" w:rsidRPr="00F9444C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E5993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72+500</w:t>
            </w:r>
          </w:p>
          <w:p w14:paraId="795F52A3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22954" w14:textId="77777777" w:rsidR="00F35F03" w:rsidRPr="00F9444C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86DEE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35F03" w14:paraId="1B2DCE61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06C77" w14:textId="77777777" w:rsidR="00F35F03" w:rsidRDefault="00F35F03" w:rsidP="00F35F03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DC0F7" w14:textId="77777777" w:rsidR="00F35F03" w:rsidRDefault="00F35F03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47906BE5" w14:textId="77777777" w:rsidR="00F35F03" w:rsidRDefault="00F35F03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7FCF5" w14:textId="77777777" w:rsidR="00F35F03" w:rsidRPr="00A152FB" w:rsidRDefault="00F35F03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FF62F" w14:textId="77777777" w:rsidR="00F35F03" w:rsidRDefault="00F35F03" w:rsidP="00162DF6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41EDF" w14:textId="77777777" w:rsidR="00F35F03" w:rsidRDefault="00F35F03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13AE2" w14:textId="77777777" w:rsidR="00F35F03" w:rsidRPr="00F9444C" w:rsidRDefault="00F35F03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CE344" w14:textId="77777777" w:rsidR="00F35F03" w:rsidRDefault="00F35F03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14D78897" w14:textId="77777777" w:rsidR="00F35F03" w:rsidRDefault="00F35F03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FB703" w14:textId="77777777" w:rsidR="00F35F03" w:rsidRDefault="00F35F03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CC3BC" w14:textId="77777777" w:rsidR="00F35F03" w:rsidRDefault="00F35F03" w:rsidP="00162DF6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475312DD" w14:textId="77777777" w:rsidR="00F35F03" w:rsidRDefault="00F35F03" w:rsidP="00802827">
      <w:pPr>
        <w:spacing w:line="276" w:lineRule="auto"/>
        <w:ind w:right="57"/>
        <w:rPr>
          <w:sz w:val="20"/>
          <w:lang w:val="ro-RO"/>
        </w:rPr>
      </w:pPr>
    </w:p>
    <w:p w14:paraId="2332B966" w14:textId="77777777" w:rsidR="00F35F03" w:rsidRDefault="00F35F03" w:rsidP="00672C80">
      <w:pPr>
        <w:pStyle w:val="Heading1"/>
        <w:spacing w:line="360" w:lineRule="auto"/>
      </w:pPr>
      <w:r>
        <w:t>LINIA 813</w:t>
      </w:r>
    </w:p>
    <w:p w14:paraId="6BFF417D" w14:textId="77777777" w:rsidR="00F35F03" w:rsidRDefault="00F35F03" w:rsidP="00576868">
      <w:pPr>
        <w:pStyle w:val="Heading1"/>
        <w:spacing w:line="360" w:lineRule="auto"/>
        <w:rPr>
          <w:b w:val="0"/>
          <w:bCs w:val="0"/>
          <w:sz w:val="8"/>
        </w:rPr>
      </w:pPr>
      <w:r>
        <w:t>CONSTANŢA - MANGALIA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1"/>
        <w:gridCol w:w="874"/>
        <w:gridCol w:w="757"/>
        <w:gridCol w:w="2212"/>
        <w:gridCol w:w="873"/>
        <w:gridCol w:w="756"/>
        <w:gridCol w:w="873"/>
        <w:gridCol w:w="756"/>
        <w:gridCol w:w="2508"/>
      </w:tblGrid>
      <w:tr w:rsidR="00F35F03" w14:paraId="0F7AB106" w14:textId="77777777">
        <w:trPr>
          <w:cantSplit/>
          <w:trHeight w:val="29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04488" w14:textId="77777777" w:rsidR="00F35F03" w:rsidRDefault="00F35F03" w:rsidP="00F35F03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1F370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50E51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31238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33CEAB30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A16CC" w14:textId="77777777" w:rsidR="00F35F03" w:rsidRDefault="00F35F03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toată</w:t>
            </w:r>
          </w:p>
          <w:p w14:paraId="3E995917" w14:textId="77777777" w:rsidR="00F35F03" w:rsidRDefault="00F35F03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B9E0D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B1245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8A7B9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74910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35F03" w14:paraId="6A4FAD16" w14:textId="77777777">
        <w:trPr>
          <w:cantSplit/>
          <w:trHeight w:val="47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5EE38" w14:textId="77777777" w:rsidR="00F35F03" w:rsidRDefault="00F35F03" w:rsidP="00F35F03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0DFA4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075D1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4813B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408E9803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A945D" w14:textId="77777777" w:rsidR="00F35F03" w:rsidRDefault="00F35F03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peste </w:t>
            </w:r>
          </w:p>
          <w:p w14:paraId="48CA957E" w14:textId="77777777" w:rsidR="00F35F03" w:rsidRDefault="00F35F03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diag.</w:t>
            </w:r>
          </w:p>
          <w:p w14:paraId="1ED5D738" w14:textId="77777777" w:rsidR="00F35F03" w:rsidRDefault="00F35F03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50/54-46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E4E06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3E505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5A411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4034F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35F03" w14:paraId="78C7E74C" w14:textId="77777777">
        <w:trPr>
          <w:cantSplit/>
          <w:trHeight w:val="47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01876" w14:textId="77777777" w:rsidR="00F35F03" w:rsidRDefault="00F35F03" w:rsidP="00F35F03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716D2" w14:textId="77777777" w:rsidR="00F35F03" w:rsidRDefault="00F35F03" w:rsidP="00515B1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359B9" w14:textId="77777777" w:rsidR="00F35F03" w:rsidRDefault="00F35F03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5C31C" w14:textId="77777777" w:rsidR="00F35F03" w:rsidRDefault="00F35F03" w:rsidP="00515B1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348AC5CA" w14:textId="77777777" w:rsidR="00F35F03" w:rsidRDefault="00F35F03" w:rsidP="00515B1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2AE33" w14:textId="77777777" w:rsidR="00F35F03" w:rsidRDefault="00F35F03" w:rsidP="00515B14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60 pe directă + abatere 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1AFE0" w14:textId="77777777" w:rsidR="00F35F03" w:rsidRDefault="00F35F03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4D395" w14:textId="77777777" w:rsidR="00F35F03" w:rsidRDefault="00F35F03" w:rsidP="00515B1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5BF3C" w14:textId="77777777" w:rsidR="00F35F03" w:rsidRPr="00564F54" w:rsidRDefault="00F35F03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66545" w14:textId="77777777" w:rsidR="00F35F03" w:rsidRDefault="00F35F03" w:rsidP="00515B1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35F03" w14:paraId="3EE62E89" w14:textId="77777777">
        <w:trPr>
          <w:cantSplit/>
          <w:trHeight w:val="164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149A5" w14:textId="77777777" w:rsidR="00F35F03" w:rsidRDefault="00F35F03" w:rsidP="00F35F03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31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2FC4F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Cs/>
                <w:i/>
                <w:sz w:val="36"/>
                <w:szCs w:val="36"/>
              </w:rPr>
            </w:pPr>
            <w:r w:rsidRPr="00564F54">
              <w:rPr>
                <w:bCs/>
                <w:i/>
                <w:sz w:val="36"/>
                <w:szCs w:val="36"/>
              </w:rPr>
              <w:t>firul III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63378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-</w:t>
            </w:r>
          </w:p>
          <w:p w14:paraId="52317B74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Ramificaţie </w:t>
            </w:r>
          </w:p>
          <w:p w14:paraId="4F59EA74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Vii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451C3" w14:textId="77777777" w:rsidR="00F35F03" w:rsidRPr="001A0BE2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>între sch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1A0BE2">
              <w:rPr>
                <w:b/>
                <w:bCs/>
                <w:sz w:val="20"/>
                <w:szCs w:val="20"/>
              </w:rPr>
              <w:t xml:space="preserve"> </w:t>
            </w:r>
          </w:p>
          <w:p w14:paraId="3A4175B7" w14:textId="77777777" w:rsidR="00F35F03" w:rsidRPr="001A0BE2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 xml:space="preserve">26 şi 28 </w:t>
            </w:r>
          </w:p>
          <w:p w14:paraId="7C4DB914" w14:textId="77777777" w:rsidR="00F35F03" w:rsidRPr="001A0BE2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 xml:space="preserve">şi </w:t>
            </w:r>
          </w:p>
          <w:p w14:paraId="4CC23F08" w14:textId="77777777" w:rsidR="00F35F03" w:rsidRPr="00564F54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A0BE2">
              <w:rPr>
                <w:b/>
                <w:bCs/>
                <w:sz w:val="20"/>
                <w:szCs w:val="20"/>
              </w:rPr>
              <w:t>peste sch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1A0BE2">
              <w:rPr>
                <w:b/>
                <w:bCs/>
                <w:sz w:val="20"/>
                <w:szCs w:val="20"/>
              </w:rPr>
              <w:t xml:space="preserve"> 26 </w:t>
            </w:r>
            <w:r>
              <w:rPr>
                <w:b/>
                <w:bCs/>
                <w:sz w:val="20"/>
                <w:szCs w:val="20"/>
              </w:rPr>
              <w:t xml:space="preserve">      </w:t>
            </w:r>
            <w:r w:rsidRPr="001A0BE2">
              <w:rPr>
                <w:b/>
                <w:bCs/>
                <w:sz w:val="20"/>
                <w:szCs w:val="20"/>
              </w:rPr>
              <w:t>în abatere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8FF08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CA9AD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35F03" w14:paraId="3103CF74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40BB2" w14:textId="77777777" w:rsidR="00F35F03" w:rsidRDefault="00F35F03" w:rsidP="00F35F03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181E9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17DBF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1C168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Oraș -</w:t>
            </w:r>
          </w:p>
          <w:p w14:paraId="41559563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0D24E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0BDEC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2DA6E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228+028</w:t>
            </w:r>
          </w:p>
          <w:p w14:paraId="35A283AE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27C42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5C5D9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Semnalizata pe teren, f</w:t>
            </w:r>
            <w:r>
              <w:rPr>
                <w:b/>
                <w:bCs/>
                <w:i/>
                <w:iCs/>
                <w:sz w:val="20"/>
              </w:rPr>
              <w:t>ă</w:t>
            </w:r>
            <w:r w:rsidRPr="004C52C0">
              <w:rPr>
                <w:b/>
                <w:bCs/>
                <w:i/>
                <w:iCs/>
                <w:sz w:val="20"/>
              </w:rPr>
              <w:t>r</w:t>
            </w:r>
            <w:r>
              <w:rPr>
                <w:b/>
                <w:bCs/>
                <w:i/>
                <w:iCs/>
                <w:sz w:val="20"/>
              </w:rPr>
              <w:t>ă</w:t>
            </w:r>
            <w:r w:rsidRPr="004C52C0">
              <w:rPr>
                <w:b/>
                <w:bCs/>
                <w:i/>
                <w:iCs/>
                <w:sz w:val="20"/>
              </w:rPr>
              <w:t xml:space="preserve"> inductori la paleta galbena Afecteaza intr /iesiri  Fir I si Fir II  L 813 Constanta Oras-Agigea Nord.</w:t>
            </w:r>
          </w:p>
        </w:tc>
      </w:tr>
      <w:tr w:rsidR="00F35F03" w14:paraId="3F17BFEC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A62C3" w14:textId="77777777" w:rsidR="00F35F03" w:rsidRDefault="00F35F03" w:rsidP="00F35F03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BD9F0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  <w:p w14:paraId="6F1492D8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231+000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24D54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D2F84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4C52C0">
              <w:rPr>
                <w:b/>
                <w:bCs/>
                <w:sz w:val="20"/>
              </w:rPr>
              <w:t>Statia  Agigea Nord Linia II directa si sch.: 5,9,13, 6 si  sch.2 , pe directa.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47D94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237B9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0A229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9BC56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B06FC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Semnalizată pe teren, fără inductori la paleta galbenă. Afectează intrări /ieșiri Linia II directă stația Agigea Nord</w:t>
            </w:r>
          </w:p>
        </w:tc>
      </w:tr>
      <w:tr w:rsidR="00F35F03" w14:paraId="37E1086D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A9A6D" w14:textId="77777777" w:rsidR="00F35F03" w:rsidRDefault="00F35F03" w:rsidP="00F35F03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30B55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69D82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57811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4C52C0">
              <w:rPr>
                <w:b/>
                <w:bCs/>
                <w:sz w:val="20"/>
              </w:rPr>
              <w:t>Statia  Agigea Nord Linia III directa si sch.: 7, 11, 15, 8 si sch.4 , pe directa .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BF71F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43D06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5E412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  <w:p w14:paraId="591B7F06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4E605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90350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Semnalizata pe teren , fara inductori la paleta galbena Afecteaza intr /iesiri la Linia III directa statia Agigea Nord.</w:t>
            </w:r>
          </w:p>
        </w:tc>
      </w:tr>
      <w:tr w:rsidR="00F35F03" w14:paraId="1AABD364" w14:textId="77777777">
        <w:trPr>
          <w:cantSplit/>
          <w:trHeight w:val="10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D1AE2" w14:textId="77777777" w:rsidR="00F35F03" w:rsidRDefault="00F35F03" w:rsidP="00F35F03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D2F69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0AAC9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49A1D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4559341C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0ED64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20FD94B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050FBC0F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7 - 9 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E4C90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C043C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B360F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5A322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3602659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trecerea de pe firul I pe firul II şi invers. </w:t>
            </w:r>
          </w:p>
        </w:tc>
      </w:tr>
      <w:tr w:rsidR="00F35F03" w14:paraId="7C8DFD14" w14:textId="77777777">
        <w:trPr>
          <w:cantSplit/>
          <w:trHeight w:val="96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95980" w14:textId="77777777" w:rsidR="00F35F03" w:rsidRDefault="00F35F03" w:rsidP="00F35F03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B69DA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8AEAD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224EC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4F0F5829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6025A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384E7EC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2CC22F8A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5 - 11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67CB4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AC860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5F38C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D389F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E8201DB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firul I în firul II.</w:t>
            </w:r>
          </w:p>
        </w:tc>
      </w:tr>
      <w:tr w:rsidR="00F35F03" w14:paraId="1F6B8EED" w14:textId="77777777">
        <w:trPr>
          <w:cantSplit/>
          <w:trHeight w:val="69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2F641" w14:textId="77777777" w:rsidR="00F35F03" w:rsidRDefault="00F35F03" w:rsidP="00F35F03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DFD8C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4A6EB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47504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5399E6CE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84A32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54834671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15 - 19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23491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77E82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D2748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8B7C5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96EC667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9BE2A5A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4 - 7.</w:t>
            </w:r>
          </w:p>
        </w:tc>
      </w:tr>
      <w:tr w:rsidR="00F35F03" w14:paraId="3B9F298E" w14:textId="77777777">
        <w:trPr>
          <w:cantSplit/>
          <w:trHeight w:val="89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6EA0B" w14:textId="77777777" w:rsidR="00F35F03" w:rsidRDefault="00F35F03" w:rsidP="00F35F03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DA0EF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3AAE4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FE443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0714CCDD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3EAB0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13 </w:t>
            </w:r>
          </w:p>
          <w:p w14:paraId="654F48D0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93C77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16018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061C6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38F5E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55FE9F5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OIL TERMINAL.</w:t>
            </w:r>
          </w:p>
        </w:tc>
      </w:tr>
      <w:tr w:rsidR="00F35F03" w14:paraId="1BED76CA" w14:textId="77777777">
        <w:trPr>
          <w:cantSplit/>
          <w:trHeight w:val="695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A0659" w14:textId="77777777" w:rsidR="00F35F03" w:rsidRDefault="00F35F03" w:rsidP="00F35F03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27565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EA791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F3388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0A989152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BB103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4D9278BC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şi 21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EAA6E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CE12E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7636D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E0B89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F35F03" w14:paraId="5DEA81BC" w14:textId="77777777">
        <w:trPr>
          <w:cantSplit/>
          <w:trHeight w:val="105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2EC22" w14:textId="77777777" w:rsidR="00F35F03" w:rsidRDefault="00F35F03" w:rsidP="00F35F03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9E2DE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124B6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A073A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6A83FCE2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94882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F9E56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A0D6D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1F3AE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E25F7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60F340B5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F0640A2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4 - 7.</w:t>
            </w:r>
          </w:p>
        </w:tc>
      </w:tr>
      <w:tr w:rsidR="00F35F03" w14:paraId="497E46A4" w14:textId="77777777">
        <w:trPr>
          <w:cantSplit/>
          <w:trHeight w:val="969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FDEF2" w14:textId="77777777" w:rsidR="00F35F03" w:rsidRDefault="00F35F03" w:rsidP="00F35F03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88EA1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49079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777EF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4FD0B69C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Oil Terminal</w:t>
            </w:r>
          </w:p>
          <w:p w14:paraId="14FA4DA6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19E03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7C895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6E0C3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94A24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E34DA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35F03" w14:paraId="1F172215" w14:textId="77777777">
        <w:trPr>
          <w:cantSplit/>
          <w:trHeight w:val="70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8EB4E" w14:textId="77777777" w:rsidR="00F35F03" w:rsidRDefault="00F35F03" w:rsidP="00F35F03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7CE21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B83B5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887AE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1A49D848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Oil Terminal</w:t>
            </w:r>
          </w:p>
          <w:p w14:paraId="1DFB133B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D8671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B65E2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057DC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754B7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99007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35F03" w14:paraId="6B0EA361" w14:textId="77777777">
        <w:trPr>
          <w:cantSplit/>
          <w:trHeight w:val="444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33953" w14:textId="77777777" w:rsidR="00F35F03" w:rsidRDefault="00F35F03" w:rsidP="00F35F03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AF9C0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BF100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953F4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5906B85E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BCA62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00272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A982B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C91C5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11EFC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35F03" w14:paraId="3543F364" w14:textId="77777777">
        <w:trPr>
          <w:cantSplit/>
          <w:trHeight w:val="625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EA76B" w14:textId="77777777" w:rsidR="00F35F03" w:rsidRDefault="00F35F03" w:rsidP="00F35F03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96BFF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0CAFD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80BFA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58704069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3E258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43EF40E1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18 - 22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8DBB1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0FAFB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93551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F3EDE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0BB8758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6 şi 7.</w:t>
            </w:r>
          </w:p>
        </w:tc>
      </w:tr>
      <w:tr w:rsidR="00F35F03" w14:paraId="02021C94" w14:textId="77777777">
        <w:trPr>
          <w:cantSplit/>
          <w:trHeight w:val="554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D148E" w14:textId="77777777" w:rsidR="00F35F03" w:rsidRDefault="00F35F03" w:rsidP="00F35F03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A46AA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5DD5C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9DC4C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7875538E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369D8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055AB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33E8F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3F20E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9D189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5048556D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F35F03" w14:paraId="237B774F" w14:textId="77777777">
        <w:trPr>
          <w:cantSplit/>
          <w:trHeight w:val="102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F1569" w14:textId="77777777" w:rsidR="00F35F03" w:rsidRDefault="00F35F03" w:rsidP="00F35F03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5271A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9E5A3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B8C36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689EBFF8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76A75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1FBCA6B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73914262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/ 18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CAFCD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10B3D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8ECBD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EF6BD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1EC6F9A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6823099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firul II 813 la </w:t>
            </w:r>
          </w:p>
          <w:p w14:paraId="5B8F4CA0" w14:textId="77777777" w:rsidR="00F35F03" w:rsidRPr="00CB3CD0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liniile 4 -7 </w:t>
            </w:r>
            <w:r>
              <w:rPr>
                <w:b/>
                <w:bCs/>
                <w:i/>
                <w:sz w:val="20"/>
              </w:rPr>
              <w:t>s</w:t>
            </w:r>
            <w:r w:rsidRPr="00175D9D">
              <w:rPr>
                <w:b/>
                <w:bCs/>
                <w:i/>
                <w:sz w:val="20"/>
              </w:rPr>
              <w:t>t. Agigea Nord ş</w:t>
            </w:r>
            <w:r w:rsidRPr="00175D9D">
              <w:rPr>
                <w:b/>
                <w:bCs/>
                <w:i/>
                <w:sz w:val="20"/>
                <w:lang w:val="en-US"/>
              </w:rPr>
              <w:t>i la linia C</w:t>
            </w:r>
            <w:r>
              <w:rPr>
                <w:b/>
                <w:bCs/>
                <w:i/>
                <w:sz w:val="20"/>
                <w:lang w:val="en-US"/>
              </w:rPr>
              <w:t>OMVEX</w:t>
            </w:r>
            <w:r w:rsidRPr="00175D9D">
              <w:rPr>
                <w:b/>
                <w:bCs/>
                <w:i/>
                <w:sz w:val="20"/>
                <w:lang w:val="en-US"/>
              </w:rPr>
              <w:t>.</w:t>
            </w:r>
          </w:p>
        </w:tc>
      </w:tr>
      <w:tr w:rsidR="00F35F03" w14:paraId="13A07C68" w14:textId="77777777">
        <w:trPr>
          <w:cantSplit/>
          <w:trHeight w:val="102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CDBBA" w14:textId="77777777" w:rsidR="00F35F03" w:rsidRDefault="00F35F03" w:rsidP="00F35F03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65A17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B174C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98A82" w14:textId="77777777" w:rsidR="00F35F03" w:rsidRDefault="00F35F03" w:rsidP="006F688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64E39D80" w14:textId="77777777" w:rsidR="00F35F03" w:rsidRDefault="00F35F03" w:rsidP="006F688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E3682" w14:textId="77777777" w:rsidR="00F35F03" w:rsidRDefault="00F35F03" w:rsidP="006F68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211DC822" w14:textId="77777777" w:rsidR="00F35F03" w:rsidRDefault="00F35F03" w:rsidP="006F68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38EF4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FEEDF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BBEC0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18824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E40B659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firul I în firul II și invers.</w:t>
            </w:r>
          </w:p>
        </w:tc>
      </w:tr>
      <w:tr w:rsidR="00F35F03" w14:paraId="0C51CAB9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14FDE" w14:textId="77777777" w:rsidR="00F35F03" w:rsidRDefault="00F35F03" w:rsidP="00F35F03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19FF7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66926F90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2+272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EE74B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BE504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Agigea Nord - </w:t>
            </w:r>
          </w:p>
          <w:p w14:paraId="27DD89D8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Constanța Port Zona C</w:t>
            </w:r>
          </w:p>
          <w:p w14:paraId="78FDF091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(linia COMVEX)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2E75B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2717E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8A3AC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6B2BE076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2+146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F0D20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73AA6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35F03" w14:paraId="07F9FAAD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ADB92" w14:textId="77777777" w:rsidR="00F35F03" w:rsidRDefault="00F35F03" w:rsidP="00F35F03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64B01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82C79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EDFE5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Constanța Port</w:t>
            </w:r>
          </w:p>
          <w:p w14:paraId="1D90280A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Zona C, Grupa A, liniile 1, 2, 3 și 4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CC4ED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B81E8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35189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BCDB6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F89E5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35F03" w14:paraId="57202701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26237" w14:textId="77777777" w:rsidR="00F35F03" w:rsidRDefault="00F35F03" w:rsidP="00F35F03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EA7A2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1A88C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BF3A1" w14:textId="77777777" w:rsidR="00F35F03" w:rsidRDefault="00F35F03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 -</w:t>
            </w:r>
          </w:p>
          <w:p w14:paraId="222E2921" w14:textId="77777777" w:rsidR="00F35F03" w:rsidRDefault="00F35F03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C8EF5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54125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0F0BF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231+345</w:t>
            </w:r>
          </w:p>
          <w:p w14:paraId="7BF0B416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9B4FD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137A3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35F03" w14:paraId="49ACDEEC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53373" w14:textId="77777777" w:rsidR="00F35F03" w:rsidRDefault="00F35F03" w:rsidP="00F35F03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36D57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232+900</w:t>
            </w:r>
          </w:p>
          <w:p w14:paraId="30565CAD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233+090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E29EB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B0ABE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 -</w:t>
            </w:r>
          </w:p>
          <w:p w14:paraId="4CA7E3EE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FF12F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47C1B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9DE17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A00BB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AE0BF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35F03" w14:paraId="4FED6E89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0CDEB" w14:textId="77777777" w:rsidR="00F35F03" w:rsidRDefault="00F35F03" w:rsidP="00F35F03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85D1B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89926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7ED17" w14:textId="77777777" w:rsidR="00F35F03" w:rsidRDefault="00F35F03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5FAF8496" w14:textId="77777777" w:rsidR="00F35F03" w:rsidRDefault="00F35F03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X, peste sch. 3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E6ACC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3FB0F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35E78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233+560</w:t>
            </w:r>
          </w:p>
          <w:p w14:paraId="1F5BEA5A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A407C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89AF4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35F03" w14:paraId="3612CF55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66D30" w14:textId="77777777" w:rsidR="00F35F03" w:rsidRDefault="00F35F03" w:rsidP="00F35F03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7A81A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  <w:p w14:paraId="6E48A2DE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234+300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D0C0A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3E353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4394E58E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directă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762E9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A54D1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4BD68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2EC57" w14:textId="77777777" w:rsidR="00F35F03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189DD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35F03" w14:paraId="0ECC6B78" w14:textId="77777777">
        <w:trPr>
          <w:cantSplit/>
          <w:trHeight w:val="1117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8C6E0" w14:textId="77777777" w:rsidR="00F35F03" w:rsidRDefault="00F35F03" w:rsidP="00F35F03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22E6F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C0E80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5047D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146A0DE6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3E5E7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1B7B559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 / 11 </w:t>
            </w:r>
          </w:p>
          <w:p w14:paraId="7FB4D66B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2C4D4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5D075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AF15E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A8D53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din st. Agigea Nord pe firul II 813 spre staţia Ferry - Boat.</w:t>
            </w:r>
          </w:p>
        </w:tc>
      </w:tr>
      <w:tr w:rsidR="00F35F03" w14:paraId="0BF9D027" w14:textId="77777777">
        <w:trPr>
          <w:cantSplit/>
          <w:trHeight w:val="67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3848E" w14:textId="77777777" w:rsidR="00F35F03" w:rsidRDefault="00F35F03" w:rsidP="00F35F03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10AA2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1DAE5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74834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7A19B187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C828D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8E93476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– 9 /11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E7985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8B750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D434A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B55CE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DE7BD90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813 spre staţia </w:t>
            </w:r>
          </w:p>
          <w:p w14:paraId="3E6035B9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Ferry - Boat.</w:t>
            </w:r>
          </w:p>
        </w:tc>
      </w:tr>
      <w:tr w:rsidR="00F35F03" w14:paraId="69F6370A" w14:textId="77777777">
        <w:trPr>
          <w:cantSplit/>
          <w:trHeight w:val="148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328C3" w14:textId="77777777" w:rsidR="00F35F03" w:rsidRDefault="00F35F03" w:rsidP="00F35F03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F63FB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245+070</w:t>
            </w:r>
          </w:p>
          <w:p w14:paraId="6A1B754A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245+120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F814F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07CFA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Eforie Sud -</w:t>
            </w:r>
          </w:p>
          <w:p w14:paraId="0D877564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F2664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0927B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075D0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49396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ED855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4E6DEBA7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pentru primul vehicul din compunerea trenului (locomotivă sau vagon).</w:t>
            </w:r>
          </w:p>
        </w:tc>
      </w:tr>
      <w:tr w:rsidR="00F35F03" w14:paraId="04CB24C3" w14:textId="77777777">
        <w:trPr>
          <w:cantSplit/>
          <w:trHeight w:val="148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A5E84" w14:textId="77777777" w:rsidR="00F35F03" w:rsidRDefault="00F35F03" w:rsidP="00F35F03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8A64D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248+900</w:t>
            </w:r>
          </w:p>
          <w:p w14:paraId="4510A23A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249+000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C6523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0AFEF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Eforie Sud -</w:t>
            </w:r>
          </w:p>
          <w:p w14:paraId="5ADA0A7C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12CC2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EF606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14595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73334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43613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Se respectă numai cu primul hehicul din componența trenului (Locomotivă sau automotor)</w:t>
            </w:r>
          </w:p>
        </w:tc>
      </w:tr>
      <w:tr w:rsidR="00F35F03" w14:paraId="0F8A8DC9" w14:textId="77777777">
        <w:trPr>
          <w:cantSplit/>
          <w:trHeight w:val="717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E069D" w14:textId="77777777" w:rsidR="00F35F03" w:rsidRDefault="00F35F03" w:rsidP="00F35F03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06A3C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250+500</w:t>
            </w:r>
          </w:p>
          <w:p w14:paraId="29D8584A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250+550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FE499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1B9FE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Costineşti</w:t>
            </w:r>
          </w:p>
          <w:p w14:paraId="2C391B38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5F3EF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BE155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034A0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FA131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777B8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2C889A0C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 trenului (locomotivă sau vagon).</w:t>
            </w:r>
          </w:p>
        </w:tc>
      </w:tr>
      <w:tr w:rsidR="00F35F03" w14:paraId="17739020" w14:textId="77777777">
        <w:trPr>
          <w:cantSplit/>
          <w:trHeight w:val="6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E202D" w14:textId="77777777" w:rsidR="00F35F03" w:rsidRDefault="00F35F03" w:rsidP="00F35F03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5351E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38069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2250B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Costineşti</w:t>
            </w:r>
          </w:p>
          <w:p w14:paraId="1E93FC3A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FFFC2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38247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9BE9B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1E780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ACCE7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</w:tc>
      </w:tr>
      <w:tr w:rsidR="00F35F03" w14:paraId="090EF061" w14:textId="77777777">
        <w:trPr>
          <w:cantSplit/>
          <w:trHeight w:val="6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CE175" w14:textId="77777777" w:rsidR="00F35F03" w:rsidRDefault="00F35F03" w:rsidP="00F35F03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22A6F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260+000</w:t>
            </w:r>
          </w:p>
          <w:p w14:paraId="4EF2B180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260+050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058C9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AF653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 - Neptun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8D028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647B4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98E92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F4A23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BE50E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Se respectă cu primul vehicul din componență (locomotivă sau vagon)</w:t>
            </w:r>
          </w:p>
        </w:tc>
      </w:tr>
      <w:tr w:rsidR="00F35F03" w14:paraId="3748EAD7" w14:textId="77777777">
        <w:trPr>
          <w:cantSplit/>
          <w:trHeight w:val="762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865C0" w14:textId="77777777" w:rsidR="00F35F03" w:rsidRDefault="00F35F03" w:rsidP="00F35F03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431AF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2C7E0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AAE89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Neptun</w:t>
            </w:r>
          </w:p>
          <w:p w14:paraId="1E468AE9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BD344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5EF4A5E4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6 - 8 - 10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CF747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7400D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103B8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8913F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</w:tc>
      </w:tr>
      <w:tr w:rsidR="00F35F03" w14:paraId="33721719" w14:textId="77777777">
        <w:trPr>
          <w:cantSplit/>
          <w:trHeight w:val="42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6027D" w14:textId="77777777" w:rsidR="00F35F03" w:rsidRDefault="00F35F03" w:rsidP="00F35F03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A3AB7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B7F5C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1B014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Mangalia</w:t>
            </w:r>
          </w:p>
          <w:p w14:paraId="178CF04C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B3EFF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6 </w:t>
            </w:r>
          </w:p>
          <w:p w14:paraId="1FDC76A2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FEEF4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EF921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855CF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0B27A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6A3BC8B6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28FD885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8 - 10.</w:t>
            </w:r>
          </w:p>
        </w:tc>
      </w:tr>
      <w:tr w:rsidR="00F35F03" w14:paraId="43764D50" w14:textId="77777777">
        <w:trPr>
          <w:cantSplit/>
          <w:trHeight w:val="20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CD713" w14:textId="77777777" w:rsidR="00F35F03" w:rsidRDefault="00F35F03" w:rsidP="00F35F03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3C833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40D44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DC125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Mangalia</w:t>
            </w:r>
          </w:p>
          <w:p w14:paraId="2D87814F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9 abătută 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87782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28D9ED4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2F45F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5B3AF" w14:textId="77777777" w:rsidR="00F35F03" w:rsidRDefault="00F35F0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B0BE1" w14:textId="77777777" w:rsidR="00F35F03" w:rsidRPr="00564F54" w:rsidRDefault="00F35F0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37F46" w14:textId="77777777" w:rsidR="00F35F03" w:rsidRDefault="00F35F0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C80C856" w14:textId="77777777" w:rsidR="00F35F03" w:rsidRPr="00237377" w:rsidRDefault="00F35F03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4E7E9E45" w14:textId="77777777" w:rsidR="00F35F03" w:rsidRDefault="00F35F03" w:rsidP="00C33CBB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814</w:t>
      </w:r>
    </w:p>
    <w:p w14:paraId="6A8A8A3E" w14:textId="77777777" w:rsidR="00F35F03" w:rsidRDefault="00F35F03" w:rsidP="002C1023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PALAS - CONSTANŢA PORT  B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1"/>
        <w:gridCol w:w="756"/>
        <w:gridCol w:w="2203"/>
        <w:gridCol w:w="870"/>
        <w:gridCol w:w="754"/>
        <w:gridCol w:w="870"/>
        <w:gridCol w:w="755"/>
        <w:gridCol w:w="2489"/>
      </w:tblGrid>
      <w:tr w:rsidR="00F35F03" w14:paraId="661EF518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660CF" w14:textId="77777777" w:rsidR="00F35F03" w:rsidRDefault="00F35F03" w:rsidP="00F35F03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CE1CF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F784D" w14:textId="77777777" w:rsidR="00F35F03" w:rsidRPr="002B6917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6DAFF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78C24E1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FBE13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07DB8A24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F3324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9980F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B6931" w14:textId="77777777" w:rsidR="00F35F03" w:rsidRPr="002A6824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F4C4D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35F03" w14:paraId="44D24FFB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D92BA" w14:textId="77777777" w:rsidR="00F35F03" w:rsidRDefault="00F35F03" w:rsidP="00F35F03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2D0D2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1EDAB" w14:textId="77777777" w:rsidR="00F35F03" w:rsidRPr="002B6917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789BF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A2C28F2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BAD79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și </w:t>
            </w:r>
          </w:p>
          <w:p w14:paraId="15AAC178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41B/</w:t>
            </w:r>
          </w:p>
          <w:p w14:paraId="52CCC925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</w:t>
            </w:r>
          </w:p>
          <w:p w14:paraId="154D8542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DEF45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1100A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15800" w14:textId="77777777" w:rsidR="00F35F03" w:rsidRPr="002A6824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9E852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35F03" w14:paraId="5E92B782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320E1" w14:textId="77777777" w:rsidR="00F35F03" w:rsidRDefault="00F35F03" w:rsidP="00F35F03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149A1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282ED" w14:textId="77777777" w:rsidR="00F35F03" w:rsidRPr="002B6917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584FB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83B6494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E61FA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56516FFD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21148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DBEDD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FF79B" w14:textId="77777777" w:rsidR="00F35F03" w:rsidRPr="002A6824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ACE8D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35F03" w14:paraId="7A6FDE64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6F096" w14:textId="77777777" w:rsidR="00F35F03" w:rsidRDefault="00F35F03" w:rsidP="00F35F03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875B8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8FBC6" w14:textId="77777777" w:rsidR="00F35F03" w:rsidRPr="002B6917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F8BEF" w14:textId="77777777" w:rsidR="00F35F03" w:rsidRDefault="00F35F03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57821B8" w14:textId="77777777" w:rsidR="00F35F03" w:rsidRDefault="00F35F03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27E24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56</w:t>
            </w:r>
          </w:p>
          <w:p w14:paraId="069DECF2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7A66D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88B60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7AB61" w14:textId="77777777" w:rsidR="00F35F03" w:rsidRPr="002A6824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68958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F35F03" w14:paraId="606D2BCF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3920C" w14:textId="77777777" w:rsidR="00F35F03" w:rsidRDefault="00F35F03" w:rsidP="00F35F03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6A99A" w14:textId="77777777" w:rsidR="00F35F03" w:rsidRDefault="00F35F03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57194" w14:textId="77777777" w:rsidR="00F35F03" w:rsidRPr="002B6917" w:rsidRDefault="00F35F03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325B1" w14:textId="77777777" w:rsidR="00F35F03" w:rsidRDefault="00F35F03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F79B27E" w14:textId="77777777" w:rsidR="00F35F03" w:rsidRDefault="00F35F03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178A6" w14:textId="77777777" w:rsidR="00F35F03" w:rsidRDefault="00F35F03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30</w:t>
            </w:r>
          </w:p>
          <w:p w14:paraId="3B3E28DC" w14:textId="77777777" w:rsidR="00F35F03" w:rsidRDefault="00F35F03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24E5F" w14:textId="77777777" w:rsidR="00F35F03" w:rsidRDefault="00F35F03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5732C" w14:textId="77777777" w:rsidR="00F35F03" w:rsidRDefault="00F35F03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01E9A" w14:textId="77777777" w:rsidR="00F35F03" w:rsidRPr="002A6824" w:rsidRDefault="00F35F03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2B597" w14:textId="77777777" w:rsidR="00F35F03" w:rsidRDefault="00F35F03" w:rsidP="00B1311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F35F03" w14:paraId="150912EA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688C0" w14:textId="77777777" w:rsidR="00F35F03" w:rsidRDefault="00F35F03" w:rsidP="00F35F03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924CF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60B17" w14:textId="77777777" w:rsidR="00F35F03" w:rsidRPr="002B6917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44ECA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A9F88A1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45495BE2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6CD50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F0F323A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6D5CD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5078B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F32D1" w14:textId="77777777" w:rsidR="00F35F03" w:rsidRPr="002A6824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D552A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35F03" w14:paraId="7344C864" w14:textId="77777777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748A4" w14:textId="77777777" w:rsidR="00F35F03" w:rsidRDefault="00F35F03" w:rsidP="00F35F03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A86CF" w14:textId="77777777" w:rsidR="00F35F03" w:rsidRDefault="00F35F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2+200</w:t>
            </w:r>
          </w:p>
          <w:p w14:paraId="32B274C3" w14:textId="77777777" w:rsidR="00F35F03" w:rsidRDefault="00F35F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63436" w14:textId="77777777" w:rsidR="00F35F03" w:rsidRPr="002B6917" w:rsidRDefault="00F35F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DA726" w14:textId="77777777" w:rsidR="00F35F03" w:rsidRDefault="00F35F03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Palas -</w:t>
            </w:r>
          </w:p>
          <w:p w14:paraId="5C824B1A" w14:textId="77777777" w:rsidR="00F35F03" w:rsidRDefault="00F35F03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Constanţa</w:t>
            </w:r>
          </w:p>
          <w:p w14:paraId="0D87FD50" w14:textId="77777777" w:rsidR="00F35F03" w:rsidRDefault="00F35F03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DA9E0" w14:textId="77777777" w:rsidR="00F35F03" w:rsidRDefault="00F35F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AB89C" w14:textId="77777777" w:rsidR="00F35F03" w:rsidRDefault="00F35F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92864" w14:textId="77777777" w:rsidR="00F35F03" w:rsidRDefault="00F35F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2+000</w:t>
            </w:r>
          </w:p>
          <w:p w14:paraId="531F577F" w14:textId="77777777" w:rsidR="00F35F03" w:rsidRDefault="00F35F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C94CD" w14:textId="77777777" w:rsidR="00F35F03" w:rsidRPr="002A6824" w:rsidRDefault="00F35F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56B5F" w14:textId="77777777" w:rsidR="00F35F03" w:rsidRDefault="00F35F03">
            <w:pPr>
              <w:spacing w:after="20" w:line="276" w:lineRule="auto"/>
              <w:ind w:left="113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35F03" w14:paraId="27F49020" w14:textId="77777777">
        <w:trPr>
          <w:cantSplit/>
          <w:trHeight w:val="11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89CF7" w14:textId="77777777" w:rsidR="00F35F03" w:rsidRDefault="00F35F03" w:rsidP="00F35F03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A744B" w14:textId="77777777" w:rsidR="00F35F03" w:rsidRDefault="00F35F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C1C71" w14:textId="77777777" w:rsidR="00F35F03" w:rsidRPr="002B6917" w:rsidRDefault="00F35F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BE190" w14:textId="77777777" w:rsidR="00F35F03" w:rsidRDefault="00F35F03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 w:rsidRPr="00B74F39">
              <w:rPr>
                <w:b/>
                <w:bCs/>
                <w:sz w:val="20"/>
              </w:rPr>
              <w:t>Linie legatură cuprinsă între  sch.3  și sch.47  Cap X PC1  Statia Constanța Port B ( include SI 035,  SI 037, sch.15 și sch.17 )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901DE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 și 17</w:t>
            </w:r>
          </w:p>
          <w:p w14:paraId="39497019" w14:textId="77777777" w:rsidR="00F35F03" w:rsidRDefault="00F35F0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E4FBD" w14:textId="77777777" w:rsidR="00F35F03" w:rsidRDefault="00F35F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5EBA4" w14:textId="77777777" w:rsidR="00F35F03" w:rsidRDefault="00F35F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DAE39" w14:textId="77777777" w:rsidR="00F35F03" w:rsidRPr="002A6824" w:rsidRDefault="00F35F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18AA9" w14:textId="77777777" w:rsidR="00F35F03" w:rsidRDefault="00F35F03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Nesemnalizată pe teren .</w:t>
            </w:r>
          </w:p>
          <w:p w14:paraId="0C5159F4" w14:textId="77777777" w:rsidR="00F35F03" w:rsidRDefault="00F35F03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Afectează: intrări/ieșiri linii Gr.A1 Cap X si Fir I ,  Fir II  L 814.</w:t>
            </w:r>
          </w:p>
        </w:tc>
      </w:tr>
      <w:tr w:rsidR="00F35F03" w14:paraId="6A0CC368" w14:textId="77777777">
        <w:trPr>
          <w:cantSplit/>
          <w:trHeight w:val="8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9F516" w14:textId="77777777" w:rsidR="00F35F03" w:rsidRDefault="00F35F03" w:rsidP="00F35F03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C488C" w14:textId="77777777" w:rsidR="00F35F03" w:rsidRDefault="00F35F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810EE" w14:textId="77777777" w:rsidR="00F35F03" w:rsidRPr="002B6917" w:rsidRDefault="00F35F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E4DDC" w14:textId="77777777" w:rsidR="00F35F03" w:rsidRDefault="00F35F03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DAAC5" w14:textId="77777777" w:rsidR="00F35F03" w:rsidRDefault="00F35F0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53 /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D03BD" w14:textId="77777777" w:rsidR="00F35F03" w:rsidRPr="00557C88" w:rsidRDefault="00F35F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517AA" w14:textId="77777777" w:rsidR="00F35F03" w:rsidRDefault="00F35F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9C2D4" w14:textId="77777777" w:rsidR="00F35F03" w:rsidRPr="002A6824" w:rsidRDefault="00F35F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41255" w14:textId="77777777" w:rsidR="00F35F03" w:rsidRDefault="00F35F03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F30467C" w14:textId="77777777" w:rsidR="00F35F03" w:rsidRPr="00D83307" w:rsidRDefault="00F35F03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19"/>
                <w:szCs w:val="19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0 - 5 F.A.D.S. și ieșirile 1 - 8 B2.</w:t>
            </w:r>
          </w:p>
        </w:tc>
      </w:tr>
      <w:tr w:rsidR="00F35F03" w14:paraId="2B7E694A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16E1C" w14:textId="77777777" w:rsidR="00F35F03" w:rsidRDefault="00F35F03" w:rsidP="00F35F03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9EF47" w14:textId="77777777" w:rsidR="00F35F03" w:rsidRDefault="00F35F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D5F18" w14:textId="77777777" w:rsidR="00F35F03" w:rsidRPr="002B6917" w:rsidRDefault="00F35F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5EF90" w14:textId="77777777" w:rsidR="00F35F03" w:rsidRDefault="00F35F03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1AF44AF8" w14:textId="77777777" w:rsidR="00F35F03" w:rsidRDefault="00F35F03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0 FADS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CD5E6" w14:textId="77777777" w:rsidR="00F35F03" w:rsidRDefault="00F35F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6AF2D" w14:textId="77777777" w:rsidR="00F35F03" w:rsidRDefault="00F35F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B03EC" w14:textId="77777777" w:rsidR="00F35F03" w:rsidRDefault="00F35F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265E1" w14:textId="77777777" w:rsidR="00F35F03" w:rsidRPr="002A6824" w:rsidRDefault="00F35F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B26DA" w14:textId="77777777" w:rsidR="00F35F03" w:rsidRDefault="00F35F03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35F03" w14:paraId="530585E1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A0B88" w14:textId="77777777" w:rsidR="00F35F03" w:rsidRDefault="00F35F03" w:rsidP="00F35F03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93D77" w14:textId="77777777" w:rsidR="00F35F03" w:rsidRDefault="00F35F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7EF00" w14:textId="77777777" w:rsidR="00F35F03" w:rsidRPr="002B6917" w:rsidRDefault="00F35F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894A3" w14:textId="77777777" w:rsidR="00F35F03" w:rsidRDefault="00F35F03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1E0B0F8D" w14:textId="77777777" w:rsidR="00F35F03" w:rsidRDefault="00F35F03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A1, L7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06200" w14:textId="77777777" w:rsidR="00F35F03" w:rsidRDefault="00F35F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C624E" w14:textId="77777777" w:rsidR="00F35F03" w:rsidRDefault="00F35F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42F0B" w14:textId="77777777" w:rsidR="00F35F03" w:rsidRDefault="00F35F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D7144" w14:textId="77777777" w:rsidR="00F35F03" w:rsidRPr="002A6824" w:rsidRDefault="00F35F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F275A" w14:textId="77777777" w:rsidR="00F35F03" w:rsidRDefault="00F35F03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35F03" w14:paraId="47E3CACB" w14:textId="77777777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DEEF2" w14:textId="77777777" w:rsidR="00F35F03" w:rsidRDefault="00F35F03" w:rsidP="00F35F03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46419" w14:textId="77777777" w:rsidR="00F35F03" w:rsidRDefault="00F35F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0F70A" w14:textId="77777777" w:rsidR="00F35F03" w:rsidRPr="002B6917" w:rsidRDefault="00F35F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1F9F2" w14:textId="77777777" w:rsidR="00F35F03" w:rsidRDefault="00F35F03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7FDEA568" w14:textId="77777777" w:rsidR="00F35F03" w:rsidRDefault="00F35F03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 1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C8796" w14:textId="77777777" w:rsidR="00F35F03" w:rsidRDefault="00F35F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A4243" w14:textId="77777777" w:rsidR="00F35F03" w:rsidRPr="00557C88" w:rsidRDefault="00F35F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CC3BA" w14:textId="77777777" w:rsidR="00F35F03" w:rsidRDefault="00F35F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DAA09" w14:textId="77777777" w:rsidR="00F35F03" w:rsidRPr="002A6824" w:rsidRDefault="00F35F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0F1A9" w14:textId="77777777" w:rsidR="00F35F03" w:rsidRDefault="00F35F03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35F03" w14:paraId="2CD393E1" w14:textId="77777777">
        <w:trPr>
          <w:cantSplit/>
          <w:trHeight w:val="1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7A4E4" w14:textId="77777777" w:rsidR="00F35F03" w:rsidRDefault="00F35F03" w:rsidP="00F35F03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D7BD2" w14:textId="77777777" w:rsidR="00F35F03" w:rsidRDefault="00F35F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3FB95" w14:textId="77777777" w:rsidR="00F35F03" w:rsidRPr="002B6917" w:rsidRDefault="00F35F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76A3B" w14:textId="77777777" w:rsidR="00F35F03" w:rsidRDefault="00F35F03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790330DF" w14:textId="77777777" w:rsidR="00F35F03" w:rsidRPr="006315B8" w:rsidRDefault="00F35F03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linia 2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6DA3E" w14:textId="77777777" w:rsidR="00F35F03" w:rsidRDefault="00F35F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F407D" w14:textId="77777777" w:rsidR="00F35F03" w:rsidRPr="00557C88" w:rsidRDefault="00F35F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9A538" w14:textId="77777777" w:rsidR="00F35F03" w:rsidRDefault="00F35F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43CD2" w14:textId="77777777" w:rsidR="00F35F03" w:rsidRPr="002A6824" w:rsidRDefault="00F35F03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E1835" w14:textId="77777777" w:rsidR="00F35F03" w:rsidRDefault="00F35F03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4BDCE46C" w14:textId="77777777" w:rsidR="00F35F03" w:rsidRPr="00930181" w:rsidRDefault="00F35F03">
      <w:pPr>
        <w:tabs>
          <w:tab w:val="left" w:pos="3183"/>
        </w:tabs>
      </w:pPr>
    </w:p>
    <w:p w14:paraId="68E6CA29" w14:textId="77777777" w:rsidR="00F35F03" w:rsidRDefault="00F35F03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483FD3E" w14:textId="77777777" w:rsidR="006A4D42" w:rsidRDefault="006A4D42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17CC69CB" w14:textId="77777777" w:rsidR="006A4D42" w:rsidRDefault="006A4D42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21D7C34" w14:textId="77777777" w:rsidR="006A4D42" w:rsidRDefault="006A4D42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4505F858" w14:textId="77777777" w:rsidR="006A4D42" w:rsidRDefault="006A4D42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748ABF2D" w14:textId="77777777" w:rsidR="006A4D42" w:rsidRDefault="006A4D42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4F4FBD29" w14:textId="77777777" w:rsidR="006A4D42" w:rsidRDefault="006A4D42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6AA2808F" w14:textId="77777777" w:rsidR="006A4D42" w:rsidRDefault="006A4D42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4507BF74" w14:textId="77777777" w:rsidR="006A4D42" w:rsidRDefault="006A4D42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C1F2AD7" w14:textId="77777777" w:rsidR="006A4D42" w:rsidRDefault="006A4D42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9002C08" w14:textId="77777777" w:rsidR="006A4D42" w:rsidRDefault="006A4D42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C090948" w14:textId="77777777" w:rsidR="006A4D42" w:rsidRPr="00C21F42" w:rsidRDefault="006A4D42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78E68200" w14:textId="77777777" w:rsidR="00F35F03" w:rsidRPr="00C21F42" w:rsidRDefault="00F35F03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3E16248C" w14:textId="77777777" w:rsidR="00F35F03" w:rsidRPr="00C21F42" w:rsidRDefault="00F35F03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7284F416" w14:textId="77777777" w:rsidR="00F35F03" w:rsidRPr="00C21F42" w:rsidRDefault="00F35F03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7194D90A" w14:textId="77777777" w:rsidR="00F35F03" w:rsidRDefault="00F35F03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765747F2" w14:textId="77777777" w:rsidR="00F35F03" w:rsidRPr="00C21F42" w:rsidRDefault="00F35F03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0D6FFDBD" w14:textId="77777777" w:rsidR="00F35F03" w:rsidRPr="00C21F42" w:rsidRDefault="00F35F03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1C65E1A7" w14:textId="77777777" w:rsidR="00F35F03" w:rsidRPr="00C21F42" w:rsidRDefault="00F35F03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0B8E7AAB" w14:textId="77777777" w:rsidR="00F35F03" w:rsidRPr="00C21F42" w:rsidRDefault="00F35F03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5682FCED" w14:textId="77777777" w:rsidR="00FB37F1" w:rsidRPr="00587690" w:rsidRDefault="00FB37F1" w:rsidP="00587690"/>
    <w:sectPr w:rsidR="00FB37F1" w:rsidRPr="00587690" w:rsidSect="003C11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14213" w14:textId="77777777" w:rsidR="00DD10FE" w:rsidRDefault="00DD10FE">
      <w:r>
        <w:separator/>
      </w:r>
    </w:p>
  </w:endnote>
  <w:endnote w:type="continuationSeparator" w:id="0">
    <w:p w14:paraId="116FBA79" w14:textId="77777777" w:rsidR="00DD10FE" w:rsidRDefault="00DD1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7A3CB" w14:textId="77777777" w:rsidR="001E482D" w:rsidRDefault="001E48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92671" w14:textId="77777777" w:rsidR="001E482D" w:rsidRDefault="001E48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F15FD" w14:textId="77777777" w:rsidR="001E482D" w:rsidRDefault="001E48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30B45" w14:textId="77777777" w:rsidR="00DD10FE" w:rsidRDefault="00DD10FE">
      <w:r>
        <w:separator/>
      </w:r>
    </w:p>
  </w:footnote>
  <w:footnote w:type="continuationSeparator" w:id="0">
    <w:p w14:paraId="4195679B" w14:textId="77777777" w:rsidR="00DD10FE" w:rsidRDefault="00DD1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CD68E" w14:textId="77777777" w:rsidR="006F5073" w:rsidRDefault="00FB2EAA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031EF">
      <w:rPr>
        <w:rStyle w:val="PageNumber"/>
        <w:noProof/>
      </w:rPr>
      <w:t>2</w:t>
    </w:r>
    <w:r>
      <w:rPr>
        <w:rStyle w:val="PageNumber"/>
      </w:rPr>
      <w:fldChar w:fldCharType="end"/>
    </w:r>
  </w:p>
  <w:p w14:paraId="4B1FF681" w14:textId="68F22492" w:rsidR="006F5073" w:rsidRDefault="008469F6" w:rsidP="003C1145">
    <w:pPr>
      <w:framePr w:w="7382" w:h="340" w:hRule="exact" w:wrap="around" w:vAnchor="page" w:hAnchor="page" w:x="1385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</w:t>
    </w:r>
    <w:r w:rsidR="0023261C">
      <w:rPr>
        <w:b/>
        <w:bCs/>
        <w:i/>
        <w:iCs/>
        <w:sz w:val="22"/>
      </w:rPr>
      <w:t>decada 1-10 noiembrie 2026</w:t>
    </w:r>
  </w:p>
  <w:p w14:paraId="24408284" w14:textId="77777777" w:rsidR="006F5073" w:rsidRDefault="006F5073">
    <w:pPr>
      <w:pStyle w:val="Header"/>
      <w:ind w:firstLine="357"/>
      <w:jc w:val="right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713BC6">
      <w:rPr>
        <w:rStyle w:val="PageNumber"/>
        <w:b/>
        <w:bCs/>
      </w:rPr>
      <w:t>BRASOV</w:t>
    </w:r>
  </w:p>
  <w:tbl>
    <w:tblPr>
      <w:tblW w:w="0" w:type="auto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0"/>
      <w:gridCol w:w="822"/>
      <w:gridCol w:w="822"/>
      <w:gridCol w:w="2155"/>
      <w:gridCol w:w="822"/>
      <w:gridCol w:w="822"/>
      <w:gridCol w:w="822"/>
      <w:gridCol w:w="822"/>
      <w:gridCol w:w="2467"/>
    </w:tblGrid>
    <w:tr w:rsidR="006F5073" w14:paraId="7070CB33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59DBB8A6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5D47A912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212DFF8B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CB12F77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3476DC5F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4EF0F0F7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0C592660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din staţii, aferente 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5321E0E7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55BDE851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1864291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46B49808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19393F5A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44402E5F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6D3FC1B5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41F73CBB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44E1B510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21EC0C91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77AAE3C6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71F11F9C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4A56871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7489CBC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655BA19A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</w:t>
          </w:r>
        </w:p>
        <w:p w14:paraId="07538B28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staţii aferente </w:t>
          </w:r>
        </w:p>
        <w:p w14:paraId="2B0E3AD3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67" w:type="dxa"/>
          <w:vMerge w:val="restart"/>
          <w:tcMar>
            <w:left w:w="0" w:type="dxa"/>
            <w:right w:w="0" w:type="dxa"/>
          </w:tcMar>
          <w:vAlign w:val="center"/>
        </w:tcPr>
        <w:p w14:paraId="5BF37A75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  <w:p w14:paraId="26ADB11F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</w:p>
      </w:tc>
    </w:tr>
    <w:tr w:rsidR="006F5073" w14:paraId="7F078B4C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323054AC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032D08C1" w14:textId="77777777" w:rsidR="006F5073" w:rsidRDefault="006F5073" w:rsidP="002E51C2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71B5856A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5BCC2147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4125959B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59E93BF7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63AE58B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328DF9C3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67" w:type="dxa"/>
          <w:vMerge/>
          <w:tcMar>
            <w:left w:w="0" w:type="dxa"/>
            <w:right w:w="0" w:type="dxa"/>
          </w:tcMar>
        </w:tcPr>
        <w:p w14:paraId="0BB377CC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5F77D9AB" w14:textId="77777777" w:rsidR="006F5073" w:rsidRDefault="006F5073">
    <w:pPr>
      <w:pStyle w:val="Header"/>
      <w:rPr>
        <w:sz w:val="2"/>
        <w:lang w:val="ro-R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D9B66" w14:textId="77777777" w:rsidR="006F5073" w:rsidRDefault="00FB2EAA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54422">
      <w:rPr>
        <w:rStyle w:val="PageNumber"/>
        <w:noProof/>
      </w:rPr>
      <w:t>3</w:t>
    </w:r>
    <w:r>
      <w:rPr>
        <w:rStyle w:val="PageNumber"/>
      </w:rPr>
      <w:fldChar w:fldCharType="end"/>
    </w:r>
  </w:p>
  <w:p w14:paraId="6A1BD7B2" w14:textId="27DD7F99" w:rsidR="0098517A" w:rsidRPr="0098517A" w:rsidRDefault="00783547" w:rsidP="00A57D9A">
    <w:pPr>
      <w:framePr w:w="7445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23261C">
      <w:rPr>
        <w:b/>
        <w:bCs/>
        <w:i/>
        <w:iCs/>
        <w:sz w:val="22"/>
      </w:rPr>
      <w:t>decada 1-10 noiembrie 2026</w:t>
    </w:r>
  </w:p>
  <w:p w14:paraId="492EA45A" w14:textId="77777777" w:rsidR="00583208" w:rsidRPr="00583208" w:rsidRDefault="00583208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1D63DEA0" w14:textId="77777777" w:rsidR="00C77A46" w:rsidRPr="00C77A46" w:rsidRDefault="00C77A46" w:rsidP="00A57D9A">
    <w:pPr>
      <w:framePr w:w="7445" w:h="340" w:hRule="exact" w:wrap="around" w:vAnchor="page" w:hAnchor="page" w:x="3193" w:y="891"/>
      <w:rPr>
        <w:b/>
        <w:sz w:val="28"/>
        <w:lang w:val="ro-RO"/>
      </w:rPr>
    </w:pPr>
  </w:p>
  <w:p w14:paraId="1B605002" w14:textId="77777777" w:rsidR="001E2701" w:rsidRPr="001E2701" w:rsidRDefault="001E2701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58EA12D3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26E1080A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21FE23E1" w14:textId="77777777" w:rsidR="006F5073" w:rsidRDefault="006F5073" w:rsidP="00A57D9A">
    <w:pPr>
      <w:framePr w:w="7445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2DB323B7" w14:textId="77777777" w:rsidR="006F5073" w:rsidRDefault="006F5073">
    <w:pPr>
      <w:pStyle w:val="Header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713BC6">
      <w:rPr>
        <w:rStyle w:val="PageNumber"/>
        <w:b/>
        <w:bCs/>
      </w:rPr>
      <w:t>BRASOV</w:t>
    </w:r>
  </w:p>
  <w:tbl>
    <w:tblPr>
      <w:tblW w:w="10206" w:type="dxa"/>
      <w:jc w:val="center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64"/>
      <w:gridCol w:w="809"/>
      <w:gridCol w:w="810"/>
      <w:gridCol w:w="2197"/>
      <w:gridCol w:w="810"/>
      <w:gridCol w:w="810"/>
      <w:gridCol w:w="810"/>
      <w:gridCol w:w="810"/>
      <w:gridCol w:w="2486"/>
    </w:tblGrid>
    <w:tr w:rsidR="006F5073" w14:paraId="25DDB472" w14:textId="77777777">
      <w:trPr>
        <w:cantSplit/>
        <w:jc w:val="center"/>
      </w:trPr>
      <w:tc>
        <w:tcPr>
          <w:tcW w:w="652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4C6DE711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2F464ADF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36B322BB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114831FC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19B2400E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665012B4" w14:textId="77777777" w:rsidR="00E37AAC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28EA7762" w14:textId="77777777" w:rsidR="002E51C2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din staţii, aferente </w:t>
          </w:r>
        </w:p>
        <w:p w14:paraId="45F2A4F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08AFAB0B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56417C84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2952C4A6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674ECEF9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556708E9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6CCDC668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2D4175F9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4357A467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144AE02F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787199C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34EE216E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2E8555CC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4C394EF9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4D977475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465B89B7" w14:textId="77777777" w:rsidR="00A84264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staţii aferente </w:t>
          </w:r>
        </w:p>
        <w:p w14:paraId="40BF09D2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38" w:type="dxa"/>
          <w:vMerge w:val="restart"/>
          <w:tcMar>
            <w:left w:w="0" w:type="dxa"/>
            <w:right w:w="0" w:type="dxa"/>
          </w:tcMar>
          <w:vAlign w:val="center"/>
        </w:tcPr>
        <w:p w14:paraId="7BE89D0B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</w:tc>
    </w:tr>
    <w:tr w:rsidR="006F5073" w14:paraId="290BB2A9" w14:textId="77777777">
      <w:trPr>
        <w:cantSplit/>
        <w:trHeight w:val="509"/>
        <w:jc w:val="center"/>
      </w:trPr>
      <w:tc>
        <w:tcPr>
          <w:tcW w:w="652" w:type="dxa"/>
          <w:vMerge/>
          <w:tcMar>
            <w:left w:w="0" w:type="dxa"/>
            <w:right w:w="0" w:type="dxa"/>
          </w:tcMar>
        </w:tcPr>
        <w:p w14:paraId="45604039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188C9723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648ED7AE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56F5105E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1281BE0B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166461F3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240E525D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47A7E4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38" w:type="dxa"/>
          <w:vMerge/>
          <w:tcMar>
            <w:left w:w="0" w:type="dxa"/>
            <w:right w:w="0" w:type="dxa"/>
          </w:tcMar>
        </w:tcPr>
        <w:p w14:paraId="7A4AF7A7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40D1D3F0" w14:textId="77777777" w:rsidR="006F5073" w:rsidRDefault="006F5073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CC675" w14:textId="77777777" w:rsidR="006F5073" w:rsidRDefault="006F5073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9545FF"/>
    <w:multiLevelType w:val="hybridMultilevel"/>
    <w:tmpl w:val="0BD688D8"/>
    <w:lvl w:ilvl="0" w:tplc="C10C70FE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" w15:restartNumberingAfterBreak="0">
    <w:nsid w:val="05FF2E43"/>
    <w:multiLevelType w:val="hybridMultilevel"/>
    <w:tmpl w:val="F9B64EF4"/>
    <w:lvl w:ilvl="0" w:tplc="A21EF69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662DC3"/>
    <w:multiLevelType w:val="hybridMultilevel"/>
    <w:tmpl w:val="BEC06E9C"/>
    <w:lvl w:ilvl="0" w:tplc="5C06CB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D662CD"/>
    <w:multiLevelType w:val="hybridMultilevel"/>
    <w:tmpl w:val="5DD407AA"/>
    <w:lvl w:ilvl="0" w:tplc="903E3020">
      <w:start w:val="1"/>
      <w:numFmt w:val="decimal"/>
      <w:lvlRestart w:val="0"/>
      <w:suff w:val="nothing"/>
      <w:lvlText w:val="%1"/>
      <w:lvlJc w:val="right"/>
      <w:pPr>
        <w:ind w:left="36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2B045A"/>
    <w:multiLevelType w:val="hybridMultilevel"/>
    <w:tmpl w:val="B11C1D36"/>
    <w:lvl w:ilvl="0" w:tplc="42FE799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98B465B"/>
    <w:multiLevelType w:val="hybridMultilevel"/>
    <w:tmpl w:val="90C66EC2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EC251F7"/>
    <w:multiLevelType w:val="hybridMultilevel"/>
    <w:tmpl w:val="2C8099DE"/>
    <w:lvl w:ilvl="0" w:tplc="02D4C3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9" w15:restartNumberingAfterBreak="0">
    <w:nsid w:val="10357A3E"/>
    <w:multiLevelType w:val="hybridMultilevel"/>
    <w:tmpl w:val="BBB48DD0"/>
    <w:lvl w:ilvl="0" w:tplc="750E02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0" w15:restartNumberingAfterBreak="0">
    <w:nsid w:val="129A54F8"/>
    <w:multiLevelType w:val="hybridMultilevel"/>
    <w:tmpl w:val="C4462740"/>
    <w:lvl w:ilvl="0" w:tplc="B0FAFBC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4565C17"/>
    <w:multiLevelType w:val="hybridMultilevel"/>
    <w:tmpl w:val="1DC42A92"/>
    <w:lvl w:ilvl="0" w:tplc="75BAFA0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2" w15:restartNumberingAfterBreak="0">
    <w:nsid w:val="16CD7128"/>
    <w:multiLevelType w:val="hybridMultilevel"/>
    <w:tmpl w:val="D772C7B6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3" w15:restartNumberingAfterBreak="0">
    <w:nsid w:val="183C5DD4"/>
    <w:multiLevelType w:val="hybridMultilevel"/>
    <w:tmpl w:val="B6DA6276"/>
    <w:lvl w:ilvl="0" w:tplc="688A0B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5C0CBD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A4A3011"/>
    <w:multiLevelType w:val="hybridMultilevel"/>
    <w:tmpl w:val="0548EBE0"/>
    <w:lvl w:ilvl="0" w:tplc="DAB2719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ACE7A63"/>
    <w:multiLevelType w:val="hybridMultilevel"/>
    <w:tmpl w:val="843A3630"/>
    <w:lvl w:ilvl="0" w:tplc="DC80B96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F6B00CB"/>
    <w:multiLevelType w:val="hybridMultilevel"/>
    <w:tmpl w:val="20C8EE8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7" w15:restartNumberingAfterBreak="0">
    <w:nsid w:val="27A77EA1"/>
    <w:multiLevelType w:val="hybridMultilevel"/>
    <w:tmpl w:val="66E4BB5A"/>
    <w:lvl w:ilvl="0" w:tplc="B88C8318">
      <w:start w:val="1"/>
      <w:numFmt w:val="decimal"/>
      <w:lvlRestart w:val="0"/>
      <w:suff w:val="nothing"/>
      <w:lvlText w:val="%1"/>
      <w:lvlJc w:val="right"/>
      <w:pPr>
        <w:ind w:left="227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67" w:hanging="360"/>
      </w:pPr>
    </w:lvl>
    <w:lvl w:ilvl="2" w:tplc="0409001B" w:tentative="1">
      <w:start w:val="1"/>
      <w:numFmt w:val="lowerRoman"/>
      <w:lvlText w:val="%3."/>
      <w:lvlJc w:val="right"/>
      <w:pPr>
        <w:ind w:left="2387" w:hanging="180"/>
      </w:pPr>
    </w:lvl>
    <w:lvl w:ilvl="3" w:tplc="0409000F" w:tentative="1">
      <w:start w:val="1"/>
      <w:numFmt w:val="decimal"/>
      <w:lvlText w:val="%4."/>
      <w:lvlJc w:val="left"/>
      <w:pPr>
        <w:ind w:left="3107" w:hanging="360"/>
      </w:pPr>
    </w:lvl>
    <w:lvl w:ilvl="4" w:tplc="04090019" w:tentative="1">
      <w:start w:val="1"/>
      <w:numFmt w:val="lowerLetter"/>
      <w:lvlText w:val="%5."/>
      <w:lvlJc w:val="left"/>
      <w:pPr>
        <w:ind w:left="3827" w:hanging="360"/>
      </w:pPr>
    </w:lvl>
    <w:lvl w:ilvl="5" w:tplc="0409001B" w:tentative="1">
      <w:start w:val="1"/>
      <w:numFmt w:val="lowerRoman"/>
      <w:lvlText w:val="%6."/>
      <w:lvlJc w:val="right"/>
      <w:pPr>
        <w:ind w:left="4547" w:hanging="180"/>
      </w:pPr>
    </w:lvl>
    <w:lvl w:ilvl="6" w:tplc="0409000F" w:tentative="1">
      <w:start w:val="1"/>
      <w:numFmt w:val="decimal"/>
      <w:lvlText w:val="%7."/>
      <w:lvlJc w:val="left"/>
      <w:pPr>
        <w:ind w:left="5267" w:hanging="360"/>
      </w:pPr>
    </w:lvl>
    <w:lvl w:ilvl="7" w:tplc="04090019" w:tentative="1">
      <w:start w:val="1"/>
      <w:numFmt w:val="lowerLetter"/>
      <w:lvlText w:val="%8."/>
      <w:lvlJc w:val="left"/>
      <w:pPr>
        <w:ind w:left="5987" w:hanging="360"/>
      </w:pPr>
    </w:lvl>
    <w:lvl w:ilvl="8" w:tplc="04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8" w15:restartNumberingAfterBreak="0">
    <w:nsid w:val="28A20DD1"/>
    <w:multiLevelType w:val="hybridMultilevel"/>
    <w:tmpl w:val="C8C0072C"/>
    <w:lvl w:ilvl="0" w:tplc="28E8B83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9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0" w15:restartNumberingAfterBreak="0">
    <w:nsid w:val="2B4B1724"/>
    <w:multiLevelType w:val="hybridMultilevel"/>
    <w:tmpl w:val="67BE4150"/>
    <w:lvl w:ilvl="0" w:tplc="98F4672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D3343B4"/>
    <w:multiLevelType w:val="hybridMultilevel"/>
    <w:tmpl w:val="61903466"/>
    <w:lvl w:ilvl="0" w:tplc="F78EAE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2" w15:restartNumberingAfterBreak="0">
    <w:nsid w:val="2DB52B92"/>
    <w:multiLevelType w:val="hybridMultilevel"/>
    <w:tmpl w:val="8B5E0428"/>
    <w:lvl w:ilvl="0" w:tplc="0120607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322A75"/>
    <w:multiLevelType w:val="hybridMultilevel"/>
    <w:tmpl w:val="6DF6E520"/>
    <w:lvl w:ilvl="0" w:tplc="900A3456">
      <w:start w:val="1"/>
      <w:numFmt w:val="decimal"/>
      <w:lvlRestart w:val="0"/>
      <w:suff w:val="nothing"/>
      <w:lvlText w:val="%1"/>
      <w:lvlJc w:val="right"/>
      <w:pPr>
        <w:ind w:left="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E341C4"/>
    <w:multiLevelType w:val="hybridMultilevel"/>
    <w:tmpl w:val="714E3CFA"/>
    <w:lvl w:ilvl="0" w:tplc="003068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8E573DF"/>
    <w:multiLevelType w:val="hybridMultilevel"/>
    <w:tmpl w:val="6262DB42"/>
    <w:lvl w:ilvl="0" w:tplc="38BE53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C4F72C9"/>
    <w:multiLevelType w:val="hybridMultilevel"/>
    <w:tmpl w:val="2654C488"/>
    <w:lvl w:ilvl="0" w:tplc="402AF31C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7" w15:restartNumberingAfterBreak="0">
    <w:nsid w:val="3DA071EC"/>
    <w:multiLevelType w:val="hybridMultilevel"/>
    <w:tmpl w:val="07C44D06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8" w15:restartNumberingAfterBreak="0">
    <w:nsid w:val="3EF02C7E"/>
    <w:multiLevelType w:val="hybridMultilevel"/>
    <w:tmpl w:val="8F16DB08"/>
    <w:lvl w:ilvl="0" w:tplc="18D02684">
      <w:start w:val="1"/>
      <w:numFmt w:val="decimal"/>
      <w:lvlRestart w:val="0"/>
      <w:suff w:val="nothing"/>
      <w:lvlText w:val="%1"/>
      <w:lvlJc w:val="right"/>
      <w:pPr>
        <w:ind w:left="-17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29" w15:restartNumberingAfterBreak="0">
    <w:nsid w:val="410A5E32"/>
    <w:multiLevelType w:val="hybridMultilevel"/>
    <w:tmpl w:val="FFA8657C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0" w15:restartNumberingAfterBreak="0">
    <w:nsid w:val="43234AD8"/>
    <w:multiLevelType w:val="multilevel"/>
    <w:tmpl w:val="43D0FAB0"/>
    <w:lvl w:ilvl="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1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99F10EF"/>
    <w:multiLevelType w:val="hybridMultilevel"/>
    <w:tmpl w:val="9340A384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3" w15:restartNumberingAfterBreak="0">
    <w:nsid w:val="53CD1A91"/>
    <w:multiLevelType w:val="hybridMultilevel"/>
    <w:tmpl w:val="0B12258A"/>
    <w:lvl w:ilvl="0" w:tplc="84009E22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62F2115"/>
    <w:multiLevelType w:val="hybridMultilevel"/>
    <w:tmpl w:val="DDEEA4A4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5" w15:restartNumberingAfterBreak="0">
    <w:nsid w:val="5D2C203F"/>
    <w:multiLevelType w:val="hybridMultilevel"/>
    <w:tmpl w:val="00483D5A"/>
    <w:lvl w:ilvl="0" w:tplc="0E621C5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F0D4C68"/>
    <w:multiLevelType w:val="hybridMultilevel"/>
    <w:tmpl w:val="CA7EF4BC"/>
    <w:lvl w:ilvl="0" w:tplc="FECA14C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FD94AFC"/>
    <w:multiLevelType w:val="hybridMultilevel"/>
    <w:tmpl w:val="E64A247C"/>
    <w:lvl w:ilvl="0" w:tplc="C10C70FE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8" w15:restartNumberingAfterBreak="0">
    <w:nsid w:val="629D6F32"/>
    <w:multiLevelType w:val="hybridMultilevel"/>
    <w:tmpl w:val="6700EDAE"/>
    <w:lvl w:ilvl="0" w:tplc="87AC6570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85F4225"/>
    <w:multiLevelType w:val="hybridMultilevel"/>
    <w:tmpl w:val="A74E00A4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40" w15:restartNumberingAfterBreak="0">
    <w:nsid w:val="686E0020"/>
    <w:multiLevelType w:val="hybridMultilevel"/>
    <w:tmpl w:val="BF162CBE"/>
    <w:lvl w:ilvl="0" w:tplc="5A4EFE2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1" w15:restartNumberingAfterBreak="0">
    <w:nsid w:val="69C90132"/>
    <w:multiLevelType w:val="hybridMultilevel"/>
    <w:tmpl w:val="5EE02172"/>
    <w:lvl w:ilvl="0" w:tplc="ECF86BA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2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CC628BB"/>
    <w:multiLevelType w:val="hybridMultilevel"/>
    <w:tmpl w:val="D62E448C"/>
    <w:lvl w:ilvl="0" w:tplc="315E4A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4" w15:restartNumberingAfterBreak="0">
    <w:nsid w:val="6EFE60C6"/>
    <w:multiLevelType w:val="hybridMultilevel"/>
    <w:tmpl w:val="D1D0C546"/>
    <w:lvl w:ilvl="0" w:tplc="A0EC23E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5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68B16B3"/>
    <w:multiLevelType w:val="hybridMultilevel"/>
    <w:tmpl w:val="2442592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7" w15:restartNumberingAfterBreak="0">
    <w:nsid w:val="7F163ED4"/>
    <w:multiLevelType w:val="hybridMultilevel"/>
    <w:tmpl w:val="468CBD54"/>
    <w:lvl w:ilvl="0" w:tplc="2A7AD26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num w:numId="1" w16cid:durableId="845365810">
    <w:abstractNumId w:val="31"/>
  </w:num>
  <w:num w:numId="2" w16cid:durableId="528682077">
    <w:abstractNumId w:val="30"/>
  </w:num>
  <w:num w:numId="3" w16cid:durableId="1049263936">
    <w:abstractNumId w:val="28"/>
  </w:num>
  <w:num w:numId="4" w16cid:durableId="1391685917">
    <w:abstractNumId w:val="36"/>
  </w:num>
  <w:num w:numId="5" w16cid:durableId="254679305">
    <w:abstractNumId w:val="23"/>
  </w:num>
  <w:num w:numId="6" w16cid:durableId="217740859">
    <w:abstractNumId w:val="35"/>
  </w:num>
  <w:num w:numId="7" w16cid:durableId="1679384678">
    <w:abstractNumId w:val="43"/>
  </w:num>
  <w:num w:numId="8" w16cid:durableId="1288388605">
    <w:abstractNumId w:val="17"/>
  </w:num>
  <w:num w:numId="9" w16cid:durableId="1403331679">
    <w:abstractNumId w:val="34"/>
  </w:num>
  <w:num w:numId="10" w16cid:durableId="946889578">
    <w:abstractNumId w:val="6"/>
  </w:num>
  <w:num w:numId="11" w16cid:durableId="777607632">
    <w:abstractNumId w:val="27"/>
  </w:num>
  <w:num w:numId="12" w16cid:durableId="2074769900">
    <w:abstractNumId w:val="10"/>
  </w:num>
  <w:num w:numId="13" w16cid:durableId="1184783915">
    <w:abstractNumId w:val="2"/>
  </w:num>
  <w:num w:numId="14" w16cid:durableId="1079517301">
    <w:abstractNumId w:val="42"/>
  </w:num>
  <w:num w:numId="15" w16cid:durableId="811023296">
    <w:abstractNumId w:val="47"/>
  </w:num>
  <w:num w:numId="16" w16cid:durableId="885263045">
    <w:abstractNumId w:val="19"/>
  </w:num>
  <w:num w:numId="17" w16cid:durableId="2029215308">
    <w:abstractNumId w:val="41"/>
  </w:num>
  <w:num w:numId="18" w16cid:durableId="1208643832">
    <w:abstractNumId w:val="40"/>
  </w:num>
  <w:num w:numId="19" w16cid:durableId="1139808656">
    <w:abstractNumId w:val="22"/>
  </w:num>
  <w:num w:numId="20" w16cid:durableId="2011443954">
    <w:abstractNumId w:val="5"/>
  </w:num>
  <w:num w:numId="21" w16cid:durableId="19402065">
    <w:abstractNumId w:val="8"/>
  </w:num>
  <w:num w:numId="22" w16cid:durableId="1704288517">
    <w:abstractNumId w:val="45"/>
  </w:num>
  <w:num w:numId="23" w16cid:durableId="214392657">
    <w:abstractNumId w:val="11"/>
  </w:num>
  <w:num w:numId="24" w16cid:durableId="84882993">
    <w:abstractNumId w:val="20"/>
  </w:num>
  <w:num w:numId="25" w16cid:durableId="65613399">
    <w:abstractNumId w:val="21"/>
  </w:num>
  <w:num w:numId="26" w16cid:durableId="71894456">
    <w:abstractNumId w:val="25"/>
  </w:num>
  <w:num w:numId="27" w16cid:durableId="182784983">
    <w:abstractNumId w:val="44"/>
  </w:num>
  <w:num w:numId="28" w16cid:durableId="598873749">
    <w:abstractNumId w:val="18"/>
  </w:num>
  <w:num w:numId="29" w16cid:durableId="557742951">
    <w:abstractNumId w:val="24"/>
  </w:num>
  <w:num w:numId="30" w16cid:durableId="2003316541">
    <w:abstractNumId w:val="3"/>
  </w:num>
  <w:num w:numId="31" w16cid:durableId="491726566">
    <w:abstractNumId w:val="13"/>
  </w:num>
  <w:num w:numId="32" w16cid:durableId="1374768146">
    <w:abstractNumId w:val="15"/>
  </w:num>
  <w:num w:numId="33" w16cid:durableId="2124642321">
    <w:abstractNumId w:val="9"/>
  </w:num>
  <w:num w:numId="34" w16cid:durableId="2009209847">
    <w:abstractNumId w:val="14"/>
  </w:num>
  <w:num w:numId="35" w16cid:durableId="1411655536">
    <w:abstractNumId w:val="38"/>
  </w:num>
  <w:num w:numId="36" w16cid:durableId="175312487">
    <w:abstractNumId w:val="7"/>
  </w:num>
  <w:num w:numId="37" w16cid:durableId="2137330231">
    <w:abstractNumId w:val="26"/>
  </w:num>
  <w:num w:numId="38" w16cid:durableId="104346094">
    <w:abstractNumId w:val="33"/>
  </w:num>
  <w:num w:numId="39" w16cid:durableId="554776066">
    <w:abstractNumId w:val="4"/>
  </w:num>
  <w:num w:numId="40" w16cid:durableId="1088505474">
    <w:abstractNumId w:val="46"/>
  </w:num>
  <w:num w:numId="41" w16cid:durableId="1204487216">
    <w:abstractNumId w:val="16"/>
  </w:num>
  <w:num w:numId="42" w16cid:durableId="605817473">
    <w:abstractNumId w:val="1"/>
  </w:num>
  <w:num w:numId="43" w16cid:durableId="243221892">
    <w:abstractNumId w:val="37"/>
  </w:num>
  <w:num w:numId="44" w16cid:durableId="1230266498">
    <w:abstractNumId w:val="39"/>
  </w:num>
  <w:num w:numId="45" w16cid:durableId="2051491828">
    <w:abstractNumId w:val="29"/>
  </w:num>
  <w:num w:numId="46" w16cid:durableId="1108620561">
    <w:abstractNumId w:val="32"/>
  </w:num>
  <w:num w:numId="47" w16cid:durableId="5328760">
    <w:abstractNumId w:val="12"/>
  </w:num>
  <w:num w:numId="48" w16cid:durableId="1093748570">
    <w:abstractNumId w:val="0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IN0+EoWtCcvFNlL7rg+ocgageTqzPV2N/tvGz9psKAgejMH8/pgU1+Ed51z3dl+/P+4BGN4+1lHspK7JSnFi/g==" w:salt="nfahfS40fx4kB/8MOLkWfg=="/>
  <w:defaultTabStop w:val="720"/>
  <w:hyphenationZone w:val="425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3AB9"/>
    <w:rsid w:val="00000984"/>
    <w:rsid w:val="000010D8"/>
    <w:rsid w:val="000016B4"/>
    <w:rsid w:val="000017A1"/>
    <w:rsid w:val="00001FDE"/>
    <w:rsid w:val="0000232A"/>
    <w:rsid w:val="0000269E"/>
    <w:rsid w:val="000026EB"/>
    <w:rsid w:val="00002B50"/>
    <w:rsid w:val="000034F1"/>
    <w:rsid w:val="00003549"/>
    <w:rsid w:val="00003587"/>
    <w:rsid w:val="00004110"/>
    <w:rsid w:val="00004597"/>
    <w:rsid w:val="0000523B"/>
    <w:rsid w:val="000052B6"/>
    <w:rsid w:val="0000589F"/>
    <w:rsid w:val="000058CE"/>
    <w:rsid w:val="00006151"/>
    <w:rsid w:val="0000637C"/>
    <w:rsid w:val="0000643E"/>
    <w:rsid w:val="00007238"/>
    <w:rsid w:val="00007475"/>
    <w:rsid w:val="0000774E"/>
    <w:rsid w:val="00007ACE"/>
    <w:rsid w:val="00007DC7"/>
    <w:rsid w:val="00010039"/>
    <w:rsid w:val="000101C2"/>
    <w:rsid w:val="000103A4"/>
    <w:rsid w:val="00010765"/>
    <w:rsid w:val="00010D90"/>
    <w:rsid w:val="000115FA"/>
    <w:rsid w:val="00011B93"/>
    <w:rsid w:val="000120BA"/>
    <w:rsid w:val="000128FF"/>
    <w:rsid w:val="00012BA4"/>
    <w:rsid w:val="000139C0"/>
    <w:rsid w:val="00013BE5"/>
    <w:rsid w:val="00013C88"/>
    <w:rsid w:val="000158FD"/>
    <w:rsid w:val="00015A4F"/>
    <w:rsid w:val="000160DD"/>
    <w:rsid w:val="0001621A"/>
    <w:rsid w:val="00016300"/>
    <w:rsid w:val="00016423"/>
    <w:rsid w:val="00016B5B"/>
    <w:rsid w:val="00016FED"/>
    <w:rsid w:val="000175FD"/>
    <w:rsid w:val="00017C4F"/>
    <w:rsid w:val="00017FDC"/>
    <w:rsid w:val="00020188"/>
    <w:rsid w:val="000209C0"/>
    <w:rsid w:val="00021498"/>
    <w:rsid w:val="00021740"/>
    <w:rsid w:val="000219E9"/>
    <w:rsid w:val="00021E69"/>
    <w:rsid w:val="0002226C"/>
    <w:rsid w:val="000223F5"/>
    <w:rsid w:val="000228D1"/>
    <w:rsid w:val="00023094"/>
    <w:rsid w:val="000234DC"/>
    <w:rsid w:val="00023674"/>
    <w:rsid w:val="00023903"/>
    <w:rsid w:val="00023B48"/>
    <w:rsid w:val="00023DBE"/>
    <w:rsid w:val="00023F1B"/>
    <w:rsid w:val="00024155"/>
    <w:rsid w:val="000242F2"/>
    <w:rsid w:val="00024496"/>
    <w:rsid w:val="000244B2"/>
    <w:rsid w:val="00024827"/>
    <w:rsid w:val="000248F9"/>
    <w:rsid w:val="000249CE"/>
    <w:rsid w:val="00024A9E"/>
    <w:rsid w:val="0002516D"/>
    <w:rsid w:val="00025379"/>
    <w:rsid w:val="00025CC3"/>
    <w:rsid w:val="00025E2B"/>
    <w:rsid w:val="00025F47"/>
    <w:rsid w:val="0002644C"/>
    <w:rsid w:val="00026552"/>
    <w:rsid w:val="0002664E"/>
    <w:rsid w:val="00026734"/>
    <w:rsid w:val="000267E0"/>
    <w:rsid w:val="00026847"/>
    <w:rsid w:val="00026AB0"/>
    <w:rsid w:val="00026B0B"/>
    <w:rsid w:val="00026B63"/>
    <w:rsid w:val="00026D12"/>
    <w:rsid w:val="0002736F"/>
    <w:rsid w:val="00027DDB"/>
    <w:rsid w:val="00030977"/>
    <w:rsid w:val="00031192"/>
    <w:rsid w:val="00031499"/>
    <w:rsid w:val="000319AE"/>
    <w:rsid w:val="000319D3"/>
    <w:rsid w:val="00031A8B"/>
    <w:rsid w:val="0003229E"/>
    <w:rsid w:val="00032D88"/>
    <w:rsid w:val="00032E66"/>
    <w:rsid w:val="000333F8"/>
    <w:rsid w:val="00033788"/>
    <w:rsid w:val="00033C77"/>
    <w:rsid w:val="00033EB0"/>
    <w:rsid w:val="00034D92"/>
    <w:rsid w:val="000357D2"/>
    <w:rsid w:val="00035F6C"/>
    <w:rsid w:val="00036277"/>
    <w:rsid w:val="000365E1"/>
    <w:rsid w:val="000368D4"/>
    <w:rsid w:val="00036E31"/>
    <w:rsid w:val="00037203"/>
    <w:rsid w:val="0003731A"/>
    <w:rsid w:val="00037764"/>
    <w:rsid w:val="000411A1"/>
    <w:rsid w:val="000426D1"/>
    <w:rsid w:val="00042DE4"/>
    <w:rsid w:val="00043394"/>
    <w:rsid w:val="000438BC"/>
    <w:rsid w:val="000445D6"/>
    <w:rsid w:val="0004485A"/>
    <w:rsid w:val="00044E51"/>
    <w:rsid w:val="00044F5F"/>
    <w:rsid w:val="00045324"/>
    <w:rsid w:val="00045C27"/>
    <w:rsid w:val="00046178"/>
    <w:rsid w:val="000466CA"/>
    <w:rsid w:val="000469F4"/>
    <w:rsid w:val="0004724D"/>
    <w:rsid w:val="000506A8"/>
    <w:rsid w:val="00050E1D"/>
    <w:rsid w:val="00050FE4"/>
    <w:rsid w:val="000512DA"/>
    <w:rsid w:val="00051625"/>
    <w:rsid w:val="0005167E"/>
    <w:rsid w:val="00051F30"/>
    <w:rsid w:val="00051FC3"/>
    <w:rsid w:val="000521A9"/>
    <w:rsid w:val="00052B71"/>
    <w:rsid w:val="00052E84"/>
    <w:rsid w:val="0005428C"/>
    <w:rsid w:val="0005447B"/>
    <w:rsid w:val="00054A92"/>
    <w:rsid w:val="00054DD5"/>
    <w:rsid w:val="000556B2"/>
    <w:rsid w:val="000556B4"/>
    <w:rsid w:val="00055937"/>
    <w:rsid w:val="00055C1D"/>
    <w:rsid w:val="00055F71"/>
    <w:rsid w:val="000562E1"/>
    <w:rsid w:val="0005699B"/>
    <w:rsid w:val="000573E2"/>
    <w:rsid w:val="0005748A"/>
    <w:rsid w:val="000600F3"/>
    <w:rsid w:val="00060563"/>
    <w:rsid w:val="000607AA"/>
    <w:rsid w:val="00060BDB"/>
    <w:rsid w:val="00060C7F"/>
    <w:rsid w:val="00061437"/>
    <w:rsid w:val="00061834"/>
    <w:rsid w:val="00061949"/>
    <w:rsid w:val="000621E3"/>
    <w:rsid w:val="0006346B"/>
    <w:rsid w:val="000634FE"/>
    <w:rsid w:val="00063510"/>
    <w:rsid w:val="00063C2C"/>
    <w:rsid w:val="00063DD4"/>
    <w:rsid w:val="000643C5"/>
    <w:rsid w:val="00064423"/>
    <w:rsid w:val="000644F3"/>
    <w:rsid w:val="000648D5"/>
    <w:rsid w:val="00064A0E"/>
    <w:rsid w:val="00065701"/>
    <w:rsid w:val="0006580C"/>
    <w:rsid w:val="00065EB3"/>
    <w:rsid w:val="000670AB"/>
    <w:rsid w:val="00070740"/>
    <w:rsid w:val="000708A8"/>
    <w:rsid w:val="00070A10"/>
    <w:rsid w:val="00070B88"/>
    <w:rsid w:val="00070E56"/>
    <w:rsid w:val="00071171"/>
    <w:rsid w:val="000713FD"/>
    <w:rsid w:val="0007159D"/>
    <w:rsid w:val="000719B9"/>
    <w:rsid w:val="00071B55"/>
    <w:rsid w:val="0007228D"/>
    <w:rsid w:val="00072B83"/>
    <w:rsid w:val="00072CA1"/>
    <w:rsid w:val="00072CA4"/>
    <w:rsid w:val="0007307D"/>
    <w:rsid w:val="00073A01"/>
    <w:rsid w:val="00073E2D"/>
    <w:rsid w:val="00074328"/>
    <w:rsid w:val="00074715"/>
    <w:rsid w:val="00074BEF"/>
    <w:rsid w:val="000753EF"/>
    <w:rsid w:val="00075751"/>
    <w:rsid w:val="00075CB8"/>
    <w:rsid w:val="000760FB"/>
    <w:rsid w:val="00076166"/>
    <w:rsid w:val="00076427"/>
    <w:rsid w:val="0007653A"/>
    <w:rsid w:val="000766EA"/>
    <w:rsid w:val="000769EB"/>
    <w:rsid w:val="00076A96"/>
    <w:rsid w:val="00076C8A"/>
    <w:rsid w:val="000773E1"/>
    <w:rsid w:val="000777D5"/>
    <w:rsid w:val="00077CD8"/>
    <w:rsid w:val="000801D8"/>
    <w:rsid w:val="000802CC"/>
    <w:rsid w:val="00080842"/>
    <w:rsid w:val="000825A4"/>
    <w:rsid w:val="00082704"/>
    <w:rsid w:val="00083EBE"/>
    <w:rsid w:val="00083F1D"/>
    <w:rsid w:val="000849CE"/>
    <w:rsid w:val="000851FF"/>
    <w:rsid w:val="00085588"/>
    <w:rsid w:val="00086325"/>
    <w:rsid w:val="00086881"/>
    <w:rsid w:val="00087050"/>
    <w:rsid w:val="0008788B"/>
    <w:rsid w:val="00087C80"/>
    <w:rsid w:val="000902A4"/>
    <w:rsid w:val="000907E7"/>
    <w:rsid w:val="00090A26"/>
    <w:rsid w:val="00091853"/>
    <w:rsid w:val="000918B6"/>
    <w:rsid w:val="00092696"/>
    <w:rsid w:val="00092E9C"/>
    <w:rsid w:val="00093021"/>
    <w:rsid w:val="0009306A"/>
    <w:rsid w:val="0009306D"/>
    <w:rsid w:val="0009332F"/>
    <w:rsid w:val="00093344"/>
    <w:rsid w:val="000934ED"/>
    <w:rsid w:val="000948BC"/>
    <w:rsid w:val="00094A69"/>
    <w:rsid w:val="00094F09"/>
    <w:rsid w:val="00095336"/>
    <w:rsid w:val="0009552E"/>
    <w:rsid w:val="000959A0"/>
    <w:rsid w:val="00095CE6"/>
    <w:rsid w:val="00095F9C"/>
    <w:rsid w:val="000961E6"/>
    <w:rsid w:val="00096B74"/>
    <w:rsid w:val="000973A7"/>
    <w:rsid w:val="00097AE3"/>
    <w:rsid w:val="00097F79"/>
    <w:rsid w:val="000A04BE"/>
    <w:rsid w:val="000A1454"/>
    <w:rsid w:val="000A17C5"/>
    <w:rsid w:val="000A1CB0"/>
    <w:rsid w:val="000A1ECD"/>
    <w:rsid w:val="000A2759"/>
    <w:rsid w:val="000A2E6A"/>
    <w:rsid w:val="000A3319"/>
    <w:rsid w:val="000A36D2"/>
    <w:rsid w:val="000A3712"/>
    <w:rsid w:val="000A38A0"/>
    <w:rsid w:val="000A3942"/>
    <w:rsid w:val="000A3F46"/>
    <w:rsid w:val="000A4093"/>
    <w:rsid w:val="000A4308"/>
    <w:rsid w:val="000A4481"/>
    <w:rsid w:val="000A484A"/>
    <w:rsid w:val="000A4D14"/>
    <w:rsid w:val="000A4F21"/>
    <w:rsid w:val="000A50EC"/>
    <w:rsid w:val="000A52AD"/>
    <w:rsid w:val="000A558B"/>
    <w:rsid w:val="000A661D"/>
    <w:rsid w:val="000A67BA"/>
    <w:rsid w:val="000A6B94"/>
    <w:rsid w:val="000A71EC"/>
    <w:rsid w:val="000A74F2"/>
    <w:rsid w:val="000A75DA"/>
    <w:rsid w:val="000A7A59"/>
    <w:rsid w:val="000B003F"/>
    <w:rsid w:val="000B00F9"/>
    <w:rsid w:val="000B0215"/>
    <w:rsid w:val="000B07F2"/>
    <w:rsid w:val="000B0A2E"/>
    <w:rsid w:val="000B113B"/>
    <w:rsid w:val="000B1216"/>
    <w:rsid w:val="000B154F"/>
    <w:rsid w:val="000B188F"/>
    <w:rsid w:val="000B29C5"/>
    <w:rsid w:val="000B2E97"/>
    <w:rsid w:val="000B35D0"/>
    <w:rsid w:val="000B375A"/>
    <w:rsid w:val="000B3D0C"/>
    <w:rsid w:val="000B3F11"/>
    <w:rsid w:val="000B412F"/>
    <w:rsid w:val="000B43CB"/>
    <w:rsid w:val="000B4BC0"/>
    <w:rsid w:val="000B4DA9"/>
    <w:rsid w:val="000B5246"/>
    <w:rsid w:val="000B575D"/>
    <w:rsid w:val="000B59D0"/>
    <w:rsid w:val="000B5F2E"/>
    <w:rsid w:val="000B63BF"/>
    <w:rsid w:val="000B6418"/>
    <w:rsid w:val="000B646D"/>
    <w:rsid w:val="000B69C5"/>
    <w:rsid w:val="000B7111"/>
    <w:rsid w:val="000B787E"/>
    <w:rsid w:val="000B7B54"/>
    <w:rsid w:val="000C03A6"/>
    <w:rsid w:val="000C1818"/>
    <w:rsid w:val="000C1E72"/>
    <w:rsid w:val="000C2475"/>
    <w:rsid w:val="000C25DE"/>
    <w:rsid w:val="000C2E98"/>
    <w:rsid w:val="000C2EF9"/>
    <w:rsid w:val="000C348B"/>
    <w:rsid w:val="000C3B89"/>
    <w:rsid w:val="000C40D3"/>
    <w:rsid w:val="000C41ED"/>
    <w:rsid w:val="000C4B46"/>
    <w:rsid w:val="000C4E27"/>
    <w:rsid w:val="000C53B1"/>
    <w:rsid w:val="000C5495"/>
    <w:rsid w:val="000C5571"/>
    <w:rsid w:val="000C603B"/>
    <w:rsid w:val="000C628C"/>
    <w:rsid w:val="000C6BDA"/>
    <w:rsid w:val="000C732E"/>
    <w:rsid w:val="000C7930"/>
    <w:rsid w:val="000C7A93"/>
    <w:rsid w:val="000C7DD9"/>
    <w:rsid w:val="000D039F"/>
    <w:rsid w:val="000D05E8"/>
    <w:rsid w:val="000D0964"/>
    <w:rsid w:val="000D10B3"/>
    <w:rsid w:val="000D12D6"/>
    <w:rsid w:val="000D1814"/>
    <w:rsid w:val="000D1B1A"/>
    <w:rsid w:val="000D2306"/>
    <w:rsid w:val="000D2B6F"/>
    <w:rsid w:val="000D2C54"/>
    <w:rsid w:val="000D2E65"/>
    <w:rsid w:val="000D31B0"/>
    <w:rsid w:val="000D43E1"/>
    <w:rsid w:val="000D4D0E"/>
    <w:rsid w:val="000D52D2"/>
    <w:rsid w:val="000D53F8"/>
    <w:rsid w:val="000D567E"/>
    <w:rsid w:val="000D5CB8"/>
    <w:rsid w:val="000D5E36"/>
    <w:rsid w:val="000D5EDB"/>
    <w:rsid w:val="000D6084"/>
    <w:rsid w:val="000D6208"/>
    <w:rsid w:val="000D6601"/>
    <w:rsid w:val="000D68E9"/>
    <w:rsid w:val="000D7203"/>
    <w:rsid w:val="000D7D26"/>
    <w:rsid w:val="000E0117"/>
    <w:rsid w:val="000E0541"/>
    <w:rsid w:val="000E08DC"/>
    <w:rsid w:val="000E09C7"/>
    <w:rsid w:val="000E0CB8"/>
    <w:rsid w:val="000E1564"/>
    <w:rsid w:val="000E208D"/>
    <w:rsid w:val="000E23D6"/>
    <w:rsid w:val="000E2485"/>
    <w:rsid w:val="000E263B"/>
    <w:rsid w:val="000E2853"/>
    <w:rsid w:val="000E2B67"/>
    <w:rsid w:val="000E2D91"/>
    <w:rsid w:val="000E2ECA"/>
    <w:rsid w:val="000E2F20"/>
    <w:rsid w:val="000E32E1"/>
    <w:rsid w:val="000E366E"/>
    <w:rsid w:val="000E3D8E"/>
    <w:rsid w:val="000E427A"/>
    <w:rsid w:val="000E42CD"/>
    <w:rsid w:val="000E4704"/>
    <w:rsid w:val="000E56ED"/>
    <w:rsid w:val="000E572C"/>
    <w:rsid w:val="000E5788"/>
    <w:rsid w:val="000E61CD"/>
    <w:rsid w:val="000E6449"/>
    <w:rsid w:val="000E64DA"/>
    <w:rsid w:val="000E6526"/>
    <w:rsid w:val="000E6AB2"/>
    <w:rsid w:val="000E72A7"/>
    <w:rsid w:val="000E7644"/>
    <w:rsid w:val="000E78D2"/>
    <w:rsid w:val="000F0193"/>
    <w:rsid w:val="000F0498"/>
    <w:rsid w:val="000F06BC"/>
    <w:rsid w:val="000F0820"/>
    <w:rsid w:val="000F0868"/>
    <w:rsid w:val="000F0DBD"/>
    <w:rsid w:val="000F0E0A"/>
    <w:rsid w:val="000F0E0F"/>
    <w:rsid w:val="000F168E"/>
    <w:rsid w:val="000F1F3B"/>
    <w:rsid w:val="000F1F62"/>
    <w:rsid w:val="000F2063"/>
    <w:rsid w:val="000F25B0"/>
    <w:rsid w:val="000F2836"/>
    <w:rsid w:val="000F296B"/>
    <w:rsid w:val="000F2D64"/>
    <w:rsid w:val="000F2F21"/>
    <w:rsid w:val="000F3112"/>
    <w:rsid w:val="000F32D2"/>
    <w:rsid w:val="000F3F2E"/>
    <w:rsid w:val="000F4BB6"/>
    <w:rsid w:val="000F4DDF"/>
    <w:rsid w:val="000F4E55"/>
    <w:rsid w:val="000F4FFC"/>
    <w:rsid w:val="000F52F4"/>
    <w:rsid w:val="000F543B"/>
    <w:rsid w:val="000F5BE4"/>
    <w:rsid w:val="000F5D67"/>
    <w:rsid w:val="000F6410"/>
    <w:rsid w:val="000F6D5C"/>
    <w:rsid w:val="000F7405"/>
    <w:rsid w:val="000F7D7F"/>
    <w:rsid w:val="000F7FFD"/>
    <w:rsid w:val="00100108"/>
    <w:rsid w:val="00101A16"/>
    <w:rsid w:val="00101B0C"/>
    <w:rsid w:val="001023BE"/>
    <w:rsid w:val="00102BD9"/>
    <w:rsid w:val="001034DA"/>
    <w:rsid w:val="00103B8A"/>
    <w:rsid w:val="00103C81"/>
    <w:rsid w:val="0010427A"/>
    <w:rsid w:val="00104443"/>
    <w:rsid w:val="00104ABF"/>
    <w:rsid w:val="00104E99"/>
    <w:rsid w:val="00104EF0"/>
    <w:rsid w:val="00104F89"/>
    <w:rsid w:val="00104FF0"/>
    <w:rsid w:val="001056B0"/>
    <w:rsid w:val="001058F8"/>
    <w:rsid w:val="00105B97"/>
    <w:rsid w:val="00105F21"/>
    <w:rsid w:val="00106BAB"/>
    <w:rsid w:val="00106D53"/>
    <w:rsid w:val="00107470"/>
    <w:rsid w:val="0010784B"/>
    <w:rsid w:val="00107DC3"/>
    <w:rsid w:val="001107DF"/>
    <w:rsid w:val="0011087F"/>
    <w:rsid w:val="00110BC0"/>
    <w:rsid w:val="0011161D"/>
    <w:rsid w:val="00111AE5"/>
    <w:rsid w:val="0011229F"/>
    <w:rsid w:val="001129FF"/>
    <w:rsid w:val="00112A6B"/>
    <w:rsid w:val="00112BA7"/>
    <w:rsid w:val="0011302D"/>
    <w:rsid w:val="0011321B"/>
    <w:rsid w:val="001133E1"/>
    <w:rsid w:val="00113537"/>
    <w:rsid w:val="001138BB"/>
    <w:rsid w:val="00113BA0"/>
    <w:rsid w:val="00113CC5"/>
    <w:rsid w:val="00113D6F"/>
    <w:rsid w:val="00114D82"/>
    <w:rsid w:val="00114EB4"/>
    <w:rsid w:val="001155EB"/>
    <w:rsid w:val="00115B6C"/>
    <w:rsid w:val="00115E19"/>
    <w:rsid w:val="001163E4"/>
    <w:rsid w:val="00117068"/>
    <w:rsid w:val="00117529"/>
    <w:rsid w:val="0011788B"/>
    <w:rsid w:val="0011798F"/>
    <w:rsid w:val="00117FE8"/>
    <w:rsid w:val="001212A7"/>
    <w:rsid w:val="00122446"/>
    <w:rsid w:val="00122A72"/>
    <w:rsid w:val="00122B27"/>
    <w:rsid w:val="00123438"/>
    <w:rsid w:val="0012392C"/>
    <w:rsid w:val="00123A3F"/>
    <w:rsid w:val="00123A7A"/>
    <w:rsid w:val="00123ABB"/>
    <w:rsid w:val="00123B70"/>
    <w:rsid w:val="00123C28"/>
    <w:rsid w:val="001250B1"/>
    <w:rsid w:val="00125140"/>
    <w:rsid w:val="00125670"/>
    <w:rsid w:val="0012593B"/>
    <w:rsid w:val="0012596B"/>
    <w:rsid w:val="00125BD0"/>
    <w:rsid w:val="00125D40"/>
    <w:rsid w:val="00125DE0"/>
    <w:rsid w:val="001261C2"/>
    <w:rsid w:val="001263FE"/>
    <w:rsid w:val="0012642E"/>
    <w:rsid w:val="00126761"/>
    <w:rsid w:val="0012689F"/>
    <w:rsid w:val="00126DAB"/>
    <w:rsid w:val="001274C3"/>
    <w:rsid w:val="00127719"/>
    <w:rsid w:val="00127E3E"/>
    <w:rsid w:val="001304E1"/>
    <w:rsid w:val="001305AB"/>
    <w:rsid w:val="00130B03"/>
    <w:rsid w:val="001319AF"/>
    <w:rsid w:val="00131C45"/>
    <w:rsid w:val="001322D8"/>
    <w:rsid w:val="00132A52"/>
    <w:rsid w:val="00132ACA"/>
    <w:rsid w:val="00132DF9"/>
    <w:rsid w:val="001333B4"/>
    <w:rsid w:val="0013363B"/>
    <w:rsid w:val="0013397E"/>
    <w:rsid w:val="00133B74"/>
    <w:rsid w:val="00133D4D"/>
    <w:rsid w:val="00133E0E"/>
    <w:rsid w:val="001342FE"/>
    <w:rsid w:val="00134BFC"/>
    <w:rsid w:val="0013537C"/>
    <w:rsid w:val="00135AFB"/>
    <w:rsid w:val="001360D6"/>
    <w:rsid w:val="001366B7"/>
    <w:rsid w:val="001370FC"/>
    <w:rsid w:val="00137B02"/>
    <w:rsid w:val="00137C8C"/>
    <w:rsid w:val="00137D90"/>
    <w:rsid w:val="001408C3"/>
    <w:rsid w:val="00140CBB"/>
    <w:rsid w:val="00140CE7"/>
    <w:rsid w:val="00141BC2"/>
    <w:rsid w:val="00141F1A"/>
    <w:rsid w:val="001429C7"/>
    <w:rsid w:val="00142D8C"/>
    <w:rsid w:val="00142EB5"/>
    <w:rsid w:val="00145027"/>
    <w:rsid w:val="001454E4"/>
    <w:rsid w:val="001456BA"/>
    <w:rsid w:val="0014594B"/>
    <w:rsid w:val="0014619B"/>
    <w:rsid w:val="0014665A"/>
    <w:rsid w:val="001467FB"/>
    <w:rsid w:val="00146A04"/>
    <w:rsid w:val="00146A61"/>
    <w:rsid w:val="0015014F"/>
    <w:rsid w:val="00150384"/>
    <w:rsid w:val="001504A4"/>
    <w:rsid w:val="00150542"/>
    <w:rsid w:val="00150E4A"/>
    <w:rsid w:val="001510FD"/>
    <w:rsid w:val="0015167D"/>
    <w:rsid w:val="00151B34"/>
    <w:rsid w:val="00151DB4"/>
    <w:rsid w:val="00152500"/>
    <w:rsid w:val="00152B66"/>
    <w:rsid w:val="00152F6B"/>
    <w:rsid w:val="0015316E"/>
    <w:rsid w:val="0015365C"/>
    <w:rsid w:val="00153AC3"/>
    <w:rsid w:val="00153B5E"/>
    <w:rsid w:val="00153E52"/>
    <w:rsid w:val="0015418D"/>
    <w:rsid w:val="00154FB1"/>
    <w:rsid w:val="0015515E"/>
    <w:rsid w:val="00155A29"/>
    <w:rsid w:val="00155A9B"/>
    <w:rsid w:val="00155C5D"/>
    <w:rsid w:val="001564C5"/>
    <w:rsid w:val="0015738F"/>
    <w:rsid w:val="001574C6"/>
    <w:rsid w:val="00157965"/>
    <w:rsid w:val="00157E9D"/>
    <w:rsid w:val="001616EC"/>
    <w:rsid w:val="00161B3A"/>
    <w:rsid w:val="00161EA6"/>
    <w:rsid w:val="00162E5A"/>
    <w:rsid w:val="0016339C"/>
    <w:rsid w:val="001635FE"/>
    <w:rsid w:val="001636ED"/>
    <w:rsid w:val="00164296"/>
    <w:rsid w:val="0016450F"/>
    <w:rsid w:val="00164568"/>
    <w:rsid w:val="00164728"/>
    <w:rsid w:val="00164BF0"/>
    <w:rsid w:val="00164F8C"/>
    <w:rsid w:val="00165091"/>
    <w:rsid w:val="00165349"/>
    <w:rsid w:val="0016542F"/>
    <w:rsid w:val="00165A21"/>
    <w:rsid w:val="00166018"/>
    <w:rsid w:val="00166669"/>
    <w:rsid w:val="00166A30"/>
    <w:rsid w:val="00166DF0"/>
    <w:rsid w:val="00167198"/>
    <w:rsid w:val="001672F0"/>
    <w:rsid w:val="0016764C"/>
    <w:rsid w:val="00167844"/>
    <w:rsid w:val="00170A53"/>
    <w:rsid w:val="00170D13"/>
    <w:rsid w:val="001714AE"/>
    <w:rsid w:val="0017209C"/>
    <w:rsid w:val="001720D0"/>
    <w:rsid w:val="001720E1"/>
    <w:rsid w:val="001723FD"/>
    <w:rsid w:val="001724D6"/>
    <w:rsid w:val="001725CC"/>
    <w:rsid w:val="00172B2E"/>
    <w:rsid w:val="00172DC7"/>
    <w:rsid w:val="00173DCC"/>
    <w:rsid w:val="0017418B"/>
    <w:rsid w:val="0017431A"/>
    <w:rsid w:val="001744EC"/>
    <w:rsid w:val="001747BC"/>
    <w:rsid w:val="0017502F"/>
    <w:rsid w:val="0017514C"/>
    <w:rsid w:val="00176740"/>
    <w:rsid w:val="00176E88"/>
    <w:rsid w:val="00177E24"/>
    <w:rsid w:val="00177E45"/>
    <w:rsid w:val="00180405"/>
    <w:rsid w:val="0018042B"/>
    <w:rsid w:val="001808AA"/>
    <w:rsid w:val="00180DEE"/>
    <w:rsid w:val="00180F98"/>
    <w:rsid w:val="00181532"/>
    <w:rsid w:val="00181685"/>
    <w:rsid w:val="001817C9"/>
    <w:rsid w:val="00181A45"/>
    <w:rsid w:val="00181AF7"/>
    <w:rsid w:val="00181D64"/>
    <w:rsid w:val="0018213C"/>
    <w:rsid w:val="00182373"/>
    <w:rsid w:val="001829D8"/>
    <w:rsid w:val="00182A77"/>
    <w:rsid w:val="00182B00"/>
    <w:rsid w:val="00182D35"/>
    <w:rsid w:val="001831ED"/>
    <w:rsid w:val="00184EE9"/>
    <w:rsid w:val="0018564F"/>
    <w:rsid w:val="001859C7"/>
    <w:rsid w:val="00185C84"/>
    <w:rsid w:val="00185DDB"/>
    <w:rsid w:val="0018640D"/>
    <w:rsid w:val="001866F7"/>
    <w:rsid w:val="00186784"/>
    <w:rsid w:val="0018689D"/>
    <w:rsid w:val="001869CD"/>
    <w:rsid w:val="00186ADB"/>
    <w:rsid w:val="00186AF8"/>
    <w:rsid w:val="00186C23"/>
    <w:rsid w:val="00187A32"/>
    <w:rsid w:val="00187A58"/>
    <w:rsid w:val="00187BBC"/>
    <w:rsid w:val="00187CAC"/>
    <w:rsid w:val="00187E97"/>
    <w:rsid w:val="0019025E"/>
    <w:rsid w:val="0019072E"/>
    <w:rsid w:val="001907E8"/>
    <w:rsid w:val="0019094D"/>
    <w:rsid w:val="00190BAB"/>
    <w:rsid w:val="00190E46"/>
    <w:rsid w:val="0019109A"/>
    <w:rsid w:val="001912AA"/>
    <w:rsid w:val="0019164B"/>
    <w:rsid w:val="00191B24"/>
    <w:rsid w:val="00191B48"/>
    <w:rsid w:val="00191C30"/>
    <w:rsid w:val="00191E03"/>
    <w:rsid w:val="001920CD"/>
    <w:rsid w:val="00192338"/>
    <w:rsid w:val="001939C6"/>
    <w:rsid w:val="00194502"/>
    <w:rsid w:val="00194601"/>
    <w:rsid w:val="00194672"/>
    <w:rsid w:val="00194CC8"/>
    <w:rsid w:val="00194D50"/>
    <w:rsid w:val="00194E84"/>
    <w:rsid w:val="001955B7"/>
    <w:rsid w:val="00195AB7"/>
    <w:rsid w:val="00195FBE"/>
    <w:rsid w:val="00196194"/>
    <w:rsid w:val="001966A3"/>
    <w:rsid w:val="0019777E"/>
    <w:rsid w:val="00197969"/>
    <w:rsid w:val="00197DED"/>
    <w:rsid w:val="001A0035"/>
    <w:rsid w:val="001A13B9"/>
    <w:rsid w:val="001A1940"/>
    <w:rsid w:val="001A1D5F"/>
    <w:rsid w:val="001A280C"/>
    <w:rsid w:val="001A291E"/>
    <w:rsid w:val="001A30A5"/>
    <w:rsid w:val="001A38DD"/>
    <w:rsid w:val="001A3DF2"/>
    <w:rsid w:val="001A427A"/>
    <w:rsid w:val="001A49E6"/>
    <w:rsid w:val="001A4AA7"/>
    <w:rsid w:val="001A4E20"/>
    <w:rsid w:val="001A51B6"/>
    <w:rsid w:val="001A51BA"/>
    <w:rsid w:val="001A5D7B"/>
    <w:rsid w:val="001A6196"/>
    <w:rsid w:val="001A6230"/>
    <w:rsid w:val="001A6C57"/>
    <w:rsid w:val="001A7019"/>
    <w:rsid w:val="001A7514"/>
    <w:rsid w:val="001B0306"/>
    <w:rsid w:val="001B059E"/>
    <w:rsid w:val="001B06D4"/>
    <w:rsid w:val="001B071B"/>
    <w:rsid w:val="001B0AE8"/>
    <w:rsid w:val="001B0E55"/>
    <w:rsid w:val="001B0EF5"/>
    <w:rsid w:val="001B0F39"/>
    <w:rsid w:val="001B11A2"/>
    <w:rsid w:val="001B1664"/>
    <w:rsid w:val="001B1EE6"/>
    <w:rsid w:val="001B1FC3"/>
    <w:rsid w:val="001B1FD7"/>
    <w:rsid w:val="001B2249"/>
    <w:rsid w:val="001B28D3"/>
    <w:rsid w:val="001B340C"/>
    <w:rsid w:val="001B3488"/>
    <w:rsid w:val="001B37C1"/>
    <w:rsid w:val="001B39B3"/>
    <w:rsid w:val="001B39B8"/>
    <w:rsid w:val="001B3D26"/>
    <w:rsid w:val="001B3E0B"/>
    <w:rsid w:val="001B4743"/>
    <w:rsid w:val="001B4981"/>
    <w:rsid w:val="001B5D0B"/>
    <w:rsid w:val="001B60BF"/>
    <w:rsid w:val="001B6470"/>
    <w:rsid w:val="001B6530"/>
    <w:rsid w:val="001B6E6D"/>
    <w:rsid w:val="001B73F1"/>
    <w:rsid w:val="001B74DF"/>
    <w:rsid w:val="001B7CC8"/>
    <w:rsid w:val="001C0087"/>
    <w:rsid w:val="001C020A"/>
    <w:rsid w:val="001C081B"/>
    <w:rsid w:val="001C155F"/>
    <w:rsid w:val="001C1667"/>
    <w:rsid w:val="001C16C5"/>
    <w:rsid w:val="001C2039"/>
    <w:rsid w:val="001C207D"/>
    <w:rsid w:val="001C2118"/>
    <w:rsid w:val="001C3252"/>
    <w:rsid w:val="001C39AA"/>
    <w:rsid w:val="001C3A23"/>
    <w:rsid w:val="001C3AE0"/>
    <w:rsid w:val="001C45B6"/>
    <w:rsid w:val="001C4945"/>
    <w:rsid w:val="001C5314"/>
    <w:rsid w:val="001C5A26"/>
    <w:rsid w:val="001C5DDF"/>
    <w:rsid w:val="001C602F"/>
    <w:rsid w:val="001C62EE"/>
    <w:rsid w:val="001C67AF"/>
    <w:rsid w:val="001C6A5B"/>
    <w:rsid w:val="001C6E19"/>
    <w:rsid w:val="001C72AE"/>
    <w:rsid w:val="001C7BC3"/>
    <w:rsid w:val="001D01F2"/>
    <w:rsid w:val="001D0402"/>
    <w:rsid w:val="001D0411"/>
    <w:rsid w:val="001D080F"/>
    <w:rsid w:val="001D1217"/>
    <w:rsid w:val="001D144F"/>
    <w:rsid w:val="001D152B"/>
    <w:rsid w:val="001D1F79"/>
    <w:rsid w:val="001D2107"/>
    <w:rsid w:val="001D22DC"/>
    <w:rsid w:val="001D23B0"/>
    <w:rsid w:val="001D381E"/>
    <w:rsid w:val="001D3AF6"/>
    <w:rsid w:val="001D3E4D"/>
    <w:rsid w:val="001D3F22"/>
    <w:rsid w:val="001D4803"/>
    <w:rsid w:val="001D498D"/>
    <w:rsid w:val="001D5714"/>
    <w:rsid w:val="001D5AD2"/>
    <w:rsid w:val="001D607B"/>
    <w:rsid w:val="001D60EA"/>
    <w:rsid w:val="001D6729"/>
    <w:rsid w:val="001D67EE"/>
    <w:rsid w:val="001D6909"/>
    <w:rsid w:val="001D79F0"/>
    <w:rsid w:val="001D7D60"/>
    <w:rsid w:val="001D7E24"/>
    <w:rsid w:val="001D7EA2"/>
    <w:rsid w:val="001E00FC"/>
    <w:rsid w:val="001E04B9"/>
    <w:rsid w:val="001E0672"/>
    <w:rsid w:val="001E0B96"/>
    <w:rsid w:val="001E1739"/>
    <w:rsid w:val="001E1B1B"/>
    <w:rsid w:val="001E1C21"/>
    <w:rsid w:val="001E2701"/>
    <w:rsid w:val="001E2F83"/>
    <w:rsid w:val="001E31D2"/>
    <w:rsid w:val="001E3211"/>
    <w:rsid w:val="001E3347"/>
    <w:rsid w:val="001E3429"/>
    <w:rsid w:val="001E3732"/>
    <w:rsid w:val="001E3C85"/>
    <w:rsid w:val="001E3EB6"/>
    <w:rsid w:val="001E482D"/>
    <w:rsid w:val="001E4BCB"/>
    <w:rsid w:val="001E5587"/>
    <w:rsid w:val="001E5AB2"/>
    <w:rsid w:val="001E5C07"/>
    <w:rsid w:val="001E6C67"/>
    <w:rsid w:val="001F06B1"/>
    <w:rsid w:val="001F0720"/>
    <w:rsid w:val="001F093E"/>
    <w:rsid w:val="001F1205"/>
    <w:rsid w:val="001F13BA"/>
    <w:rsid w:val="001F1451"/>
    <w:rsid w:val="001F1AC5"/>
    <w:rsid w:val="001F2BF5"/>
    <w:rsid w:val="001F2DCF"/>
    <w:rsid w:val="001F3544"/>
    <w:rsid w:val="001F35F1"/>
    <w:rsid w:val="001F394C"/>
    <w:rsid w:val="001F3A9E"/>
    <w:rsid w:val="001F407C"/>
    <w:rsid w:val="001F44A3"/>
    <w:rsid w:val="001F486D"/>
    <w:rsid w:val="001F4D50"/>
    <w:rsid w:val="001F508B"/>
    <w:rsid w:val="001F538E"/>
    <w:rsid w:val="001F593A"/>
    <w:rsid w:val="001F59DF"/>
    <w:rsid w:val="001F6013"/>
    <w:rsid w:val="001F60E8"/>
    <w:rsid w:val="001F7F5B"/>
    <w:rsid w:val="002000F2"/>
    <w:rsid w:val="00200A17"/>
    <w:rsid w:val="00200BCC"/>
    <w:rsid w:val="00200E6F"/>
    <w:rsid w:val="002010D6"/>
    <w:rsid w:val="0020152F"/>
    <w:rsid w:val="00201B11"/>
    <w:rsid w:val="00201BE0"/>
    <w:rsid w:val="00203721"/>
    <w:rsid w:val="00203736"/>
    <w:rsid w:val="002039B5"/>
    <w:rsid w:val="00203A8D"/>
    <w:rsid w:val="00203D5B"/>
    <w:rsid w:val="002046B1"/>
    <w:rsid w:val="002048D2"/>
    <w:rsid w:val="00204930"/>
    <w:rsid w:val="00204B11"/>
    <w:rsid w:val="00204C5E"/>
    <w:rsid w:val="00205106"/>
    <w:rsid w:val="00205736"/>
    <w:rsid w:val="002057E0"/>
    <w:rsid w:val="00205AA6"/>
    <w:rsid w:val="00205CF3"/>
    <w:rsid w:val="00205DE3"/>
    <w:rsid w:val="00205EF5"/>
    <w:rsid w:val="00205FED"/>
    <w:rsid w:val="002062EF"/>
    <w:rsid w:val="00206A6D"/>
    <w:rsid w:val="00206CF9"/>
    <w:rsid w:val="002074B9"/>
    <w:rsid w:val="0020783E"/>
    <w:rsid w:val="0020797E"/>
    <w:rsid w:val="00207CC8"/>
    <w:rsid w:val="0021058E"/>
    <w:rsid w:val="002110E3"/>
    <w:rsid w:val="00212265"/>
    <w:rsid w:val="0021247E"/>
    <w:rsid w:val="002131B5"/>
    <w:rsid w:val="00213671"/>
    <w:rsid w:val="00213918"/>
    <w:rsid w:val="00213E69"/>
    <w:rsid w:val="00214EEE"/>
    <w:rsid w:val="00215495"/>
    <w:rsid w:val="00216B99"/>
    <w:rsid w:val="002170B1"/>
    <w:rsid w:val="0021721A"/>
    <w:rsid w:val="002172AC"/>
    <w:rsid w:val="00217EFF"/>
    <w:rsid w:val="0022040B"/>
    <w:rsid w:val="00220750"/>
    <w:rsid w:val="002209A9"/>
    <w:rsid w:val="00220B6C"/>
    <w:rsid w:val="00220DBE"/>
    <w:rsid w:val="00221368"/>
    <w:rsid w:val="002214ED"/>
    <w:rsid w:val="00221714"/>
    <w:rsid w:val="002217FD"/>
    <w:rsid w:val="002218F2"/>
    <w:rsid w:val="00221C7F"/>
    <w:rsid w:val="0022208B"/>
    <w:rsid w:val="00222182"/>
    <w:rsid w:val="002221CD"/>
    <w:rsid w:val="002228B8"/>
    <w:rsid w:val="00222B24"/>
    <w:rsid w:val="00223240"/>
    <w:rsid w:val="0022368A"/>
    <w:rsid w:val="00223DDD"/>
    <w:rsid w:val="00224E01"/>
    <w:rsid w:val="00224EA5"/>
    <w:rsid w:val="00224ED1"/>
    <w:rsid w:val="002255F0"/>
    <w:rsid w:val="002259D9"/>
    <w:rsid w:val="00225E66"/>
    <w:rsid w:val="0022695F"/>
    <w:rsid w:val="00226FFE"/>
    <w:rsid w:val="00227365"/>
    <w:rsid w:val="002274F1"/>
    <w:rsid w:val="002277E1"/>
    <w:rsid w:val="00227FB3"/>
    <w:rsid w:val="00230521"/>
    <w:rsid w:val="00230CC1"/>
    <w:rsid w:val="00230F6E"/>
    <w:rsid w:val="00231070"/>
    <w:rsid w:val="002322A3"/>
    <w:rsid w:val="00232586"/>
    <w:rsid w:val="0023261C"/>
    <w:rsid w:val="0023324E"/>
    <w:rsid w:val="002333BD"/>
    <w:rsid w:val="002337CD"/>
    <w:rsid w:val="0023385B"/>
    <w:rsid w:val="00233925"/>
    <w:rsid w:val="00233E40"/>
    <w:rsid w:val="002342F8"/>
    <w:rsid w:val="002346DB"/>
    <w:rsid w:val="00234B3D"/>
    <w:rsid w:val="00234FDE"/>
    <w:rsid w:val="002354BB"/>
    <w:rsid w:val="002357E0"/>
    <w:rsid w:val="00235E6B"/>
    <w:rsid w:val="00236800"/>
    <w:rsid w:val="00236882"/>
    <w:rsid w:val="00236BF4"/>
    <w:rsid w:val="00236C91"/>
    <w:rsid w:val="00236D79"/>
    <w:rsid w:val="00236D8A"/>
    <w:rsid w:val="00237063"/>
    <w:rsid w:val="0023712C"/>
    <w:rsid w:val="002374AE"/>
    <w:rsid w:val="002379E2"/>
    <w:rsid w:val="00240324"/>
    <w:rsid w:val="00240A8B"/>
    <w:rsid w:val="00240F2C"/>
    <w:rsid w:val="0024117A"/>
    <w:rsid w:val="002413C1"/>
    <w:rsid w:val="00241CEA"/>
    <w:rsid w:val="00241EEA"/>
    <w:rsid w:val="00243052"/>
    <w:rsid w:val="00243294"/>
    <w:rsid w:val="00243CBE"/>
    <w:rsid w:val="00243FD2"/>
    <w:rsid w:val="00244823"/>
    <w:rsid w:val="002453B7"/>
    <w:rsid w:val="002455DA"/>
    <w:rsid w:val="00245744"/>
    <w:rsid w:val="00245E2A"/>
    <w:rsid w:val="00246578"/>
    <w:rsid w:val="00247CC3"/>
    <w:rsid w:val="002500D5"/>
    <w:rsid w:val="0025041E"/>
    <w:rsid w:val="00250492"/>
    <w:rsid w:val="002506F7"/>
    <w:rsid w:val="00251436"/>
    <w:rsid w:val="002515F4"/>
    <w:rsid w:val="00251CCA"/>
    <w:rsid w:val="00251F24"/>
    <w:rsid w:val="0025209E"/>
    <w:rsid w:val="00253203"/>
    <w:rsid w:val="002538BA"/>
    <w:rsid w:val="00253C10"/>
    <w:rsid w:val="0025405E"/>
    <w:rsid w:val="00254696"/>
    <w:rsid w:val="00254781"/>
    <w:rsid w:val="002547FB"/>
    <w:rsid w:val="002549F0"/>
    <w:rsid w:val="00254E49"/>
    <w:rsid w:val="00255052"/>
    <w:rsid w:val="0025511A"/>
    <w:rsid w:val="002552D8"/>
    <w:rsid w:val="002553C8"/>
    <w:rsid w:val="00255CD6"/>
    <w:rsid w:val="00255D51"/>
    <w:rsid w:val="0025696D"/>
    <w:rsid w:val="002571A4"/>
    <w:rsid w:val="00257CC8"/>
    <w:rsid w:val="00260415"/>
    <w:rsid w:val="00260534"/>
    <w:rsid w:val="00260CE3"/>
    <w:rsid w:val="00260E89"/>
    <w:rsid w:val="00260EA9"/>
    <w:rsid w:val="00261990"/>
    <w:rsid w:val="00261A5D"/>
    <w:rsid w:val="00261A6C"/>
    <w:rsid w:val="00261AAE"/>
    <w:rsid w:val="00262163"/>
    <w:rsid w:val="002623CE"/>
    <w:rsid w:val="002624FB"/>
    <w:rsid w:val="0026274A"/>
    <w:rsid w:val="00262A16"/>
    <w:rsid w:val="002631C7"/>
    <w:rsid w:val="00263D14"/>
    <w:rsid w:val="00263E03"/>
    <w:rsid w:val="00264BEC"/>
    <w:rsid w:val="00265641"/>
    <w:rsid w:val="00265692"/>
    <w:rsid w:val="0026592F"/>
    <w:rsid w:val="00265E33"/>
    <w:rsid w:val="00265F77"/>
    <w:rsid w:val="00266B66"/>
    <w:rsid w:val="00266BEC"/>
    <w:rsid w:val="00266D01"/>
    <w:rsid w:val="0027058C"/>
    <w:rsid w:val="002710EA"/>
    <w:rsid w:val="00271351"/>
    <w:rsid w:val="00271887"/>
    <w:rsid w:val="00272010"/>
    <w:rsid w:val="0027300E"/>
    <w:rsid w:val="00273D49"/>
    <w:rsid w:val="00273E1D"/>
    <w:rsid w:val="00274389"/>
    <w:rsid w:val="00274EE4"/>
    <w:rsid w:val="00276405"/>
    <w:rsid w:val="00276D6D"/>
    <w:rsid w:val="00276F30"/>
    <w:rsid w:val="00277ABE"/>
    <w:rsid w:val="002802B7"/>
    <w:rsid w:val="0028198C"/>
    <w:rsid w:val="00281D88"/>
    <w:rsid w:val="0028267F"/>
    <w:rsid w:val="002827CE"/>
    <w:rsid w:val="002828C2"/>
    <w:rsid w:val="00282E6F"/>
    <w:rsid w:val="0028430B"/>
    <w:rsid w:val="0028453F"/>
    <w:rsid w:val="002849C0"/>
    <w:rsid w:val="00284ADC"/>
    <w:rsid w:val="00286A0B"/>
    <w:rsid w:val="00286DAB"/>
    <w:rsid w:val="00287701"/>
    <w:rsid w:val="00287E54"/>
    <w:rsid w:val="00287F03"/>
    <w:rsid w:val="00290605"/>
    <w:rsid w:val="00291207"/>
    <w:rsid w:val="002913DB"/>
    <w:rsid w:val="0029164E"/>
    <w:rsid w:val="00291AC6"/>
    <w:rsid w:val="00292553"/>
    <w:rsid w:val="00293180"/>
    <w:rsid w:val="00293C56"/>
    <w:rsid w:val="0029455D"/>
    <w:rsid w:val="00294C1D"/>
    <w:rsid w:val="00294F7F"/>
    <w:rsid w:val="00295974"/>
    <w:rsid w:val="00295DFB"/>
    <w:rsid w:val="0029611A"/>
    <w:rsid w:val="00296A7E"/>
    <w:rsid w:val="0029722D"/>
    <w:rsid w:val="002A0317"/>
    <w:rsid w:val="002A05F8"/>
    <w:rsid w:val="002A0A9F"/>
    <w:rsid w:val="002A0D3C"/>
    <w:rsid w:val="002A14A9"/>
    <w:rsid w:val="002A1A81"/>
    <w:rsid w:val="002A20E7"/>
    <w:rsid w:val="002A220F"/>
    <w:rsid w:val="002A2415"/>
    <w:rsid w:val="002A2911"/>
    <w:rsid w:val="002A31D5"/>
    <w:rsid w:val="002A3E17"/>
    <w:rsid w:val="002A400E"/>
    <w:rsid w:val="002A456F"/>
    <w:rsid w:val="002A459C"/>
    <w:rsid w:val="002A4981"/>
    <w:rsid w:val="002A4B42"/>
    <w:rsid w:val="002A4D95"/>
    <w:rsid w:val="002A569F"/>
    <w:rsid w:val="002A639C"/>
    <w:rsid w:val="002A65E5"/>
    <w:rsid w:val="002A6B3A"/>
    <w:rsid w:val="002A6C62"/>
    <w:rsid w:val="002A7AF0"/>
    <w:rsid w:val="002B03AB"/>
    <w:rsid w:val="002B131A"/>
    <w:rsid w:val="002B1D89"/>
    <w:rsid w:val="002B1F78"/>
    <w:rsid w:val="002B1FA9"/>
    <w:rsid w:val="002B217F"/>
    <w:rsid w:val="002B3339"/>
    <w:rsid w:val="002B35B5"/>
    <w:rsid w:val="002B39DC"/>
    <w:rsid w:val="002B3FAD"/>
    <w:rsid w:val="002B3FF1"/>
    <w:rsid w:val="002B40A2"/>
    <w:rsid w:val="002B423C"/>
    <w:rsid w:val="002B4368"/>
    <w:rsid w:val="002B4E64"/>
    <w:rsid w:val="002B5417"/>
    <w:rsid w:val="002B577E"/>
    <w:rsid w:val="002B6380"/>
    <w:rsid w:val="002B670F"/>
    <w:rsid w:val="002B6744"/>
    <w:rsid w:val="002B695A"/>
    <w:rsid w:val="002B767F"/>
    <w:rsid w:val="002B7AEB"/>
    <w:rsid w:val="002B7E16"/>
    <w:rsid w:val="002C0160"/>
    <w:rsid w:val="002C0860"/>
    <w:rsid w:val="002C08C3"/>
    <w:rsid w:val="002C1156"/>
    <w:rsid w:val="002C12B6"/>
    <w:rsid w:val="002C12E5"/>
    <w:rsid w:val="002C1375"/>
    <w:rsid w:val="002C1F82"/>
    <w:rsid w:val="002C24E7"/>
    <w:rsid w:val="002C2585"/>
    <w:rsid w:val="002C2A42"/>
    <w:rsid w:val="002C2B72"/>
    <w:rsid w:val="002C2D82"/>
    <w:rsid w:val="002C2EE6"/>
    <w:rsid w:val="002C3C7D"/>
    <w:rsid w:val="002C411F"/>
    <w:rsid w:val="002C41F9"/>
    <w:rsid w:val="002C4533"/>
    <w:rsid w:val="002C4542"/>
    <w:rsid w:val="002C481B"/>
    <w:rsid w:val="002C4846"/>
    <w:rsid w:val="002C5135"/>
    <w:rsid w:val="002C551B"/>
    <w:rsid w:val="002C5536"/>
    <w:rsid w:val="002C5670"/>
    <w:rsid w:val="002C5B78"/>
    <w:rsid w:val="002C6BB3"/>
    <w:rsid w:val="002C7468"/>
    <w:rsid w:val="002C749E"/>
    <w:rsid w:val="002D0357"/>
    <w:rsid w:val="002D0652"/>
    <w:rsid w:val="002D0680"/>
    <w:rsid w:val="002D1044"/>
    <w:rsid w:val="002D199D"/>
    <w:rsid w:val="002D2099"/>
    <w:rsid w:val="002D2DB5"/>
    <w:rsid w:val="002D2FE0"/>
    <w:rsid w:val="002D3124"/>
    <w:rsid w:val="002D3285"/>
    <w:rsid w:val="002D32E8"/>
    <w:rsid w:val="002D35EE"/>
    <w:rsid w:val="002D37BE"/>
    <w:rsid w:val="002D38A5"/>
    <w:rsid w:val="002D394A"/>
    <w:rsid w:val="002D3CEE"/>
    <w:rsid w:val="002D3DE9"/>
    <w:rsid w:val="002D3E51"/>
    <w:rsid w:val="002D4075"/>
    <w:rsid w:val="002D40C0"/>
    <w:rsid w:val="002D41CF"/>
    <w:rsid w:val="002D4C01"/>
    <w:rsid w:val="002D4D34"/>
    <w:rsid w:val="002D51EA"/>
    <w:rsid w:val="002D525F"/>
    <w:rsid w:val="002D5348"/>
    <w:rsid w:val="002D5C43"/>
    <w:rsid w:val="002D5D87"/>
    <w:rsid w:val="002D66F4"/>
    <w:rsid w:val="002D6AC7"/>
    <w:rsid w:val="002D7432"/>
    <w:rsid w:val="002D7CEC"/>
    <w:rsid w:val="002E0CC0"/>
    <w:rsid w:val="002E0EB3"/>
    <w:rsid w:val="002E14CD"/>
    <w:rsid w:val="002E14D1"/>
    <w:rsid w:val="002E27C5"/>
    <w:rsid w:val="002E2C07"/>
    <w:rsid w:val="002E2F32"/>
    <w:rsid w:val="002E2F7D"/>
    <w:rsid w:val="002E37C0"/>
    <w:rsid w:val="002E3B3C"/>
    <w:rsid w:val="002E4218"/>
    <w:rsid w:val="002E46CA"/>
    <w:rsid w:val="002E51C2"/>
    <w:rsid w:val="002E581A"/>
    <w:rsid w:val="002E58BF"/>
    <w:rsid w:val="002E6161"/>
    <w:rsid w:val="002E6616"/>
    <w:rsid w:val="002E6BC4"/>
    <w:rsid w:val="002E771E"/>
    <w:rsid w:val="002E7847"/>
    <w:rsid w:val="002E7A34"/>
    <w:rsid w:val="002F0654"/>
    <w:rsid w:val="002F0703"/>
    <w:rsid w:val="002F0A27"/>
    <w:rsid w:val="002F0CAA"/>
    <w:rsid w:val="002F1BE0"/>
    <w:rsid w:val="002F1E27"/>
    <w:rsid w:val="002F228A"/>
    <w:rsid w:val="002F2B58"/>
    <w:rsid w:val="002F2B8C"/>
    <w:rsid w:val="002F2D5A"/>
    <w:rsid w:val="002F2E70"/>
    <w:rsid w:val="002F2F0F"/>
    <w:rsid w:val="002F32E9"/>
    <w:rsid w:val="002F3A58"/>
    <w:rsid w:val="002F49A2"/>
    <w:rsid w:val="002F503F"/>
    <w:rsid w:val="002F53D8"/>
    <w:rsid w:val="002F5A2C"/>
    <w:rsid w:val="002F6206"/>
    <w:rsid w:val="002F6316"/>
    <w:rsid w:val="002F6485"/>
    <w:rsid w:val="002F670A"/>
    <w:rsid w:val="002F6E7B"/>
    <w:rsid w:val="002F7325"/>
    <w:rsid w:val="002F7912"/>
    <w:rsid w:val="003003CD"/>
    <w:rsid w:val="00300AD4"/>
    <w:rsid w:val="00300EEC"/>
    <w:rsid w:val="0030105C"/>
    <w:rsid w:val="00301156"/>
    <w:rsid w:val="0030139A"/>
    <w:rsid w:val="00301631"/>
    <w:rsid w:val="003021C0"/>
    <w:rsid w:val="003029E3"/>
    <w:rsid w:val="0030320F"/>
    <w:rsid w:val="0030390E"/>
    <w:rsid w:val="00303DEC"/>
    <w:rsid w:val="00303F1A"/>
    <w:rsid w:val="00304515"/>
    <w:rsid w:val="003046F5"/>
    <w:rsid w:val="00304BB9"/>
    <w:rsid w:val="00305DAA"/>
    <w:rsid w:val="00305F76"/>
    <w:rsid w:val="003061A6"/>
    <w:rsid w:val="00306BB6"/>
    <w:rsid w:val="00306D84"/>
    <w:rsid w:val="00306EA5"/>
    <w:rsid w:val="00306F80"/>
    <w:rsid w:val="003076DB"/>
    <w:rsid w:val="0031006B"/>
    <w:rsid w:val="00310233"/>
    <w:rsid w:val="00310369"/>
    <w:rsid w:val="00310DCA"/>
    <w:rsid w:val="00311279"/>
    <w:rsid w:val="003112F4"/>
    <w:rsid w:val="0031130C"/>
    <w:rsid w:val="00311785"/>
    <w:rsid w:val="00311915"/>
    <w:rsid w:val="003120EE"/>
    <w:rsid w:val="00312252"/>
    <w:rsid w:val="003122FA"/>
    <w:rsid w:val="00312F4C"/>
    <w:rsid w:val="00313091"/>
    <w:rsid w:val="0031396A"/>
    <w:rsid w:val="00313C20"/>
    <w:rsid w:val="00313DEA"/>
    <w:rsid w:val="0031423D"/>
    <w:rsid w:val="003147DC"/>
    <w:rsid w:val="00314FB2"/>
    <w:rsid w:val="00315143"/>
    <w:rsid w:val="00315291"/>
    <w:rsid w:val="003159CA"/>
    <w:rsid w:val="00315CE8"/>
    <w:rsid w:val="003160B5"/>
    <w:rsid w:val="00316115"/>
    <w:rsid w:val="00316523"/>
    <w:rsid w:val="00316770"/>
    <w:rsid w:val="0031679E"/>
    <w:rsid w:val="003169B8"/>
    <w:rsid w:val="00317427"/>
    <w:rsid w:val="0031796B"/>
    <w:rsid w:val="00317D3A"/>
    <w:rsid w:val="00317F96"/>
    <w:rsid w:val="003204E6"/>
    <w:rsid w:val="00320EB4"/>
    <w:rsid w:val="00320FB9"/>
    <w:rsid w:val="0032155C"/>
    <w:rsid w:val="00321F98"/>
    <w:rsid w:val="00322F81"/>
    <w:rsid w:val="003230D7"/>
    <w:rsid w:val="003236CD"/>
    <w:rsid w:val="0032375D"/>
    <w:rsid w:val="0032380E"/>
    <w:rsid w:val="00323D7D"/>
    <w:rsid w:val="003256AC"/>
    <w:rsid w:val="00325F7C"/>
    <w:rsid w:val="003272BF"/>
    <w:rsid w:val="003276FA"/>
    <w:rsid w:val="00327766"/>
    <w:rsid w:val="00327863"/>
    <w:rsid w:val="00327A59"/>
    <w:rsid w:val="00327D0B"/>
    <w:rsid w:val="003305EB"/>
    <w:rsid w:val="00330D6C"/>
    <w:rsid w:val="00331713"/>
    <w:rsid w:val="00331C9E"/>
    <w:rsid w:val="00331FDB"/>
    <w:rsid w:val="00332427"/>
    <w:rsid w:val="003325C5"/>
    <w:rsid w:val="003328C0"/>
    <w:rsid w:val="003331FD"/>
    <w:rsid w:val="003339B4"/>
    <w:rsid w:val="00333AE6"/>
    <w:rsid w:val="00333ECD"/>
    <w:rsid w:val="00334313"/>
    <w:rsid w:val="00334CE7"/>
    <w:rsid w:val="00334D94"/>
    <w:rsid w:val="0033572E"/>
    <w:rsid w:val="00336703"/>
    <w:rsid w:val="00336BCC"/>
    <w:rsid w:val="00336DCF"/>
    <w:rsid w:val="003372A4"/>
    <w:rsid w:val="00337CD5"/>
    <w:rsid w:val="00337DA6"/>
    <w:rsid w:val="00337DC6"/>
    <w:rsid w:val="00340547"/>
    <w:rsid w:val="0034083B"/>
    <w:rsid w:val="00340D4D"/>
    <w:rsid w:val="003410B8"/>
    <w:rsid w:val="00341F41"/>
    <w:rsid w:val="003426A8"/>
    <w:rsid w:val="003427AC"/>
    <w:rsid w:val="003427B1"/>
    <w:rsid w:val="00342829"/>
    <w:rsid w:val="00342F83"/>
    <w:rsid w:val="00343734"/>
    <w:rsid w:val="00343811"/>
    <w:rsid w:val="00344242"/>
    <w:rsid w:val="00344C67"/>
    <w:rsid w:val="00344F84"/>
    <w:rsid w:val="00345654"/>
    <w:rsid w:val="00345835"/>
    <w:rsid w:val="003458EC"/>
    <w:rsid w:val="00346394"/>
    <w:rsid w:val="003466C0"/>
    <w:rsid w:val="00346B2E"/>
    <w:rsid w:val="00346FB8"/>
    <w:rsid w:val="0034761B"/>
    <w:rsid w:val="00347678"/>
    <w:rsid w:val="00347B0F"/>
    <w:rsid w:val="00347BE3"/>
    <w:rsid w:val="00350094"/>
    <w:rsid w:val="003501EF"/>
    <w:rsid w:val="0035025B"/>
    <w:rsid w:val="003504C0"/>
    <w:rsid w:val="00350628"/>
    <w:rsid w:val="00350EBB"/>
    <w:rsid w:val="00351450"/>
    <w:rsid w:val="00351622"/>
    <w:rsid w:val="003516A8"/>
    <w:rsid w:val="003530EB"/>
    <w:rsid w:val="0035362E"/>
    <w:rsid w:val="00353AFB"/>
    <w:rsid w:val="00353B88"/>
    <w:rsid w:val="00353CF5"/>
    <w:rsid w:val="00353DCD"/>
    <w:rsid w:val="0035423B"/>
    <w:rsid w:val="0035427C"/>
    <w:rsid w:val="0035432E"/>
    <w:rsid w:val="0035439A"/>
    <w:rsid w:val="00354422"/>
    <w:rsid w:val="003550FA"/>
    <w:rsid w:val="003555E7"/>
    <w:rsid w:val="00355ACF"/>
    <w:rsid w:val="003562AB"/>
    <w:rsid w:val="00356753"/>
    <w:rsid w:val="00357663"/>
    <w:rsid w:val="00357866"/>
    <w:rsid w:val="00357A7E"/>
    <w:rsid w:val="0036032A"/>
    <w:rsid w:val="0036041F"/>
    <w:rsid w:val="00360507"/>
    <w:rsid w:val="00360532"/>
    <w:rsid w:val="003605A2"/>
    <w:rsid w:val="0036098F"/>
    <w:rsid w:val="00360DDE"/>
    <w:rsid w:val="00361B31"/>
    <w:rsid w:val="00361BDE"/>
    <w:rsid w:val="00361F67"/>
    <w:rsid w:val="003625A0"/>
    <w:rsid w:val="003625D2"/>
    <w:rsid w:val="00362A86"/>
    <w:rsid w:val="00362CF7"/>
    <w:rsid w:val="0036332B"/>
    <w:rsid w:val="00363391"/>
    <w:rsid w:val="00363AC2"/>
    <w:rsid w:val="003641A7"/>
    <w:rsid w:val="00365451"/>
    <w:rsid w:val="003656CA"/>
    <w:rsid w:val="00365AEA"/>
    <w:rsid w:val="00366046"/>
    <w:rsid w:val="00366155"/>
    <w:rsid w:val="003668F9"/>
    <w:rsid w:val="00367164"/>
    <w:rsid w:val="00367961"/>
    <w:rsid w:val="0037041B"/>
    <w:rsid w:val="00370420"/>
    <w:rsid w:val="00370867"/>
    <w:rsid w:val="00370EC4"/>
    <w:rsid w:val="003710FE"/>
    <w:rsid w:val="00371461"/>
    <w:rsid w:val="00371490"/>
    <w:rsid w:val="00371DF6"/>
    <w:rsid w:val="00371E42"/>
    <w:rsid w:val="003722A7"/>
    <w:rsid w:val="003723FA"/>
    <w:rsid w:val="00372B95"/>
    <w:rsid w:val="0037303C"/>
    <w:rsid w:val="0037355B"/>
    <w:rsid w:val="003740CF"/>
    <w:rsid w:val="0037439F"/>
    <w:rsid w:val="00374A1C"/>
    <w:rsid w:val="00374D5F"/>
    <w:rsid w:val="00374F10"/>
    <w:rsid w:val="003751DF"/>
    <w:rsid w:val="00375523"/>
    <w:rsid w:val="00375CC9"/>
    <w:rsid w:val="0037752A"/>
    <w:rsid w:val="0037795B"/>
    <w:rsid w:val="00377D41"/>
    <w:rsid w:val="00380361"/>
    <w:rsid w:val="00380A53"/>
    <w:rsid w:val="00380F3D"/>
    <w:rsid w:val="00381679"/>
    <w:rsid w:val="003818F5"/>
    <w:rsid w:val="003819EE"/>
    <w:rsid w:val="00382589"/>
    <w:rsid w:val="00382A4B"/>
    <w:rsid w:val="00382ED5"/>
    <w:rsid w:val="00383B81"/>
    <w:rsid w:val="00385445"/>
    <w:rsid w:val="00386BA4"/>
    <w:rsid w:val="00386BC6"/>
    <w:rsid w:val="00387650"/>
    <w:rsid w:val="00387DAE"/>
    <w:rsid w:val="00387E80"/>
    <w:rsid w:val="003900A5"/>
    <w:rsid w:val="0039013D"/>
    <w:rsid w:val="0039028E"/>
    <w:rsid w:val="003904D8"/>
    <w:rsid w:val="00390531"/>
    <w:rsid w:val="00390675"/>
    <w:rsid w:val="00390A81"/>
    <w:rsid w:val="0039155B"/>
    <w:rsid w:val="003917C3"/>
    <w:rsid w:val="0039199E"/>
    <w:rsid w:val="00391B11"/>
    <w:rsid w:val="0039239B"/>
    <w:rsid w:val="0039278F"/>
    <w:rsid w:val="003928C3"/>
    <w:rsid w:val="00392D3C"/>
    <w:rsid w:val="0039348C"/>
    <w:rsid w:val="00393747"/>
    <w:rsid w:val="003938F1"/>
    <w:rsid w:val="00393A6A"/>
    <w:rsid w:val="0039406F"/>
    <w:rsid w:val="003959CE"/>
    <w:rsid w:val="00395A19"/>
    <w:rsid w:val="00396602"/>
    <w:rsid w:val="00396815"/>
    <w:rsid w:val="00396A8B"/>
    <w:rsid w:val="0039704C"/>
    <w:rsid w:val="00397251"/>
    <w:rsid w:val="003973DE"/>
    <w:rsid w:val="003974B0"/>
    <w:rsid w:val="003978DD"/>
    <w:rsid w:val="003A03A2"/>
    <w:rsid w:val="003A0DF6"/>
    <w:rsid w:val="003A0E24"/>
    <w:rsid w:val="003A116B"/>
    <w:rsid w:val="003A1190"/>
    <w:rsid w:val="003A124B"/>
    <w:rsid w:val="003A1D0C"/>
    <w:rsid w:val="003A254C"/>
    <w:rsid w:val="003A296E"/>
    <w:rsid w:val="003A2B9E"/>
    <w:rsid w:val="003A316B"/>
    <w:rsid w:val="003A32DB"/>
    <w:rsid w:val="003A39DE"/>
    <w:rsid w:val="003A427E"/>
    <w:rsid w:val="003A49B1"/>
    <w:rsid w:val="003A4E4C"/>
    <w:rsid w:val="003A57AA"/>
    <w:rsid w:val="003A5C85"/>
    <w:rsid w:val="003A5DAF"/>
    <w:rsid w:val="003A6145"/>
    <w:rsid w:val="003A63B2"/>
    <w:rsid w:val="003A7F79"/>
    <w:rsid w:val="003B00B1"/>
    <w:rsid w:val="003B05CD"/>
    <w:rsid w:val="003B07E7"/>
    <w:rsid w:val="003B0CD5"/>
    <w:rsid w:val="003B0D9F"/>
    <w:rsid w:val="003B0F1C"/>
    <w:rsid w:val="003B10A3"/>
    <w:rsid w:val="003B1622"/>
    <w:rsid w:val="003B1923"/>
    <w:rsid w:val="003B19C8"/>
    <w:rsid w:val="003B2294"/>
    <w:rsid w:val="003B2BB0"/>
    <w:rsid w:val="003B2F39"/>
    <w:rsid w:val="003B358C"/>
    <w:rsid w:val="003B35B0"/>
    <w:rsid w:val="003B371F"/>
    <w:rsid w:val="003B3D73"/>
    <w:rsid w:val="003B3FC1"/>
    <w:rsid w:val="003B4776"/>
    <w:rsid w:val="003B47FF"/>
    <w:rsid w:val="003B4A5B"/>
    <w:rsid w:val="003B4A84"/>
    <w:rsid w:val="003B5391"/>
    <w:rsid w:val="003B53CF"/>
    <w:rsid w:val="003B541E"/>
    <w:rsid w:val="003B5CE6"/>
    <w:rsid w:val="003B5D60"/>
    <w:rsid w:val="003B5EB2"/>
    <w:rsid w:val="003B6466"/>
    <w:rsid w:val="003B6A8B"/>
    <w:rsid w:val="003B6D9C"/>
    <w:rsid w:val="003B763B"/>
    <w:rsid w:val="003B7727"/>
    <w:rsid w:val="003B78D0"/>
    <w:rsid w:val="003B794C"/>
    <w:rsid w:val="003C001A"/>
    <w:rsid w:val="003C02C1"/>
    <w:rsid w:val="003C08F5"/>
    <w:rsid w:val="003C0FFF"/>
    <w:rsid w:val="003C1145"/>
    <w:rsid w:val="003C1289"/>
    <w:rsid w:val="003C15FF"/>
    <w:rsid w:val="003C1623"/>
    <w:rsid w:val="003C16CF"/>
    <w:rsid w:val="003C16E0"/>
    <w:rsid w:val="003C1AEC"/>
    <w:rsid w:val="003C1DF2"/>
    <w:rsid w:val="003C2086"/>
    <w:rsid w:val="003C2984"/>
    <w:rsid w:val="003C3257"/>
    <w:rsid w:val="003C3900"/>
    <w:rsid w:val="003C392D"/>
    <w:rsid w:val="003C3CA7"/>
    <w:rsid w:val="003C424C"/>
    <w:rsid w:val="003C43DA"/>
    <w:rsid w:val="003C45CF"/>
    <w:rsid w:val="003C4C3C"/>
    <w:rsid w:val="003C53F8"/>
    <w:rsid w:val="003C65CA"/>
    <w:rsid w:val="003C6837"/>
    <w:rsid w:val="003C700D"/>
    <w:rsid w:val="003C7202"/>
    <w:rsid w:val="003C7233"/>
    <w:rsid w:val="003C72C7"/>
    <w:rsid w:val="003C754A"/>
    <w:rsid w:val="003C76DD"/>
    <w:rsid w:val="003D0256"/>
    <w:rsid w:val="003D06E5"/>
    <w:rsid w:val="003D122B"/>
    <w:rsid w:val="003D12D7"/>
    <w:rsid w:val="003D15E7"/>
    <w:rsid w:val="003D1AA6"/>
    <w:rsid w:val="003D25FD"/>
    <w:rsid w:val="003D2C9B"/>
    <w:rsid w:val="003D2F1A"/>
    <w:rsid w:val="003D300F"/>
    <w:rsid w:val="003D35B9"/>
    <w:rsid w:val="003D414F"/>
    <w:rsid w:val="003D468C"/>
    <w:rsid w:val="003D4C25"/>
    <w:rsid w:val="003D4C83"/>
    <w:rsid w:val="003D4EF1"/>
    <w:rsid w:val="003D514D"/>
    <w:rsid w:val="003D55D7"/>
    <w:rsid w:val="003D6310"/>
    <w:rsid w:val="003D654C"/>
    <w:rsid w:val="003D662F"/>
    <w:rsid w:val="003D6CA3"/>
    <w:rsid w:val="003D6F3C"/>
    <w:rsid w:val="003D6FF6"/>
    <w:rsid w:val="003D70C5"/>
    <w:rsid w:val="003D7508"/>
    <w:rsid w:val="003D7B15"/>
    <w:rsid w:val="003D7C4A"/>
    <w:rsid w:val="003D7FAA"/>
    <w:rsid w:val="003E0853"/>
    <w:rsid w:val="003E08AD"/>
    <w:rsid w:val="003E0C27"/>
    <w:rsid w:val="003E0DB2"/>
    <w:rsid w:val="003E144F"/>
    <w:rsid w:val="003E17B4"/>
    <w:rsid w:val="003E1C66"/>
    <w:rsid w:val="003E1E82"/>
    <w:rsid w:val="003E20B6"/>
    <w:rsid w:val="003E20E5"/>
    <w:rsid w:val="003E212F"/>
    <w:rsid w:val="003E2458"/>
    <w:rsid w:val="003E298C"/>
    <w:rsid w:val="003E2E63"/>
    <w:rsid w:val="003E32D6"/>
    <w:rsid w:val="003E3AEA"/>
    <w:rsid w:val="003E3EF1"/>
    <w:rsid w:val="003E4219"/>
    <w:rsid w:val="003E46A0"/>
    <w:rsid w:val="003E4A40"/>
    <w:rsid w:val="003E4CB2"/>
    <w:rsid w:val="003E51BD"/>
    <w:rsid w:val="003E5456"/>
    <w:rsid w:val="003E5509"/>
    <w:rsid w:val="003E5729"/>
    <w:rsid w:val="003E5BD1"/>
    <w:rsid w:val="003E5C92"/>
    <w:rsid w:val="003E6263"/>
    <w:rsid w:val="003E6F0B"/>
    <w:rsid w:val="003E7497"/>
    <w:rsid w:val="003E78F8"/>
    <w:rsid w:val="003F070A"/>
    <w:rsid w:val="003F0998"/>
    <w:rsid w:val="003F1001"/>
    <w:rsid w:val="003F1033"/>
    <w:rsid w:val="003F196E"/>
    <w:rsid w:val="003F2C74"/>
    <w:rsid w:val="003F2D09"/>
    <w:rsid w:val="003F2F3D"/>
    <w:rsid w:val="003F3272"/>
    <w:rsid w:val="003F3737"/>
    <w:rsid w:val="003F3802"/>
    <w:rsid w:val="003F3CBC"/>
    <w:rsid w:val="003F3E21"/>
    <w:rsid w:val="003F4EA2"/>
    <w:rsid w:val="003F4EF1"/>
    <w:rsid w:val="003F575B"/>
    <w:rsid w:val="003F5B44"/>
    <w:rsid w:val="003F636D"/>
    <w:rsid w:val="003F64C8"/>
    <w:rsid w:val="003F67C5"/>
    <w:rsid w:val="003F68B9"/>
    <w:rsid w:val="003F68D4"/>
    <w:rsid w:val="003F6C2C"/>
    <w:rsid w:val="003F7096"/>
    <w:rsid w:val="003F7A90"/>
    <w:rsid w:val="003F7FCA"/>
    <w:rsid w:val="00400034"/>
    <w:rsid w:val="004004D8"/>
    <w:rsid w:val="00400D40"/>
    <w:rsid w:val="00401232"/>
    <w:rsid w:val="00401599"/>
    <w:rsid w:val="004015A9"/>
    <w:rsid w:val="004017C6"/>
    <w:rsid w:val="00401892"/>
    <w:rsid w:val="00401E9A"/>
    <w:rsid w:val="00401F4B"/>
    <w:rsid w:val="004027C0"/>
    <w:rsid w:val="0040291D"/>
    <w:rsid w:val="00402C93"/>
    <w:rsid w:val="00402FAB"/>
    <w:rsid w:val="00403168"/>
    <w:rsid w:val="004038D9"/>
    <w:rsid w:val="0040392A"/>
    <w:rsid w:val="00403A67"/>
    <w:rsid w:val="00403BC5"/>
    <w:rsid w:val="0040402C"/>
    <w:rsid w:val="00404476"/>
    <w:rsid w:val="00405144"/>
    <w:rsid w:val="00405514"/>
    <w:rsid w:val="00405579"/>
    <w:rsid w:val="004055EA"/>
    <w:rsid w:val="00405783"/>
    <w:rsid w:val="00405898"/>
    <w:rsid w:val="00405E6D"/>
    <w:rsid w:val="00405EF8"/>
    <w:rsid w:val="0040637C"/>
    <w:rsid w:val="004069B8"/>
    <w:rsid w:val="00406CCB"/>
    <w:rsid w:val="004074D5"/>
    <w:rsid w:val="0041002B"/>
    <w:rsid w:val="00410820"/>
    <w:rsid w:val="00410893"/>
    <w:rsid w:val="0041152E"/>
    <w:rsid w:val="004117A9"/>
    <w:rsid w:val="0041185E"/>
    <w:rsid w:val="00412897"/>
    <w:rsid w:val="00412B3B"/>
    <w:rsid w:val="00414046"/>
    <w:rsid w:val="0041477C"/>
    <w:rsid w:val="00414807"/>
    <w:rsid w:val="00414C19"/>
    <w:rsid w:val="00414F7E"/>
    <w:rsid w:val="004151BF"/>
    <w:rsid w:val="004152A3"/>
    <w:rsid w:val="0041536B"/>
    <w:rsid w:val="00415692"/>
    <w:rsid w:val="00415862"/>
    <w:rsid w:val="0041598D"/>
    <w:rsid w:val="00415B4C"/>
    <w:rsid w:val="0041633A"/>
    <w:rsid w:val="00417137"/>
    <w:rsid w:val="0041747A"/>
    <w:rsid w:val="004176AF"/>
    <w:rsid w:val="00420A5C"/>
    <w:rsid w:val="00420AB2"/>
    <w:rsid w:val="00420DA8"/>
    <w:rsid w:val="00421352"/>
    <w:rsid w:val="0042146D"/>
    <w:rsid w:val="00421E44"/>
    <w:rsid w:val="0042291B"/>
    <w:rsid w:val="00422F0C"/>
    <w:rsid w:val="004234F4"/>
    <w:rsid w:val="00423B29"/>
    <w:rsid w:val="0042411D"/>
    <w:rsid w:val="0042412C"/>
    <w:rsid w:val="0042419B"/>
    <w:rsid w:val="00424A20"/>
    <w:rsid w:val="00424EE8"/>
    <w:rsid w:val="004270D8"/>
    <w:rsid w:val="004274D0"/>
    <w:rsid w:val="004277B8"/>
    <w:rsid w:val="00427E63"/>
    <w:rsid w:val="004303E0"/>
    <w:rsid w:val="004305F4"/>
    <w:rsid w:val="00430E61"/>
    <w:rsid w:val="0043105A"/>
    <w:rsid w:val="00431994"/>
    <w:rsid w:val="00431BC7"/>
    <w:rsid w:val="00431E6B"/>
    <w:rsid w:val="00431E78"/>
    <w:rsid w:val="004321F1"/>
    <w:rsid w:val="004327E6"/>
    <w:rsid w:val="00432B6C"/>
    <w:rsid w:val="00433462"/>
    <w:rsid w:val="00433C9B"/>
    <w:rsid w:val="00433DBD"/>
    <w:rsid w:val="00433F2A"/>
    <w:rsid w:val="0043442D"/>
    <w:rsid w:val="00434B96"/>
    <w:rsid w:val="004350B8"/>
    <w:rsid w:val="0043512C"/>
    <w:rsid w:val="00435265"/>
    <w:rsid w:val="004352E2"/>
    <w:rsid w:val="0043563D"/>
    <w:rsid w:val="00435F86"/>
    <w:rsid w:val="00436073"/>
    <w:rsid w:val="00436B07"/>
    <w:rsid w:val="00437339"/>
    <w:rsid w:val="00437A65"/>
    <w:rsid w:val="004409F9"/>
    <w:rsid w:val="00440CA9"/>
    <w:rsid w:val="00441516"/>
    <w:rsid w:val="004415CA"/>
    <w:rsid w:val="00441671"/>
    <w:rsid w:val="00441A22"/>
    <w:rsid w:val="004421AB"/>
    <w:rsid w:val="004422D2"/>
    <w:rsid w:val="004425F5"/>
    <w:rsid w:val="00442607"/>
    <w:rsid w:val="00442790"/>
    <w:rsid w:val="00442A0A"/>
    <w:rsid w:val="00442BB6"/>
    <w:rsid w:val="0044366D"/>
    <w:rsid w:val="004436A2"/>
    <w:rsid w:val="004439F0"/>
    <w:rsid w:val="0044448F"/>
    <w:rsid w:val="00444B8C"/>
    <w:rsid w:val="00444BF5"/>
    <w:rsid w:val="00444D64"/>
    <w:rsid w:val="00444ED2"/>
    <w:rsid w:val="00444F8B"/>
    <w:rsid w:val="0044553B"/>
    <w:rsid w:val="00445771"/>
    <w:rsid w:val="00445F3C"/>
    <w:rsid w:val="004467B1"/>
    <w:rsid w:val="00447696"/>
    <w:rsid w:val="00447756"/>
    <w:rsid w:val="00450003"/>
    <w:rsid w:val="00450F7C"/>
    <w:rsid w:val="0045135C"/>
    <w:rsid w:val="00451492"/>
    <w:rsid w:val="00452302"/>
    <w:rsid w:val="00452B7D"/>
    <w:rsid w:val="00452FFA"/>
    <w:rsid w:val="0045358A"/>
    <w:rsid w:val="0045361A"/>
    <w:rsid w:val="0045417A"/>
    <w:rsid w:val="004544CA"/>
    <w:rsid w:val="00454A32"/>
    <w:rsid w:val="00455B8A"/>
    <w:rsid w:val="00455E02"/>
    <w:rsid w:val="0045610B"/>
    <w:rsid w:val="00456427"/>
    <w:rsid w:val="00456A14"/>
    <w:rsid w:val="004579EE"/>
    <w:rsid w:val="00457AC1"/>
    <w:rsid w:val="00457E0C"/>
    <w:rsid w:val="00457F8F"/>
    <w:rsid w:val="00460299"/>
    <w:rsid w:val="004604C9"/>
    <w:rsid w:val="00460DB3"/>
    <w:rsid w:val="004617D9"/>
    <w:rsid w:val="00461833"/>
    <w:rsid w:val="004621F4"/>
    <w:rsid w:val="004626EA"/>
    <w:rsid w:val="00464034"/>
    <w:rsid w:val="004642B6"/>
    <w:rsid w:val="00464558"/>
    <w:rsid w:val="00464849"/>
    <w:rsid w:val="00464BF7"/>
    <w:rsid w:val="00464D1F"/>
    <w:rsid w:val="004653B2"/>
    <w:rsid w:val="004658AE"/>
    <w:rsid w:val="00465DEA"/>
    <w:rsid w:val="00465DF7"/>
    <w:rsid w:val="004666F1"/>
    <w:rsid w:val="004667D9"/>
    <w:rsid w:val="004668CA"/>
    <w:rsid w:val="00466F66"/>
    <w:rsid w:val="004672C4"/>
    <w:rsid w:val="004678CF"/>
    <w:rsid w:val="00467EE2"/>
    <w:rsid w:val="00467F06"/>
    <w:rsid w:val="00470201"/>
    <w:rsid w:val="00471463"/>
    <w:rsid w:val="00471659"/>
    <w:rsid w:val="004716DF"/>
    <w:rsid w:val="00472428"/>
    <w:rsid w:val="00472AD7"/>
    <w:rsid w:val="004730A2"/>
    <w:rsid w:val="00473864"/>
    <w:rsid w:val="00473F92"/>
    <w:rsid w:val="0047464A"/>
    <w:rsid w:val="00474786"/>
    <w:rsid w:val="00474A88"/>
    <w:rsid w:val="004750BC"/>
    <w:rsid w:val="00475231"/>
    <w:rsid w:val="00475C07"/>
    <w:rsid w:val="00475EEA"/>
    <w:rsid w:val="00476446"/>
    <w:rsid w:val="00477211"/>
    <w:rsid w:val="00477865"/>
    <w:rsid w:val="00477A22"/>
    <w:rsid w:val="00480115"/>
    <w:rsid w:val="00480489"/>
    <w:rsid w:val="0048087E"/>
    <w:rsid w:val="00480886"/>
    <w:rsid w:val="00481128"/>
    <w:rsid w:val="00481CC8"/>
    <w:rsid w:val="00482009"/>
    <w:rsid w:val="004820E3"/>
    <w:rsid w:val="00482356"/>
    <w:rsid w:val="0048241E"/>
    <w:rsid w:val="0048263B"/>
    <w:rsid w:val="004829E9"/>
    <w:rsid w:val="00483A45"/>
    <w:rsid w:val="00483C80"/>
    <w:rsid w:val="00483D4F"/>
    <w:rsid w:val="00484042"/>
    <w:rsid w:val="004841FA"/>
    <w:rsid w:val="00484DFA"/>
    <w:rsid w:val="00485193"/>
    <w:rsid w:val="0048541B"/>
    <w:rsid w:val="0048543C"/>
    <w:rsid w:val="00485727"/>
    <w:rsid w:val="00485A0B"/>
    <w:rsid w:val="00485ECB"/>
    <w:rsid w:val="00486D2E"/>
    <w:rsid w:val="00486E29"/>
    <w:rsid w:val="00487136"/>
    <w:rsid w:val="004903BD"/>
    <w:rsid w:val="00490F9C"/>
    <w:rsid w:val="00491A53"/>
    <w:rsid w:val="00491C74"/>
    <w:rsid w:val="00492268"/>
    <w:rsid w:val="00492302"/>
    <w:rsid w:val="004927E3"/>
    <w:rsid w:val="004929C2"/>
    <w:rsid w:val="0049314A"/>
    <w:rsid w:val="0049348E"/>
    <w:rsid w:val="004937DC"/>
    <w:rsid w:val="00493B18"/>
    <w:rsid w:val="00493CD8"/>
    <w:rsid w:val="004940E4"/>
    <w:rsid w:val="0049470E"/>
    <w:rsid w:val="00494740"/>
    <w:rsid w:val="00494A7F"/>
    <w:rsid w:val="00495C62"/>
    <w:rsid w:val="00495F6D"/>
    <w:rsid w:val="00496208"/>
    <w:rsid w:val="004962CA"/>
    <w:rsid w:val="004964E0"/>
    <w:rsid w:val="00496AF0"/>
    <w:rsid w:val="00496D4B"/>
    <w:rsid w:val="004A036B"/>
    <w:rsid w:val="004A0565"/>
    <w:rsid w:val="004A0912"/>
    <w:rsid w:val="004A14BB"/>
    <w:rsid w:val="004A16B2"/>
    <w:rsid w:val="004A19F3"/>
    <w:rsid w:val="004A1B81"/>
    <w:rsid w:val="004A2AB5"/>
    <w:rsid w:val="004A3571"/>
    <w:rsid w:val="004A3813"/>
    <w:rsid w:val="004A3AC0"/>
    <w:rsid w:val="004A444B"/>
    <w:rsid w:val="004A4813"/>
    <w:rsid w:val="004A4AA3"/>
    <w:rsid w:val="004A51EC"/>
    <w:rsid w:val="004A5CBF"/>
    <w:rsid w:val="004A5E8B"/>
    <w:rsid w:val="004A5F5C"/>
    <w:rsid w:val="004A68D7"/>
    <w:rsid w:val="004A6EF7"/>
    <w:rsid w:val="004A7123"/>
    <w:rsid w:val="004A75B9"/>
    <w:rsid w:val="004A7A18"/>
    <w:rsid w:val="004A7DC6"/>
    <w:rsid w:val="004A7F1A"/>
    <w:rsid w:val="004B08DA"/>
    <w:rsid w:val="004B0E37"/>
    <w:rsid w:val="004B10E9"/>
    <w:rsid w:val="004B12C5"/>
    <w:rsid w:val="004B1E36"/>
    <w:rsid w:val="004B2050"/>
    <w:rsid w:val="004B2258"/>
    <w:rsid w:val="004B27C5"/>
    <w:rsid w:val="004B2C73"/>
    <w:rsid w:val="004B2F4B"/>
    <w:rsid w:val="004B37D8"/>
    <w:rsid w:val="004B3E8E"/>
    <w:rsid w:val="004B3F50"/>
    <w:rsid w:val="004B4332"/>
    <w:rsid w:val="004B464C"/>
    <w:rsid w:val="004B5AEC"/>
    <w:rsid w:val="004B5D15"/>
    <w:rsid w:val="004B6619"/>
    <w:rsid w:val="004B6C12"/>
    <w:rsid w:val="004B71EC"/>
    <w:rsid w:val="004B721C"/>
    <w:rsid w:val="004B7542"/>
    <w:rsid w:val="004B763D"/>
    <w:rsid w:val="004B7AB8"/>
    <w:rsid w:val="004B7E9D"/>
    <w:rsid w:val="004B7FAF"/>
    <w:rsid w:val="004C050B"/>
    <w:rsid w:val="004C0527"/>
    <w:rsid w:val="004C0531"/>
    <w:rsid w:val="004C075B"/>
    <w:rsid w:val="004C0C76"/>
    <w:rsid w:val="004C0D6E"/>
    <w:rsid w:val="004C0E86"/>
    <w:rsid w:val="004C1954"/>
    <w:rsid w:val="004C1A33"/>
    <w:rsid w:val="004C2352"/>
    <w:rsid w:val="004C2FC0"/>
    <w:rsid w:val="004C3215"/>
    <w:rsid w:val="004C3600"/>
    <w:rsid w:val="004C38D6"/>
    <w:rsid w:val="004C428C"/>
    <w:rsid w:val="004C4312"/>
    <w:rsid w:val="004C4AB4"/>
    <w:rsid w:val="004C4CE4"/>
    <w:rsid w:val="004C4F46"/>
    <w:rsid w:val="004C4F66"/>
    <w:rsid w:val="004C5083"/>
    <w:rsid w:val="004C60B3"/>
    <w:rsid w:val="004C613E"/>
    <w:rsid w:val="004C614B"/>
    <w:rsid w:val="004C646B"/>
    <w:rsid w:val="004C7124"/>
    <w:rsid w:val="004C7371"/>
    <w:rsid w:val="004D04F1"/>
    <w:rsid w:val="004D0A9C"/>
    <w:rsid w:val="004D1D64"/>
    <w:rsid w:val="004D216A"/>
    <w:rsid w:val="004D23A5"/>
    <w:rsid w:val="004D23D6"/>
    <w:rsid w:val="004D2CD8"/>
    <w:rsid w:val="004D2E74"/>
    <w:rsid w:val="004D34DA"/>
    <w:rsid w:val="004D3C04"/>
    <w:rsid w:val="004D42BA"/>
    <w:rsid w:val="004D43DA"/>
    <w:rsid w:val="004D4789"/>
    <w:rsid w:val="004D4ED7"/>
    <w:rsid w:val="004D51A8"/>
    <w:rsid w:val="004D5393"/>
    <w:rsid w:val="004D5A1B"/>
    <w:rsid w:val="004D5BCC"/>
    <w:rsid w:val="004D6266"/>
    <w:rsid w:val="004D63C8"/>
    <w:rsid w:val="004D6787"/>
    <w:rsid w:val="004D7245"/>
    <w:rsid w:val="004D7576"/>
    <w:rsid w:val="004D75BD"/>
    <w:rsid w:val="004E016C"/>
    <w:rsid w:val="004E0235"/>
    <w:rsid w:val="004E04AC"/>
    <w:rsid w:val="004E0C41"/>
    <w:rsid w:val="004E0C57"/>
    <w:rsid w:val="004E0DD7"/>
    <w:rsid w:val="004E0EA3"/>
    <w:rsid w:val="004E117C"/>
    <w:rsid w:val="004E1AC1"/>
    <w:rsid w:val="004E2A7C"/>
    <w:rsid w:val="004E2B74"/>
    <w:rsid w:val="004E2C15"/>
    <w:rsid w:val="004E442B"/>
    <w:rsid w:val="004E481C"/>
    <w:rsid w:val="004E49AD"/>
    <w:rsid w:val="004E4B91"/>
    <w:rsid w:val="004E517F"/>
    <w:rsid w:val="004E54A3"/>
    <w:rsid w:val="004E5C55"/>
    <w:rsid w:val="004E5FE1"/>
    <w:rsid w:val="004E607C"/>
    <w:rsid w:val="004E648C"/>
    <w:rsid w:val="004E668C"/>
    <w:rsid w:val="004E67AE"/>
    <w:rsid w:val="004E67FB"/>
    <w:rsid w:val="004E6A1F"/>
    <w:rsid w:val="004E6B19"/>
    <w:rsid w:val="004E753F"/>
    <w:rsid w:val="004F0055"/>
    <w:rsid w:val="004F010C"/>
    <w:rsid w:val="004F055E"/>
    <w:rsid w:val="004F06C6"/>
    <w:rsid w:val="004F0FE9"/>
    <w:rsid w:val="004F1225"/>
    <w:rsid w:val="004F1698"/>
    <w:rsid w:val="004F1C90"/>
    <w:rsid w:val="004F2217"/>
    <w:rsid w:val="004F2A0A"/>
    <w:rsid w:val="004F2E8E"/>
    <w:rsid w:val="004F3A1C"/>
    <w:rsid w:val="004F4193"/>
    <w:rsid w:val="004F422F"/>
    <w:rsid w:val="004F4405"/>
    <w:rsid w:val="004F4492"/>
    <w:rsid w:val="004F4792"/>
    <w:rsid w:val="004F4908"/>
    <w:rsid w:val="004F5072"/>
    <w:rsid w:val="004F5281"/>
    <w:rsid w:val="004F544D"/>
    <w:rsid w:val="004F59C0"/>
    <w:rsid w:val="004F6550"/>
    <w:rsid w:val="004F69AA"/>
    <w:rsid w:val="004F6A65"/>
    <w:rsid w:val="004F6EE8"/>
    <w:rsid w:val="004F7101"/>
    <w:rsid w:val="00500041"/>
    <w:rsid w:val="00500A2A"/>
    <w:rsid w:val="00500F48"/>
    <w:rsid w:val="00501905"/>
    <w:rsid w:val="00501C25"/>
    <w:rsid w:val="005021D0"/>
    <w:rsid w:val="00502525"/>
    <w:rsid w:val="00502875"/>
    <w:rsid w:val="00502E3B"/>
    <w:rsid w:val="005032E0"/>
    <w:rsid w:val="00503381"/>
    <w:rsid w:val="00503438"/>
    <w:rsid w:val="005036E7"/>
    <w:rsid w:val="00503E38"/>
    <w:rsid w:val="0050439E"/>
    <w:rsid w:val="00504483"/>
    <w:rsid w:val="00504C8D"/>
    <w:rsid w:val="00504DC9"/>
    <w:rsid w:val="00504E77"/>
    <w:rsid w:val="005051E9"/>
    <w:rsid w:val="005056E1"/>
    <w:rsid w:val="00505754"/>
    <w:rsid w:val="00505988"/>
    <w:rsid w:val="00505A6D"/>
    <w:rsid w:val="00505CD8"/>
    <w:rsid w:val="00506EF7"/>
    <w:rsid w:val="00507AD7"/>
    <w:rsid w:val="00510486"/>
    <w:rsid w:val="00510A65"/>
    <w:rsid w:val="00510ED3"/>
    <w:rsid w:val="00510FF0"/>
    <w:rsid w:val="005110EC"/>
    <w:rsid w:val="00511499"/>
    <w:rsid w:val="00511B06"/>
    <w:rsid w:val="00511D51"/>
    <w:rsid w:val="005120B2"/>
    <w:rsid w:val="00512CE3"/>
    <w:rsid w:val="00513317"/>
    <w:rsid w:val="00513684"/>
    <w:rsid w:val="0051411C"/>
    <w:rsid w:val="0051416E"/>
    <w:rsid w:val="00514BC5"/>
    <w:rsid w:val="00514D52"/>
    <w:rsid w:val="00514E66"/>
    <w:rsid w:val="00514EAA"/>
    <w:rsid w:val="00515085"/>
    <w:rsid w:val="00515798"/>
    <w:rsid w:val="0051580F"/>
    <w:rsid w:val="005159E3"/>
    <w:rsid w:val="00515A00"/>
    <w:rsid w:val="00515A41"/>
    <w:rsid w:val="00515ECC"/>
    <w:rsid w:val="00516665"/>
    <w:rsid w:val="00516AAC"/>
    <w:rsid w:val="00516B9B"/>
    <w:rsid w:val="00516C28"/>
    <w:rsid w:val="00517194"/>
    <w:rsid w:val="005176BF"/>
    <w:rsid w:val="00517E22"/>
    <w:rsid w:val="005202A5"/>
    <w:rsid w:val="005202FA"/>
    <w:rsid w:val="00521546"/>
    <w:rsid w:val="00521D3D"/>
    <w:rsid w:val="005220D4"/>
    <w:rsid w:val="00522258"/>
    <w:rsid w:val="00523330"/>
    <w:rsid w:val="0052363E"/>
    <w:rsid w:val="00523C4D"/>
    <w:rsid w:val="00524257"/>
    <w:rsid w:val="0052589D"/>
    <w:rsid w:val="00525CC8"/>
    <w:rsid w:val="00526399"/>
    <w:rsid w:val="00526950"/>
    <w:rsid w:val="00526DCE"/>
    <w:rsid w:val="005275A5"/>
    <w:rsid w:val="005306CC"/>
    <w:rsid w:val="005309B9"/>
    <w:rsid w:val="00530FB7"/>
    <w:rsid w:val="005311B1"/>
    <w:rsid w:val="00531C3D"/>
    <w:rsid w:val="00532713"/>
    <w:rsid w:val="00532963"/>
    <w:rsid w:val="00532D66"/>
    <w:rsid w:val="00533615"/>
    <w:rsid w:val="0053465A"/>
    <w:rsid w:val="00534866"/>
    <w:rsid w:val="00534F3A"/>
    <w:rsid w:val="00535011"/>
    <w:rsid w:val="005359E6"/>
    <w:rsid w:val="00535A37"/>
    <w:rsid w:val="00535B06"/>
    <w:rsid w:val="00535C17"/>
    <w:rsid w:val="00536920"/>
    <w:rsid w:val="00536AB3"/>
    <w:rsid w:val="005379C4"/>
    <w:rsid w:val="00537ABD"/>
    <w:rsid w:val="0054001D"/>
    <w:rsid w:val="00540051"/>
    <w:rsid w:val="00540092"/>
    <w:rsid w:val="0054141D"/>
    <w:rsid w:val="00541B37"/>
    <w:rsid w:val="00542313"/>
    <w:rsid w:val="00543747"/>
    <w:rsid w:val="00543D50"/>
    <w:rsid w:val="00543E3E"/>
    <w:rsid w:val="005446A2"/>
    <w:rsid w:val="005446DC"/>
    <w:rsid w:val="005450D6"/>
    <w:rsid w:val="00545A6E"/>
    <w:rsid w:val="00546427"/>
    <w:rsid w:val="005469E7"/>
    <w:rsid w:val="00546B74"/>
    <w:rsid w:val="005472B7"/>
    <w:rsid w:val="00547884"/>
    <w:rsid w:val="00550B78"/>
    <w:rsid w:val="00550BA8"/>
    <w:rsid w:val="00550F11"/>
    <w:rsid w:val="00551515"/>
    <w:rsid w:val="00552309"/>
    <w:rsid w:val="005523D9"/>
    <w:rsid w:val="005525AF"/>
    <w:rsid w:val="005525CC"/>
    <w:rsid w:val="005527DB"/>
    <w:rsid w:val="00552D66"/>
    <w:rsid w:val="00552EDB"/>
    <w:rsid w:val="00552FA6"/>
    <w:rsid w:val="005533B2"/>
    <w:rsid w:val="005536B8"/>
    <w:rsid w:val="00554594"/>
    <w:rsid w:val="00554696"/>
    <w:rsid w:val="0055480E"/>
    <w:rsid w:val="005552F9"/>
    <w:rsid w:val="005553BB"/>
    <w:rsid w:val="00555519"/>
    <w:rsid w:val="005557F7"/>
    <w:rsid w:val="00556BAA"/>
    <w:rsid w:val="00556BE8"/>
    <w:rsid w:val="0055736D"/>
    <w:rsid w:val="005576EE"/>
    <w:rsid w:val="005578EA"/>
    <w:rsid w:val="00557A14"/>
    <w:rsid w:val="00557EE8"/>
    <w:rsid w:val="00560995"/>
    <w:rsid w:val="00560BC7"/>
    <w:rsid w:val="005612C4"/>
    <w:rsid w:val="005613F8"/>
    <w:rsid w:val="0056157F"/>
    <w:rsid w:val="00561777"/>
    <w:rsid w:val="0056236A"/>
    <w:rsid w:val="00562B3A"/>
    <w:rsid w:val="00562D64"/>
    <w:rsid w:val="00563C02"/>
    <w:rsid w:val="00563FCF"/>
    <w:rsid w:val="005642BE"/>
    <w:rsid w:val="0056434A"/>
    <w:rsid w:val="005647B4"/>
    <w:rsid w:val="00564D8A"/>
    <w:rsid w:val="00565312"/>
    <w:rsid w:val="00565AA6"/>
    <w:rsid w:val="00565CC0"/>
    <w:rsid w:val="005664ED"/>
    <w:rsid w:val="00566D95"/>
    <w:rsid w:val="00566E6C"/>
    <w:rsid w:val="00567271"/>
    <w:rsid w:val="0056765D"/>
    <w:rsid w:val="00567920"/>
    <w:rsid w:val="0057008B"/>
    <w:rsid w:val="00570F1A"/>
    <w:rsid w:val="00571CCB"/>
    <w:rsid w:val="00571D9D"/>
    <w:rsid w:val="00572909"/>
    <w:rsid w:val="00572C65"/>
    <w:rsid w:val="00573803"/>
    <w:rsid w:val="00573997"/>
    <w:rsid w:val="00573D47"/>
    <w:rsid w:val="00573DBB"/>
    <w:rsid w:val="00573FEE"/>
    <w:rsid w:val="00574040"/>
    <w:rsid w:val="00574B87"/>
    <w:rsid w:val="00574BF2"/>
    <w:rsid w:val="005750FF"/>
    <w:rsid w:val="0057593A"/>
    <w:rsid w:val="00575AE4"/>
    <w:rsid w:val="00575F2B"/>
    <w:rsid w:val="0057616D"/>
    <w:rsid w:val="00576B76"/>
    <w:rsid w:val="00577428"/>
    <w:rsid w:val="00577DBF"/>
    <w:rsid w:val="00577E86"/>
    <w:rsid w:val="00577F4A"/>
    <w:rsid w:val="00580390"/>
    <w:rsid w:val="0058096E"/>
    <w:rsid w:val="005809A4"/>
    <w:rsid w:val="00580B46"/>
    <w:rsid w:val="00580C44"/>
    <w:rsid w:val="005818CA"/>
    <w:rsid w:val="00581A61"/>
    <w:rsid w:val="00581CAD"/>
    <w:rsid w:val="00581D25"/>
    <w:rsid w:val="00582032"/>
    <w:rsid w:val="0058221E"/>
    <w:rsid w:val="00582901"/>
    <w:rsid w:val="00583208"/>
    <w:rsid w:val="00583360"/>
    <w:rsid w:val="005837B8"/>
    <w:rsid w:val="005838E9"/>
    <w:rsid w:val="00584427"/>
    <w:rsid w:val="00584436"/>
    <w:rsid w:val="005846CF"/>
    <w:rsid w:val="005848A0"/>
    <w:rsid w:val="00584946"/>
    <w:rsid w:val="00585250"/>
    <w:rsid w:val="00585631"/>
    <w:rsid w:val="0058594D"/>
    <w:rsid w:val="00586322"/>
    <w:rsid w:val="0058650D"/>
    <w:rsid w:val="005866C8"/>
    <w:rsid w:val="00586737"/>
    <w:rsid w:val="00586915"/>
    <w:rsid w:val="0058725B"/>
    <w:rsid w:val="00587690"/>
    <w:rsid w:val="00587CE1"/>
    <w:rsid w:val="00590783"/>
    <w:rsid w:val="00591341"/>
    <w:rsid w:val="005919DC"/>
    <w:rsid w:val="005919F3"/>
    <w:rsid w:val="00591C02"/>
    <w:rsid w:val="00591DD0"/>
    <w:rsid w:val="00592597"/>
    <w:rsid w:val="0059269B"/>
    <w:rsid w:val="005926EF"/>
    <w:rsid w:val="005931B1"/>
    <w:rsid w:val="00593FD3"/>
    <w:rsid w:val="00594069"/>
    <w:rsid w:val="0059483D"/>
    <w:rsid w:val="00594855"/>
    <w:rsid w:val="00594955"/>
    <w:rsid w:val="00594C16"/>
    <w:rsid w:val="00594F17"/>
    <w:rsid w:val="00595492"/>
    <w:rsid w:val="005957A9"/>
    <w:rsid w:val="0059591D"/>
    <w:rsid w:val="00595C1F"/>
    <w:rsid w:val="00595DA4"/>
    <w:rsid w:val="00596665"/>
    <w:rsid w:val="005A056E"/>
    <w:rsid w:val="005A0684"/>
    <w:rsid w:val="005A07F1"/>
    <w:rsid w:val="005A08C9"/>
    <w:rsid w:val="005A0953"/>
    <w:rsid w:val="005A0B3F"/>
    <w:rsid w:val="005A0BE7"/>
    <w:rsid w:val="005A0C6B"/>
    <w:rsid w:val="005A11FD"/>
    <w:rsid w:val="005A120C"/>
    <w:rsid w:val="005A1A75"/>
    <w:rsid w:val="005A1E01"/>
    <w:rsid w:val="005A1F12"/>
    <w:rsid w:val="005A2112"/>
    <w:rsid w:val="005A2801"/>
    <w:rsid w:val="005A2901"/>
    <w:rsid w:val="005A29CD"/>
    <w:rsid w:val="005A2C3F"/>
    <w:rsid w:val="005A3BA6"/>
    <w:rsid w:val="005A3C79"/>
    <w:rsid w:val="005A3F11"/>
    <w:rsid w:val="005A4155"/>
    <w:rsid w:val="005A440C"/>
    <w:rsid w:val="005A46BC"/>
    <w:rsid w:val="005A4791"/>
    <w:rsid w:val="005A4EE2"/>
    <w:rsid w:val="005A4FB8"/>
    <w:rsid w:val="005A56CB"/>
    <w:rsid w:val="005A56DC"/>
    <w:rsid w:val="005A57BF"/>
    <w:rsid w:val="005A5B9B"/>
    <w:rsid w:val="005A5F5E"/>
    <w:rsid w:val="005A61F8"/>
    <w:rsid w:val="005A68A1"/>
    <w:rsid w:val="005A7139"/>
    <w:rsid w:val="005A7220"/>
    <w:rsid w:val="005A738C"/>
    <w:rsid w:val="005A75EE"/>
    <w:rsid w:val="005A79C5"/>
    <w:rsid w:val="005A7BD5"/>
    <w:rsid w:val="005B003A"/>
    <w:rsid w:val="005B0059"/>
    <w:rsid w:val="005B08D4"/>
    <w:rsid w:val="005B0BEC"/>
    <w:rsid w:val="005B10D0"/>
    <w:rsid w:val="005B10D4"/>
    <w:rsid w:val="005B19C1"/>
    <w:rsid w:val="005B23EB"/>
    <w:rsid w:val="005B2401"/>
    <w:rsid w:val="005B2A71"/>
    <w:rsid w:val="005B2B31"/>
    <w:rsid w:val="005B338B"/>
    <w:rsid w:val="005B36DE"/>
    <w:rsid w:val="005B3755"/>
    <w:rsid w:val="005B3AC3"/>
    <w:rsid w:val="005B3D51"/>
    <w:rsid w:val="005B40D8"/>
    <w:rsid w:val="005B41DF"/>
    <w:rsid w:val="005B4D21"/>
    <w:rsid w:val="005B4E6F"/>
    <w:rsid w:val="005B57B6"/>
    <w:rsid w:val="005B595F"/>
    <w:rsid w:val="005B5993"/>
    <w:rsid w:val="005B5C46"/>
    <w:rsid w:val="005B5F5B"/>
    <w:rsid w:val="005B6064"/>
    <w:rsid w:val="005B658D"/>
    <w:rsid w:val="005B6B94"/>
    <w:rsid w:val="005B6DC6"/>
    <w:rsid w:val="005B6EC5"/>
    <w:rsid w:val="005B7329"/>
    <w:rsid w:val="005C0369"/>
    <w:rsid w:val="005C04F1"/>
    <w:rsid w:val="005C0D2D"/>
    <w:rsid w:val="005C1688"/>
    <w:rsid w:val="005C1939"/>
    <w:rsid w:val="005C1B54"/>
    <w:rsid w:val="005C201A"/>
    <w:rsid w:val="005C2A5C"/>
    <w:rsid w:val="005C3A1C"/>
    <w:rsid w:val="005C3D71"/>
    <w:rsid w:val="005C3DBE"/>
    <w:rsid w:val="005C3EA9"/>
    <w:rsid w:val="005C4A63"/>
    <w:rsid w:val="005C4CFF"/>
    <w:rsid w:val="005C5546"/>
    <w:rsid w:val="005C58A9"/>
    <w:rsid w:val="005C58DA"/>
    <w:rsid w:val="005C5997"/>
    <w:rsid w:val="005C5E05"/>
    <w:rsid w:val="005C627F"/>
    <w:rsid w:val="005C6970"/>
    <w:rsid w:val="005C6E70"/>
    <w:rsid w:val="005C73A3"/>
    <w:rsid w:val="005C74C5"/>
    <w:rsid w:val="005C7A81"/>
    <w:rsid w:val="005D058B"/>
    <w:rsid w:val="005D0D71"/>
    <w:rsid w:val="005D161E"/>
    <w:rsid w:val="005D1F9D"/>
    <w:rsid w:val="005D246C"/>
    <w:rsid w:val="005D2778"/>
    <w:rsid w:val="005D27A8"/>
    <w:rsid w:val="005D28A1"/>
    <w:rsid w:val="005D28F6"/>
    <w:rsid w:val="005D3035"/>
    <w:rsid w:val="005D352E"/>
    <w:rsid w:val="005D3D56"/>
    <w:rsid w:val="005D3FA2"/>
    <w:rsid w:val="005D4092"/>
    <w:rsid w:val="005D409B"/>
    <w:rsid w:val="005D413A"/>
    <w:rsid w:val="005D4363"/>
    <w:rsid w:val="005D4653"/>
    <w:rsid w:val="005D4DF5"/>
    <w:rsid w:val="005D5379"/>
    <w:rsid w:val="005D587C"/>
    <w:rsid w:val="005D5CFE"/>
    <w:rsid w:val="005D5F87"/>
    <w:rsid w:val="005D60C8"/>
    <w:rsid w:val="005D6278"/>
    <w:rsid w:val="005D6910"/>
    <w:rsid w:val="005D714E"/>
    <w:rsid w:val="005D7386"/>
    <w:rsid w:val="005D73C6"/>
    <w:rsid w:val="005D7D58"/>
    <w:rsid w:val="005E0B9C"/>
    <w:rsid w:val="005E17BE"/>
    <w:rsid w:val="005E1D6E"/>
    <w:rsid w:val="005E1F23"/>
    <w:rsid w:val="005E1F70"/>
    <w:rsid w:val="005E22E3"/>
    <w:rsid w:val="005E2A94"/>
    <w:rsid w:val="005E2D3B"/>
    <w:rsid w:val="005E2EED"/>
    <w:rsid w:val="005E37C3"/>
    <w:rsid w:val="005E37DA"/>
    <w:rsid w:val="005E3A61"/>
    <w:rsid w:val="005E4358"/>
    <w:rsid w:val="005E4574"/>
    <w:rsid w:val="005E4B0F"/>
    <w:rsid w:val="005E4BAD"/>
    <w:rsid w:val="005E4D18"/>
    <w:rsid w:val="005E5059"/>
    <w:rsid w:val="005E5375"/>
    <w:rsid w:val="005E584D"/>
    <w:rsid w:val="005E5971"/>
    <w:rsid w:val="005E602E"/>
    <w:rsid w:val="005E61F0"/>
    <w:rsid w:val="005E68C9"/>
    <w:rsid w:val="005E6CDB"/>
    <w:rsid w:val="005E6D4F"/>
    <w:rsid w:val="005E7326"/>
    <w:rsid w:val="005E74E5"/>
    <w:rsid w:val="005E7DA3"/>
    <w:rsid w:val="005E7F56"/>
    <w:rsid w:val="005F00DB"/>
    <w:rsid w:val="005F0104"/>
    <w:rsid w:val="005F0444"/>
    <w:rsid w:val="005F0BA6"/>
    <w:rsid w:val="005F0C93"/>
    <w:rsid w:val="005F0D86"/>
    <w:rsid w:val="005F15C5"/>
    <w:rsid w:val="005F1E36"/>
    <w:rsid w:val="005F1EBE"/>
    <w:rsid w:val="005F24B2"/>
    <w:rsid w:val="005F264C"/>
    <w:rsid w:val="005F2B96"/>
    <w:rsid w:val="005F2FCD"/>
    <w:rsid w:val="005F3461"/>
    <w:rsid w:val="005F3752"/>
    <w:rsid w:val="005F3896"/>
    <w:rsid w:val="005F45A8"/>
    <w:rsid w:val="005F4E86"/>
    <w:rsid w:val="005F52EC"/>
    <w:rsid w:val="005F55D6"/>
    <w:rsid w:val="005F5601"/>
    <w:rsid w:val="005F5790"/>
    <w:rsid w:val="005F587D"/>
    <w:rsid w:val="005F5963"/>
    <w:rsid w:val="005F5D2A"/>
    <w:rsid w:val="005F64DC"/>
    <w:rsid w:val="005F7375"/>
    <w:rsid w:val="005F7919"/>
    <w:rsid w:val="005F7A42"/>
    <w:rsid w:val="005F7AED"/>
    <w:rsid w:val="005F7BB7"/>
    <w:rsid w:val="006003F7"/>
    <w:rsid w:val="00600B49"/>
    <w:rsid w:val="006010A2"/>
    <w:rsid w:val="0060274E"/>
    <w:rsid w:val="006028F2"/>
    <w:rsid w:val="00602927"/>
    <w:rsid w:val="00602CCC"/>
    <w:rsid w:val="00603B7D"/>
    <w:rsid w:val="00603D53"/>
    <w:rsid w:val="00604538"/>
    <w:rsid w:val="006046CA"/>
    <w:rsid w:val="006049A2"/>
    <w:rsid w:val="006049F0"/>
    <w:rsid w:val="00604A02"/>
    <w:rsid w:val="00605133"/>
    <w:rsid w:val="006052BE"/>
    <w:rsid w:val="00606A3B"/>
    <w:rsid w:val="0060785A"/>
    <w:rsid w:val="006078FC"/>
    <w:rsid w:val="00607B02"/>
    <w:rsid w:val="0061074A"/>
    <w:rsid w:val="00610C8E"/>
    <w:rsid w:val="00610E75"/>
    <w:rsid w:val="006111CB"/>
    <w:rsid w:val="00611372"/>
    <w:rsid w:val="0061170C"/>
    <w:rsid w:val="00611A9B"/>
    <w:rsid w:val="00611BAA"/>
    <w:rsid w:val="00611BFE"/>
    <w:rsid w:val="00611FDB"/>
    <w:rsid w:val="0061232F"/>
    <w:rsid w:val="00612455"/>
    <w:rsid w:val="0061284E"/>
    <w:rsid w:val="00612BCE"/>
    <w:rsid w:val="00613C25"/>
    <w:rsid w:val="00613E25"/>
    <w:rsid w:val="006141B9"/>
    <w:rsid w:val="006142C0"/>
    <w:rsid w:val="006149AD"/>
    <w:rsid w:val="00614CC7"/>
    <w:rsid w:val="00614F82"/>
    <w:rsid w:val="00614F8C"/>
    <w:rsid w:val="006164FF"/>
    <w:rsid w:val="00616BBA"/>
    <w:rsid w:val="00617F8D"/>
    <w:rsid w:val="00620933"/>
    <w:rsid w:val="00620989"/>
    <w:rsid w:val="00620D52"/>
    <w:rsid w:val="00620ECF"/>
    <w:rsid w:val="00621769"/>
    <w:rsid w:val="00622DAF"/>
    <w:rsid w:val="00622F84"/>
    <w:rsid w:val="00623351"/>
    <w:rsid w:val="00623505"/>
    <w:rsid w:val="006238E7"/>
    <w:rsid w:val="00624152"/>
    <w:rsid w:val="006251FD"/>
    <w:rsid w:val="00625CBC"/>
    <w:rsid w:val="006273A7"/>
    <w:rsid w:val="0062765E"/>
    <w:rsid w:val="00627B0E"/>
    <w:rsid w:val="00630430"/>
    <w:rsid w:val="00630674"/>
    <w:rsid w:val="00631146"/>
    <w:rsid w:val="00631692"/>
    <w:rsid w:val="0063175C"/>
    <w:rsid w:val="00631FF1"/>
    <w:rsid w:val="00632627"/>
    <w:rsid w:val="00632C3B"/>
    <w:rsid w:val="00633A46"/>
    <w:rsid w:val="0063506B"/>
    <w:rsid w:val="006357C3"/>
    <w:rsid w:val="006359DB"/>
    <w:rsid w:val="00635CB8"/>
    <w:rsid w:val="0063651D"/>
    <w:rsid w:val="006369E4"/>
    <w:rsid w:val="00636FC5"/>
    <w:rsid w:val="006373EA"/>
    <w:rsid w:val="0063761D"/>
    <w:rsid w:val="00637841"/>
    <w:rsid w:val="00637CF2"/>
    <w:rsid w:val="00637DCD"/>
    <w:rsid w:val="00637EC3"/>
    <w:rsid w:val="00640912"/>
    <w:rsid w:val="00640996"/>
    <w:rsid w:val="00640EAE"/>
    <w:rsid w:val="0064126A"/>
    <w:rsid w:val="00641296"/>
    <w:rsid w:val="00641B30"/>
    <w:rsid w:val="00642242"/>
    <w:rsid w:val="00642B3F"/>
    <w:rsid w:val="00643903"/>
    <w:rsid w:val="006440B6"/>
    <w:rsid w:val="006452F0"/>
    <w:rsid w:val="006454E3"/>
    <w:rsid w:val="00645916"/>
    <w:rsid w:val="006459EA"/>
    <w:rsid w:val="00645C3E"/>
    <w:rsid w:val="00646370"/>
    <w:rsid w:val="006465E1"/>
    <w:rsid w:val="00646C40"/>
    <w:rsid w:val="00646CE0"/>
    <w:rsid w:val="00647300"/>
    <w:rsid w:val="006473CA"/>
    <w:rsid w:val="00647665"/>
    <w:rsid w:val="00647B07"/>
    <w:rsid w:val="0065072B"/>
    <w:rsid w:val="00651040"/>
    <w:rsid w:val="0065115F"/>
    <w:rsid w:val="00651B46"/>
    <w:rsid w:val="00651D62"/>
    <w:rsid w:val="00652758"/>
    <w:rsid w:val="00652AA4"/>
    <w:rsid w:val="00653269"/>
    <w:rsid w:val="0065414A"/>
    <w:rsid w:val="0065419F"/>
    <w:rsid w:val="0065456E"/>
    <w:rsid w:val="00654C3A"/>
    <w:rsid w:val="00654D4B"/>
    <w:rsid w:val="006552EA"/>
    <w:rsid w:val="006559C2"/>
    <w:rsid w:val="00655F6D"/>
    <w:rsid w:val="00656B59"/>
    <w:rsid w:val="00656CD8"/>
    <w:rsid w:val="00656E5B"/>
    <w:rsid w:val="00656F54"/>
    <w:rsid w:val="00656FC2"/>
    <w:rsid w:val="006573D8"/>
    <w:rsid w:val="006573EF"/>
    <w:rsid w:val="006576E6"/>
    <w:rsid w:val="00657CB4"/>
    <w:rsid w:val="006603B2"/>
    <w:rsid w:val="00660E35"/>
    <w:rsid w:val="0066176B"/>
    <w:rsid w:val="00661D27"/>
    <w:rsid w:val="0066294E"/>
    <w:rsid w:val="0066309E"/>
    <w:rsid w:val="0066359B"/>
    <w:rsid w:val="006637C0"/>
    <w:rsid w:val="00663882"/>
    <w:rsid w:val="00663E62"/>
    <w:rsid w:val="00664E91"/>
    <w:rsid w:val="0066572D"/>
    <w:rsid w:val="006663BA"/>
    <w:rsid w:val="00667394"/>
    <w:rsid w:val="006677A7"/>
    <w:rsid w:val="0066780F"/>
    <w:rsid w:val="00667A18"/>
    <w:rsid w:val="00667B9C"/>
    <w:rsid w:val="006708B0"/>
    <w:rsid w:val="006709CF"/>
    <w:rsid w:val="0067119A"/>
    <w:rsid w:val="00671562"/>
    <w:rsid w:val="00671FF3"/>
    <w:rsid w:val="0067208D"/>
    <w:rsid w:val="0067256B"/>
    <w:rsid w:val="006740D3"/>
    <w:rsid w:val="006740E4"/>
    <w:rsid w:val="00674BC5"/>
    <w:rsid w:val="00674FAF"/>
    <w:rsid w:val="0067501D"/>
    <w:rsid w:val="006756FE"/>
    <w:rsid w:val="00675C56"/>
    <w:rsid w:val="00676983"/>
    <w:rsid w:val="00676F93"/>
    <w:rsid w:val="00677279"/>
    <w:rsid w:val="00680488"/>
    <w:rsid w:val="00680DAF"/>
    <w:rsid w:val="00681B57"/>
    <w:rsid w:val="0068246E"/>
    <w:rsid w:val="00682961"/>
    <w:rsid w:val="00682AAA"/>
    <w:rsid w:val="00683023"/>
    <w:rsid w:val="00683549"/>
    <w:rsid w:val="006835C2"/>
    <w:rsid w:val="00683F75"/>
    <w:rsid w:val="00683FB3"/>
    <w:rsid w:val="00684069"/>
    <w:rsid w:val="00684125"/>
    <w:rsid w:val="00684D60"/>
    <w:rsid w:val="00684DF1"/>
    <w:rsid w:val="00685026"/>
    <w:rsid w:val="0068537C"/>
    <w:rsid w:val="0068645D"/>
    <w:rsid w:val="00686603"/>
    <w:rsid w:val="006867B1"/>
    <w:rsid w:val="006869A0"/>
    <w:rsid w:val="0068726C"/>
    <w:rsid w:val="006873BC"/>
    <w:rsid w:val="006874F3"/>
    <w:rsid w:val="006902E9"/>
    <w:rsid w:val="006904D2"/>
    <w:rsid w:val="006906AA"/>
    <w:rsid w:val="006907AF"/>
    <w:rsid w:val="00690BAD"/>
    <w:rsid w:val="00690EC3"/>
    <w:rsid w:val="0069167F"/>
    <w:rsid w:val="0069182F"/>
    <w:rsid w:val="00691B2A"/>
    <w:rsid w:val="00693C62"/>
    <w:rsid w:val="00693E1D"/>
    <w:rsid w:val="00693F55"/>
    <w:rsid w:val="0069423B"/>
    <w:rsid w:val="006942C5"/>
    <w:rsid w:val="006947E7"/>
    <w:rsid w:val="00694D50"/>
    <w:rsid w:val="006951EA"/>
    <w:rsid w:val="006951F5"/>
    <w:rsid w:val="006956A5"/>
    <w:rsid w:val="0069580E"/>
    <w:rsid w:val="006959FD"/>
    <w:rsid w:val="00695B9D"/>
    <w:rsid w:val="00696032"/>
    <w:rsid w:val="0069691A"/>
    <w:rsid w:val="00697302"/>
    <w:rsid w:val="006A00C2"/>
    <w:rsid w:val="006A010C"/>
    <w:rsid w:val="006A0341"/>
    <w:rsid w:val="006A0A1F"/>
    <w:rsid w:val="006A14C8"/>
    <w:rsid w:val="006A16A8"/>
    <w:rsid w:val="006A1827"/>
    <w:rsid w:val="006A2B2A"/>
    <w:rsid w:val="006A306A"/>
    <w:rsid w:val="006A3189"/>
    <w:rsid w:val="006A3409"/>
    <w:rsid w:val="006A3D84"/>
    <w:rsid w:val="006A3F30"/>
    <w:rsid w:val="006A4187"/>
    <w:rsid w:val="006A431C"/>
    <w:rsid w:val="006A43C7"/>
    <w:rsid w:val="006A4681"/>
    <w:rsid w:val="006A470A"/>
    <w:rsid w:val="006A471A"/>
    <w:rsid w:val="006A4C53"/>
    <w:rsid w:val="006A4D42"/>
    <w:rsid w:val="006A5B25"/>
    <w:rsid w:val="006A6AD7"/>
    <w:rsid w:val="006B0113"/>
    <w:rsid w:val="006B0200"/>
    <w:rsid w:val="006B0426"/>
    <w:rsid w:val="006B12A8"/>
    <w:rsid w:val="006B1583"/>
    <w:rsid w:val="006B19C4"/>
    <w:rsid w:val="006B20B4"/>
    <w:rsid w:val="006B29D5"/>
    <w:rsid w:val="006B2CF0"/>
    <w:rsid w:val="006B2F4D"/>
    <w:rsid w:val="006B3952"/>
    <w:rsid w:val="006B3A84"/>
    <w:rsid w:val="006B4443"/>
    <w:rsid w:val="006B4989"/>
    <w:rsid w:val="006B4B0D"/>
    <w:rsid w:val="006B4EDD"/>
    <w:rsid w:val="006B4F4B"/>
    <w:rsid w:val="006B54B5"/>
    <w:rsid w:val="006B58F0"/>
    <w:rsid w:val="006B5A7E"/>
    <w:rsid w:val="006B639C"/>
    <w:rsid w:val="006B67C4"/>
    <w:rsid w:val="006B6E68"/>
    <w:rsid w:val="006B6F4D"/>
    <w:rsid w:val="006B77B9"/>
    <w:rsid w:val="006B7F1E"/>
    <w:rsid w:val="006C0047"/>
    <w:rsid w:val="006C0341"/>
    <w:rsid w:val="006C05EB"/>
    <w:rsid w:val="006C0A6A"/>
    <w:rsid w:val="006C0BCD"/>
    <w:rsid w:val="006C0DF0"/>
    <w:rsid w:val="006C1223"/>
    <w:rsid w:val="006C141A"/>
    <w:rsid w:val="006C1EF1"/>
    <w:rsid w:val="006C22C7"/>
    <w:rsid w:val="006C28BB"/>
    <w:rsid w:val="006C2A30"/>
    <w:rsid w:val="006C3BF6"/>
    <w:rsid w:val="006C3D7A"/>
    <w:rsid w:val="006C3DA2"/>
    <w:rsid w:val="006C3F5E"/>
    <w:rsid w:val="006C4388"/>
    <w:rsid w:val="006C4585"/>
    <w:rsid w:val="006C4966"/>
    <w:rsid w:val="006C556E"/>
    <w:rsid w:val="006C5A9F"/>
    <w:rsid w:val="006C62C5"/>
    <w:rsid w:val="006C69D9"/>
    <w:rsid w:val="006C6BB9"/>
    <w:rsid w:val="006C7287"/>
    <w:rsid w:val="006C7651"/>
    <w:rsid w:val="006C773B"/>
    <w:rsid w:val="006C77ED"/>
    <w:rsid w:val="006C78C2"/>
    <w:rsid w:val="006C7B34"/>
    <w:rsid w:val="006C7C96"/>
    <w:rsid w:val="006C7CC9"/>
    <w:rsid w:val="006D00A8"/>
    <w:rsid w:val="006D010E"/>
    <w:rsid w:val="006D0D35"/>
    <w:rsid w:val="006D0E49"/>
    <w:rsid w:val="006D0EBC"/>
    <w:rsid w:val="006D0F30"/>
    <w:rsid w:val="006D0F6F"/>
    <w:rsid w:val="006D13CA"/>
    <w:rsid w:val="006D18AB"/>
    <w:rsid w:val="006D18C1"/>
    <w:rsid w:val="006D1A38"/>
    <w:rsid w:val="006D281C"/>
    <w:rsid w:val="006D2900"/>
    <w:rsid w:val="006D3539"/>
    <w:rsid w:val="006D50D5"/>
    <w:rsid w:val="006D51B9"/>
    <w:rsid w:val="006D5D92"/>
    <w:rsid w:val="006D6C3C"/>
    <w:rsid w:val="006D6DE0"/>
    <w:rsid w:val="006D6F9B"/>
    <w:rsid w:val="006D7944"/>
    <w:rsid w:val="006D7BC5"/>
    <w:rsid w:val="006E003A"/>
    <w:rsid w:val="006E0A7B"/>
    <w:rsid w:val="006E0B92"/>
    <w:rsid w:val="006E12B4"/>
    <w:rsid w:val="006E1A58"/>
    <w:rsid w:val="006E1F1C"/>
    <w:rsid w:val="006E2C52"/>
    <w:rsid w:val="006E2CFD"/>
    <w:rsid w:val="006E2D2D"/>
    <w:rsid w:val="006E320A"/>
    <w:rsid w:val="006E37B4"/>
    <w:rsid w:val="006E3DD5"/>
    <w:rsid w:val="006E3F88"/>
    <w:rsid w:val="006E413E"/>
    <w:rsid w:val="006E42A5"/>
    <w:rsid w:val="006E4384"/>
    <w:rsid w:val="006E523C"/>
    <w:rsid w:val="006E6D3E"/>
    <w:rsid w:val="006E7F6A"/>
    <w:rsid w:val="006F0596"/>
    <w:rsid w:val="006F0894"/>
    <w:rsid w:val="006F0FA4"/>
    <w:rsid w:val="006F13AB"/>
    <w:rsid w:val="006F18D7"/>
    <w:rsid w:val="006F2001"/>
    <w:rsid w:val="006F2328"/>
    <w:rsid w:val="006F2DB9"/>
    <w:rsid w:val="006F31C9"/>
    <w:rsid w:val="006F3372"/>
    <w:rsid w:val="006F3490"/>
    <w:rsid w:val="006F3604"/>
    <w:rsid w:val="006F377D"/>
    <w:rsid w:val="006F397D"/>
    <w:rsid w:val="006F39B6"/>
    <w:rsid w:val="006F3DA9"/>
    <w:rsid w:val="006F3F00"/>
    <w:rsid w:val="006F4519"/>
    <w:rsid w:val="006F4C7C"/>
    <w:rsid w:val="006F5073"/>
    <w:rsid w:val="006F5212"/>
    <w:rsid w:val="006F54A1"/>
    <w:rsid w:val="006F68D7"/>
    <w:rsid w:val="006F68FE"/>
    <w:rsid w:val="006F6965"/>
    <w:rsid w:val="006F6CA7"/>
    <w:rsid w:val="006F73B3"/>
    <w:rsid w:val="006F74CD"/>
    <w:rsid w:val="006F74FC"/>
    <w:rsid w:val="006F790C"/>
    <w:rsid w:val="006F7A80"/>
    <w:rsid w:val="006F7D7C"/>
    <w:rsid w:val="00700354"/>
    <w:rsid w:val="0070062B"/>
    <w:rsid w:val="00700A39"/>
    <w:rsid w:val="00701051"/>
    <w:rsid w:val="007014F9"/>
    <w:rsid w:val="00701989"/>
    <w:rsid w:val="00701E64"/>
    <w:rsid w:val="00701FEA"/>
    <w:rsid w:val="0070210A"/>
    <w:rsid w:val="00702458"/>
    <w:rsid w:val="007026E9"/>
    <w:rsid w:val="00702F3A"/>
    <w:rsid w:val="00703082"/>
    <w:rsid w:val="0070439E"/>
    <w:rsid w:val="007052DC"/>
    <w:rsid w:val="0070534B"/>
    <w:rsid w:val="00705CDB"/>
    <w:rsid w:val="00705E09"/>
    <w:rsid w:val="007061FC"/>
    <w:rsid w:val="0070673C"/>
    <w:rsid w:val="00706BE9"/>
    <w:rsid w:val="00706F6C"/>
    <w:rsid w:val="00710034"/>
    <w:rsid w:val="007109C7"/>
    <w:rsid w:val="00710A81"/>
    <w:rsid w:val="00710CE2"/>
    <w:rsid w:val="00711D9D"/>
    <w:rsid w:val="00711EA0"/>
    <w:rsid w:val="00712573"/>
    <w:rsid w:val="00713189"/>
    <w:rsid w:val="00713243"/>
    <w:rsid w:val="007132B0"/>
    <w:rsid w:val="007132F6"/>
    <w:rsid w:val="00713BC6"/>
    <w:rsid w:val="00713F65"/>
    <w:rsid w:val="007141E4"/>
    <w:rsid w:val="00714223"/>
    <w:rsid w:val="00714964"/>
    <w:rsid w:val="00716717"/>
    <w:rsid w:val="00716828"/>
    <w:rsid w:val="007169AB"/>
    <w:rsid w:val="00716ADE"/>
    <w:rsid w:val="00716C4F"/>
    <w:rsid w:val="007173B9"/>
    <w:rsid w:val="007174BA"/>
    <w:rsid w:val="007204DD"/>
    <w:rsid w:val="00720AE9"/>
    <w:rsid w:val="00720B18"/>
    <w:rsid w:val="00721340"/>
    <w:rsid w:val="007219B0"/>
    <w:rsid w:val="00722513"/>
    <w:rsid w:val="00722B35"/>
    <w:rsid w:val="00723AA9"/>
    <w:rsid w:val="00723EEF"/>
    <w:rsid w:val="007251DE"/>
    <w:rsid w:val="007256AA"/>
    <w:rsid w:val="00725750"/>
    <w:rsid w:val="00725DC0"/>
    <w:rsid w:val="00726BD7"/>
    <w:rsid w:val="007275B5"/>
    <w:rsid w:val="00727FC0"/>
    <w:rsid w:val="00730064"/>
    <w:rsid w:val="00730467"/>
    <w:rsid w:val="007305E1"/>
    <w:rsid w:val="00730803"/>
    <w:rsid w:val="007309F9"/>
    <w:rsid w:val="00730A81"/>
    <w:rsid w:val="00730AD1"/>
    <w:rsid w:val="00730B73"/>
    <w:rsid w:val="00730FE5"/>
    <w:rsid w:val="00731543"/>
    <w:rsid w:val="007318A7"/>
    <w:rsid w:val="00731918"/>
    <w:rsid w:val="007319D1"/>
    <w:rsid w:val="00731B9D"/>
    <w:rsid w:val="00731C44"/>
    <w:rsid w:val="007320BD"/>
    <w:rsid w:val="00732262"/>
    <w:rsid w:val="0073247F"/>
    <w:rsid w:val="007325F4"/>
    <w:rsid w:val="00732637"/>
    <w:rsid w:val="00732806"/>
    <w:rsid w:val="00732E48"/>
    <w:rsid w:val="00732EF6"/>
    <w:rsid w:val="0073340E"/>
    <w:rsid w:val="007339C3"/>
    <w:rsid w:val="0073400B"/>
    <w:rsid w:val="0073480B"/>
    <w:rsid w:val="007348E4"/>
    <w:rsid w:val="00734B29"/>
    <w:rsid w:val="007353D8"/>
    <w:rsid w:val="007357D0"/>
    <w:rsid w:val="00735917"/>
    <w:rsid w:val="0073689F"/>
    <w:rsid w:val="007368DE"/>
    <w:rsid w:val="0073694C"/>
    <w:rsid w:val="00736FB7"/>
    <w:rsid w:val="00737135"/>
    <w:rsid w:val="007375FF"/>
    <w:rsid w:val="007377FC"/>
    <w:rsid w:val="00737B8C"/>
    <w:rsid w:val="00737B97"/>
    <w:rsid w:val="00740278"/>
    <w:rsid w:val="00740757"/>
    <w:rsid w:val="00740C89"/>
    <w:rsid w:val="00741105"/>
    <w:rsid w:val="0074124C"/>
    <w:rsid w:val="00741A4A"/>
    <w:rsid w:val="00741F56"/>
    <w:rsid w:val="00742814"/>
    <w:rsid w:val="0074292C"/>
    <w:rsid w:val="00742A3E"/>
    <w:rsid w:val="00742F4B"/>
    <w:rsid w:val="007434B9"/>
    <w:rsid w:val="007438D3"/>
    <w:rsid w:val="00743CDC"/>
    <w:rsid w:val="00743D68"/>
    <w:rsid w:val="00743F74"/>
    <w:rsid w:val="00744042"/>
    <w:rsid w:val="00744512"/>
    <w:rsid w:val="007446AE"/>
    <w:rsid w:val="0074470F"/>
    <w:rsid w:val="00745D5D"/>
    <w:rsid w:val="007461AC"/>
    <w:rsid w:val="007463A0"/>
    <w:rsid w:val="00746A44"/>
    <w:rsid w:val="00746A4D"/>
    <w:rsid w:val="00746FDA"/>
    <w:rsid w:val="00747074"/>
    <w:rsid w:val="00747AF9"/>
    <w:rsid w:val="00747D1C"/>
    <w:rsid w:val="00747D71"/>
    <w:rsid w:val="00751224"/>
    <w:rsid w:val="00751BF8"/>
    <w:rsid w:val="00751D6E"/>
    <w:rsid w:val="00751EF2"/>
    <w:rsid w:val="0075230E"/>
    <w:rsid w:val="00752944"/>
    <w:rsid w:val="00753004"/>
    <w:rsid w:val="00753028"/>
    <w:rsid w:val="00753350"/>
    <w:rsid w:val="007534C6"/>
    <w:rsid w:val="0075372D"/>
    <w:rsid w:val="00753AA0"/>
    <w:rsid w:val="00753C70"/>
    <w:rsid w:val="00753EC3"/>
    <w:rsid w:val="0075408A"/>
    <w:rsid w:val="00754566"/>
    <w:rsid w:val="007545C4"/>
    <w:rsid w:val="0075468B"/>
    <w:rsid w:val="0075491A"/>
    <w:rsid w:val="0075526B"/>
    <w:rsid w:val="007555CE"/>
    <w:rsid w:val="00755756"/>
    <w:rsid w:val="00755796"/>
    <w:rsid w:val="00755AD7"/>
    <w:rsid w:val="007564CA"/>
    <w:rsid w:val="00756A23"/>
    <w:rsid w:val="007578BC"/>
    <w:rsid w:val="00757B41"/>
    <w:rsid w:val="00757C9B"/>
    <w:rsid w:val="00757E40"/>
    <w:rsid w:val="0076008E"/>
    <w:rsid w:val="0076025D"/>
    <w:rsid w:val="007603CD"/>
    <w:rsid w:val="007607A3"/>
    <w:rsid w:val="00760EDA"/>
    <w:rsid w:val="007610AB"/>
    <w:rsid w:val="00761FBA"/>
    <w:rsid w:val="00762631"/>
    <w:rsid w:val="007626A7"/>
    <w:rsid w:val="00762AAF"/>
    <w:rsid w:val="00763379"/>
    <w:rsid w:val="007636B1"/>
    <w:rsid w:val="007638C3"/>
    <w:rsid w:val="00763CEE"/>
    <w:rsid w:val="00763EDE"/>
    <w:rsid w:val="00763F3E"/>
    <w:rsid w:val="00764718"/>
    <w:rsid w:val="00764780"/>
    <w:rsid w:val="007648B5"/>
    <w:rsid w:val="00764DA8"/>
    <w:rsid w:val="007655E8"/>
    <w:rsid w:val="00767505"/>
    <w:rsid w:val="007676DF"/>
    <w:rsid w:val="00770813"/>
    <w:rsid w:val="007709D9"/>
    <w:rsid w:val="00770B9C"/>
    <w:rsid w:val="00770C75"/>
    <w:rsid w:val="007718E1"/>
    <w:rsid w:val="00771C28"/>
    <w:rsid w:val="00771DE3"/>
    <w:rsid w:val="00771EC2"/>
    <w:rsid w:val="00771FD8"/>
    <w:rsid w:val="00772235"/>
    <w:rsid w:val="00772780"/>
    <w:rsid w:val="00772F13"/>
    <w:rsid w:val="00772F37"/>
    <w:rsid w:val="00772FCE"/>
    <w:rsid w:val="007732B5"/>
    <w:rsid w:val="007737CC"/>
    <w:rsid w:val="007739E7"/>
    <w:rsid w:val="0077415D"/>
    <w:rsid w:val="007741F4"/>
    <w:rsid w:val="007747DC"/>
    <w:rsid w:val="0077487B"/>
    <w:rsid w:val="0077508A"/>
    <w:rsid w:val="007752C7"/>
    <w:rsid w:val="00775994"/>
    <w:rsid w:val="00775E23"/>
    <w:rsid w:val="00775EF8"/>
    <w:rsid w:val="00776A95"/>
    <w:rsid w:val="0077739A"/>
    <w:rsid w:val="00777492"/>
    <w:rsid w:val="007775D3"/>
    <w:rsid w:val="00777724"/>
    <w:rsid w:val="0077780D"/>
    <w:rsid w:val="007801D1"/>
    <w:rsid w:val="00780616"/>
    <w:rsid w:val="00780641"/>
    <w:rsid w:val="00780820"/>
    <w:rsid w:val="00781B60"/>
    <w:rsid w:val="00782B4F"/>
    <w:rsid w:val="00782F35"/>
    <w:rsid w:val="00783547"/>
    <w:rsid w:val="0078411E"/>
    <w:rsid w:val="007854AE"/>
    <w:rsid w:val="00785F86"/>
    <w:rsid w:val="007862BA"/>
    <w:rsid w:val="007864F9"/>
    <w:rsid w:val="00786E6F"/>
    <w:rsid w:val="00786F8B"/>
    <w:rsid w:val="0078760B"/>
    <w:rsid w:val="0078764A"/>
    <w:rsid w:val="007905D2"/>
    <w:rsid w:val="00790C11"/>
    <w:rsid w:val="00790D61"/>
    <w:rsid w:val="0079148B"/>
    <w:rsid w:val="00791CED"/>
    <w:rsid w:val="007920E5"/>
    <w:rsid w:val="00792196"/>
    <w:rsid w:val="007926A9"/>
    <w:rsid w:val="00792B2A"/>
    <w:rsid w:val="00792C16"/>
    <w:rsid w:val="00792E79"/>
    <w:rsid w:val="00792EDA"/>
    <w:rsid w:val="007931B0"/>
    <w:rsid w:val="00793355"/>
    <w:rsid w:val="0079355E"/>
    <w:rsid w:val="00793886"/>
    <w:rsid w:val="007938EC"/>
    <w:rsid w:val="0079392B"/>
    <w:rsid w:val="00793AA5"/>
    <w:rsid w:val="00793BB3"/>
    <w:rsid w:val="00793D14"/>
    <w:rsid w:val="00793D46"/>
    <w:rsid w:val="00793E30"/>
    <w:rsid w:val="00793E8E"/>
    <w:rsid w:val="00794089"/>
    <w:rsid w:val="007944BD"/>
    <w:rsid w:val="007955C8"/>
    <w:rsid w:val="0079582A"/>
    <w:rsid w:val="00796144"/>
    <w:rsid w:val="00796406"/>
    <w:rsid w:val="00796A09"/>
    <w:rsid w:val="00797323"/>
    <w:rsid w:val="007A0591"/>
    <w:rsid w:val="007A0751"/>
    <w:rsid w:val="007A09EC"/>
    <w:rsid w:val="007A0BA7"/>
    <w:rsid w:val="007A0D9B"/>
    <w:rsid w:val="007A0FFE"/>
    <w:rsid w:val="007A1536"/>
    <w:rsid w:val="007A18B2"/>
    <w:rsid w:val="007A1AF6"/>
    <w:rsid w:val="007A22B6"/>
    <w:rsid w:val="007A22DF"/>
    <w:rsid w:val="007A2626"/>
    <w:rsid w:val="007A29C8"/>
    <w:rsid w:val="007A3428"/>
    <w:rsid w:val="007A3B6A"/>
    <w:rsid w:val="007A3E41"/>
    <w:rsid w:val="007A4BAC"/>
    <w:rsid w:val="007A57F6"/>
    <w:rsid w:val="007A581E"/>
    <w:rsid w:val="007A5CD7"/>
    <w:rsid w:val="007A6238"/>
    <w:rsid w:val="007A6932"/>
    <w:rsid w:val="007A761D"/>
    <w:rsid w:val="007A7CBC"/>
    <w:rsid w:val="007A7EEF"/>
    <w:rsid w:val="007B0D66"/>
    <w:rsid w:val="007B171A"/>
    <w:rsid w:val="007B1763"/>
    <w:rsid w:val="007B1BA5"/>
    <w:rsid w:val="007B1C21"/>
    <w:rsid w:val="007B227C"/>
    <w:rsid w:val="007B2B9C"/>
    <w:rsid w:val="007B49DA"/>
    <w:rsid w:val="007B4AC7"/>
    <w:rsid w:val="007B4B22"/>
    <w:rsid w:val="007B503D"/>
    <w:rsid w:val="007B567B"/>
    <w:rsid w:val="007B5680"/>
    <w:rsid w:val="007B66EE"/>
    <w:rsid w:val="007B7584"/>
    <w:rsid w:val="007B7751"/>
    <w:rsid w:val="007C000B"/>
    <w:rsid w:val="007C01B9"/>
    <w:rsid w:val="007C02FC"/>
    <w:rsid w:val="007C0B87"/>
    <w:rsid w:val="007C1008"/>
    <w:rsid w:val="007C1036"/>
    <w:rsid w:val="007C168B"/>
    <w:rsid w:val="007C1772"/>
    <w:rsid w:val="007C1BCF"/>
    <w:rsid w:val="007C1CAF"/>
    <w:rsid w:val="007C1ED2"/>
    <w:rsid w:val="007C1F0F"/>
    <w:rsid w:val="007C25A7"/>
    <w:rsid w:val="007C28C6"/>
    <w:rsid w:val="007C3495"/>
    <w:rsid w:val="007C34B8"/>
    <w:rsid w:val="007C385D"/>
    <w:rsid w:val="007C4597"/>
    <w:rsid w:val="007C533F"/>
    <w:rsid w:val="007C594A"/>
    <w:rsid w:val="007C6414"/>
    <w:rsid w:val="007C76EF"/>
    <w:rsid w:val="007C7A29"/>
    <w:rsid w:val="007C7C69"/>
    <w:rsid w:val="007C7D93"/>
    <w:rsid w:val="007D068D"/>
    <w:rsid w:val="007D0759"/>
    <w:rsid w:val="007D0EE1"/>
    <w:rsid w:val="007D1937"/>
    <w:rsid w:val="007D1FC8"/>
    <w:rsid w:val="007D20C5"/>
    <w:rsid w:val="007D2429"/>
    <w:rsid w:val="007D366F"/>
    <w:rsid w:val="007D369D"/>
    <w:rsid w:val="007D3EFD"/>
    <w:rsid w:val="007D4174"/>
    <w:rsid w:val="007D49E5"/>
    <w:rsid w:val="007D4A3F"/>
    <w:rsid w:val="007D4C75"/>
    <w:rsid w:val="007D52D2"/>
    <w:rsid w:val="007D5B5F"/>
    <w:rsid w:val="007D6598"/>
    <w:rsid w:val="007D6641"/>
    <w:rsid w:val="007D78CE"/>
    <w:rsid w:val="007E05B3"/>
    <w:rsid w:val="007E08B8"/>
    <w:rsid w:val="007E0C35"/>
    <w:rsid w:val="007E1022"/>
    <w:rsid w:val="007E1096"/>
    <w:rsid w:val="007E1681"/>
    <w:rsid w:val="007E1713"/>
    <w:rsid w:val="007E1A1D"/>
    <w:rsid w:val="007E1B4A"/>
    <w:rsid w:val="007E1ED6"/>
    <w:rsid w:val="007E2020"/>
    <w:rsid w:val="007E2488"/>
    <w:rsid w:val="007E258E"/>
    <w:rsid w:val="007E277F"/>
    <w:rsid w:val="007E27E5"/>
    <w:rsid w:val="007E28F5"/>
    <w:rsid w:val="007E29F4"/>
    <w:rsid w:val="007E3261"/>
    <w:rsid w:val="007E346C"/>
    <w:rsid w:val="007E409A"/>
    <w:rsid w:val="007E41BC"/>
    <w:rsid w:val="007E4448"/>
    <w:rsid w:val="007E4CED"/>
    <w:rsid w:val="007E55AF"/>
    <w:rsid w:val="007E55D2"/>
    <w:rsid w:val="007E5794"/>
    <w:rsid w:val="007E5EA8"/>
    <w:rsid w:val="007E601C"/>
    <w:rsid w:val="007E62F4"/>
    <w:rsid w:val="007E63FD"/>
    <w:rsid w:val="007E6A1B"/>
    <w:rsid w:val="007E6B27"/>
    <w:rsid w:val="007E74AF"/>
    <w:rsid w:val="007E7F37"/>
    <w:rsid w:val="007F0260"/>
    <w:rsid w:val="007F030B"/>
    <w:rsid w:val="007F068A"/>
    <w:rsid w:val="007F0A54"/>
    <w:rsid w:val="007F0C12"/>
    <w:rsid w:val="007F0E95"/>
    <w:rsid w:val="007F0F89"/>
    <w:rsid w:val="007F115B"/>
    <w:rsid w:val="007F11BB"/>
    <w:rsid w:val="007F13EC"/>
    <w:rsid w:val="007F1415"/>
    <w:rsid w:val="007F170B"/>
    <w:rsid w:val="007F1758"/>
    <w:rsid w:val="007F1ACB"/>
    <w:rsid w:val="007F23FA"/>
    <w:rsid w:val="007F2424"/>
    <w:rsid w:val="007F2488"/>
    <w:rsid w:val="007F2DE9"/>
    <w:rsid w:val="007F31D6"/>
    <w:rsid w:val="007F399E"/>
    <w:rsid w:val="007F4486"/>
    <w:rsid w:val="007F44FA"/>
    <w:rsid w:val="007F46A2"/>
    <w:rsid w:val="007F5867"/>
    <w:rsid w:val="007F6039"/>
    <w:rsid w:val="007F6616"/>
    <w:rsid w:val="007F687A"/>
    <w:rsid w:val="007F6A41"/>
    <w:rsid w:val="007F6FFB"/>
    <w:rsid w:val="007F73C9"/>
    <w:rsid w:val="007F7903"/>
    <w:rsid w:val="007F7C9C"/>
    <w:rsid w:val="007F7FCF"/>
    <w:rsid w:val="00800952"/>
    <w:rsid w:val="00800E89"/>
    <w:rsid w:val="008016AC"/>
    <w:rsid w:val="008016F1"/>
    <w:rsid w:val="00801A7D"/>
    <w:rsid w:val="00801BAA"/>
    <w:rsid w:val="00802462"/>
    <w:rsid w:val="00802485"/>
    <w:rsid w:val="008024B7"/>
    <w:rsid w:val="0080287A"/>
    <w:rsid w:val="00802CA1"/>
    <w:rsid w:val="00803A75"/>
    <w:rsid w:val="00804848"/>
    <w:rsid w:val="00804A35"/>
    <w:rsid w:val="00806484"/>
    <w:rsid w:val="00806B0F"/>
    <w:rsid w:val="00806F53"/>
    <w:rsid w:val="0080770C"/>
    <w:rsid w:val="00807998"/>
    <w:rsid w:val="008102A4"/>
    <w:rsid w:val="00810485"/>
    <w:rsid w:val="0081067E"/>
    <w:rsid w:val="0081070F"/>
    <w:rsid w:val="00810785"/>
    <w:rsid w:val="008113AC"/>
    <w:rsid w:val="008118F3"/>
    <w:rsid w:val="0081201C"/>
    <w:rsid w:val="008122F4"/>
    <w:rsid w:val="00812424"/>
    <w:rsid w:val="00812884"/>
    <w:rsid w:val="00812C71"/>
    <w:rsid w:val="00813307"/>
    <w:rsid w:val="0081337B"/>
    <w:rsid w:val="008138C7"/>
    <w:rsid w:val="008143F9"/>
    <w:rsid w:val="00814547"/>
    <w:rsid w:val="008146C3"/>
    <w:rsid w:val="008146C8"/>
    <w:rsid w:val="008149D3"/>
    <w:rsid w:val="00814BAF"/>
    <w:rsid w:val="00814C4E"/>
    <w:rsid w:val="008150DE"/>
    <w:rsid w:val="00815C5C"/>
    <w:rsid w:val="00816154"/>
    <w:rsid w:val="00816310"/>
    <w:rsid w:val="0081637B"/>
    <w:rsid w:val="00816790"/>
    <w:rsid w:val="00816835"/>
    <w:rsid w:val="00816862"/>
    <w:rsid w:val="00816BF8"/>
    <w:rsid w:val="00816C14"/>
    <w:rsid w:val="00816C37"/>
    <w:rsid w:val="00817345"/>
    <w:rsid w:val="00817AB1"/>
    <w:rsid w:val="00817BEE"/>
    <w:rsid w:val="008202CD"/>
    <w:rsid w:val="00820FFF"/>
    <w:rsid w:val="008210D7"/>
    <w:rsid w:val="0082116C"/>
    <w:rsid w:val="0082141D"/>
    <w:rsid w:val="0082150D"/>
    <w:rsid w:val="00821E59"/>
    <w:rsid w:val="00822600"/>
    <w:rsid w:val="008226CD"/>
    <w:rsid w:val="008226FC"/>
    <w:rsid w:val="00822764"/>
    <w:rsid w:val="00823AE4"/>
    <w:rsid w:val="00823C26"/>
    <w:rsid w:val="008240EA"/>
    <w:rsid w:val="00824324"/>
    <w:rsid w:val="00824662"/>
    <w:rsid w:val="00824A66"/>
    <w:rsid w:val="0082514A"/>
    <w:rsid w:val="008253D7"/>
    <w:rsid w:val="0082541C"/>
    <w:rsid w:val="0082580F"/>
    <w:rsid w:val="00825979"/>
    <w:rsid w:val="008268C8"/>
    <w:rsid w:val="008269C8"/>
    <w:rsid w:val="00827284"/>
    <w:rsid w:val="00827349"/>
    <w:rsid w:val="008277D5"/>
    <w:rsid w:val="008302C1"/>
    <w:rsid w:val="008302C9"/>
    <w:rsid w:val="00830CD5"/>
    <w:rsid w:val="00831A48"/>
    <w:rsid w:val="00831B3A"/>
    <w:rsid w:val="00831BDB"/>
    <w:rsid w:val="0083224E"/>
    <w:rsid w:val="008324F8"/>
    <w:rsid w:val="008325BF"/>
    <w:rsid w:val="00832AD4"/>
    <w:rsid w:val="008337F9"/>
    <w:rsid w:val="00833848"/>
    <w:rsid w:val="00833C6E"/>
    <w:rsid w:val="00833CE1"/>
    <w:rsid w:val="00834A12"/>
    <w:rsid w:val="008353C7"/>
    <w:rsid w:val="00835540"/>
    <w:rsid w:val="008356DB"/>
    <w:rsid w:val="00835C74"/>
    <w:rsid w:val="00835D99"/>
    <w:rsid w:val="00835EA8"/>
    <w:rsid w:val="00836103"/>
    <w:rsid w:val="0083610E"/>
    <w:rsid w:val="00836320"/>
    <w:rsid w:val="00836B0B"/>
    <w:rsid w:val="00836B50"/>
    <w:rsid w:val="00837AE4"/>
    <w:rsid w:val="0084052A"/>
    <w:rsid w:val="00841488"/>
    <w:rsid w:val="008424DC"/>
    <w:rsid w:val="0084254B"/>
    <w:rsid w:val="0084289B"/>
    <w:rsid w:val="00842D6F"/>
    <w:rsid w:val="00843060"/>
    <w:rsid w:val="008436CD"/>
    <w:rsid w:val="00843845"/>
    <w:rsid w:val="00843AC9"/>
    <w:rsid w:val="00843BEA"/>
    <w:rsid w:val="00843F07"/>
    <w:rsid w:val="0084419E"/>
    <w:rsid w:val="00844329"/>
    <w:rsid w:val="008445E9"/>
    <w:rsid w:val="00844C31"/>
    <w:rsid w:val="00845062"/>
    <w:rsid w:val="0084545B"/>
    <w:rsid w:val="008454CE"/>
    <w:rsid w:val="00846421"/>
    <w:rsid w:val="0084652F"/>
    <w:rsid w:val="008469F6"/>
    <w:rsid w:val="00846D8F"/>
    <w:rsid w:val="00846E75"/>
    <w:rsid w:val="00847816"/>
    <w:rsid w:val="008478D7"/>
    <w:rsid w:val="00847E2A"/>
    <w:rsid w:val="00847E9B"/>
    <w:rsid w:val="0085031A"/>
    <w:rsid w:val="00851173"/>
    <w:rsid w:val="0085160C"/>
    <w:rsid w:val="008519E9"/>
    <w:rsid w:val="00852783"/>
    <w:rsid w:val="008527CC"/>
    <w:rsid w:val="00852F75"/>
    <w:rsid w:val="008530A6"/>
    <w:rsid w:val="00853172"/>
    <w:rsid w:val="0085329F"/>
    <w:rsid w:val="008540C7"/>
    <w:rsid w:val="00854BD6"/>
    <w:rsid w:val="0085545B"/>
    <w:rsid w:val="00855CEA"/>
    <w:rsid w:val="00855D96"/>
    <w:rsid w:val="00855E41"/>
    <w:rsid w:val="008561F0"/>
    <w:rsid w:val="0085688F"/>
    <w:rsid w:val="00856A3A"/>
    <w:rsid w:val="00856F88"/>
    <w:rsid w:val="00857420"/>
    <w:rsid w:val="00857FD1"/>
    <w:rsid w:val="008603DF"/>
    <w:rsid w:val="008606D0"/>
    <w:rsid w:val="008606F0"/>
    <w:rsid w:val="008608A3"/>
    <w:rsid w:val="00861269"/>
    <w:rsid w:val="00861771"/>
    <w:rsid w:val="008618A8"/>
    <w:rsid w:val="00861DD7"/>
    <w:rsid w:val="008622AB"/>
    <w:rsid w:val="00863335"/>
    <w:rsid w:val="008633F9"/>
    <w:rsid w:val="00863809"/>
    <w:rsid w:val="00863B35"/>
    <w:rsid w:val="00863EF1"/>
    <w:rsid w:val="00864103"/>
    <w:rsid w:val="00864877"/>
    <w:rsid w:val="00864B4F"/>
    <w:rsid w:val="0086548E"/>
    <w:rsid w:val="00865B14"/>
    <w:rsid w:val="00865D7F"/>
    <w:rsid w:val="00865EE0"/>
    <w:rsid w:val="008661A9"/>
    <w:rsid w:val="00866C4B"/>
    <w:rsid w:val="008674F3"/>
    <w:rsid w:val="008676B7"/>
    <w:rsid w:val="00867BE8"/>
    <w:rsid w:val="00867FBF"/>
    <w:rsid w:val="00870B3D"/>
    <w:rsid w:val="00870D08"/>
    <w:rsid w:val="00871152"/>
    <w:rsid w:val="00871D5E"/>
    <w:rsid w:val="00871E73"/>
    <w:rsid w:val="00872832"/>
    <w:rsid w:val="00872855"/>
    <w:rsid w:val="00872A89"/>
    <w:rsid w:val="00872BD3"/>
    <w:rsid w:val="00872BFA"/>
    <w:rsid w:val="00874336"/>
    <w:rsid w:val="00874763"/>
    <w:rsid w:val="008747C2"/>
    <w:rsid w:val="00874959"/>
    <w:rsid w:val="0087498C"/>
    <w:rsid w:val="00874F84"/>
    <w:rsid w:val="00874FBD"/>
    <w:rsid w:val="00876406"/>
    <w:rsid w:val="0087699A"/>
    <w:rsid w:val="00876A61"/>
    <w:rsid w:val="00877273"/>
    <w:rsid w:val="00877474"/>
    <w:rsid w:val="00877A5F"/>
    <w:rsid w:val="00877B8D"/>
    <w:rsid w:val="00877D8C"/>
    <w:rsid w:val="00880181"/>
    <w:rsid w:val="008803CA"/>
    <w:rsid w:val="00880415"/>
    <w:rsid w:val="008805CB"/>
    <w:rsid w:val="0088064B"/>
    <w:rsid w:val="00880F4B"/>
    <w:rsid w:val="00881528"/>
    <w:rsid w:val="00881D53"/>
    <w:rsid w:val="00882112"/>
    <w:rsid w:val="008827D1"/>
    <w:rsid w:val="00882CDE"/>
    <w:rsid w:val="00882F70"/>
    <w:rsid w:val="008831F9"/>
    <w:rsid w:val="008834B7"/>
    <w:rsid w:val="008836E8"/>
    <w:rsid w:val="008838F2"/>
    <w:rsid w:val="008841E2"/>
    <w:rsid w:val="0088443A"/>
    <w:rsid w:val="008848F4"/>
    <w:rsid w:val="00884910"/>
    <w:rsid w:val="00884B1D"/>
    <w:rsid w:val="00885C8D"/>
    <w:rsid w:val="008861AC"/>
    <w:rsid w:val="0088628D"/>
    <w:rsid w:val="0088642D"/>
    <w:rsid w:val="00886458"/>
    <w:rsid w:val="008866B8"/>
    <w:rsid w:val="008867AB"/>
    <w:rsid w:val="008902AA"/>
    <w:rsid w:val="008906E7"/>
    <w:rsid w:val="008910A1"/>
    <w:rsid w:val="008910AC"/>
    <w:rsid w:val="00891858"/>
    <w:rsid w:val="00891C46"/>
    <w:rsid w:val="0089282A"/>
    <w:rsid w:val="00892DB8"/>
    <w:rsid w:val="00893846"/>
    <w:rsid w:val="00893AD0"/>
    <w:rsid w:val="00894001"/>
    <w:rsid w:val="00894388"/>
    <w:rsid w:val="008949CF"/>
    <w:rsid w:val="00894AFD"/>
    <w:rsid w:val="00894D27"/>
    <w:rsid w:val="008952A1"/>
    <w:rsid w:val="00895D78"/>
    <w:rsid w:val="008965E8"/>
    <w:rsid w:val="00896819"/>
    <w:rsid w:val="00896D00"/>
    <w:rsid w:val="00897147"/>
    <w:rsid w:val="0089723E"/>
    <w:rsid w:val="00897A47"/>
    <w:rsid w:val="008A00A5"/>
    <w:rsid w:val="008A025A"/>
    <w:rsid w:val="008A055A"/>
    <w:rsid w:val="008A0EE0"/>
    <w:rsid w:val="008A1517"/>
    <w:rsid w:val="008A1531"/>
    <w:rsid w:val="008A1BF2"/>
    <w:rsid w:val="008A1F0F"/>
    <w:rsid w:val="008A2210"/>
    <w:rsid w:val="008A230F"/>
    <w:rsid w:val="008A2466"/>
    <w:rsid w:val="008A2DA3"/>
    <w:rsid w:val="008A2E80"/>
    <w:rsid w:val="008A2EC9"/>
    <w:rsid w:val="008A3F7A"/>
    <w:rsid w:val="008A41DA"/>
    <w:rsid w:val="008A4360"/>
    <w:rsid w:val="008A47A5"/>
    <w:rsid w:val="008A54BC"/>
    <w:rsid w:val="008A5D5C"/>
    <w:rsid w:val="008A5F29"/>
    <w:rsid w:val="008A62EF"/>
    <w:rsid w:val="008A6449"/>
    <w:rsid w:val="008A65A6"/>
    <w:rsid w:val="008A6925"/>
    <w:rsid w:val="008A69DD"/>
    <w:rsid w:val="008A7FF7"/>
    <w:rsid w:val="008B04E1"/>
    <w:rsid w:val="008B09D0"/>
    <w:rsid w:val="008B1488"/>
    <w:rsid w:val="008B15D1"/>
    <w:rsid w:val="008B1FDE"/>
    <w:rsid w:val="008B24E0"/>
    <w:rsid w:val="008B33DF"/>
    <w:rsid w:val="008B4863"/>
    <w:rsid w:val="008B5C8A"/>
    <w:rsid w:val="008B6047"/>
    <w:rsid w:val="008B65C9"/>
    <w:rsid w:val="008B67E0"/>
    <w:rsid w:val="008B6F70"/>
    <w:rsid w:val="008B7375"/>
    <w:rsid w:val="008B73AA"/>
    <w:rsid w:val="008B79AC"/>
    <w:rsid w:val="008B7E53"/>
    <w:rsid w:val="008C019C"/>
    <w:rsid w:val="008C01CA"/>
    <w:rsid w:val="008C0468"/>
    <w:rsid w:val="008C0F28"/>
    <w:rsid w:val="008C1696"/>
    <w:rsid w:val="008C17B3"/>
    <w:rsid w:val="008C17B4"/>
    <w:rsid w:val="008C1E98"/>
    <w:rsid w:val="008C1F5B"/>
    <w:rsid w:val="008C2145"/>
    <w:rsid w:val="008C2732"/>
    <w:rsid w:val="008C2C04"/>
    <w:rsid w:val="008C2C3D"/>
    <w:rsid w:val="008C2FBD"/>
    <w:rsid w:val="008C3505"/>
    <w:rsid w:val="008C3552"/>
    <w:rsid w:val="008C3C9D"/>
    <w:rsid w:val="008C40EC"/>
    <w:rsid w:val="008C451A"/>
    <w:rsid w:val="008C4528"/>
    <w:rsid w:val="008C486C"/>
    <w:rsid w:val="008C4B85"/>
    <w:rsid w:val="008C569A"/>
    <w:rsid w:val="008C5703"/>
    <w:rsid w:val="008C5857"/>
    <w:rsid w:val="008C5907"/>
    <w:rsid w:val="008C5E33"/>
    <w:rsid w:val="008C5E50"/>
    <w:rsid w:val="008C5FB3"/>
    <w:rsid w:val="008C6D20"/>
    <w:rsid w:val="008C7233"/>
    <w:rsid w:val="008C78FC"/>
    <w:rsid w:val="008C7C63"/>
    <w:rsid w:val="008C7C7A"/>
    <w:rsid w:val="008D0418"/>
    <w:rsid w:val="008D054E"/>
    <w:rsid w:val="008D09DB"/>
    <w:rsid w:val="008D0EA4"/>
    <w:rsid w:val="008D11E2"/>
    <w:rsid w:val="008D1344"/>
    <w:rsid w:val="008D199F"/>
    <w:rsid w:val="008D1C01"/>
    <w:rsid w:val="008D2387"/>
    <w:rsid w:val="008D263F"/>
    <w:rsid w:val="008D27C5"/>
    <w:rsid w:val="008D2F58"/>
    <w:rsid w:val="008D3423"/>
    <w:rsid w:val="008D3742"/>
    <w:rsid w:val="008D386A"/>
    <w:rsid w:val="008D38AB"/>
    <w:rsid w:val="008D3C32"/>
    <w:rsid w:val="008D3C76"/>
    <w:rsid w:val="008D3FF7"/>
    <w:rsid w:val="008D4086"/>
    <w:rsid w:val="008D4209"/>
    <w:rsid w:val="008D4E84"/>
    <w:rsid w:val="008D4EA5"/>
    <w:rsid w:val="008D4F2B"/>
    <w:rsid w:val="008D52D9"/>
    <w:rsid w:val="008D5338"/>
    <w:rsid w:val="008D5E40"/>
    <w:rsid w:val="008D5ED9"/>
    <w:rsid w:val="008D6AC9"/>
    <w:rsid w:val="008D7699"/>
    <w:rsid w:val="008D773F"/>
    <w:rsid w:val="008D791D"/>
    <w:rsid w:val="008D7C13"/>
    <w:rsid w:val="008E0542"/>
    <w:rsid w:val="008E06CE"/>
    <w:rsid w:val="008E13ED"/>
    <w:rsid w:val="008E1AAC"/>
    <w:rsid w:val="008E1F1C"/>
    <w:rsid w:val="008E235C"/>
    <w:rsid w:val="008E2FF5"/>
    <w:rsid w:val="008E31B5"/>
    <w:rsid w:val="008E32AC"/>
    <w:rsid w:val="008E347E"/>
    <w:rsid w:val="008E38AE"/>
    <w:rsid w:val="008E4D13"/>
    <w:rsid w:val="008E55DE"/>
    <w:rsid w:val="008E56FA"/>
    <w:rsid w:val="008E5A70"/>
    <w:rsid w:val="008E623F"/>
    <w:rsid w:val="008E6ADE"/>
    <w:rsid w:val="008E705D"/>
    <w:rsid w:val="008F06A2"/>
    <w:rsid w:val="008F1250"/>
    <w:rsid w:val="008F175C"/>
    <w:rsid w:val="008F1C06"/>
    <w:rsid w:val="008F208C"/>
    <w:rsid w:val="008F2602"/>
    <w:rsid w:val="008F28B3"/>
    <w:rsid w:val="008F28D4"/>
    <w:rsid w:val="008F2B61"/>
    <w:rsid w:val="008F4049"/>
    <w:rsid w:val="008F413B"/>
    <w:rsid w:val="008F4E06"/>
    <w:rsid w:val="008F4FCE"/>
    <w:rsid w:val="008F514B"/>
    <w:rsid w:val="008F58B5"/>
    <w:rsid w:val="008F59A9"/>
    <w:rsid w:val="008F5AAA"/>
    <w:rsid w:val="008F60BA"/>
    <w:rsid w:val="008F7F27"/>
    <w:rsid w:val="00900015"/>
    <w:rsid w:val="00900086"/>
    <w:rsid w:val="009003A4"/>
    <w:rsid w:val="00900928"/>
    <w:rsid w:val="00900A5F"/>
    <w:rsid w:val="00900B0A"/>
    <w:rsid w:val="00900BF3"/>
    <w:rsid w:val="0090130C"/>
    <w:rsid w:val="00901432"/>
    <w:rsid w:val="00901660"/>
    <w:rsid w:val="00901822"/>
    <w:rsid w:val="00901EB0"/>
    <w:rsid w:val="00902216"/>
    <w:rsid w:val="00902429"/>
    <w:rsid w:val="009025A5"/>
    <w:rsid w:val="009025B4"/>
    <w:rsid w:val="00902C33"/>
    <w:rsid w:val="00903A3B"/>
    <w:rsid w:val="00903C86"/>
    <w:rsid w:val="00903FAA"/>
    <w:rsid w:val="00904200"/>
    <w:rsid w:val="009046E3"/>
    <w:rsid w:val="0090476C"/>
    <w:rsid w:val="009056A1"/>
    <w:rsid w:val="00906790"/>
    <w:rsid w:val="00906A92"/>
    <w:rsid w:val="00907C41"/>
    <w:rsid w:val="00910149"/>
    <w:rsid w:val="009101B5"/>
    <w:rsid w:val="00910A28"/>
    <w:rsid w:val="00910B41"/>
    <w:rsid w:val="00911333"/>
    <w:rsid w:val="009113AE"/>
    <w:rsid w:val="00911493"/>
    <w:rsid w:val="009115F4"/>
    <w:rsid w:val="00911771"/>
    <w:rsid w:val="009118DC"/>
    <w:rsid w:val="00911C30"/>
    <w:rsid w:val="0091214D"/>
    <w:rsid w:val="0091232A"/>
    <w:rsid w:val="0091248E"/>
    <w:rsid w:val="009127C9"/>
    <w:rsid w:val="009129D5"/>
    <w:rsid w:val="00912B8F"/>
    <w:rsid w:val="009138CD"/>
    <w:rsid w:val="0091397B"/>
    <w:rsid w:val="00913E81"/>
    <w:rsid w:val="0091418D"/>
    <w:rsid w:val="00914308"/>
    <w:rsid w:val="00914311"/>
    <w:rsid w:val="00914E89"/>
    <w:rsid w:val="0091560B"/>
    <w:rsid w:val="009156EF"/>
    <w:rsid w:val="009158AB"/>
    <w:rsid w:val="00915AEE"/>
    <w:rsid w:val="00915C03"/>
    <w:rsid w:val="00915C8C"/>
    <w:rsid w:val="009162C4"/>
    <w:rsid w:val="009166BF"/>
    <w:rsid w:val="009168EE"/>
    <w:rsid w:val="00917C44"/>
    <w:rsid w:val="00917C48"/>
    <w:rsid w:val="00920C08"/>
    <w:rsid w:val="009210E6"/>
    <w:rsid w:val="00921119"/>
    <w:rsid w:val="009214A4"/>
    <w:rsid w:val="00921597"/>
    <w:rsid w:val="009221F0"/>
    <w:rsid w:val="009222C2"/>
    <w:rsid w:val="0092265D"/>
    <w:rsid w:val="00922CD9"/>
    <w:rsid w:val="009235A9"/>
    <w:rsid w:val="009239FE"/>
    <w:rsid w:val="00923E27"/>
    <w:rsid w:val="0092474A"/>
    <w:rsid w:val="0092545C"/>
    <w:rsid w:val="00925ABB"/>
    <w:rsid w:val="00925B39"/>
    <w:rsid w:val="00926533"/>
    <w:rsid w:val="00926D5F"/>
    <w:rsid w:val="00926DCE"/>
    <w:rsid w:val="00926E3B"/>
    <w:rsid w:val="00926F9C"/>
    <w:rsid w:val="00926FCA"/>
    <w:rsid w:val="00926FFD"/>
    <w:rsid w:val="0092721F"/>
    <w:rsid w:val="00927E2D"/>
    <w:rsid w:val="0093006B"/>
    <w:rsid w:val="00931A0E"/>
    <w:rsid w:val="00931C8F"/>
    <w:rsid w:val="00931EAB"/>
    <w:rsid w:val="00931F82"/>
    <w:rsid w:val="009331EE"/>
    <w:rsid w:val="009334DC"/>
    <w:rsid w:val="00933625"/>
    <w:rsid w:val="009336B6"/>
    <w:rsid w:val="00933DC8"/>
    <w:rsid w:val="00934B89"/>
    <w:rsid w:val="00934C51"/>
    <w:rsid w:val="00935142"/>
    <w:rsid w:val="00935360"/>
    <w:rsid w:val="00935391"/>
    <w:rsid w:val="0093542C"/>
    <w:rsid w:val="0093563F"/>
    <w:rsid w:val="0093576B"/>
    <w:rsid w:val="009358E4"/>
    <w:rsid w:val="00936674"/>
    <w:rsid w:val="00936DED"/>
    <w:rsid w:val="00936E9C"/>
    <w:rsid w:val="009370E1"/>
    <w:rsid w:val="00937107"/>
    <w:rsid w:val="00937868"/>
    <w:rsid w:val="00937E8C"/>
    <w:rsid w:val="009402C2"/>
    <w:rsid w:val="009405A0"/>
    <w:rsid w:val="009406A7"/>
    <w:rsid w:val="00941D36"/>
    <w:rsid w:val="00942428"/>
    <w:rsid w:val="009424AE"/>
    <w:rsid w:val="0094281B"/>
    <w:rsid w:val="00942BEF"/>
    <w:rsid w:val="009431E7"/>
    <w:rsid w:val="009432A7"/>
    <w:rsid w:val="0094332D"/>
    <w:rsid w:val="009434E0"/>
    <w:rsid w:val="00943C96"/>
    <w:rsid w:val="00943E1B"/>
    <w:rsid w:val="00943EE8"/>
    <w:rsid w:val="00943F0A"/>
    <w:rsid w:val="00944718"/>
    <w:rsid w:val="00944897"/>
    <w:rsid w:val="00944C29"/>
    <w:rsid w:val="00944FA3"/>
    <w:rsid w:val="0094571D"/>
    <w:rsid w:val="00945D6D"/>
    <w:rsid w:val="00945DEB"/>
    <w:rsid w:val="00947790"/>
    <w:rsid w:val="00947A5C"/>
    <w:rsid w:val="009506C8"/>
    <w:rsid w:val="00950768"/>
    <w:rsid w:val="009508F7"/>
    <w:rsid w:val="0095098A"/>
    <w:rsid w:val="009517BC"/>
    <w:rsid w:val="0095183F"/>
    <w:rsid w:val="00951C6A"/>
    <w:rsid w:val="00951C77"/>
    <w:rsid w:val="0095294C"/>
    <w:rsid w:val="009530FD"/>
    <w:rsid w:val="0095338F"/>
    <w:rsid w:val="0095395D"/>
    <w:rsid w:val="00953B8C"/>
    <w:rsid w:val="00954876"/>
    <w:rsid w:val="009549C5"/>
    <w:rsid w:val="00954AB0"/>
    <w:rsid w:val="00954DE1"/>
    <w:rsid w:val="0095503C"/>
    <w:rsid w:val="00955219"/>
    <w:rsid w:val="00955B9A"/>
    <w:rsid w:val="00955E5B"/>
    <w:rsid w:val="009561E9"/>
    <w:rsid w:val="009562B3"/>
    <w:rsid w:val="009562D7"/>
    <w:rsid w:val="00956641"/>
    <w:rsid w:val="00956D7D"/>
    <w:rsid w:val="00956F5B"/>
    <w:rsid w:val="0095723D"/>
    <w:rsid w:val="009603AD"/>
    <w:rsid w:val="009604A7"/>
    <w:rsid w:val="00960876"/>
    <w:rsid w:val="00960AC8"/>
    <w:rsid w:val="0096106D"/>
    <w:rsid w:val="00961372"/>
    <w:rsid w:val="00961840"/>
    <w:rsid w:val="009619B1"/>
    <w:rsid w:val="00961A62"/>
    <w:rsid w:val="00961AFD"/>
    <w:rsid w:val="00961B52"/>
    <w:rsid w:val="0096231E"/>
    <w:rsid w:val="00962A81"/>
    <w:rsid w:val="00962BED"/>
    <w:rsid w:val="009634D7"/>
    <w:rsid w:val="0096388A"/>
    <w:rsid w:val="00963E48"/>
    <w:rsid w:val="009647AF"/>
    <w:rsid w:val="00964A0E"/>
    <w:rsid w:val="00964BFA"/>
    <w:rsid w:val="0096521B"/>
    <w:rsid w:val="00965247"/>
    <w:rsid w:val="00965B91"/>
    <w:rsid w:val="009667DB"/>
    <w:rsid w:val="00966D26"/>
    <w:rsid w:val="0096768B"/>
    <w:rsid w:val="00967AAC"/>
    <w:rsid w:val="00967B7C"/>
    <w:rsid w:val="00970154"/>
    <w:rsid w:val="009703B5"/>
    <w:rsid w:val="0097096A"/>
    <w:rsid w:val="00970EE8"/>
    <w:rsid w:val="00971334"/>
    <w:rsid w:val="0097188D"/>
    <w:rsid w:val="00971B72"/>
    <w:rsid w:val="00971D87"/>
    <w:rsid w:val="00971F38"/>
    <w:rsid w:val="00971F43"/>
    <w:rsid w:val="009721DB"/>
    <w:rsid w:val="00972919"/>
    <w:rsid w:val="00972E3E"/>
    <w:rsid w:val="009738D0"/>
    <w:rsid w:val="009739E1"/>
    <w:rsid w:val="00974059"/>
    <w:rsid w:val="00974C57"/>
    <w:rsid w:val="00974E68"/>
    <w:rsid w:val="00974F6C"/>
    <w:rsid w:val="00975512"/>
    <w:rsid w:val="009757C1"/>
    <w:rsid w:val="00975946"/>
    <w:rsid w:val="00976041"/>
    <w:rsid w:val="00976073"/>
    <w:rsid w:val="00976412"/>
    <w:rsid w:val="00976665"/>
    <w:rsid w:val="009774AA"/>
    <w:rsid w:val="00977787"/>
    <w:rsid w:val="00977BF3"/>
    <w:rsid w:val="00977ED0"/>
    <w:rsid w:val="00980121"/>
    <w:rsid w:val="0098015F"/>
    <w:rsid w:val="00980994"/>
    <w:rsid w:val="0098213D"/>
    <w:rsid w:val="0098233A"/>
    <w:rsid w:val="0098287A"/>
    <w:rsid w:val="00982883"/>
    <w:rsid w:val="009828B4"/>
    <w:rsid w:val="0098373B"/>
    <w:rsid w:val="009837B7"/>
    <w:rsid w:val="00983B30"/>
    <w:rsid w:val="00983BDC"/>
    <w:rsid w:val="0098517A"/>
    <w:rsid w:val="0098599E"/>
    <w:rsid w:val="009859D4"/>
    <w:rsid w:val="00985C10"/>
    <w:rsid w:val="00985F1D"/>
    <w:rsid w:val="009868AA"/>
    <w:rsid w:val="00987AC4"/>
    <w:rsid w:val="009907BB"/>
    <w:rsid w:val="00990F63"/>
    <w:rsid w:val="0099114F"/>
    <w:rsid w:val="00991885"/>
    <w:rsid w:val="00991C33"/>
    <w:rsid w:val="009921A3"/>
    <w:rsid w:val="00992720"/>
    <w:rsid w:val="0099292C"/>
    <w:rsid w:val="00992C38"/>
    <w:rsid w:val="00992ECC"/>
    <w:rsid w:val="00993104"/>
    <w:rsid w:val="0099335C"/>
    <w:rsid w:val="00993E89"/>
    <w:rsid w:val="00993F0E"/>
    <w:rsid w:val="0099416A"/>
    <w:rsid w:val="009949BA"/>
    <w:rsid w:val="00995D02"/>
    <w:rsid w:val="00996144"/>
    <w:rsid w:val="00996930"/>
    <w:rsid w:val="00997109"/>
    <w:rsid w:val="00997E23"/>
    <w:rsid w:val="009A070D"/>
    <w:rsid w:val="009A0BC9"/>
    <w:rsid w:val="009A0EB9"/>
    <w:rsid w:val="009A0EE3"/>
    <w:rsid w:val="009A193B"/>
    <w:rsid w:val="009A1E87"/>
    <w:rsid w:val="009A24C5"/>
    <w:rsid w:val="009A2C72"/>
    <w:rsid w:val="009A2FBE"/>
    <w:rsid w:val="009A3042"/>
    <w:rsid w:val="009A3339"/>
    <w:rsid w:val="009A37DD"/>
    <w:rsid w:val="009A3863"/>
    <w:rsid w:val="009A3F58"/>
    <w:rsid w:val="009A43E8"/>
    <w:rsid w:val="009A443C"/>
    <w:rsid w:val="009A46FA"/>
    <w:rsid w:val="009A47E4"/>
    <w:rsid w:val="009A4E7D"/>
    <w:rsid w:val="009A5157"/>
    <w:rsid w:val="009A52AB"/>
    <w:rsid w:val="009A5C22"/>
    <w:rsid w:val="009A624F"/>
    <w:rsid w:val="009A6502"/>
    <w:rsid w:val="009A677E"/>
    <w:rsid w:val="009A6922"/>
    <w:rsid w:val="009A69DE"/>
    <w:rsid w:val="009A708E"/>
    <w:rsid w:val="009A7508"/>
    <w:rsid w:val="009A7916"/>
    <w:rsid w:val="009A7AE7"/>
    <w:rsid w:val="009B001F"/>
    <w:rsid w:val="009B0263"/>
    <w:rsid w:val="009B055D"/>
    <w:rsid w:val="009B07C7"/>
    <w:rsid w:val="009B0C96"/>
    <w:rsid w:val="009B0D02"/>
    <w:rsid w:val="009B0D60"/>
    <w:rsid w:val="009B1AAB"/>
    <w:rsid w:val="009B1B45"/>
    <w:rsid w:val="009B239E"/>
    <w:rsid w:val="009B37AA"/>
    <w:rsid w:val="009B3929"/>
    <w:rsid w:val="009B3977"/>
    <w:rsid w:val="009B4494"/>
    <w:rsid w:val="009B4D94"/>
    <w:rsid w:val="009B518D"/>
    <w:rsid w:val="009B700B"/>
    <w:rsid w:val="009B78EE"/>
    <w:rsid w:val="009B7A10"/>
    <w:rsid w:val="009B7C54"/>
    <w:rsid w:val="009C02E9"/>
    <w:rsid w:val="009C037A"/>
    <w:rsid w:val="009C079D"/>
    <w:rsid w:val="009C0853"/>
    <w:rsid w:val="009C0C5A"/>
    <w:rsid w:val="009C0D86"/>
    <w:rsid w:val="009C122A"/>
    <w:rsid w:val="009C14F7"/>
    <w:rsid w:val="009C2577"/>
    <w:rsid w:val="009C2BD9"/>
    <w:rsid w:val="009C3716"/>
    <w:rsid w:val="009C382C"/>
    <w:rsid w:val="009C3BA4"/>
    <w:rsid w:val="009C3BBB"/>
    <w:rsid w:val="009C49F0"/>
    <w:rsid w:val="009C4D96"/>
    <w:rsid w:val="009C502E"/>
    <w:rsid w:val="009C5AC1"/>
    <w:rsid w:val="009C5ADA"/>
    <w:rsid w:val="009C623E"/>
    <w:rsid w:val="009C6470"/>
    <w:rsid w:val="009C6A3D"/>
    <w:rsid w:val="009C6D05"/>
    <w:rsid w:val="009C7326"/>
    <w:rsid w:val="009C7868"/>
    <w:rsid w:val="009C7924"/>
    <w:rsid w:val="009C7C4B"/>
    <w:rsid w:val="009C7C61"/>
    <w:rsid w:val="009C7ECA"/>
    <w:rsid w:val="009D058F"/>
    <w:rsid w:val="009D18C6"/>
    <w:rsid w:val="009D18DB"/>
    <w:rsid w:val="009D1B80"/>
    <w:rsid w:val="009D1BCE"/>
    <w:rsid w:val="009D1C08"/>
    <w:rsid w:val="009D1C63"/>
    <w:rsid w:val="009D1FE7"/>
    <w:rsid w:val="009D2330"/>
    <w:rsid w:val="009D2ABE"/>
    <w:rsid w:val="009D2AE6"/>
    <w:rsid w:val="009D2B74"/>
    <w:rsid w:val="009D3429"/>
    <w:rsid w:val="009D3AB5"/>
    <w:rsid w:val="009D3D12"/>
    <w:rsid w:val="009D4F41"/>
    <w:rsid w:val="009D4FBE"/>
    <w:rsid w:val="009D5AD3"/>
    <w:rsid w:val="009D6054"/>
    <w:rsid w:val="009D63B7"/>
    <w:rsid w:val="009D63C0"/>
    <w:rsid w:val="009D7260"/>
    <w:rsid w:val="009D7A1C"/>
    <w:rsid w:val="009D7FE0"/>
    <w:rsid w:val="009E08D3"/>
    <w:rsid w:val="009E09F9"/>
    <w:rsid w:val="009E0A73"/>
    <w:rsid w:val="009E190D"/>
    <w:rsid w:val="009E1999"/>
    <w:rsid w:val="009E1B65"/>
    <w:rsid w:val="009E1B68"/>
    <w:rsid w:val="009E1F51"/>
    <w:rsid w:val="009E2A22"/>
    <w:rsid w:val="009E36E3"/>
    <w:rsid w:val="009E372A"/>
    <w:rsid w:val="009E3DE8"/>
    <w:rsid w:val="009E4154"/>
    <w:rsid w:val="009E57A1"/>
    <w:rsid w:val="009E5ABD"/>
    <w:rsid w:val="009E63B9"/>
    <w:rsid w:val="009E6703"/>
    <w:rsid w:val="009E6EBC"/>
    <w:rsid w:val="009E78E2"/>
    <w:rsid w:val="009E7A62"/>
    <w:rsid w:val="009F01EF"/>
    <w:rsid w:val="009F0241"/>
    <w:rsid w:val="009F03D8"/>
    <w:rsid w:val="009F061E"/>
    <w:rsid w:val="009F0B89"/>
    <w:rsid w:val="009F0BA4"/>
    <w:rsid w:val="009F13FD"/>
    <w:rsid w:val="009F15E0"/>
    <w:rsid w:val="009F1CC7"/>
    <w:rsid w:val="009F2C2C"/>
    <w:rsid w:val="009F34A4"/>
    <w:rsid w:val="009F5415"/>
    <w:rsid w:val="009F5B60"/>
    <w:rsid w:val="009F5DA1"/>
    <w:rsid w:val="009F64C3"/>
    <w:rsid w:val="009F6EA2"/>
    <w:rsid w:val="009F728E"/>
    <w:rsid w:val="00A01CBD"/>
    <w:rsid w:val="00A01D26"/>
    <w:rsid w:val="00A01F75"/>
    <w:rsid w:val="00A02136"/>
    <w:rsid w:val="00A02B5A"/>
    <w:rsid w:val="00A03102"/>
    <w:rsid w:val="00A039C2"/>
    <w:rsid w:val="00A03D7B"/>
    <w:rsid w:val="00A03D89"/>
    <w:rsid w:val="00A03DC9"/>
    <w:rsid w:val="00A03EAB"/>
    <w:rsid w:val="00A055B8"/>
    <w:rsid w:val="00A057FE"/>
    <w:rsid w:val="00A05C1F"/>
    <w:rsid w:val="00A068E7"/>
    <w:rsid w:val="00A06B77"/>
    <w:rsid w:val="00A06E4C"/>
    <w:rsid w:val="00A07355"/>
    <w:rsid w:val="00A07CFA"/>
    <w:rsid w:val="00A10AAD"/>
    <w:rsid w:val="00A10AF4"/>
    <w:rsid w:val="00A117BC"/>
    <w:rsid w:val="00A11E7D"/>
    <w:rsid w:val="00A122A4"/>
    <w:rsid w:val="00A124A9"/>
    <w:rsid w:val="00A12E25"/>
    <w:rsid w:val="00A12ED5"/>
    <w:rsid w:val="00A13B55"/>
    <w:rsid w:val="00A14093"/>
    <w:rsid w:val="00A14E7D"/>
    <w:rsid w:val="00A1506E"/>
    <w:rsid w:val="00A1603E"/>
    <w:rsid w:val="00A16071"/>
    <w:rsid w:val="00A1723E"/>
    <w:rsid w:val="00A173B4"/>
    <w:rsid w:val="00A176E5"/>
    <w:rsid w:val="00A1797D"/>
    <w:rsid w:val="00A203E1"/>
    <w:rsid w:val="00A2066F"/>
    <w:rsid w:val="00A206B7"/>
    <w:rsid w:val="00A21172"/>
    <w:rsid w:val="00A211D2"/>
    <w:rsid w:val="00A214EF"/>
    <w:rsid w:val="00A21609"/>
    <w:rsid w:val="00A21D1A"/>
    <w:rsid w:val="00A21F36"/>
    <w:rsid w:val="00A21F5F"/>
    <w:rsid w:val="00A226D0"/>
    <w:rsid w:val="00A22E43"/>
    <w:rsid w:val="00A22F44"/>
    <w:rsid w:val="00A23936"/>
    <w:rsid w:val="00A23ED1"/>
    <w:rsid w:val="00A24446"/>
    <w:rsid w:val="00A24B62"/>
    <w:rsid w:val="00A250DE"/>
    <w:rsid w:val="00A257C8"/>
    <w:rsid w:val="00A25ACC"/>
    <w:rsid w:val="00A25AFA"/>
    <w:rsid w:val="00A25C15"/>
    <w:rsid w:val="00A2692F"/>
    <w:rsid w:val="00A269E5"/>
    <w:rsid w:val="00A27436"/>
    <w:rsid w:val="00A2765E"/>
    <w:rsid w:val="00A278EA"/>
    <w:rsid w:val="00A279BA"/>
    <w:rsid w:val="00A27B68"/>
    <w:rsid w:val="00A27E0D"/>
    <w:rsid w:val="00A305A1"/>
    <w:rsid w:val="00A3085F"/>
    <w:rsid w:val="00A30C65"/>
    <w:rsid w:val="00A30F2C"/>
    <w:rsid w:val="00A31144"/>
    <w:rsid w:val="00A31BFD"/>
    <w:rsid w:val="00A323D2"/>
    <w:rsid w:val="00A32F61"/>
    <w:rsid w:val="00A33790"/>
    <w:rsid w:val="00A34352"/>
    <w:rsid w:val="00A34720"/>
    <w:rsid w:val="00A34C51"/>
    <w:rsid w:val="00A34EEC"/>
    <w:rsid w:val="00A35718"/>
    <w:rsid w:val="00A35B5F"/>
    <w:rsid w:val="00A36E23"/>
    <w:rsid w:val="00A36E5F"/>
    <w:rsid w:val="00A37095"/>
    <w:rsid w:val="00A37239"/>
    <w:rsid w:val="00A40014"/>
    <w:rsid w:val="00A40A4E"/>
    <w:rsid w:val="00A40BEA"/>
    <w:rsid w:val="00A40E58"/>
    <w:rsid w:val="00A4129E"/>
    <w:rsid w:val="00A4154F"/>
    <w:rsid w:val="00A41581"/>
    <w:rsid w:val="00A42952"/>
    <w:rsid w:val="00A42A17"/>
    <w:rsid w:val="00A42ED6"/>
    <w:rsid w:val="00A4329D"/>
    <w:rsid w:val="00A4365C"/>
    <w:rsid w:val="00A436DB"/>
    <w:rsid w:val="00A43DB9"/>
    <w:rsid w:val="00A43E60"/>
    <w:rsid w:val="00A445DF"/>
    <w:rsid w:val="00A4461D"/>
    <w:rsid w:val="00A44C5B"/>
    <w:rsid w:val="00A44E76"/>
    <w:rsid w:val="00A45A45"/>
    <w:rsid w:val="00A463AC"/>
    <w:rsid w:val="00A4649D"/>
    <w:rsid w:val="00A46E0E"/>
    <w:rsid w:val="00A4728E"/>
    <w:rsid w:val="00A47DDF"/>
    <w:rsid w:val="00A506E3"/>
    <w:rsid w:val="00A507E7"/>
    <w:rsid w:val="00A5131F"/>
    <w:rsid w:val="00A5142A"/>
    <w:rsid w:val="00A51AA5"/>
    <w:rsid w:val="00A5281D"/>
    <w:rsid w:val="00A5379F"/>
    <w:rsid w:val="00A538B6"/>
    <w:rsid w:val="00A539D7"/>
    <w:rsid w:val="00A53AB2"/>
    <w:rsid w:val="00A540FC"/>
    <w:rsid w:val="00A54356"/>
    <w:rsid w:val="00A543CC"/>
    <w:rsid w:val="00A54635"/>
    <w:rsid w:val="00A547C8"/>
    <w:rsid w:val="00A54CE2"/>
    <w:rsid w:val="00A559B1"/>
    <w:rsid w:val="00A56425"/>
    <w:rsid w:val="00A5670F"/>
    <w:rsid w:val="00A569A3"/>
    <w:rsid w:val="00A56FA5"/>
    <w:rsid w:val="00A57D9A"/>
    <w:rsid w:val="00A60475"/>
    <w:rsid w:val="00A6125A"/>
    <w:rsid w:val="00A61A90"/>
    <w:rsid w:val="00A61C5C"/>
    <w:rsid w:val="00A61D27"/>
    <w:rsid w:val="00A625C1"/>
    <w:rsid w:val="00A6271B"/>
    <w:rsid w:val="00A62D72"/>
    <w:rsid w:val="00A62E66"/>
    <w:rsid w:val="00A630B1"/>
    <w:rsid w:val="00A63D43"/>
    <w:rsid w:val="00A646DC"/>
    <w:rsid w:val="00A64A73"/>
    <w:rsid w:val="00A64D02"/>
    <w:rsid w:val="00A65A34"/>
    <w:rsid w:val="00A65D80"/>
    <w:rsid w:val="00A6617F"/>
    <w:rsid w:val="00A669E9"/>
    <w:rsid w:val="00A673EE"/>
    <w:rsid w:val="00A67DCB"/>
    <w:rsid w:val="00A67DE4"/>
    <w:rsid w:val="00A701C6"/>
    <w:rsid w:val="00A70351"/>
    <w:rsid w:val="00A703FC"/>
    <w:rsid w:val="00A707BA"/>
    <w:rsid w:val="00A71061"/>
    <w:rsid w:val="00A71550"/>
    <w:rsid w:val="00A71E1D"/>
    <w:rsid w:val="00A724B6"/>
    <w:rsid w:val="00A728A5"/>
    <w:rsid w:val="00A73685"/>
    <w:rsid w:val="00A73698"/>
    <w:rsid w:val="00A7382C"/>
    <w:rsid w:val="00A73F5C"/>
    <w:rsid w:val="00A744AB"/>
    <w:rsid w:val="00A752E7"/>
    <w:rsid w:val="00A76147"/>
    <w:rsid w:val="00A7636D"/>
    <w:rsid w:val="00A76668"/>
    <w:rsid w:val="00A76F8C"/>
    <w:rsid w:val="00A772FB"/>
    <w:rsid w:val="00A8001A"/>
    <w:rsid w:val="00A80B6A"/>
    <w:rsid w:val="00A81474"/>
    <w:rsid w:val="00A82160"/>
    <w:rsid w:val="00A83001"/>
    <w:rsid w:val="00A833EA"/>
    <w:rsid w:val="00A8386C"/>
    <w:rsid w:val="00A839F0"/>
    <w:rsid w:val="00A83B5E"/>
    <w:rsid w:val="00A83E04"/>
    <w:rsid w:val="00A840F1"/>
    <w:rsid w:val="00A84264"/>
    <w:rsid w:val="00A84D7F"/>
    <w:rsid w:val="00A84F2D"/>
    <w:rsid w:val="00A850D0"/>
    <w:rsid w:val="00A855EA"/>
    <w:rsid w:val="00A857C6"/>
    <w:rsid w:val="00A85941"/>
    <w:rsid w:val="00A8595D"/>
    <w:rsid w:val="00A8610E"/>
    <w:rsid w:val="00A86A6A"/>
    <w:rsid w:val="00A86AFF"/>
    <w:rsid w:val="00A87B36"/>
    <w:rsid w:val="00A9068F"/>
    <w:rsid w:val="00A90882"/>
    <w:rsid w:val="00A90C0D"/>
    <w:rsid w:val="00A91219"/>
    <w:rsid w:val="00A914AA"/>
    <w:rsid w:val="00A9162E"/>
    <w:rsid w:val="00A918BA"/>
    <w:rsid w:val="00A91A03"/>
    <w:rsid w:val="00A91DB6"/>
    <w:rsid w:val="00A91E78"/>
    <w:rsid w:val="00A92329"/>
    <w:rsid w:val="00A92AB0"/>
    <w:rsid w:val="00A92C6A"/>
    <w:rsid w:val="00A93588"/>
    <w:rsid w:val="00A936B7"/>
    <w:rsid w:val="00A94CE5"/>
    <w:rsid w:val="00A94F7C"/>
    <w:rsid w:val="00A96222"/>
    <w:rsid w:val="00AA0316"/>
    <w:rsid w:val="00AA058B"/>
    <w:rsid w:val="00AA0DE0"/>
    <w:rsid w:val="00AA0F7A"/>
    <w:rsid w:val="00AA1233"/>
    <w:rsid w:val="00AA164E"/>
    <w:rsid w:val="00AA16A3"/>
    <w:rsid w:val="00AA1A78"/>
    <w:rsid w:val="00AA1A82"/>
    <w:rsid w:val="00AA230D"/>
    <w:rsid w:val="00AA357C"/>
    <w:rsid w:val="00AA415A"/>
    <w:rsid w:val="00AA466A"/>
    <w:rsid w:val="00AA541D"/>
    <w:rsid w:val="00AA5606"/>
    <w:rsid w:val="00AA59B6"/>
    <w:rsid w:val="00AA64FF"/>
    <w:rsid w:val="00AA651A"/>
    <w:rsid w:val="00AA6A94"/>
    <w:rsid w:val="00AA7039"/>
    <w:rsid w:val="00AA79BF"/>
    <w:rsid w:val="00AA7B8E"/>
    <w:rsid w:val="00AB04E6"/>
    <w:rsid w:val="00AB0548"/>
    <w:rsid w:val="00AB0B37"/>
    <w:rsid w:val="00AB0CDB"/>
    <w:rsid w:val="00AB0D0D"/>
    <w:rsid w:val="00AB1011"/>
    <w:rsid w:val="00AB1669"/>
    <w:rsid w:val="00AB1C9B"/>
    <w:rsid w:val="00AB2357"/>
    <w:rsid w:val="00AB2834"/>
    <w:rsid w:val="00AB2E79"/>
    <w:rsid w:val="00AB30E1"/>
    <w:rsid w:val="00AB30FB"/>
    <w:rsid w:val="00AB3345"/>
    <w:rsid w:val="00AB33A8"/>
    <w:rsid w:val="00AB35A0"/>
    <w:rsid w:val="00AB3AA9"/>
    <w:rsid w:val="00AB47BA"/>
    <w:rsid w:val="00AB4EE4"/>
    <w:rsid w:val="00AB577A"/>
    <w:rsid w:val="00AB57EF"/>
    <w:rsid w:val="00AB57F8"/>
    <w:rsid w:val="00AB5C06"/>
    <w:rsid w:val="00AB5C3B"/>
    <w:rsid w:val="00AB5E2C"/>
    <w:rsid w:val="00AB646A"/>
    <w:rsid w:val="00AB6699"/>
    <w:rsid w:val="00AB6B5D"/>
    <w:rsid w:val="00AB6C0E"/>
    <w:rsid w:val="00AB6DA2"/>
    <w:rsid w:val="00AB6FD2"/>
    <w:rsid w:val="00AB7769"/>
    <w:rsid w:val="00AC0117"/>
    <w:rsid w:val="00AC0383"/>
    <w:rsid w:val="00AC06A1"/>
    <w:rsid w:val="00AC0A34"/>
    <w:rsid w:val="00AC1E51"/>
    <w:rsid w:val="00AC1F49"/>
    <w:rsid w:val="00AC2007"/>
    <w:rsid w:val="00AC2206"/>
    <w:rsid w:val="00AC2460"/>
    <w:rsid w:val="00AC2A70"/>
    <w:rsid w:val="00AC2F7D"/>
    <w:rsid w:val="00AC3BE0"/>
    <w:rsid w:val="00AC3C86"/>
    <w:rsid w:val="00AC3E10"/>
    <w:rsid w:val="00AC3F6F"/>
    <w:rsid w:val="00AC40FE"/>
    <w:rsid w:val="00AC5511"/>
    <w:rsid w:val="00AC56B9"/>
    <w:rsid w:val="00AC5743"/>
    <w:rsid w:val="00AC5AC8"/>
    <w:rsid w:val="00AC5FDB"/>
    <w:rsid w:val="00AC655B"/>
    <w:rsid w:val="00AC6807"/>
    <w:rsid w:val="00AC6966"/>
    <w:rsid w:val="00AC69AF"/>
    <w:rsid w:val="00AC6E6E"/>
    <w:rsid w:val="00AC7002"/>
    <w:rsid w:val="00AC7278"/>
    <w:rsid w:val="00AC79D2"/>
    <w:rsid w:val="00AD082B"/>
    <w:rsid w:val="00AD0B01"/>
    <w:rsid w:val="00AD12DE"/>
    <w:rsid w:val="00AD1721"/>
    <w:rsid w:val="00AD2136"/>
    <w:rsid w:val="00AD27BB"/>
    <w:rsid w:val="00AD355A"/>
    <w:rsid w:val="00AD38FA"/>
    <w:rsid w:val="00AD3AB9"/>
    <w:rsid w:val="00AD3E19"/>
    <w:rsid w:val="00AD421F"/>
    <w:rsid w:val="00AD46DE"/>
    <w:rsid w:val="00AD4A6A"/>
    <w:rsid w:val="00AD4DDC"/>
    <w:rsid w:val="00AD5467"/>
    <w:rsid w:val="00AD547B"/>
    <w:rsid w:val="00AD57A0"/>
    <w:rsid w:val="00AD5AC3"/>
    <w:rsid w:val="00AD5C97"/>
    <w:rsid w:val="00AD5D69"/>
    <w:rsid w:val="00AD61EA"/>
    <w:rsid w:val="00AD6567"/>
    <w:rsid w:val="00AD6A60"/>
    <w:rsid w:val="00AD6C19"/>
    <w:rsid w:val="00AD7675"/>
    <w:rsid w:val="00AD7AE7"/>
    <w:rsid w:val="00AD7B01"/>
    <w:rsid w:val="00AE03BA"/>
    <w:rsid w:val="00AE0694"/>
    <w:rsid w:val="00AE07BC"/>
    <w:rsid w:val="00AE0A85"/>
    <w:rsid w:val="00AE1A53"/>
    <w:rsid w:val="00AE1D32"/>
    <w:rsid w:val="00AE2332"/>
    <w:rsid w:val="00AE2E3B"/>
    <w:rsid w:val="00AE3CA3"/>
    <w:rsid w:val="00AE3D59"/>
    <w:rsid w:val="00AE4F69"/>
    <w:rsid w:val="00AE5223"/>
    <w:rsid w:val="00AE5395"/>
    <w:rsid w:val="00AE56F4"/>
    <w:rsid w:val="00AE58F6"/>
    <w:rsid w:val="00AE6151"/>
    <w:rsid w:val="00AE79D4"/>
    <w:rsid w:val="00AE7BED"/>
    <w:rsid w:val="00AF0388"/>
    <w:rsid w:val="00AF0678"/>
    <w:rsid w:val="00AF0D80"/>
    <w:rsid w:val="00AF14D1"/>
    <w:rsid w:val="00AF1A16"/>
    <w:rsid w:val="00AF20E3"/>
    <w:rsid w:val="00AF245C"/>
    <w:rsid w:val="00AF2A60"/>
    <w:rsid w:val="00AF327F"/>
    <w:rsid w:val="00AF3CAA"/>
    <w:rsid w:val="00AF3EFB"/>
    <w:rsid w:val="00AF4375"/>
    <w:rsid w:val="00AF4EA9"/>
    <w:rsid w:val="00AF5093"/>
    <w:rsid w:val="00AF556F"/>
    <w:rsid w:val="00AF5828"/>
    <w:rsid w:val="00AF6422"/>
    <w:rsid w:val="00AF67E3"/>
    <w:rsid w:val="00AF6E2A"/>
    <w:rsid w:val="00B002E4"/>
    <w:rsid w:val="00B00693"/>
    <w:rsid w:val="00B00B4C"/>
    <w:rsid w:val="00B00FA5"/>
    <w:rsid w:val="00B0150C"/>
    <w:rsid w:val="00B028BC"/>
    <w:rsid w:val="00B029C2"/>
    <w:rsid w:val="00B03639"/>
    <w:rsid w:val="00B03E0C"/>
    <w:rsid w:val="00B044F8"/>
    <w:rsid w:val="00B04A9C"/>
    <w:rsid w:val="00B04B41"/>
    <w:rsid w:val="00B04C53"/>
    <w:rsid w:val="00B04C8E"/>
    <w:rsid w:val="00B06006"/>
    <w:rsid w:val="00B06E04"/>
    <w:rsid w:val="00B07358"/>
    <w:rsid w:val="00B077FE"/>
    <w:rsid w:val="00B10579"/>
    <w:rsid w:val="00B1109C"/>
    <w:rsid w:val="00B1130A"/>
    <w:rsid w:val="00B11619"/>
    <w:rsid w:val="00B1198A"/>
    <w:rsid w:val="00B12006"/>
    <w:rsid w:val="00B124C3"/>
    <w:rsid w:val="00B12EC7"/>
    <w:rsid w:val="00B135E8"/>
    <w:rsid w:val="00B1390B"/>
    <w:rsid w:val="00B13A92"/>
    <w:rsid w:val="00B14206"/>
    <w:rsid w:val="00B142A5"/>
    <w:rsid w:val="00B146D4"/>
    <w:rsid w:val="00B14753"/>
    <w:rsid w:val="00B149BC"/>
    <w:rsid w:val="00B14AD0"/>
    <w:rsid w:val="00B1522D"/>
    <w:rsid w:val="00B154F4"/>
    <w:rsid w:val="00B1557E"/>
    <w:rsid w:val="00B159DE"/>
    <w:rsid w:val="00B15E7C"/>
    <w:rsid w:val="00B164E1"/>
    <w:rsid w:val="00B16AC0"/>
    <w:rsid w:val="00B16C1E"/>
    <w:rsid w:val="00B171FE"/>
    <w:rsid w:val="00B1763D"/>
    <w:rsid w:val="00B17647"/>
    <w:rsid w:val="00B1790E"/>
    <w:rsid w:val="00B17FF2"/>
    <w:rsid w:val="00B202DB"/>
    <w:rsid w:val="00B20ABC"/>
    <w:rsid w:val="00B2104E"/>
    <w:rsid w:val="00B21214"/>
    <w:rsid w:val="00B215CF"/>
    <w:rsid w:val="00B215EB"/>
    <w:rsid w:val="00B216CC"/>
    <w:rsid w:val="00B21D8C"/>
    <w:rsid w:val="00B21FFB"/>
    <w:rsid w:val="00B2289C"/>
    <w:rsid w:val="00B22D6B"/>
    <w:rsid w:val="00B233B4"/>
    <w:rsid w:val="00B23780"/>
    <w:rsid w:val="00B23C8B"/>
    <w:rsid w:val="00B23E54"/>
    <w:rsid w:val="00B245B1"/>
    <w:rsid w:val="00B25082"/>
    <w:rsid w:val="00B2542B"/>
    <w:rsid w:val="00B25C6B"/>
    <w:rsid w:val="00B25CDF"/>
    <w:rsid w:val="00B25EDA"/>
    <w:rsid w:val="00B26F85"/>
    <w:rsid w:val="00B271B8"/>
    <w:rsid w:val="00B31508"/>
    <w:rsid w:val="00B3200E"/>
    <w:rsid w:val="00B328F0"/>
    <w:rsid w:val="00B32A2F"/>
    <w:rsid w:val="00B32E60"/>
    <w:rsid w:val="00B33459"/>
    <w:rsid w:val="00B33461"/>
    <w:rsid w:val="00B3346E"/>
    <w:rsid w:val="00B3444F"/>
    <w:rsid w:val="00B34572"/>
    <w:rsid w:val="00B34608"/>
    <w:rsid w:val="00B34B89"/>
    <w:rsid w:val="00B34F4E"/>
    <w:rsid w:val="00B350D6"/>
    <w:rsid w:val="00B35BC8"/>
    <w:rsid w:val="00B35D0D"/>
    <w:rsid w:val="00B36191"/>
    <w:rsid w:val="00B36AE2"/>
    <w:rsid w:val="00B3785F"/>
    <w:rsid w:val="00B37C7D"/>
    <w:rsid w:val="00B37F05"/>
    <w:rsid w:val="00B40333"/>
    <w:rsid w:val="00B4064D"/>
    <w:rsid w:val="00B4087A"/>
    <w:rsid w:val="00B409C9"/>
    <w:rsid w:val="00B40A9F"/>
    <w:rsid w:val="00B40B76"/>
    <w:rsid w:val="00B414D4"/>
    <w:rsid w:val="00B419F5"/>
    <w:rsid w:val="00B41AE3"/>
    <w:rsid w:val="00B42691"/>
    <w:rsid w:val="00B42AF6"/>
    <w:rsid w:val="00B42BBD"/>
    <w:rsid w:val="00B42C67"/>
    <w:rsid w:val="00B431F7"/>
    <w:rsid w:val="00B43490"/>
    <w:rsid w:val="00B4354B"/>
    <w:rsid w:val="00B43623"/>
    <w:rsid w:val="00B43C4E"/>
    <w:rsid w:val="00B43CB8"/>
    <w:rsid w:val="00B43E6A"/>
    <w:rsid w:val="00B4473E"/>
    <w:rsid w:val="00B45038"/>
    <w:rsid w:val="00B451D8"/>
    <w:rsid w:val="00B45AF8"/>
    <w:rsid w:val="00B462CB"/>
    <w:rsid w:val="00B46C0A"/>
    <w:rsid w:val="00B47551"/>
    <w:rsid w:val="00B50B17"/>
    <w:rsid w:val="00B50D05"/>
    <w:rsid w:val="00B51D0F"/>
    <w:rsid w:val="00B53AE1"/>
    <w:rsid w:val="00B53CFF"/>
    <w:rsid w:val="00B5490C"/>
    <w:rsid w:val="00B54A45"/>
    <w:rsid w:val="00B54B8E"/>
    <w:rsid w:val="00B550FD"/>
    <w:rsid w:val="00B5544A"/>
    <w:rsid w:val="00B558A6"/>
    <w:rsid w:val="00B55A13"/>
    <w:rsid w:val="00B55A35"/>
    <w:rsid w:val="00B55ACB"/>
    <w:rsid w:val="00B55B87"/>
    <w:rsid w:val="00B562F2"/>
    <w:rsid w:val="00B56785"/>
    <w:rsid w:val="00B568EF"/>
    <w:rsid w:val="00B56A62"/>
    <w:rsid w:val="00B56D18"/>
    <w:rsid w:val="00B575B1"/>
    <w:rsid w:val="00B57AEC"/>
    <w:rsid w:val="00B60034"/>
    <w:rsid w:val="00B6007D"/>
    <w:rsid w:val="00B6025B"/>
    <w:rsid w:val="00B60E1B"/>
    <w:rsid w:val="00B6104F"/>
    <w:rsid w:val="00B61256"/>
    <w:rsid w:val="00B614D3"/>
    <w:rsid w:val="00B614E5"/>
    <w:rsid w:val="00B623E7"/>
    <w:rsid w:val="00B62531"/>
    <w:rsid w:val="00B62702"/>
    <w:rsid w:val="00B627EF"/>
    <w:rsid w:val="00B62C2E"/>
    <w:rsid w:val="00B63E92"/>
    <w:rsid w:val="00B64607"/>
    <w:rsid w:val="00B64A72"/>
    <w:rsid w:val="00B64E3A"/>
    <w:rsid w:val="00B653DA"/>
    <w:rsid w:val="00B66101"/>
    <w:rsid w:val="00B66B4E"/>
    <w:rsid w:val="00B66C3E"/>
    <w:rsid w:val="00B66E00"/>
    <w:rsid w:val="00B670B3"/>
    <w:rsid w:val="00B67211"/>
    <w:rsid w:val="00B673BD"/>
    <w:rsid w:val="00B67CC0"/>
    <w:rsid w:val="00B70672"/>
    <w:rsid w:val="00B70BAE"/>
    <w:rsid w:val="00B71678"/>
    <w:rsid w:val="00B71A50"/>
    <w:rsid w:val="00B71C04"/>
    <w:rsid w:val="00B71C8F"/>
    <w:rsid w:val="00B71F0F"/>
    <w:rsid w:val="00B71FF8"/>
    <w:rsid w:val="00B72217"/>
    <w:rsid w:val="00B7272E"/>
    <w:rsid w:val="00B72939"/>
    <w:rsid w:val="00B73138"/>
    <w:rsid w:val="00B73638"/>
    <w:rsid w:val="00B73B7D"/>
    <w:rsid w:val="00B740DE"/>
    <w:rsid w:val="00B743F1"/>
    <w:rsid w:val="00B74473"/>
    <w:rsid w:val="00B74A7D"/>
    <w:rsid w:val="00B74EC6"/>
    <w:rsid w:val="00B76391"/>
    <w:rsid w:val="00B764B3"/>
    <w:rsid w:val="00B77376"/>
    <w:rsid w:val="00B7759A"/>
    <w:rsid w:val="00B77984"/>
    <w:rsid w:val="00B77FEB"/>
    <w:rsid w:val="00B80FE2"/>
    <w:rsid w:val="00B81130"/>
    <w:rsid w:val="00B81182"/>
    <w:rsid w:val="00B82195"/>
    <w:rsid w:val="00B822CD"/>
    <w:rsid w:val="00B823FB"/>
    <w:rsid w:val="00B8255F"/>
    <w:rsid w:val="00B82E86"/>
    <w:rsid w:val="00B830EF"/>
    <w:rsid w:val="00B845F7"/>
    <w:rsid w:val="00B846C8"/>
    <w:rsid w:val="00B84B1D"/>
    <w:rsid w:val="00B85224"/>
    <w:rsid w:val="00B85BB1"/>
    <w:rsid w:val="00B86416"/>
    <w:rsid w:val="00B8687A"/>
    <w:rsid w:val="00B86C42"/>
    <w:rsid w:val="00B86CC3"/>
    <w:rsid w:val="00B86FD1"/>
    <w:rsid w:val="00B87007"/>
    <w:rsid w:val="00B871A7"/>
    <w:rsid w:val="00B87201"/>
    <w:rsid w:val="00B87F36"/>
    <w:rsid w:val="00B90038"/>
    <w:rsid w:val="00B904BE"/>
    <w:rsid w:val="00B906D2"/>
    <w:rsid w:val="00B90768"/>
    <w:rsid w:val="00B90CEA"/>
    <w:rsid w:val="00B90DA6"/>
    <w:rsid w:val="00B912AD"/>
    <w:rsid w:val="00B91FDC"/>
    <w:rsid w:val="00B92584"/>
    <w:rsid w:val="00B92B01"/>
    <w:rsid w:val="00B9499C"/>
    <w:rsid w:val="00B94FBE"/>
    <w:rsid w:val="00B95AB6"/>
    <w:rsid w:val="00B95C43"/>
    <w:rsid w:val="00B967C2"/>
    <w:rsid w:val="00B96EC2"/>
    <w:rsid w:val="00B96EE4"/>
    <w:rsid w:val="00B97064"/>
    <w:rsid w:val="00B974A2"/>
    <w:rsid w:val="00B974ED"/>
    <w:rsid w:val="00B97571"/>
    <w:rsid w:val="00B975FE"/>
    <w:rsid w:val="00B97851"/>
    <w:rsid w:val="00B979A5"/>
    <w:rsid w:val="00B97AAE"/>
    <w:rsid w:val="00B97CE4"/>
    <w:rsid w:val="00BA0624"/>
    <w:rsid w:val="00BA0749"/>
    <w:rsid w:val="00BA0BB4"/>
    <w:rsid w:val="00BA0FD1"/>
    <w:rsid w:val="00BA17D8"/>
    <w:rsid w:val="00BA1A8D"/>
    <w:rsid w:val="00BA1D7D"/>
    <w:rsid w:val="00BA1E22"/>
    <w:rsid w:val="00BA2983"/>
    <w:rsid w:val="00BA29BA"/>
    <w:rsid w:val="00BA2A05"/>
    <w:rsid w:val="00BA2B52"/>
    <w:rsid w:val="00BA3A79"/>
    <w:rsid w:val="00BA3DF0"/>
    <w:rsid w:val="00BA3EBB"/>
    <w:rsid w:val="00BA3F04"/>
    <w:rsid w:val="00BA4DEE"/>
    <w:rsid w:val="00BA5049"/>
    <w:rsid w:val="00BA5139"/>
    <w:rsid w:val="00BA51F8"/>
    <w:rsid w:val="00BA559A"/>
    <w:rsid w:val="00BA5F25"/>
    <w:rsid w:val="00BA61B0"/>
    <w:rsid w:val="00BA6E21"/>
    <w:rsid w:val="00BA6F9C"/>
    <w:rsid w:val="00BA78C2"/>
    <w:rsid w:val="00BA7E79"/>
    <w:rsid w:val="00BB03DA"/>
    <w:rsid w:val="00BB06C9"/>
    <w:rsid w:val="00BB0B25"/>
    <w:rsid w:val="00BB0C0C"/>
    <w:rsid w:val="00BB0EB1"/>
    <w:rsid w:val="00BB0ED3"/>
    <w:rsid w:val="00BB10D2"/>
    <w:rsid w:val="00BB1457"/>
    <w:rsid w:val="00BB14C0"/>
    <w:rsid w:val="00BB17B7"/>
    <w:rsid w:val="00BB1D61"/>
    <w:rsid w:val="00BB27FB"/>
    <w:rsid w:val="00BB2DA3"/>
    <w:rsid w:val="00BB3BB8"/>
    <w:rsid w:val="00BB426F"/>
    <w:rsid w:val="00BB441A"/>
    <w:rsid w:val="00BB4C82"/>
    <w:rsid w:val="00BB53AE"/>
    <w:rsid w:val="00BB548B"/>
    <w:rsid w:val="00BB5E72"/>
    <w:rsid w:val="00BB669C"/>
    <w:rsid w:val="00BB6AAE"/>
    <w:rsid w:val="00BB6B04"/>
    <w:rsid w:val="00BB78D6"/>
    <w:rsid w:val="00BB7942"/>
    <w:rsid w:val="00BC03EA"/>
    <w:rsid w:val="00BC0493"/>
    <w:rsid w:val="00BC0C11"/>
    <w:rsid w:val="00BC15E8"/>
    <w:rsid w:val="00BC1D9D"/>
    <w:rsid w:val="00BC1E79"/>
    <w:rsid w:val="00BC1EDA"/>
    <w:rsid w:val="00BC1F25"/>
    <w:rsid w:val="00BC2034"/>
    <w:rsid w:val="00BC343C"/>
    <w:rsid w:val="00BC3652"/>
    <w:rsid w:val="00BC37D9"/>
    <w:rsid w:val="00BC3B8B"/>
    <w:rsid w:val="00BC41D9"/>
    <w:rsid w:val="00BC47ED"/>
    <w:rsid w:val="00BC4F64"/>
    <w:rsid w:val="00BC5123"/>
    <w:rsid w:val="00BC5154"/>
    <w:rsid w:val="00BC51A5"/>
    <w:rsid w:val="00BC51D5"/>
    <w:rsid w:val="00BC610C"/>
    <w:rsid w:val="00BC630A"/>
    <w:rsid w:val="00BC6372"/>
    <w:rsid w:val="00BC6820"/>
    <w:rsid w:val="00BC698A"/>
    <w:rsid w:val="00BC6ED2"/>
    <w:rsid w:val="00BC6F80"/>
    <w:rsid w:val="00BC74E3"/>
    <w:rsid w:val="00BD0617"/>
    <w:rsid w:val="00BD0797"/>
    <w:rsid w:val="00BD0941"/>
    <w:rsid w:val="00BD0C0A"/>
    <w:rsid w:val="00BD1782"/>
    <w:rsid w:val="00BD1AE5"/>
    <w:rsid w:val="00BD1D31"/>
    <w:rsid w:val="00BD1F63"/>
    <w:rsid w:val="00BD216E"/>
    <w:rsid w:val="00BD2566"/>
    <w:rsid w:val="00BD2864"/>
    <w:rsid w:val="00BD2B2E"/>
    <w:rsid w:val="00BD3310"/>
    <w:rsid w:val="00BD36B9"/>
    <w:rsid w:val="00BD3D6C"/>
    <w:rsid w:val="00BD4374"/>
    <w:rsid w:val="00BD4BD4"/>
    <w:rsid w:val="00BD544E"/>
    <w:rsid w:val="00BD625D"/>
    <w:rsid w:val="00BD6264"/>
    <w:rsid w:val="00BD633C"/>
    <w:rsid w:val="00BD69FD"/>
    <w:rsid w:val="00BD6D27"/>
    <w:rsid w:val="00BD75AB"/>
    <w:rsid w:val="00BD7716"/>
    <w:rsid w:val="00BE0007"/>
    <w:rsid w:val="00BE02A2"/>
    <w:rsid w:val="00BE0824"/>
    <w:rsid w:val="00BE0DDC"/>
    <w:rsid w:val="00BE1441"/>
    <w:rsid w:val="00BE178B"/>
    <w:rsid w:val="00BE188C"/>
    <w:rsid w:val="00BE1B0A"/>
    <w:rsid w:val="00BE1C94"/>
    <w:rsid w:val="00BE231D"/>
    <w:rsid w:val="00BE23BB"/>
    <w:rsid w:val="00BE2538"/>
    <w:rsid w:val="00BE3031"/>
    <w:rsid w:val="00BE31E8"/>
    <w:rsid w:val="00BE3484"/>
    <w:rsid w:val="00BE39DE"/>
    <w:rsid w:val="00BE3A16"/>
    <w:rsid w:val="00BE3A90"/>
    <w:rsid w:val="00BE4E94"/>
    <w:rsid w:val="00BE5406"/>
    <w:rsid w:val="00BE5B5C"/>
    <w:rsid w:val="00BE6B0C"/>
    <w:rsid w:val="00BE6D5F"/>
    <w:rsid w:val="00BE6EBB"/>
    <w:rsid w:val="00BE715C"/>
    <w:rsid w:val="00BE7A01"/>
    <w:rsid w:val="00BE7C30"/>
    <w:rsid w:val="00BE7D6E"/>
    <w:rsid w:val="00BF0983"/>
    <w:rsid w:val="00BF1202"/>
    <w:rsid w:val="00BF12E1"/>
    <w:rsid w:val="00BF18AC"/>
    <w:rsid w:val="00BF193C"/>
    <w:rsid w:val="00BF1B7D"/>
    <w:rsid w:val="00BF1BDB"/>
    <w:rsid w:val="00BF1C40"/>
    <w:rsid w:val="00BF1E05"/>
    <w:rsid w:val="00BF23EC"/>
    <w:rsid w:val="00BF2410"/>
    <w:rsid w:val="00BF318F"/>
    <w:rsid w:val="00BF3548"/>
    <w:rsid w:val="00BF3A03"/>
    <w:rsid w:val="00BF3DC8"/>
    <w:rsid w:val="00BF403E"/>
    <w:rsid w:val="00BF405C"/>
    <w:rsid w:val="00BF40E2"/>
    <w:rsid w:val="00BF44E8"/>
    <w:rsid w:val="00BF4A5F"/>
    <w:rsid w:val="00BF5544"/>
    <w:rsid w:val="00BF6031"/>
    <w:rsid w:val="00BF6A48"/>
    <w:rsid w:val="00BF6CC9"/>
    <w:rsid w:val="00BF7142"/>
    <w:rsid w:val="00BF784B"/>
    <w:rsid w:val="00BF7922"/>
    <w:rsid w:val="00BF7F87"/>
    <w:rsid w:val="00C00185"/>
    <w:rsid w:val="00C001DD"/>
    <w:rsid w:val="00C003CA"/>
    <w:rsid w:val="00C00402"/>
    <w:rsid w:val="00C007EC"/>
    <w:rsid w:val="00C008DB"/>
    <w:rsid w:val="00C00B5F"/>
    <w:rsid w:val="00C01512"/>
    <w:rsid w:val="00C01B1C"/>
    <w:rsid w:val="00C01E36"/>
    <w:rsid w:val="00C02067"/>
    <w:rsid w:val="00C0294D"/>
    <w:rsid w:val="00C02D1C"/>
    <w:rsid w:val="00C031EF"/>
    <w:rsid w:val="00C037AA"/>
    <w:rsid w:val="00C03AFB"/>
    <w:rsid w:val="00C04B83"/>
    <w:rsid w:val="00C04EE8"/>
    <w:rsid w:val="00C058BE"/>
    <w:rsid w:val="00C05A58"/>
    <w:rsid w:val="00C06701"/>
    <w:rsid w:val="00C06779"/>
    <w:rsid w:val="00C067D2"/>
    <w:rsid w:val="00C06BC1"/>
    <w:rsid w:val="00C0744D"/>
    <w:rsid w:val="00C1014B"/>
    <w:rsid w:val="00C1051C"/>
    <w:rsid w:val="00C10C09"/>
    <w:rsid w:val="00C111F4"/>
    <w:rsid w:val="00C114A7"/>
    <w:rsid w:val="00C12244"/>
    <w:rsid w:val="00C12320"/>
    <w:rsid w:val="00C12C23"/>
    <w:rsid w:val="00C12CDF"/>
    <w:rsid w:val="00C13220"/>
    <w:rsid w:val="00C145BC"/>
    <w:rsid w:val="00C14BB8"/>
    <w:rsid w:val="00C156BE"/>
    <w:rsid w:val="00C161C5"/>
    <w:rsid w:val="00C1682A"/>
    <w:rsid w:val="00C16D36"/>
    <w:rsid w:val="00C17147"/>
    <w:rsid w:val="00C17954"/>
    <w:rsid w:val="00C20F50"/>
    <w:rsid w:val="00C2114B"/>
    <w:rsid w:val="00C21E47"/>
    <w:rsid w:val="00C21FE6"/>
    <w:rsid w:val="00C22933"/>
    <w:rsid w:val="00C22B89"/>
    <w:rsid w:val="00C22D67"/>
    <w:rsid w:val="00C2320B"/>
    <w:rsid w:val="00C2391B"/>
    <w:rsid w:val="00C23926"/>
    <w:rsid w:val="00C23D2A"/>
    <w:rsid w:val="00C23DD7"/>
    <w:rsid w:val="00C24C41"/>
    <w:rsid w:val="00C24D9F"/>
    <w:rsid w:val="00C24EED"/>
    <w:rsid w:val="00C2500C"/>
    <w:rsid w:val="00C25319"/>
    <w:rsid w:val="00C2546D"/>
    <w:rsid w:val="00C256D0"/>
    <w:rsid w:val="00C25AA3"/>
    <w:rsid w:val="00C25BA0"/>
    <w:rsid w:val="00C25F04"/>
    <w:rsid w:val="00C2602B"/>
    <w:rsid w:val="00C26808"/>
    <w:rsid w:val="00C274E7"/>
    <w:rsid w:val="00C278AC"/>
    <w:rsid w:val="00C300F2"/>
    <w:rsid w:val="00C30D2A"/>
    <w:rsid w:val="00C30D6B"/>
    <w:rsid w:val="00C30F81"/>
    <w:rsid w:val="00C310FB"/>
    <w:rsid w:val="00C313BB"/>
    <w:rsid w:val="00C31CA0"/>
    <w:rsid w:val="00C32D23"/>
    <w:rsid w:val="00C33058"/>
    <w:rsid w:val="00C3320D"/>
    <w:rsid w:val="00C337CC"/>
    <w:rsid w:val="00C338FA"/>
    <w:rsid w:val="00C33FD9"/>
    <w:rsid w:val="00C3452B"/>
    <w:rsid w:val="00C345EF"/>
    <w:rsid w:val="00C34D79"/>
    <w:rsid w:val="00C34E09"/>
    <w:rsid w:val="00C355EE"/>
    <w:rsid w:val="00C35682"/>
    <w:rsid w:val="00C3591C"/>
    <w:rsid w:val="00C35A43"/>
    <w:rsid w:val="00C35FE5"/>
    <w:rsid w:val="00C36017"/>
    <w:rsid w:val="00C37188"/>
    <w:rsid w:val="00C40968"/>
    <w:rsid w:val="00C4126C"/>
    <w:rsid w:val="00C41E8A"/>
    <w:rsid w:val="00C41FDA"/>
    <w:rsid w:val="00C42228"/>
    <w:rsid w:val="00C4234B"/>
    <w:rsid w:val="00C428D5"/>
    <w:rsid w:val="00C42954"/>
    <w:rsid w:val="00C42AA3"/>
    <w:rsid w:val="00C42F75"/>
    <w:rsid w:val="00C43F49"/>
    <w:rsid w:val="00C443FD"/>
    <w:rsid w:val="00C44787"/>
    <w:rsid w:val="00C44977"/>
    <w:rsid w:val="00C45202"/>
    <w:rsid w:val="00C45C6F"/>
    <w:rsid w:val="00C46AB9"/>
    <w:rsid w:val="00C46C37"/>
    <w:rsid w:val="00C47952"/>
    <w:rsid w:val="00C50114"/>
    <w:rsid w:val="00C50202"/>
    <w:rsid w:val="00C50739"/>
    <w:rsid w:val="00C50A5D"/>
    <w:rsid w:val="00C51101"/>
    <w:rsid w:val="00C51B4E"/>
    <w:rsid w:val="00C51B6B"/>
    <w:rsid w:val="00C51BA8"/>
    <w:rsid w:val="00C522F0"/>
    <w:rsid w:val="00C52427"/>
    <w:rsid w:val="00C52DD4"/>
    <w:rsid w:val="00C52E86"/>
    <w:rsid w:val="00C53071"/>
    <w:rsid w:val="00C5311D"/>
    <w:rsid w:val="00C5321B"/>
    <w:rsid w:val="00C533C5"/>
    <w:rsid w:val="00C53426"/>
    <w:rsid w:val="00C53AC6"/>
    <w:rsid w:val="00C53E18"/>
    <w:rsid w:val="00C53EB8"/>
    <w:rsid w:val="00C54623"/>
    <w:rsid w:val="00C547C3"/>
    <w:rsid w:val="00C55190"/>
    <w:rsid w:val="00C55E15"/>
    <w:rsid w:val="00C576B9"/>
    <w:rsid w:val="00C579C2"/>
    <w:rsid w:val="00C57CA2"/>
    <w:rsid w:val="00C60353"/>
    <w:rsid w:val="00C603A7"/>
    <w:rsid w:val="00C6049E"/>
    <w:rsid w:val="00C604D0"/>
    <w:rsid w:val="00C6077A"/>
    <w:rsid w:val="00C609CB"/>
    <w:rsid w:val="00C60BE8"/>
    <w:rsid w:val="00C610BB"/>
    <w:rsid w:val="00C6131B"/>
    <w:rsid w:val="00C61BBA"/>
    <w:rsid w:val="00C61CEC"/>
    <w:rsid w:val="00C62A45"/>
    <w:rsid w:val="00C62C3A"/>
    <w:rsid w:val="00C62DEE"/>
    <w:rsid w:val="00C64159"/>
    <w:rsid w:val="00C6446B"/>
    <w:rsid w:val="00C645AF"/>
    <w:rsid w:val="00C652B2"/>
    <w:rsid w:val="00C65C1E"/>
    <w:rsid w:val="00C65ECE"/>
    <w:rsid w:val="00C66091"/>
    <w:rsid w:val="00C66C41"/>
    <w:rsid w:val="00C6734E"/>
    <w:rsid w:val="00C6758C"/>
    <w:rsid w:val="00C67641"/>
    <w:rsid w:val="00C67649"/>
    <w:rsid w:val="00C67886"/>
    <w:rsid w:val="00C679E0"/>
    <w:rsid w:val="00C7064A"/>
    <w:rsid w:val="00C7080F"/>
    <w:rsid w:val="00C70AE1"/>
    <w:rsid w:val="00C7103F"/>
    <w:rsid w:val="00C71A90"/>
    <w:rsid w:val="00C71B9D"/>
    <w:rsid w:val="00C724A4"/>
    <w:rsid w:val="00C72B55"/>
    <w:rsid w:val="00C72B8B"/>
    <w:rsid w:val="00C7350F"/>
    <w:rsid w:val="00C74113"/>
    <w:rsid w:val="00C74148"/>
    <w:rsid w:val="00C745EF"/>
    <w:rsid w:val="00C7461A"/>
    <w:rsid w:val="00C748B3"/>
    <w:rsid w:val="00C74924"/>
    <w:rsid w:val="00C7513A"/>
    <w:rsid w:val="00C76048"/>
    <w:rsid w:val="00C76A5D"/>
    <w:rsid w:val="00C76A78"/>
    <w:rsid w:val="00C76A94"/>
    <w:rsid w:val="00C76F71"/>
    <w:rsid w:val="00C77310"/>
    <w:rsid w:val="00C77430"/>
    <w:rsid w:val="00C77477"/>
    <w:rsid w:val="00C774C2"/>
    <w:rsid w:val="00C77508"/>
    <w:rsid w:val="00C775D3"/>
    <w:rsid w:val="00C77A46"/>
    <w:rsid w:val="00C8165A"/>
    <w:rsid w:val="00C81A22"/>
    <w:rsid w:val="00C81AA3"/>
    <w:rsid w:val="00C81F1E"/>
    <w:rsid w:val="00C827DD"/>
    <w:rsid w:val="00C82E9B"/>
    <w:rsid w:val="00C83173"/>
    <w:rsid w:val="00C8336A"/>
    <w:rsid w:val="00C83537"/>
    <w:rsid w:val="00C83684"/>
    <w:rsid w:val="00C83CB6"/>
    <w:rsid w:val="00C83DC2"/>
    <w:rsid w:val="00C83EBB"/>
    <w:rsid w:val="00C8511D"/>
    <w:rsid w:val="00C85210"/>
    <w:rsid w:val="00C8561D"/>
    <w:rsid w:val="00C85906"/>
    <w:rsid w:val="00C86651"/>
    <w:rsid w:val="00C86FF4"/>
    <w:rsid w:val="00C8726D"/>
    <w:rsid w:val="00C872FB"/>
    <w:rsid w:val="00C90BA3"/>
    <w:rsid w:val="00C927D3"/>
    <w:rsid w:val="00C92C66"/>
    <w:rsid w:val="00C92F0F"/>
    <w:rsid w:val="00C932A2"/>
    <w:rsid w:val="00C9394F"/>
    <w:rsid w:val="00C946EB"/>
    <w:rsid w:val="00C9479E"/>
    <w:rsid w:val="00C94A48"/>
    <w:rsid w:val="00C94A4F"/>
    <w:rsid w:val="00C94AD5"/>
    <w:rsid w:val="00C94CC9"/>
    <w:rsid w:val="00C94F22"/>
    <w:rsid w:val="00C95026"/>
    <w:rsid w:val="00C95117"/>
    <w:rsid w:val="00C953BB"/>
    <w:rsid w:val="00C958A6"/>
    <w:rsid w:val="00C95B2A"/>
    <w:rsid w:val="00C95D6E"/>
    <w:rsid w:val="00C96B55"/>
    <w:rsid w:val="00C96F05"/>
    <w:rsid w:val="00C97437"/>
    <w:rsid w:val="00C97CAD"/>
    <w:rsid w:val="00CA0316"/>
    <w:rsid w:val="00CA06F8"/>
    <w:rsid w:val="00CA11E7"/>
    <w:rsid w:val="00CA1FA6"/>
    <w:rsid w:val="00CA27F8"/>
    <w:rsid w:val="00CA281E"/>
    <w:rsid w:val="00CA2C58"/>
    <w:rsid w:val="00CA4229"/>
    <w:rsid w:val="00CA49EF"/>
    <w:rsid w:val="00CA4BE1"/>
    <w:rsid w:val="00CA4E6F"/>
    <w:rsid w:val="00CA54C4"/>
    <w:rsid w:val="00CA55F2"/>
    <w:rsid w:val="00CA5934"/>
    <w:rsid w:val="00CA5D48"/>
    <w:rsid w:val="00CA651C"/>
    <w:rsid w:val="00CA69A4"/>
    <w:rsid w:val="00CA6A0A"/>
    <w:rsid w:val="00CA6ACB"/>
    <w:rsid w:val="00CA6C58"/>
    <w:rsid w:val="00CA71E1"/>
    <w:rsid w:val="00CA7570"/>
    <w:rsid w:val="00CA79CE"/>
    <w:rsid w:val="00CA7B99"/>
    <w:rsid w:val="00CA7CF3"/>
    <w:rsid w:val="00CB01FD"/>
    <w:rsid w:val="00CB021C"/>
    <w:rsid w:val="00CB0976"/>
    <w:rsid w:val="00CB0A5E"/>
    <w:rsid w:val="00CB1073"/>
    <w:rsid w:val="00CB134B"/>
    <w:rsid w:val="00CB2044"/>
    <w:rsid w:val="00CB2447"/>
    <w:rsid w:val="00CB2C6D"/>
    <w:rsid w:val="00CB2FCB"/>
    <w:rsid w:val="00CB3FB1"/>
    <w:rsid w:val="00CB4045"/>
    <w:rsid w:val="00CB5015"/>
    <w:rsid w:val="00CB53F6"/>
    <w:rsid w:val="00CB55C9"/>
    <w:rsid w:val="00CB5AE8"/>
    <w:rsid w:val="00CB5B1A"/>
    <w:rsid w:val="00CB61A9"/>
    <w:rsid w:val="00CB6A9D"/>
    <w:rsid w:val="00CB6F0B"/>
    <w:rsid w:val="00CB7429"/>
    <w:rsid w:val="00CB7AEF"/>
    <w:rsid w:val="00CB7EC5"/>
    <w:rsid w:val="00CC0023"/>
    <w:rsid w:val="00CC018D"/>
    <w:rsid w:val="00CC04D4"/>
    <w:rsid w:val="00CC0AE4"/>
    <w:rsid w:val="00CC0C5D"/>
    <w:rsid w:val="00CC157C"/>
    <w:rsid w:val="00CC2531"/>
    <w:rsid w:val="00CC2568"/>
    <w:rsid w:val="00CC276D"/>
    <w:rsid w:val="00CC2EEE"/>
    <w:rsid w:val="00CC457A"/>
    <w:rsid w:val="00CC51E1"/>
    <w:rsid w:val="00CC52A6"/>
    <w:rsid w:val="00CC5A3D"/>
    <w:rsid w:val="00CC5BD8"/>
    <w:rsid w:val="00CC5D0F"/>
    <w:rsid w:val="00CC5F40"/>
    <w:rsid w:val="00CC64A1"/>
    <w:rsid w:val="00CC6712"/>
    <w:rsid w:val="00CC6F5C"/>
    <w:rsid w:val="00CC7527"/>
    <w:rsid w:val="00CC7877"/>
    <w:rsid w:val="00CD003C"/>
    <w:rsid w:val="00CD0123"/>
    <w:rsid w:val="00CD0FAE"/>
    <w:rsid w:val="00CD1185"/>
    <w:rsid w:val="00CD1229"/>
    <w:rsid w:val="00CD15E9"/>
    <w:rsid w:val="00CD1661"/>
    <w:rsid w:val="00CD238D"/>
    <w:rsid w:val="00CD277B"/>
    <w:rsid w:val="00CD2B9A"/>
    <w:rsid w:val="00CD30D0"/>
    <w:rsid w:val="00CD3BC2"/>
    <w:rsid w:val="00CD4607"/>
    <w:rsid w:val="00CD4844"/>
    <w:rsid w:val="00CD4868"/>
    <w:rsid w:val="00CD4A0E"/>
    <w:rsid w:val="00CD4AF7"/>
    <w:rsid w:val="00CD4E46"/>
    <w:rsid w:val="00CD55DB"/>
    <w:rsid w:val="00CD5E08"/>
    <w:rsid w:val="00CD6194"/>
    <w:rsid w:val="00CD662D"/>
    <w:rsid w:val="00CD6C0C"/>
    <w:rsid w:val="00CD721E"/>
    <w:rsid w:val="00CD7F65"/>
    <w:rsid w:val="00CE0A92"/>
    <w:rsid w:val="00CE0B55"/>
    <w:rsid w:val="00CE248A"/>
    <w:rsid w:val="00CE2CAB"/>
    <w:rsid w:val="00CE3A23"/>
    <w:rsid w:val="00CE3BD9"/>
    <w:rsid w:val="00CE404C"/>
    <w:rsid w:val="00CE4482"/>
    <w:rsid w:val="00CE4C22"/>
    <w:rsid w:val="00CE4C25"/>
    <w:rsid w:val="00CE4D1D"/>
    <w:rsid w:val="00CE4F40"/>
    <w:rsid w:val="00CE5027"/>
    <w:rsid w:val="00CE5473"/>
    <w:rsid w:val="00CE597F"/>
    <w:rsid w:val="00CE5EAD"/>
    <w:rsid w:val="00CE60ED"/>
    <w:rsid w:val="00CE6427"/>
    <w:rsid w:val="00CE6552"/>
    <w:rsid w:val="00CE65F6"/>
    <w:rsid w:val="00CE6CDC"/>
    <w:rsid w:val="00CE76C9"/>
    <w:rsid w:val="00CF038A"/>
    <w:rsid w:val="00CF1261"/>
    <w:rsid w:val="00CF1484"/>
    <w:rsid w:val="00CF229A"/>
    <w:rsid w:val="00CF24BD"/>
    <w:rsid w:val="00CF383E"/>
    <w:rsid w:val="00CF39EE"/>
    <w:rsid w:val="00CF3FCB"/>
    <w:rsid w:val="00CF417F"/>
    <w:rsid w:val="00CF462D"/>
    <w:rsid w:val="00CF4A48"/>
    <w:rsid w:val="00CF4B5A"/>
    <w:rsid w:val="00CF58F0"/>
    <w:rsid w:val="00CF6113"/>
    <w:rsid w:val="00CF685F"/>
    <w:rsid w:val="00CF6C64"/>
    <w:rsid w:val="00CF6C76"/>
    <w:rsid w:val="00CF7575"/>
    <w:rsid w:val="00CF7784"/>
    <w:rsid w:val="00CF79C3"/>
    <w:rsid w:val="00CF7B1B"/>
    <w:rsid w:val="00D00663"/>
    <w:rsid w:val="00D0070A"/>
    <w:rsid w:val="00D00CFD"/>
    <w:rsid w:val="00D00E56"/>
    <w:rsid w:val="00D02052"/>
    <w:rsid w:val="00D0221C"/>
    <w:rsid w:val="00D02855"/>
    <w:rsid w:val="00D03587"/>
    <w:rsid w:val="00D03BC7"/>
    <w:rsid w:val="00D0411D"/>
    <w:rsid w:val="00D04E8A"/>
    <w:rsid w:val="00D057C0"/>
    <w:rsid w:val="00D0634A"/>
    <w:rsid w:val="00D06B23"/>
    <w:rsid w:val="00D0785B"/>
    <w:rsid w:val="00D10596"/>
    <w:rsid w:val="00D10886"/>
    <w:rsid w:val="00D110D8"/>
    <w:rsid w:val="00D11A1B"/>
    <w:rsid w:val="00D12959"/>
    <w:rsid w:val="00D130B2"/>
    <w:rsid w:val="00D1316C"/>
    <w:rsid w:val="00D13834"/>
    <w:rsid w:val="00D14996"/>
    <w:rsid w:val="00D14F89"/>
    <w:rsid w:val="00D1542C"/>
    <w:rsid w:val="00D1549C"/>
    <w:rsid w:val="00D15A0F"/>
    <w:rsid w:val="00D162FA"/>
    <w:rsid w:val="00D166DC"/>
    <w:rsid w:val="00D16B06"/>
    <w:rsid w:val="00D16E5F"/>
    <w:rsid w:val="00D20123"/>
    <w:rsid w:val="00D2035F"/>
    <w:rsid w:val="00D20543"/>
    <w:rsid w:val="00D20B3F"/>
    <w:rsid w:val="00D20C3E"/>
    <w:rsid w:val="00D20FEB"/>
    <w:rsid w:val="00D210FB"/>
    <w:rsid w:val="00D21345"/>
    <w:rsid w:val="00D21958"/>
    <w:rsid w:val="00D223FD"/>
    <w:rsid w:val="00D22965"/>
    <w:rsid w:val="00D2398F"/>
    <w:rsid w:val="00D23CD8"/>
    <w:rsid w:val="00D2517B"/>
    <w:rsid w:val="00D25D3F"/>
    <w:rsid w:val="00D267D8"/>
    <w:rsid w:val="00D267FC"/>
    <w:rsid w:val="00D26959"/>
    <w:rsid w:val="00D2698C"/>
    <w:rsid w:val="00D26EEA"/>
    <w:rsid w:val="00D27009"/>
    <w:rsid w:val="00D27422"/>
    <w:rsid w:val="00D27B0A"/>
    <w:rsid w:val="00D300C8"/>
    <w:rsid w:val="00D3040A"/>
    <w:rsid w:val="00D30E88"/>
    <w:rsid w:val="00D3190B"/>
    <w:rsid w:val="00D31B2C"/>
    <w:rsid w:val="00D32170"/>
    <w:rsid w:val="00D322E7"/>
    <w:rsid w:val="00D32C32"/>
    <w:rsid w:val="00D3313F"/>
    <w:rsid w:val="00D332C3"/>
    <w:rsid w:val="00D338A3"/>
    <w:rsid w:val="00D3391C"/>
    <w:rsid w:val="00D33CA4"/>
    <w:rsid w:val="00D33CFB"/>
    <w:rsid w:val="00D345FE"/>
    <w:rsid w:val="00D348BB"/>
    <w:rsid w:val="00D354B3"/>
    <w:rsid w:val="00D35F5F"/>
    <w:rsid w:val="00D35FB6"/>
    <w:rsid w:val="00D36FD7"/>
    <w:rsid w:val="00D37152"/>
    <w:rsid w:val="00D37216"/>
    <w:rsid w:val="00D3730C"/>
    <w:rsid w:val="00D37D86"/>
    <w:rsid w:val="00D405C2"/>
    <w:rsid w:val="00D408D4"/>
    <w:rsid w:val="00D40F67"/>
    <w:rsid w:val="00D410AE"/>
    <w:rsid w:val="00D41311"/>
    <w:rsid w:val="00D41396"/>
    <w:rsid w:val="00D4163B"/>
    <w:rsid w:val="00D41BF1"/>
    <w:rsid w:val="00D41FFF"/>
    <w:rsid w:val="00D4222F"/>
    <w:rsid w:val="00D4230D"/>
    <w:rsid w:val="00D4284C"/>
    <w:rsid w:val="00D43026"/>
    <w:rsid w:val="00D43046"/>
    <w:rsid w:val="00D438C0"/>
    <w:rsid w:val="00D43DCE"/>
    <w:rsid w:val="00D44211"/>
    <w:rsid w:val="00D44740"/>
    <w:rsid w:val="00D44E28"/>
    <w:rsid w:val="00D45388"/>
    <w:rsid w:val="00D453EC"/>
    <w:rsid w:val="00D45AEC"/>
    <w:rsid w:val="00D46065"/>
    <w:rsid w:val="00D46EE6"/>
    <w:rsid w:val="00D47167"/>
    <w:rsid w:val="00D4752E"/>
    <w:rsid w:val="00D47812"/>
    <w:rsid w:val="00D47923"/>
    <w:rsid w:val="00D506FA"/>
    <w:rsid w:val="00D50749"/>
    <w:rsid w:val="00D508C3"/>
    <w:rsid w:val="00D50C71"/>
    <w:rsid w:val="00D514D4"/>
    <w:rsid w:val="00D514F7"/>
    <w:rsid w:val="00D515B9"/>
    <w:rsid w:val="00D51A19"/>
    <w:rsid w:val="00D51F6D"/>
    <w:rsid w:val="00D52585"/>
    <w:rsid w:val="00D53C63"/>
    <w:rsid w:val="00D5521C"/>
    <w:rsid w:val="00D55555"/>
    <w:rsid w:val="00D55718"/>
    <w:rsid w:val="00D55803"/>
    <w:rsid w:val="00D56011"/>
    <w:rsid w:val="00D5690F"/>
    <w:rsid w:val="00D56E18"/>
    <w:rsid w:val="00D56FA2"/>
    <w:rsid w:val="00D57066"/>
    <w:rsid w:val="00D57353"/>
    <w:rsid w:val="00D57378"/>
    <w:rsid w:val="00D57782"/>
    <w:rsid w:val="00D57962"/>
    <w:rsid w:val="00D57B74"/>
    <w:rsid w:val="00D57F67"/>
    <w:rsid w:val="00D602BC"/>
    <w:rsid w:val="00D6031C"/>
    <w:rsid w:val="00D60883"/>
    <w:rsid w:val="00D60AD8"/>
    <w:rsid w:val="00D60E1E"/>
    <w:rsid w:val="00D61818"/>
    <w:rsid w:val="00D62931"/>
    <w:rsid w:val="00D62A0C"/>
    <w:rsid w:val="00D62B26"/>
    <w:rsid w:val="00D62D2B"/>
    <w:rsid w:val="00D6355F"/>
    <w:rsid w:val="00D641E0"/>
    <w:rsid w:val="00D64DE0"/>
    <w:rsid w:val="00D650E0"/>
    <w:rsid w:val="00D650E1"/>
    <w:rsid w:val="00D6514E"/>
    <w:rsid w:val="00D656BB"/>
    <w:rsid w:val="00D65C39"/>
    <w:rsid w:val="00D65E0D"/>
    <w:rsid w:val="00D66202"/>
    <w:rsid w:val="00D667DA"/>
    <w:rsid w:val="00D669DE"/>
    <w:rsid w:val="00D66C3E"/>
    <w:rsid w:val="00D671B2"/>
    <w:rsid w:val="00D6754D"/>
    <w:rsid w:val="00D67ADB"/>
    <w:rsid w:val="00D7043E"/>
    <w:rsid w:val="00D70A35"/>
    <w:rsid w:val="00D70B7C"/>
    <w:rsid w:val="00D70C9B"/>
    <w:rsid w:val="00D71D25"/>
    <w:rsid w:val="00D7216B"/>
    <w:rsid w:val="00D7232E"/>
    <w:rsid w:val="00D7270C"/>
    <w:rsid w:val="00D731CD"/>
    <w:rsid w:val="00D7348C"/>
    <w:rsid w:val="00D73E14"/>
    <w:rsid w:val="00D744B3"/>
    <w:rsid w:val="00D74BA3"/>
    <w:rsid w:val="00D7528E"/>
    <w:rsid w:val="00D7561D"/>
    <w:rsid w:val="00D75811"/>
    <w:rsid w:val="00D76119"/>
    <w:rsid w:val="00D76783"/>
    <w:rsid w:val="00D76B7F"/>
    <w:rsid w:val="00D76C1E"/>
    <w:rsid w:val="00D76F29"/>
    <w:rsid w:val="00D77079"/>
    <w:rsid w:val="00D77104"/>
    <w:rsid w:val="00D7717B"/>
    <w:rsid w:val="00D775D3"/>
    <w:rsid w:val="00D77C57"/>
    <w:rsid w:val="00D80488"/>
    <w:rsid w:val="00D804F3"/>
    <w:rsid w:val="00D805E7"/>
    <w:rsid w:val="00D80CB4"/>
    <w:rsid w:val="00D80DA8"/>
    <w:rsid w:val="00D8154D"/>
    <w:rsid w:val="00D822F1"/>
    <w:rsid w:val="00D824C9"/>
    <w:rsid w:val="00D824EF"/>
    <w:rsid w:val="00D82C82"/>
    <w:rsid w:val="00D82DAD"/>
    <w:rsid w:val="00D844AA"/>
    <w:rsid w:val="00D84999"/>
    <w:rsid w:val="00D85318"/>
    <w:rsid w:val="00D85414"/>
    <w:rsid w:val="00D85444"/>
    <w:rsid w:val="00D85C4C"/>
    <w:rsid w:val="00D85D4D"/>
    <w:rsid w:val="00D863B7"/>
    <w:rsid w:val="00D86714"/>
    <w:rsid w:val="00D868E7"/>
    <w:rsid w:val="00D86AB4"/>
    <w:rsid w:val="00D86FCB"/>
    <w:rsid w:val="00D877C7"/>
    <w:rsid w:val="00D87935"/>
    <w:rsid w:val="00D87A41"/>
    <w:rsid w:val="00D87ACB"/>
    <w:rsid w:val="00D90A2A"/>
    <w:rsid w:val="00D91AB0"/>
    <w:rsid w:val="00D91D7B"/>
    <w:rsid w:val="00D91F3B"/>
    <w:rsid w:val="00D922F4"/>
    <w:rsid w:val="00D9292F"/>
    <w:rsid w:val="00D92BA7"/>
    <w:rsid w:val="00D92F70"/>
    <w:rsid w:val="00D932AE"/>
    <w:rsid w:val="00D933D2"/>
    <w:rsid w:val="00D93501"/>
    <w:rsid w:val="00D93B5F"/>
    <w:rsid w:val="00D9418F"/>
    <w:rsid w:val="00D942EE"/>
    <w:rsid w:val="00D95AF1"/>
    <w:rsid w:val="00D96312"/>
    <w:rsid w:val="00D96452"/>
    <w:rsid w:val="00D96E07"/>
    <w:rsid w:val="00D971FA"/>
    <w:rsid w:val="00D97498"/>
    <w:rsid w:val="00D976A9"/>
    <w:rsid w:val="00D97E85"/>
    <w:rsid w:val="00DA0E79"/>
    <w:rsid w:val="00DA14D9"/>
    <w:rsid w:val="00DA1650"/>
    <w:rsid w:val="00DA19F5"/>
    <w:rsid w:val="00DA1F15"/>
    <w:rsid w:val="00DA22FD"/>
    <w:rsid w:val="00DA27A1"/>
    <w:rsid w:val="00DA27E9"/>
    <w:rsid w:val="00DA320D"/>
    <w:rsid w:val="00DA32D6"/>
    <w:rsid w:val="00DA34E1"/>
    <w:rsid w:val="00DA3665"/>
    <w:rsid w:val="00DA45B6"/>
    <w:rsid w:val="00DA45E8"/>
    <w:rsid w:val="00DA493E"/>
    <w:rsid w:val="00DA4ADD"/>
    <w:rsid w:val="00DA4AE4"/>
    <w:rsid w:val="00DA4B72"/>
    <w:rsid w:val="00DA5697"/>
    <w:rsid w:val="00DA5B76"/>
    <w:rsid w:val="00DA5C6D"/>
    <w:rsid w:val="00DA62AA"/>
    <w:rsid w:val="00DA64EF"/>
    <w:rsid w:val="00DA650E"/>
    <w:rsid w:val="00DA70B5"/>
    <w:rsid w:val="00DA7FFB"/>
    <w:rsid w:val="00DB0E67"/>
    <w:rsid w:val="00DB1EB1"/>
    <w:rsid w:val="00DB1FFD"/>
    <w:rsid w:val="00DB274B"/>
    <w:rsid w:val="00DB2871"/>
    <w:rsid w:val="00DB294E"/>
    <w:rsid w:val="00DB2DCD"/>
    <w:rsid w:val="00DB328A"/>
    <w:rsid w:val="00DB35A4"/>
    <w:rsid w:val="00DB44C8"/>
    <w:rsid w:val="00DB456E"/>
    <w:rsid w:val="00DB4BC9"/>
    <w:rsid w:val="00DB51CC"/>
    <w:rsid w:val="00DB5410"/>
    <w:rsid w:val="00DB5DED"/>
    <w:rsid w:val="00DB5EBD"/>
    <w:rsid w:val="00DB63D4"/>
    <w:rsid w:val="00DB6583"/>
    <w:rsid w:val="00DB670A"/>
    <w:rsid w:val="00DB6939"/>
    <w:rsid w:val="00DB699A"/>
    <w:rsid w:val="00DB6A40"/>
    <w:rsid w:val="00DB6CB0"/>
    <w:rsid w:val="00DB6DE2"/>
    <w:rsid w:val="00DC0659"/>
    <w:rsid w:val="00DC0E1B"/>
    <w:rsid w:val="00DC1047"/>
    <w:rsid w:val="00DC12DA"/>
    <w:rsid w:val="00DC14B9"/>
    <w:rsid w:val="00DC182D"/>
    <w:rsid w:val="00DC1B82"/>
    <w:rsid w:val="00DC2208"/>
    <w:rsid w:val="00DC2543"/>
    <w:rsid w:val="00DC27CB"/>
    <w:rsid w:val="00DC2C33"/>
    <w:rsid w:val="00DC2F5B"/>
    <w:rsid w:val="00DC35E2"/>
    <w:rsid w:val="00DC3905"/>
    <w:rsid w:val="00DC393C"/>
    <w:rsid w:val="00DC3BF6"/>
    <w:rsid w:val="00DC4068"/>
    <w:rsid w:val="00DC4239"/>
    <w:rsid w:val="00DC43C6"/>
    <w:rsid w:val="00DC453F"/>
    <w:rsid w:val="00DC4A41"/>
    <w:rsid w:val="00DC4B33"/>
    <w:rsid w:val="00DC4D36"/>
    <w:rsid w:val="00DC4F19"/>
    <w:rsid w:val="00DC5032"/>
    <w:rsid w:val="00DC5B1A"/>
    <w:rsid w:val="00DC635C"/>
    <w:rsid w:val="00DC6749"/>
    <w:rsid w:val="00DC695A"/>
    <w:rsid w:val="00DC6C34"/>
    <w:rsid w:val="00DC6EF1"/>
    <w:rsid w:val="00DC75B3"/>
    <w:rsid w:val="00DC7C32"/>
    <w:rsid w:val="00DD0401"/>
    <w:rsid w:val="00DD0DDA"/>
    <w:rsid w:val="00DD0EEB"/>
    <w:rsid w:val="00DD10FE"/>
    <w:rsid w:val="00DD158C"/>
    <w:rsid w:val="00DD1ABA"/>
    <w:rsid w:val="00DD2B27"/>
    <w:rsid w:val="00DD2CA2"/>
    <w:rsid w:val="00DD3327"/>
    <w:rsid w:val="00DD3908"/>
    <w:rsid w:val="00DD4288"/>
    <w:rsid w:val="00DD48E9"/>
    <w:rsid w:val="00DD4B3F"/>
    <w:rsid w:val="00DD4C32"/>
    <w:rsid w:val="00DD5870"/>
    <w:rsid w:val="00DD5D31"/>
    <w:rsid w:val="00DD679D"/>
    <w:rsid w:val="00DD6A3C"/>
    <w:rsid w:val="00DD6BB3"/>
    <w:rsid w:val="00DD6CFD"/>
    <w:rsid w:val="00DD6E67"/>
    <w:rsid w:val="00DD72F8"/>
    <w:rsid w:val="00DD7426"/>
    <w:rsid w:val="00DD7496"/>
    <w:rsid w:val="00DD76A1"/>
    <w:rsid w:val="00DD7E19"/>
    <w:rsid w:val="00DE012E"/>
    <w:rsid w:val="00DE0136"/>
    <w:rsid w:val="00DE07A8"/>
    <w:rsid w:val="00DE0A27"/>
    <w:rsid w:val="00DE0A83"/>
    <w:rsid w:val="00DE10FF"/>
    <w:rsid w:val="00DE13A3"/>
    <w:rsid w:val="00DE1D2C"/>
    <w:rsid w:val="00DE1DDA"/>
    <w:rsid w:val="00DE2227"/>
    <w:rsid w:val="00DE2527"/>
    <w:rsid w:val="00DE2973"/>
    <w:rsid w:val="00DE32E6"/>
    <w:rsid w:val="00DE3A4A"/>
    <w:rsid w:val="00DE4768"/>
    <w:rsid w:val="00DE6513"/>
    <w:rsid w:val="00DE6673"/>
    <w:rsid w:val="00DE69A4"/>
    <w:rsid w:val="00DE7B82"/>
    <w:rsid w:val="00DE7C3B"/>
    <w:rsid w:val="00DF08C1"/>
    <w:rsid w:val="00DF0F24"/>
    <w:rsid w:val="00DF17B8"/>
    <w:rsid w:val="00DF1B5C"/>
    <w:rsid w:val="00DF1C9D"/>
    <w:rsid w:val="00DF210D"/>
    <w:rsid w:val="00DF3D32"/>
    <w:rsid w:val="00DF3E32"/>
    <w:rsid w:val="00DF4376"/>
    <w:rsid w:val="00DF4531"/>
    <w:rsid w:val="00DF4C1C"/>
    <w:rsid w:val="00DF5235"/>
    <w:rsid w:val="00DF5427"/>
    <w:rsid w:val="00DF55CF"/>
    <w:rsid w:val="00DF57DA"/>
    <w:rsid w:val="00DF5B81"/>
    <w:rsid w:val="00DF6606"/>
    <w:rsid w:val="00DF6790"/>
    <w:rsid w:val="00DF6DC1"/>
    <w:rsid w:val="00DF6F5B"/>
    <w:rsid w:val="00DF6FCF"/>
    <w:rsid w:val="00DF78FA"/>
    <w:rsid w:val="00DF7F90"/>
    <w:rsid w:val="00E00039"/>
    <w:rsid w:val="00E00075"/>
    <w:rsid w:val="00E00941"/>
    <w:rsid w:val="00E00E7F"/>
    <w:rsid w:val="00E01643"/>
    <w:rsid w:val="00E016FC"/>
    <w:rsid w:val="00E01772"/>
    <w:rsid w:val="00E01F99"/>
    <w:rsid w:val="00E02873"/>
    <w:rsid w:val="00E02AA3"/>
    <w:rsid w:val="00E02ED4"/>
    <w:rsid w:val="00E036F4"/>
    <w:rsid w:val="00E03AAD"/>
    <w:rsid w:val="00E03E6A"/>
    <w:rsid w:val="00E04387"/>
    <w:rsid w:val="00E04404"/>
    <w:rsid w:val="00E04B46"/>
    <w:rsid w:val="00E05285"/>
    <w:rsid w:val="00E053CD"/>
    <w:rsid w:val="00E0700C"/>
    <w:rsid w:val="00E07745"/>
    <w:rsid w:val="00E1023D"/>
    <w:rsid w:val="00E10388"/>
    <w:rsid w:val="00E114FF"/>
    <w:rsid w:val="00E119BC"/>
    <w:rsid w:val="00E11EF9"/>
    <w:rsid w:val="00E1207F"/>
    <w:rsid w:val="00E1242C"/>
    <w:rsid w:val="00E125AC"/>
    <w:rsid w:val="00E12CA7"/>
    <w:rsid w:val="00E13202"/>
    <w:rsid w:val="00E13654"/>
    <w:rsid w:val="00E1369B"/>
    <w:rsid w:val="00E136FC"/>
    <w:rsid w:val="00E13705"/>
    <w:rsid w:val="00E1393A"/>
    <w:rsid w:val="00E13E50"/>
    <w:rsid w:val="00E14222"/>
    <w:rsid w:val="00E14675"/>
    <w:rsid w:val="00E14D21"/>
    <w:rsid w:val="00E14E97"/>
    <w:rsid w:val="00E1502E"/>
    <w:rsid w:val="00E155FD"/>
    <w:rsid w:val="00E157BE"/>
    <w:rsid w:val="00E159EA"/>
    <w:rsid w:val="00E160DF"/>
    <w:rsid w:val="00E1621E"/>
    <w:rsid w:val="00E16C42"/>
    <w:rsid w:val="00E16D3E"/>
    <w:rsid w:val="00E172EE"/>
    <w:rsid w:val="00E174C2"/>
    <w:rsid w:val="00E17A46"/>
    <w:rsid w:val="00E17D4E"/>
    <w:rsid w:val="00E17E91"/>
    <w:rsid w:val="00E2060D"/>
    <w:rsid w:val="00E208CE"/>
    <w:rsid w:val="00E20B84"/>
    <w:rsid w:val="00E20DC5"/>
    <w:rsid w:val="00E223E0"/>
    <w:rsid w:val="00E22C93"/>
    <w:rsid w:val="00E23C75"/>
    <w:rsid w:val="00E23FC3"/>
    <w:rsid w:val="00E24142"/>
    <w:rsid w:val="00E2504B"/>
    <w:rsid w:val="00E2507D"/>
    <w:rsid w:val="00E25D48"/>
    <w:rsid w:val="00E25F45"/>
    <w:rsid w:val="00E260E7"/>
    <w:rsid w:val="00E2663B"/>
    <w:rsid w:val="00E26A3C"/>
    <w:rsid w:val="00E27519"/>
    <w:rsid w:val="00E30280"/>
    <w:rsid w:val="00E30708"/>
    <w:rsid w:val="00E3091E"/>
    <w:rsid w:val="00E309AC"/>
    <w:rsid w:val="00E310E8"/>
    <w:rsid w:val="00E311BE"/>
    <w:rsid w:val="00E312BE"/>
    <w:rsid w:val="00E314B5"/>
    <w:rsid w:val="00E31CF8"/>
    <w:rsid w:val="00E329C5"/>
    <w:rsid w:val="00E32CCF"/>
    <w:rsid w:val="00E330F2"/>
    <w:rsid w:val="00E3333D"/>
    <w:rsid w:val="00E3354A"/>
    <w:rsid w:val="00E33570"/>
    <w:rsid w:val="00E338FE"/>
    <w:rsid w:val="00E339B4"/>
    <w:rsid w:val="00E3426C"/>
    <w:rsid w:val="00E34280"/>
    <w:rsid w:val="00E34772"/>
    <w:rsid w:val="00E349CD"/>
    <w:rsid w:val="00E34DFF"/>
    <w:rsid w:val="00E34EB2"/>
    <w:rsid w:val="00E3500C"/>
    <w:rsid w:val="00E352E5"/>
    <w:rsid w:val="00E3537E"/>
    <w:rsid w:val="00E358CE"/>
    <w:rsid w:val="00E36AB7"/>
    <w:rsid w:val="00E3708A"/>
    <w:rsid w:val="00E370E1"/>
    <w:rsid w:val="00E37679"/>
    <w:rsid w:val="00E37AAC"/>
    <w:rsid w:val="00E37B73"/>
    <w:rsid w:val="00E37D21"/>
    <w:rsid w:val="00E4004B"/>
    <w:rsid w:val="00E40460"/>
    <w:rsid w:val="00E4047E"/>
    <w:rsid w:val="00E412A7"/>
    <w:rsid w:val="00E4176B"/>
    <w:rsid w:val="00E41D33"/>
    <w:rsid w:val="00E422AC"/>
    <w:rsid w:val="00E424BD"/>
    <w:rsid w:val="00E4319F"/>
    <w:rsid w:val="00E438A8"/>
    <w:rsid w:val="00E43A74"/>
    <w:rsid w:val="00E43E0E"/>
    <w:rsid w:val="00E44077"/>
    <w:rsid w:val="00E44F09"/>
    <w:rsid w:val="00E45471"/>
    <w:rsid w:val="00E455CB"/>
    <w:rsid w:val="00E4563D"/>
    <w:rsid w:val="00E45892"/>
    <w:rsid w:val="00E468E7"/>
    <w:rsid w:val="00E46EA7"/>
    <w:rsid w:val="00E470BA"/>
    <w:rsid w:val="00E472AA"/>
    <w:rsid w:val="00E474CA"/>
    <w:rsid w:val="00E5030D"/>
    <w:rsid w:val="00E50511"/>
    <w:rsid w:val="00E50BA6"/>
    <w:rsid w:val="00E512F1"/>
    <w:rsid w:val="00E51AF5"/>
    <w:rsid w:val="00E522FD"/>
    <w:rsid w:val="00E52444"/>
    <w:rsid w:val="00E527B6"/>
    <w:rsid w:val="00E52891"/>
    <w:rsid w:val="00E52C3B"/>
    <w:rsid w:val="00E5321C"/>
    <w:rsid w:val="00E53AEB"/>
    <w:rsid w:val="00E54D5F"/>
    <w:rsid w:val="00E54F8E"/>
    <w:rsid w:val="00E55170"/>
    <w:rsid w:val="00E555F1"/>
    <w:rsid w:val="00E55A9F"/>
    <w:rsid w:val="00E55BE7"/>
    <w:rsid w:val="00E55D0D"/>
    <w:rsid w:val="00E569AC"/>
    <w:rsid w:val="00E57153"/>
    <w:rsid w:val="00E5728C"/>
    <w:rsid w:val="00E572FC"/>
    <w:rsid w:val="00E57C63"/>
    <w:rsid w:val="00E60362"/>
    <w:rsid w:val="00E60B11"/>
    <w:rsid w:val="00E61130"/>
    <w:rsid w:val="00E61240"/>
    <w:rsid w:val="00E613D1"/>
    <w:rsid w:val="00E6167D"/>
    <w:rsid w:val="00E61951"/>
    <w:rsid w:val="00E6204B"/>
    <w:rsid w:val="00E62635"/>
    <w:rsid w:val="00E62953"/>
    <w:rsid w:val="00E62C52"/>
    <w:rsid w:val="00E62D97"/>
    <w:rsid w:val="00E62E7F"/>
    <w:rsid w:val="00E63328"/>
    <w:rsid w:val="00E63925"/>
    <w:rsid w:val="00E63BBE"/>
    <w:rsid w:val="00E65464"/>
    <w:rsid w:val="00E65A10"/>
    <w:rsid w:val="00E65C38"/>
    <w:rsid w:val="00E65CF8"/>
    <w:rsid w:val="00E666C4"/>
    <w:rsid w:val="00E66725"/>
    <w:rsid w:val="00E6676A"/>
    <w:rsid w:val="00E668C6"/>
    <w:rsid w:val="00E670DE"/>
    <w:rsid w:val="00E67436"/>
    <w:rsid w:val="00E67A3B"/>
    <w:rsid w:val="00E67DC9"/>
    <w:rsid w:val="00E70A7D"/>
    <w:rsid w:val="00E71249"/>
    <w:rsid w:val="00E713D3"/>
    <w:rsid w:val="00E71982"/>
    <w:rsid w:val="00E72453"/>
    <w:rsid w:val="00E724EE"/>
    <w:rsid w:val="00E7270A"/>
    <w:rsid w:val="00E7331B"/>
    <w:rsid w:val="00E733A1"/>
    <w:rsid w:val="00E73565"/>
    <w:rsid w:val="00E7363F"/>
    <w:rsid w:val="00E73853"/>
    <w:rsid w:val="00E73FBA"/>
    <w:rsid w:val="00E74928"/>
    <w:rsid w:val="00E7601F"/>
    <w:rsid w:val="00E76299"/>
    <w:rsid w:val="00E76918"/>
    <w:rsid w:val="00E76970"/>
    <w:rsid w:val="00E769D7"/>
    <w:rsid w:val="00E7707D"/>
    <w:rsid w:val="00E77149"/>
    <w:rsid w:val="00E77282"/>
    <w:rsid w:val="00E77521"/>
    <w:rsid w:val="00E7776B"/>
    <w:rsid w:val="00E77C54"/>
    <w:rsid w:val="00E805B0"/>
    <w:rsid w:val="00E813D4"/>
    <w:rsid w:val="00E826F0"/>
    <w:rsid w:val="00E82B5D"/>
    <w:rsid w:val="00E82F24"/>
    <w:rsid w:val="00E833D3"/>
    <w:rsid w:val="00E83435"/>
    <w:rsid w:val="00E83735"/>
    <w:rsid w:val="00E8373C"/>
    <w:rsid w:val="00E83741"/>
    <w:rsid w:val="00E83A48"/>
    <w:rsid w:val="00E841C9"/>
    <w:rsid w:val="00E84391"/>
    <w:rsid w:val="00E84596"/>
    <w:rsid w:val="00E849AC"/>
    <w:rsid w:val="00E8519C"/>
    <w:rsid w:val="00E85931"/>
    <w:rsid w:val="00E85BE7"/>
    <w:rsid w:val="00E864A5"/>
    <w:rsid w:val="00E86509"/>
    <w:rsid w:val="00E86C82"/>
    <w:rsid w:val="00E86D96"/>
    <w:rsid w:val="00E870E4"/>
    <w:rsid w:val="00E8752D"/>
    <w:rsid w:val="00E9031E"/>
    <w:rsid w:val="00E904AA"/>
    <w:rsid w:val="00E905B2"/>
    <w:rsid w:val="00E90873"/>
    <w:rsid w:val="00E909FE"/>
    <w:rsid w:val="00E9115E"/>
    <w:rsid w:val="00E91375"/>
    <w:rsid w:val="00E91417"/>
    <w:rsid w:val="00E91C37"/>
    <w:rsid w:val="00E922F0"/>
    <w:rsid w:val="00E9237E"/>
    <w:rsid w:val="00E92B62"/>
    <w:rsid w:val="00E92B74"/>
    <w:rsid w:val="00E92BE7"/>
    <w:rsid w:val="00E93401"/>
    <w:rsid w:val="00E93AB9"/>
    <w:rsid w:val="00E93D66"/>
    <w:rsid w:val="00E95572"/>
    <w:rsid w:val="00E95868"/>
    <w:rsid w:val="00E95C49"/>
    <w:rsid w:val="00E95D07"/>
    <w:rsid w:val="00E95D6F"/>
    <w:rsid w:val="00E96482"/>
    <w:rsid w:val="00E967EF"/>
    <w:rsid w:val="00E9697D"/>
    <w:rsid w:val="00E96F0D"/>
    <w:rsid w:val="00E97608"/>
    <w:rsid w:val="00E978FB"/>
    <w:rsid w:val="00E979CB"/>
    <w:rsid w:val="00EA0446"/>
    <w:rsid w:val="00EA0C63"/>
    <w:rsid w:val="00EA12E9"/>
    <w:rsid w:val="00EA16C9"/>
    <w:rsid w:val="00EA1A17"/>
    <w:rsid w:val="00EA2335"/>
    <w:rsid w:val="00EA3078"/>
    <w:rsid w:val="00EA35D6"/>
    <w:rsid w:val="00EA362F"/>
    <w:rsid w:val="00EA3A5A"/>
    <w:rsid w:val="00EA4839"/>
    <w:rsid w:val="00EA4902"/>
    <w:rsid w:val="00EA4FB9"/>
    <w:rsid w:val="00EA57A1"/>
    <w:rsid w:val="00EA5A08"/>
    <w:rsid w:val="00EA5A3B"/>
    <w:rsid w:val="00EA67D7"/>
    <w:rsid w:val="00EA6A34"/>
    <w:rsid w:val="00EA6A36"/>
    <w:rsid w:val="00EB0496"/>
    <w:rsid w:val="00EB0B00"/>
    <w:rsid w:val="00EB0EA4"/>
    <w:rsid w:val="00EB101D"/>
    <w:rsid w:val="00EB10EE"/>
    <w:rsid w:val="00EB1110"/>
    <w:rsid w:val="00EB17BC"/>
    <w:rsid w:val="00EB23D2"/>
    <w:rsid w:val="00EB25A3"/>
    <w:rsid w:val="00EB25A4"/>
    <w:rsid w:val="00EB2902"/>
    <w:rsid w:val="00EB30D0"/>
    <w:rsid w:val="00EB3237"/>
    <w:rsid w:val="00EB33EA"/>
    <w:rsid w:val="00EB3DA5"/>
    <w:rsid w:val="00EB43CB"/>
    <w:rsid w:val="00EB4BAD"/>
    <w:rsid w:val="00EB4E78"/>
    <w:rsid w:val="00EB5BB0"/>
    <w:rsid w:val="00EB615A"/>
    <w:rsid w:val="00EB6D9A"/>
    <w:rsid w:val="00EB77CC"/>
    <w:rsid w:val="00EB7AAF"/>
    <w:rsid w:val="00EC0749"/>
    <w:rsid w:val="00EC0C23"/>
    <w:rsid w:val="00EC0E52"/>
    <w:rsid w:val="00EC18A0"/>
    <w:rsid w:val="00EC1AB2"/>
    <w:rsid w:val="00EC1CB7"/>
    <w:rsid w:val="00EC1F7C"/>
    <w:rsid w:val="00EC21DF"/>
    <w:rsid w:val="00EC2282"/>
    <w:rsid w:val="00EC248D"/>
    <w:rsid w:val="00EC2B14"/>
    <w:rsid w:val="00EC2C6C"/>
    <w:rsid w:val="00EC2DE9"/>
    <w:rsid w:val="00EC34D0"/>
    <w:rsid w:val="00EC399C"/>
    <w:rsid w:val="00EC44E8"/>
    <w:rsid w:val="00EC452F"/>
    <w:rsid w:val="00EC4B47"/>
    <w:rsid w:val="00EC5313"/>
    <w:rsid w:val="00EC5AA1"/>
    <w:rsid w:val="00EC6258"/>
    <w:rsid w:val="00EC63EC"/>
    <w:rsid w:val="00EC6881"/>
    <w:rsid w:val="00EC6A83"/>
    <w:rsid w:val="00EC70F3"/>
    <w:rsid w:val="00EC73DB"/>
    <w:rsid w:val="00EC759E"/>
    <w:rsid w:val="00ED0481"/>
    <w:rsid w:val="00ED0AD9"/>
    <w:rsid w:val="00ED16AA"/>
    <w:rsid w:val="00ED1D02"/>
    <w:rsid w:val="00ED1F85"/>
    <w:rsid w:val="00ED20D6"/>
    <w:rsid w:val="00ED2788"/>
    <w:rsid w:val="00ED2B6E"/>
    <w:rsid w:val="00ED2C12"/>
    <w:rsid w:val="00ED2FC4"/>
    <w:rsid w:val="00ED3100"/>
    <w:rsid w:val="00ED36E3"/>
    <w:rsid w:val="00ED37CA"/>
    <w:rsid w:val="00ED491C"/>
    <w:rsid w:val="00ED4951"/>
    <w:rsid w:val="00ED532E"/>
    <w:rsid w:val="00ED59E4"/>
    <w:rsid w:val="00ED5B64"/>
    <w:rsid w:val="00ED68D8"/>
    <w:rsid w:val="00ED7342"/>
    <w:rsid w:val="00ED74A4"/>
    <w:rsid w:val="00ED7904"/>
    <w:rsid w:val="00EE03F9"/>
    <w:rsid w:val="00EE04B5"/>
    <w:rsid w:val="00EE0771"/>
    <w:rsid w:val="00EE07AD"/>
    <w:rsid w:val="00EE1455"/>
    <w:rsid w:val="00EE1AEE"/>
    <w:rsid w:val="00EE1DEC"/>
    <w:rsid w:val="00EE20F0"/>
    <w:rsid w:val="00EE23B1"/>
    <w:rsid w:val="00EE28B4"/>
    <w:rsid w:val="00EE2C28"/>
    <w:rsid w:val="00EE3814"/>
    <w:rsid w:val="00EE3BF2"/>
    <w:rsid w:val="00EE4190"/>
    <w:rsid w:val="00EE4DA0"/>
    <w:rsid w:val="00EE51BA"/>
    <w:rsid w:val="00EE542C"/>
    <w:rsid w:val="00EE56B1"/>
    <w:rsid w:val="00EE5DAA"/>
    <w:rsid w:val="00EE6173"/>
    <w:rsid w:val="00EE6657"/>
    <w:rsid w:val="00EE6BC8"/>
    <w:rsid w:val="00EE7541"/>
    <w:rsid w:val="00EE7777"/>
    <w:rsid w:val="00EE7BF5"/>
    <w:rsid w:val="00EE7DA8"/>
    <w:rsid w:val="00EF01CD"/>
    <w:rsid w:val="00EF0474"/>
    <w:rsid w:val="00EF0C84"/>
    <w:rsid w:val="00EF131B"/>
    <w:rsid w:val="00EF1993"/>
    <w:rsid w:val="00EF1EED"/>
    <w:rsid w:val="00EF2364"/>
    <w:rsid w:val="00EF2571"/>
    <w:rsid w:val="00EF2621"/>
    <w:rsid w:val="00EF29CD"/>
    <w:rsid w:val="00EF2A68"/>
    <w:rsid w:val="00EF33F9"/>
    <w:rsid w:val="00EF38E5"/>
    <w:rsid w:val="00EF3D25"/>
    <w:rsid w:val="00EF4597"/>
    <w:rsid w:val="00EF493E"/>
    <w:rsid w:val="00EF4DA5"/>
    <w:rsid w:val="00EF50A9"/>
    <w:rsid w:val="00EF5BA7"/>
    <w:rsid w:val="00EF6BE1"/>
    <w:rsid w:val="00EF6E00"/>
    <w:rsid w:val="00EF752F"/>
    <w:rsid w:val="00EF7948"/>
    <w:rsid w:val="00EF7BF5"/>
    <w:rsid w:val="00EF7D83"/>
    <w:rsid w:val="00F00632"/>
    <w:rsid w:val="00F00DD7"/>
    <w:rsid w:val="00F00F72"/>
    <w:rsid w:val="00F0134E"/>
    <w:rsid w:val="00F01E4E"/>
    <w:rsid w:val="00F02379"/>
    <w:rsid w:val="00F0249A"/>
    <w:rsid w:val="00F02EC6"/>
    <w:rsid w:val="00F02FF1"/>
    <w:rsid w:val="00F035C2"/>
    <w:rsid w:val="00F03765"/>
    <w:rsid w:val="00F03E86"/>
    <w:rsid w:val="00F0419F"/>
    <w:rsid w:val="00F04E17"/>
    <w:rsid w:val="00F0573E"/>
    <w:rsid w:val="00F05BA7"/>
    <w:rsid w:val="00F05FB0"/>
    <w:rsid w:val="00F06610"/>
    <w:rsid w:val="00F06942"/>
    <w:rsid w:val="00F06A4A"/>
    <w:rsid w:val="00F06A69"/>
    <w:rsid w:val="00F0723B"/>
    <w:rsid w:val="00F073E3"/>
    <w:rsid w:val="00F10501"/>
    <w:rsid w:val="00F10B7D"/>
    <w:rsid w:val="00F10CB6"/>
    <w:rsid w:val="00F10EA0"/>
    <w:rsid w:val="00F110AF"/>
    <w:rsid w:val="00F11346"/>
    <w:rsid w:val="00F1243D"/>
    <w:rsid w:val="00F125BF"/>
    <w:rsid w:val="00F12BD4"/>
    <w:rsid w:val="00F12DA2"/>
    <w:rsid w:val="00F12FB5"/>
    <w:rsid w:val="00F13066"/>
    <w:rsid w:val="00F13190"/>
    <w:rsid w:val="00F134A7"/>
    <w:rsid w:val="00F134CA"/>
    <w:rsid w:val="00F13CFD"/>
    <w:rsid w:val="00F13F73"/>
    <w:rsid w:val="00F14910"/>
    <w:rsid w:val="00F1498F"/>
    <w:rsid w:val="00F1506E"/>
    <w:rsid w:val="00F1508D"/>
    <w:rsid w:val="00F1560E"/>
    <w:rsid w:val="00F1570A"/>
    <w:rsid w:val="00F15A20"/>
    <w:rsid w:val="00F165F5"/>
    <w:rsid w:val="00F1674A"/>
    <w:rsid w:val="00F16A4E"/>
    <w:rsid w:val="00F16C86"/>
    <w:rsid w:val="00F16E26"/>
    <w:rsid w:val="00F17AB2"/>
    <w:rsid w:val="00F17BC2"/>
    <w:rsid w:val="00F20825"/>
    <w:rsid w:val="00F20D13"/>
    <w:rsid w:val="00F20EB5"/>
    <w:rsid w:val="00F21252"/>
    <w:rsid w:val="00F216A6"/>
    <w:rsid w:val="00F216AD"/>
    <w:rsid w:val="00F235FC"/>
    <w:rsid w:val="00F239A0"/>
    <w:rsid w:val="00F23A53"/>
    <w:rsid w:val="00F24450"/>
    <w:rsid w:val="00F260A4"/>
    <w:rsid w:val="00F26224"/>
    <w:rsid w:val="00F26957"/>
    <w:rsid w:val="00F26B25"/>
    <w:rsid w:val="00F2757D"/>
    <w:rsid w:val="00F27591"/>
    <w:rsid w:val="00F275E2"/>
    <w:rsid w:val="00F27CB1"/>
    <w:rsid w:val="00F27D2D"/>
    <w:rsid w:val="00F3055B"/>
    <w:rsid w:val="00F30F15"/>
    <w:rsid w:val="00F31722"/>
    <w:rsid w:val="00F32010"/>
    <w:rsid w:val="00F3210D"/>
    <w:rsid w:val="00F32273"/>
    <w:rsid w:val="00F326ED"/>
    <w:rsid w:val="00F32AC4"/>
    <w:rsid w:val="00F32D1F"/>
    <w:rsid w:val="00F3319E"/>
    <w:rsid w:val="00F3363B"/>
    <w:rsid w:val="00F338AE"/>
    <w:rsid w:val="00F33966"/>
    <w:rsid w:val="00F33FF7"/>
    <w:rsid w:val="00F3417B"/>
    <w:rsid w:val="00F3417C"/>
    <w:rsid w:val="00F3419F"/>
    <w:rsid w:val="00F34649"/>
    <w:rsid w:val="00F34883"/>
    <w:rsid w:val="00F358A4"/>
    <w:rsid w:val="00F35961"/>
    <w:rsid w:val="00F35B99"/>
    <w:rsid w:val="00F35F03"/>
    <w:rsid w:val="00F366A9"/>
    <w:rsid w:val="00F36FF3"/>
    <w:rsid w:val="00F371A6"/>
    <w:rsid w:val="00F37721"/>
    <w:rsid w:val="00F37D6D"/>
    <w:rsid w:val="00F40A47"/>
    <w:rsid w:val="00F40A98"/>
    <w:rsid w:val="00F40C11"/>
    <w:rsid w:val="00F413CA"/>
    <w:rsid w:val="00F41888"/>
    <w:rsid w:val="00F41A54"/>
    <w:rsid w:val="00F42292"/>
    <w:rsid w:val="00F45387"/>
    <w:rsid w:val="00F45961"/>
    <w:rsid w:val="00F46606"/>
    <w:rsid w:val="00F466C3"/>
    <w:rsid w:val="00F47101"/>
    <w:rsid w:val="00F47109"/>
    <w:rsid w:val="00F47168"/>
    <w:rsid w:val="00F47358"/>
    <w:rsid w:val="00F4739F"/>
    <w:rsid w:val="00F47CF1"/>
    <w:rsid w:val="00F47DD7"/>
    <w:rsid w:val="00F47E90"/>
    <w:rsid w:val="00F500AA"/>
    <w:rsid w:val="00F5012F"/>
    <w:rsid w:val="00F505C7"/>
    <w:rsid w:val="00F51196"/>
    <w:rsid w:val="00F51933"/>
    <w:rsid w:val="00F51E88"/>
    <w:rsid w:val="00F5201F"/>
    <w:rsid w:val="00F5230C"/>
    <w:rsid w:val="00F52431"/>
    <w:rsid w:val="00F52A21"/>
    <w:rsid w:val="00F52A97"/>
    <w:rsid w:val="00F52EC2"/>
    <w:rsid w:val="00F5320D"/>
    <w:rsid w:val="00F5326E"/>
    <w:rsid w:val="00F536FA"/>
    <w:rsid w:val="00F53CC8"/>
    <w:rsid w:val="00F53FF5"/>
    <w:rsid w:val="00F54545"/>
    <w:rsid w:val="00F5471C"/>
    <w:rsid w:val="00F54EA2"/>
    <w:rsid w:val="00F55384"/>
    <w:rsid w:val="00F553A2"/>
    <w:rsid w:val="00F55D2B"/>
    <w:rsid w:val="00F55E21"/>
    <w:rsid w:val="00F56198"/>
    <w:rsid w:val="00F56291"/>
    <w:rsid w:val="00F56497"/>
    <w:rsid w:val="00F5650A"/>
    <w:rsid w:val="00F5784B"/>
    <w:rsid w:val="00F57B3A"/>
    <w:rsid w:val="00F57EEC"/>
    <w:rsid w:val="00F6045D"/>
    <w:rsid w:val="00F60B51"/>
    <w:rsid w:val="00F6135C"/>
    <w:rsid w:val="00F615A3"/>
    <w:rsid w:val="00F6196E"/>
    <w:rsid w:val="00F61A28"/>
    <w:rsid w:val="00F61A71"/>
    <w:rsid w:val="00F6204C"/>
    <w:rsid w:val="00F62144"/>
    <w:rsid w:val="00F622AF"/>
    <w:rsid w:val="00F62BB2"/>
    <w:rsid w:val="00F63338"/>
    <w:rsid w:val="00F63379"/>
    <w:rsid w:val="00F637F1"/>
    <w:rsid w:val="00F63CA4"/>
    <w:rsid w:val="00F63DC9"/>
    <w:rsid w:val="00F63ED3"/>
    <w:rsid w:val="00F640AE"/>
    <w:rsid w:val="00F649C7"/>
    <w:rsid w:val="00F65A30"/>
    <w:rsid w:val="00F66548"/>
    <w:rsid w:val="00F6659B"/>
    <w:rsid w:val="00F66A48"/>
    <w:rsid w:val="00F66A89"/>
    <w:rsid w:val="00F66D44"/>
    <w:rsid w:val="00F675DC"/>
    <w:rsid w:val="00F678BD"/>
    <w:rsid w:val="00F67B90"/>
    <w:rsid w:val="00F67F9C"/>
    <w:rsid w:val="00F67FCF"/>
    <w:rsid w:val="00F7027F"/>
    <w:rsid w:val="00F70B25"/>
    <w:rsid w:val="00F70ECE"/>
    <w:rsid w:val="00F7170E"/>
    <w:rsid w:val="00F71A68"/>
    <w:rsid w:val="00F71FEA"/>
    <w:rsid w:val="00F7211D"/>
    <w:rsid w:val="00F7247C"/>
    <w:rsid w:val="00F7303B"/>
    <w:rsid w:val="00F73708"/>
    <w:rsid w:val="00F7393D"/>
    <w:rsid w:val="00F73ACF"/>
    <w:rsid w:val="00F73B05"/>
    <w:rsid w:val="00F73E66"/>
    <w:rsid w:val="00F73F22"/>
    <w:rsid w:val="00F74A18"/>
    <w:rsid w:val="00F74B5C"/>
    <w:rsid w:val="00F74D3A"/>
    <w:rsid w:val="00F74E1D"/>
    <w:rsid w:val="00F751C2"/>
    <w:rsid w:val="00F754C4"/>
    <w:rsid w:val="00F757D6"/>
    <w:rsid w:val="00F75F31"/>
    <w:rsid w:val="00F75F86"/>
    <w:rsid w:val="00F7614E"/>
    <w:rsid w:val="00F76302"/>
    <w:rsid w:val="00F765B8"/>
    <w:rsid w:val="00F769FB"/>
    <w:rsid w:val="00F77D7E"/>
    <w:rsid w:val="00F77FE5"/>
    <w:rsid w:val="00F805D2"/>
    <w:rsid w:val="00F807F4"/>
    <w:rsid w:val="00F8111A"/>
    <w:rsid w:val="00F81287"/>
    <w:rsid w:val="00F81E8F"/>
    <w:rsid w:val="00F81FA6"/>
    <w:rsid w:val="00F82049"/>
    <w:rsid w:val="00F82124"/>
    <w:rsid w:val="00F82394"/>
    <w:rsid w:val="00F82A9C"/>
    <w:rsid w:val="00F830B8"/>
    <w:rsid w:val="00F8314A"/>
    <w:rsid w:val="00F83579"/>
    <w:rsid w:val="00F837B0"/>
    <w:rsid w:val="00F83C09"/>
    <w:rsid w:val="00F83C1D"/>
    <w:rsid w:val="00F83D0E"/>
    <w:rsid w:val="00F8425C"/>
    <w:rsid w:val="00F8434E"/>
    <w:rsid w:val="00F84607"/>
    <w:rsid w:val="00F84635"/>
    <w:rsid w:val="00F84819"/>
    <w:rsid w:val="00F85098"/>
    <w:rsid w:val="00F85DE3"/>
    <w:rsid w:val="00F860AC"/>
    <w:rsid w:val="00F86342"/>
    <w:rsid w:val="00F86346"/>
    <w:rsid w:val="00F866BA"/>
    <w:rsid w:val="00F86ACB"/>
    <w:rsid w:val="00F87F55"/>
    <w:rsid w:val="00F9034A"/>
    <w:rsid w:val="00F906AC"/>
    <w:rsid w:val="00F907C9"/>
    <w:rsid w:val="00F90CE0"/>
    <w:rsid w:val="00F91120"/>
    <w:rsid w:val="00F914B9"/>
    <w:rsid w:val="00F92014"/>
    <w:rsid w:val="00F9242C"/>
    <w:rsid w:val="00F92AB9"/>
    <w:rsid w:val="00F92E92"/>
    <w:rsid w:val="00F93677"/>
    <w:rsid w:val="00F9481D"/>
    <w:rsid w:val="00F95EB8"/>
    <w:rsid w:val="00F9608A"/>
    <w:rsid w:val="00F9642F"/>
    <w:rsid w:val="00F964F3"/>
    <w:rsid w:val="00F9657A"/>
    <w:rsid w:val="00F96DC4"/>
    <w:rsid w:val="00F97446"/>
    <w:rsid w:val="00F9772A"/>
    <w:rsid w:val="00F97CBD"/>
    <w:rsid w:val="00F97E34"/>
    <w:rsid w:val="00FA0310"/>
    <w:rsid w:val="00FA128E"/>
    <w:rsid w:val="00FA199D"/>
    <w:rsid w:val="00FA1C19"/>
    <w:rsid w:val="00FA2013"/>
    <w:rsid w:val="00FA269C"/>
    <w:rsid w:val="00FA28C3"/>
    <w:rsid w:val="00FA2B0E"/>
    <w:rsid w:val="00FA2E69"/>
    <w:rsid w:val="00FA3094"/>
    <w:rsid w:val="00FA3886"/>
    <w:rsid w:val="00FA4367"/>
    <w:rsid w:val="00FA4539"/>
    <w:rsid w:val="00FA47D0"/>
    <w:rsid w:val="00FA4D0A"/>
    <w:rsid w:val="00FA537C"/>
    <w:rsid w:val="00FA5463"/>
    <w:rsid w:val="00FA585E"/>
    <w:rsid w:val="00FA5B44"/>
    <w:rsid w:val="00FA689D"/>
    <w:rsid w:val="00FA690C"/>
    <w:rsid w:val="00FA7087"/>
    <w:rsid w:val="00FA7464"/>
    <w:rsid w:val="00FA7905"/>
    <w:rsid w:val="00FA7BB1"/>
    <w:rsid w:val="00FB0D6C"/>
    <w:rsid w:val="00FB1026"/>
    <w:rsid w:val="00FB1647"/>
    <w:rsid w:val="00FB1838"/>
    <w:rsid w:val="00FB1A38"/>
    <w:rsid w:val="00FB2040"/>
    <w:rsid w:val="00FB26E2"/>
    <w:rsid w:val="00FB2DB2"/>
    <w:rsid w:val="00FB2EAA"/>
    <w:rsid w:val="00FB35C6"/>
    <w:rsid w:val="00FB3678"/>
    <w:rsid w:val="00FB37F1"/>
    <w:rsid w:val="00FB3BA2"/>
    <w:rsid w:val="00FB4418"/>
    <w:rsid w:val="00FB4621"/>
    <w:rsid w:val="00FB4AB5"/>
    <w:rsid w:val="00FB543F"/>
    <w:rsid w:val="00FB5E0C"/>
    <w:rsid w:val="00FB6090"/>
    <w:rsid w:val="00FB7599"/>
    <w:rsid w:val="00FB7719"/>
    <w:rsid w:val="00FB7A20"/>
    <w:rsid w:val="00FB7D05"/>
    <w:rsid w:val="00FC0665"/>
    <w:rsid w:val="00FC0A71"/>
    <w:rsid w:val="00FC0C2B"/>
    <w:rsid w:val="00FC122A"/>
    <w:rsid w:val="00FC1612"/>
    <w:rsid w:val="00FC1BB1"/>
    <w:rsid w:val="00FC1D25"/>
    <w:rsid w:val="00FC1F84"/>
    <w:rsid w:val="00FC267E"/>
    <w:rsid w:val="00FC2712"/>
    <w:rsid w:val="00FC28FC"/>
    <w:rsid w:val="00FC33DA"/>
    <w:rsid w:val="00FC3837"/>
    <w:rsid w:val="00FC3B83"/>
    <w:rsid w:val="00FC4907"/>
    <w:rsid w:val="00FC53D0"/>
    <w:rsid w:val="00FC57CC"/>
    <w:rsid w:val="00FC5AE5"/>
    <w:rsid w:val="00FC6BF4"/>
    <w:rsid w:val="00FC7030"/>
    <w:rsid w:val="00FC7D57"/>
    <w:rsid w:val="00FD035F"/>
    <w:rsid w:val="00FD05D1"/>
    <w:rsid w:val="00FD0A24"/>
    <w:rsid w:val="00FD0C33"/>
    <w:rsid w:val="00FD1773"/>
    <w:rsid w:val="00FD1FF1"/>
    <w:rsid w:val="00FD259D"/>
    <w:rsid w:val="00FD2E4E"/>
    <w:rsid w:val="00FD334E"/>
    <w:rsid w:val="00FD3439"/>
    <w:rsid w:val="00FD385B"/>
    <w:rsid w:val="00FD3A7C"/>
    <w:rsid w:val="00FD3D3D"/>
    <w:rsid w:val="00FD4124"/>
    <w:rsid w:val="00FD43A0"/>
    <w:rsid w:val="00FD4806"/>
    <w:rsid w:val="00FD4DB9"/>
    <w:rsid w:val="00FD5112"/>
    <w:rsid w:val="00FD64C2"/>
    <w:rsid w:val="00FD684F"/>
    <w:rsid w:val="00FD6C01"/>
    <w:rsid w:val="00FD7585"/>
    <w:rsid w:val="00FD7941"/>
    <w:rsid w:val="00FD797F"/>
    <w:rsid w:val="00FD7C78"/>
    <w:rsid w:val="00FE038D"/>
    <w:rsid w:val="00FE059D"/>
    <w:rsid w:val="00FE085F"/>
    <w:rsid w:val="00FE0D65"/>
    <w:rsid w:val="00FE217F"/>
    <w:rsid w:val="00FE2D1E"/>
    <w:rsid w:val="00FE2F31"/>
    <w:rsid w:val="00FE315D"/>
    <w:rsid w:val="00FE3510"/>
    <w:rsid w:val="00FE3C64"/>
    <w:rsid w:val="00FE4646"/>
    <w:rsid w:val="00FE49FB"/>
    <w:rsid w:val="00FE4D3C"/>
    <w:rsid w:val="00FE4D88"/>
    <w:rsid w:val="00FE51F4"/>
    <w:rsid w:val="00FE51FC"/>
    <w:rsid w:val="00FE53E6"/>
    <w:rsid w:val="00FE57FB"/>
    <w:rsid w:val="00FE5AB4"/>
    <w:rsid w:val="00FE5B8E"/>
    <w:rsid w:val="00FE63BA"/>
    <w:rsid w:val="00FE66B5"/>
    <w:rsid w:val="00FE66D0"/>
    <w:rsid w:val="00FE732E"/>
    <w:rsid w:val="00FE74CB"/>
    <w:rsid w:val="00FE7FF0"/>
    <w:rsid w:val="00FF01AC"/>
    <w:rsid w:val="00FF05FB"/>
    <w:rsid w:val="00FF06F9"/>
    <w:rsid w:val="00FF0E30"/>
    <w:rsid w:val="00FF14A9"/>
    <w:rsid w:val="00FF1969"/>
    <w:rsid w:val="00FF1FEB"/>
    <w:rsid w:val="00FF2707"/>
    <w:rsid w:val="00FF2932"/>
    <w:rsid w:val="00FF346C"/>
    <w:rsid w:val="00FF380B"/>
    <w:rsid w:val="00FF3B03"/>
    <w:rsid w:val="00FF3CCC"/>
    <w:rsid w:val="00FF41E3"/>
    <w:rsid w:val="00FF4454"/>
    <w:rsid w:val="00FF45B7"/>
    <w:rsid w:val="00FF46BC"/>
    <w:rsid w:val="00FF4CC6"/>
    <w:rsid w:val="00FF562E"/>
    <w:rsid w:val="00FF5932"/>
    <w:rsid w:val="00FF5B65"/>
    <w:rsid w:val="00FF6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7788D618"/>
  <w15:docId w15:val="{702F1570-9976-440B-9EC1-54CDDE02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BDC"/>
    <w:rPr>
      <w:sz w:val="24"/>
      <w:szCs w:val="24"/>
      <w:lang w:val="en-GB"/>
    </w:rPr>
  </w:style>
  <w:style w:type="paragraph" w:styleId="Heading1">
    <w:name w:val="heading 1"/>
    <w:aliases w:val="BAR"/>
    <w:basedOn w:val="Normal"/>
    <w:next w:val="Normal"/>
    <w:link w:val="Heading1Char"/>
    <w:qFormat/>
    <w:rsid w:val="00983BDC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link w:val="Heading2Char"/>
    <w:qFormat/>
    <w:rsid w:val="00983BDC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983BDC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983BDC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983BDC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983BDC"/>
    <w:pPr>
      <w:keepNext/>
      <w:jc w:val="right"/>
      <w:outlineLvl w:val="5"/>
    </w:pPr>
    <w:rPr>
      <w:b/>
      <w:bCs/>
      <w:i/>
      <w:iCs/>
      <w:sz w:val="20"/>
      <w:lang w:val="ro-RO"/>
    </w:rPr>
  </w:style>
  <w:style w:type="paragraph" w:styleId="Heading7">
    <w:name w:val="heading 7"/>
    <w:basedOn w:val="Normal"/>
    <w:next w:val="Normal"/>
    <w:link w:val="Heading7Char"/>
    <w:qFormat/>
    <w:rsid w:val="00983BDC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983BDC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val="ro-RO" w:eastAsia="ro-RO"/>
    </w:rPr>
  </w:style>
  <w:style w:type="paragraph" w:styleId="Heading9">
    <w:name w:val="heading 9"/>
    <w:basedOn w:val="Normal"/>
    <w:next w:val="Normal"/>
    <w:link w:val="Heading9Char"/>
    <w:qFormat/>
    <w:rsid w:val="00983BDC"/>
    <w:pPr>
      <w:keepNext/>
      <w:outlineLvl w:val="8"/>
    </w:pPr>
    <w:rPr>
      <w:b/>
      <w:bCs/>
      <w:i/>
      <w:iCs/>
      <w:sz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R Char"/>
    <w:link w:val="Heading1"/>
    <w:rsid w:val="007C1F0F"/>
    <w:rPr>
      <w:b/>
      <w:bCs/>
      <w:sz w:val="24"/>
      <w:szCs w:val="24"/>
      <w:lang w:val="ro-RO"/>
    </w:rPr>
  </w:style>
  <w:style w:type="paragraph" w:customStyle="1" w:styleId="BARSTYLE">
    <w:name w:val="BARSTYLE"/>
    <w:basedOn w:val="Normal"/>
    <w:rsid w:val="00983BDC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noProof/>
      <w:sz w:val="22"/>
      <w:szCs w:val="20"/>
      <w:lang w:val="nl-NL"/>
    </w:rPr>
  </w:style>
  <w:style w:type="paragraph" w:styleId="Header">
    <w:name w:val="header"/>
    <w:basedOn w:val="Normal"/>
    <w:link w:val="HeaderChar"/>
    <w:rsid w:val="00983BD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983BD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83BDC"/>
  </w:style>
  <w:style w:type="paragraph" w:styleId="BlockText">
    <w:name w:val="Block Text"/>
    <w:basedOn w:val="Normal"/>
    <w:rsid w:val="00983BDC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983BDC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983BDC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983BDC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F1E05"/>
    <w:rPr>
      <w:color w:val="0000FF"/>
      <w:u w:val="single"/>
    </w:rPr>
  </w:style>
  <w:style w:type="character" w:styleId="FollowedHyperlink">
    <w:name w:val="FollowedHyperlink"/>
    <w:rsid w:val="00BF1E05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4528"/>
    <w:rPr>
      <w:rFonts w:ascii="Tahoma" w:hAnsi="Tahoma" w:cs="Tahoma"/>
      <w:sz w:val="16"/>
      <w:szCs w:val="16"/>
      <w:lang w:val="en-GB"/>
    </w:rPr>
  </w:style>
  <w:style w:type="character" w:customStyle="1" w:styleId="Heading7Char">
    <w:name w:val="Heading 7 Char"/>
    <w:link w:val="Heading7"/>
    <w:rsid w:val="00871E73"/>
    <w:rPr>
      <w:rFonts w:ascii="Helvetica-R" w:hAnsi="Helvetica-R"/>
      <w:b/>
      <w:bCs/>
      <w:sz w:val="28"/>
      <w:szCs w:val="24"/>
      <w:lang w:val="en-GB"/>
    </w:rPr>
  </w:style>
  <w:style w:type="character" w:customStyle="1" w:styleId="Heading8Char">
    <w:name w:val="Heading 8 Char"/>
    <w:link w:val="Heading8"/>
    <w:rsid w:val="00871E73"/>
    <w:rPr>
      <w:rFonts w:ascii="Helvetica-R" w:hAnsi="Helvetica-R"/>
      <w:b/>
      <w:bCs/>
      <w:i/>
      <w:iCs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871E73"/>
    <w:rPr>
      <w:b/>
      <w:bCs/>
      <w:i/>
      <w:iCs/>
      <w:szCs w:val="24"/>
      <w:lang w:val="ro-RO"/>
    </w:rPr>
  </w:style>
  <w:style w:type="character" w:customStyle="1" w:styleId="HeaderChar">
    <w:name w:val="Header Char"/>
    <w:link w:val="Header"/>
    <w:rsid w:val="00871E73"/>
    <w:rPr>
      <w:sz w:val="24"/>
      <w:szCs w:val="24"/>
      <w:lang w:val="en-GB"/>
    </w:rPr>
  </w:style>
  <w:style w:type="character" w:customStyle="1" w:styleId="FooterChar">
    <w:name w:val="Footer Char"/>
    <w:link w:val="Footer"/>
    <w:rsid w:val="00871E73"/>
    <w:rPr>
      <w:sz w:val="24"/>
      <w:szCs w:val="24"/>
      <w:lang w:val="en-GB"/>
    </w:rPr>
  </w:style>
  <w:style w:type="character" w:customStyle="1" w:styleId="BodyTextChar">
    <w:name w:val="Body Text Char"/>
    <w:link w:val="BodyText"/>
    <w:rsid w:val="00871E73"/>
    <w:rPr>
      <w:rFonts w:ascii="Helvetica-R" w:hAnsi="Helvetica-R"/>
      <w:b/>
      <w:bCs/>
      <w:szCs w:val="24"/>
      <w:lang w:val="en-GB"/>
    </w:rPr>
  </w:style>
  <w:style w:type="character" w:customStyle="1" w:styleId="Heading2Char">
    <w:name w:val="Heading 2 Char"/>
    <w:link w:val="Heading2"/>
    <w:rsid w:val="0008788B"/>
    <w:rPr>
      <w:rFonts w:ascii="Helvetica-R" w:hAnsi="Helvetica-R"/>
      <w:b/>
      <w:bCs/>
      <w:szCs w:val="24"/>
      <w:lang w:val="en-GB"/>
    </w:rPr>
  </w:style>
  <w:style w:type="paragraph" w:customStyle="1" w:styleId="Style1">
    <w:name w:val="Style1"/>
    <w:basedOn w:val="Normal"/>
    <w:rsid w:val="0008788B"/>
    <w:pPr>
      <w:numPr>
        <w:numId w:val="1"/>
      </w:numPr>
      <w:tabs>
        <w:tab w:val="clear" w:pos="96"/>
        <w:tab w:val="num" w:pos="870"/>
      </w:tabs>
      <w:ind w:left="870" w:hanging="360"/>
    </w:pPr>
  </w:style>
  <w:style w:type="paragraph" w:styleId="ListBullet">
    <w:name w:val="List Bullet"/>
    <w:basedOn w:val="Normal"/>
    <w:uiPriority w:val="99"/>
    <w:unhideWhenUsed/>
    <w:rsid w:val="004F06C6"/>
    <w:pPr>
      <w:numPr>
        <w:numId w:val="48"/>
      </w:numPr>
      <w:tabs>
        <w:tab w:val="clear" w:pos="360"/>
      </w:tabs>
      <w:ind w:left="0" w:firstLine="0"/>
      <w:contextualSpacing/>
    </w:pPr>
  </w:style>
  <w:style w:type="paragraph" w:customStyle="1" w:styleId="TableParagraph">
    <w:name w:val="Table Paragraph"/>
    <w:basedOn w:val="Normal"/>
    <w:uiPriority w:val="1"/>
    <w:qFormat/>
    <w:rsid w:val="00A40BEA"/>
    <w:pPr>
      <w:widowControl w:val="0"/>
    </w:pPr>
    <w:rPr>
      <w:rFonts w:ascii="Calibri" w:eastAsia="Calibri" w:hAnsi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4</TotalTime>
  <Pages>1</Pages>
  <Words>17911</Words>
  <Characters>102097</Characters>
  <Application>Microsoft Office Word</Application>
  <DocSecurity>0</DocSecurity>
  <Lines>850</Lines>
  <Paragraphs>239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119769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DTP TIPAR</cp:lastModifiedBy>
  <cp:revision>6</cp:revision>
  <cp:lastPrinted>2012-08-09T05:47:00Z</cp:lastPrinted>
  <dcterms:created xsi:type="dcterms:W3CDTF">2026-10-22T07:17:00Z</dcterms:created>
  <dcterms:modified xsi:type="dcterms:W3CDTF">2026-10-22T08:50:00Z</dcterms:modified>
</cp:coreProperties>
</file>