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0035C" w14:textId="77777777" w:rsidR="0045135C" w:rsidRPr="00112589" w:rsidRDefault="0045135C" w:rsidP="00883759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112589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541DCD5D" w14:textId="05484910" w:rsidR="0045135C" w:rsidRPr="00112589" w:rsidRDefault="0045135C" w:rsidP="00883759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112589">
        <w:rPr>
          <w:b/>
          <w:sz w:val="16"/>
          <w:szCs w:val="16"/>
          <w:lang w:val="ro-RO"/>
        </w:rPr>
        <w:t xml:space="preserve"> (de la pagina 1 la pagina )</w:t>
      </w:r>
    </w:p>
    <w:p w14:paraId="165C5403" w14:textId="77777777" w:rsidR="0045135C" w:rsidRDefault="0045135C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6F0FA7CA" w14:textId="77777777" w:rsidR="0045135C" w:rsidRDefault="0045135C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46A4F322" w14:textId="77777777" w:rsidR="0045135C" w:rsidRDefault="0045135C">
      <w:pPr>
        <w:jc w:val="center"/>
        <w:rPr>
          <w:sz w:val="28"/>
        </w:rPr>
      </w:pPr>
    </w:p>
    <w:p w14:paraId="411037D8" w14:textId="77777777" w:rsidR="0045135C" w:rsidRDefault="0045135C">
      <w:pPr>
        <w:jc w:val="center"/>
        <w:rPr>
          <w:sz w:val="28"/>
        </w:rPr>
      </w:pPr>
    </w:p>
    <w:p w14:paraId="263B20CD" w14:textId="77777777" w:rsidR="0045135C" w:rsidRDefault="0045135C">
      <w:pPr>
        <w:jc w:val="center"/>
        <w:rPr>
          <w:sz w:val="28"/>
        </w:rPr>
      </w:pPr>
    </w:p>
    <w:p w14:paraId="7C31FDE7" w14:textId="77777777" w:rsidR="0045135C" w:rsidRDefault="0045135C">
      <w:pPr>
        <w:jc w:val="center"/>
        <w:rPr>
          <w:b/>
          <w:bCs/>
          <w:noProof/>
          <w:spacing w:val="80"/>
          <w:sz w:val="32"/>
          <w:lang w:val="en-US"/>
        </w:rPr>
      </w:pPr>
    </w:p>
    <w:p w14:paraId="24E69210" w14:textId="77777777" w:rsidR="0045135C" w:rsidRDefault="0045135C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BRAŞOV</w:t>
      </w:r>
    </w:p>
    <w:p w14:paraId="3C7E2F21" w14:textId="77777777" w:rsidR="0045135C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3C80D7B5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1.1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4FE2CB1F" w14:textId="77777777" w:rsidR="0045135C" w:rsidRDefault="0045135C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4A973EB3" w14:textId="77777777" w:rsidR="0045135C" w:rsidRDefault="0045135C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11-20 octombrie 2026</w:t>
      </w:r>
    </w:p>
    <w:p w14:paraId="274D3C16" w14:textId="77777777" w:rsidR="0045135C" w:rsidRPr="00304457" w:rsidRDefault="0045135C" w:rsidP="00304457">
      <w:pPr>
        <w:framePr w:w="8282" w:h="357" w:hRule="exact" w:wrap="notBeside" w:vAnchor="page" w:hAnchor="page" w:x="1742" w:y="3552"/>
        <w:rPr>
          <w:lang w:val="ro-RO" w:eastAsia="ro-RO"/>
        </w:rPr>
      </w:pPr>
    </w:p>
    <w:p w14:paraId="5906D069" w14:textId="77777777" w:rsidR="0045135C" w:rsidRDefault="0045135C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45135C" w14:paraId="5BF57936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757643BA" w14:textId="77777777" w:rsidR="0045135C" w:rsidRDefault="0045135C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551132E0" w14:textId="77777777" w:rsidR="0045135C" w:rsidRDefault="0045135C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0FD9A268" w14:textId="77777777" w:rsidR="0045135C" w:rsidRDefault="0045135C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2B3819E4" w14:textId="77777777" w:rsidR="0045135C" w:rsidRDefault="0045135C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22461CD1" w14:textId="77777777" w:rsidR="0045135C" w:rsidRDefault="0045135C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76CC415C" w14:textId="77777777" w:rsidR="0045135C" w:rsidRDefault="0045135C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14F4528C" w14:textId="77777777" w:rsidR="0045135C" w:rsidRDefault="0045135C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7C0F7C87" w14:textId="77777777" w:rsidR="0045135C" w:rsidRDefault="0045135C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792945AB" w14:textId="77777777" w:rsidR="0045135C" w:rsidRDefault="0045135C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3F62B06D" w14:textId="77777777" w:rsidR="0045135C" w:rsidRDefault="0045135C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48171073" w14:textId="77777777" w:rsidR="0045135C" w:rsidRDefault="0045135C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37DEF73A" w14:textId="77777777" w:rsidR="0045135C" w:rsidRDefault="0045135C" w:rsidP="002A2B4F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7FBF31AD" w14:textId="77777777" w:rsidR="0045135C" w:rsidRDefault="0045135C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64E1B03C" w14:textId="77777777" w:rsidR="0045135C" w:rsidRDefault="0045135C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4132C756" w14:textId="77777777" w:rsidR="0045135C" w:rsidRDefault="0045135C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54160A67" w14:textId="77777777" w:rsidR="0045135C" w:rsidRDefault="0045135C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6C99FB4A" w14:textId="77777777" w:rsidR="0045135C" w:rsidRDefault="0045135C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6A4A38F8" w14:textId="77777777" w:rsidR="0045135C" w:rsidRDefault="0045135C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3C78824C" w14:textId="77777777" w:rsidR="0045135C" w:rsidRDefault="0045135C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762B6F47" w14:textId="77777777" w:rsidR="0045135C" w:rsidRDefault="0045135C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7B58F68B" w14:textId="77777777" w:rsidR="0045135C" w:rsidRDefault="0045135C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1EF72729" w14:textId="77777777" w:rsidR="0045135C" w:rsidRDefault="0045135C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0AA622B2" w14:textId="77777777" w:rsidR="0045135C" w:rsidRDefault="0045135C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228DAF21" w14:textId="77777777" w:rsidR="0045135C" w:rsidRDefault="0045135C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30843BC3" w14:textId="77777777" w:rsidR="0045135C" w:rsidRDefault="0045135C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45135C" w14:paraId="459691C6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7337F07E" w14:textId="77777777" w:rsidR="0045135C" w:rsidRDefault="0045135C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441216D9" w14:textId="77777777" w:rsidR="0045135C" w:rsidRDefault="0045135C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05034D17" w14:textId="77777777" w:rsidR="0045135C" w:rsidRDefault="0045135C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6AB11F0E" w14:textId="77777777" w:rsidR="0045135C" w:rsidRDefault="0045135C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280142AA" w14:textId="77777777" w:rsidR="0045135C" w:rsidRDefault="0045135C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536740C9" w14:textId="77777777" w:rsidR="0045135C" w:rsidRDefault="0045135C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3B2D2E5F" w14:textId="77777777" w:rsidR="0045135C" w:rsidRDefault="0045135C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4F58B3B3" w14:textId="77777777" w:rsidR="0045135C" w:rsidRDefault="0045135C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18F2B4EB" w14:textId="77777777" w:rsidR="0045135C" w:rsidRDefault="0045135C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32135B83" w14:textId="77777777" w:rsidR="0045135C" w:rsidRDefault="0045135C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2BAA76A6" w14:textId="77777777" w:rsidR="0045135C" w:rsidRDefault="0045135C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3C63401B" w14:textId="77777777" w:rsidR="0045135C" w:rsidRDefault="0045135C">
      <w:pPr>
        <w:spacing w:line="192" w:lineRule="auto"/>
        <w:jc w:val="center"/>
      </w:pPr>
    </w:p>
    <w:p w14:paraId="469F2A38" w14:textId="77777777" w:rsidR="0045135C" w:rsidRDefault="0045135C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63237B16" w14:textId="77777777" w:rsidR="0045135C" w:rsidRPr="00C40B51" w:rsidRDefault="0045135C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6335E58A" w14:textId="77777777" w:rsidR="0045135C" w:rsidRPr="00C40B51" w:rsidRDefault="0045135C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25B3C437" w14:textId="77777777" w:rsidR="0045135C" w:rsidRPr="00C40B51" w:rsidRDefault="0045135C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099B2C74" w14:textId="77777777" w:rsidR="0045135C" w:rsidRDefault="0045135C" w:rsidP="004C7D25">
      <w:pPr>
        <w:pStyle w:val="Heading1"/>
        <w:spacing w:line="360" w:lineRule="auto"/>
      </w:pPr>
      <w:r>
        <w:t>LINIA 101</w:t>
      </w:r>
    </w:p>
    <w:p w14:paraId="21050555" w14:textId="77777777" w:rsidR="0045135C" w:rsidRDefault="0045135C" w:rsidP="00877BCD">
      <w:pPr>
        <w:pStyle w:val="Heading1"/>
        <w:spacing w:line="360" w:lineRule="auto"/>
        <w:rPr>
          <w:b w:val="0"/>
          <w:bCs w:val="0"/>
          <w:sz w:val="8"/>
        </w:rPr>
      </w:pPr>
      <w:r>
        <w:t>CHITILA - GOLEŞTI - PITEŞTI - PIATRA OLT – CRAIOVA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45135C" w14:paraId="7BDA0C00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A4147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731DD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9+455</w:t>
            </w:r>
          </w:p>
          <w:p w14:paraId="4160A26F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44A2D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E6F9F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Chitila - </w:t>
            </w:r>
          </w:p>
          <w:p w14:paraId="396D0758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F99FB" w14:textId="77777777" w:rsidR="0045135C" w:rsidRPr="009E41CA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2F1F3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8C0DA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B79A3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6213C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545A510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448ABCD0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B4B9A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05540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9+960</w:t>
            </w:r>
          </w:p>
          <w:p w14:paraId="15B326EF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95886" w14:textId="77777777" w:rsidR="0045135C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5BAE9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Chitila</w:t>
            </w:r>
          </w:p>
          <w:p w14:paraId="2C105942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14/16, cap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CFFF0" w14:textId="77777777" w:rsidR="0045135C" w:rsidRPr="009E41CA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34E30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B6387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5EE96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EC157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81C0012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3B87BB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de la liniile 4 - 11 și spre </w:t>
            </w:r>
          </w:p>
          <w:p w14:paraId="07D2FEEF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fir I Chitila - Săbăreni.</w:t>
            </w:r>
          </w:p>
        </w:tc>
      </w:tr>
      <w:tr w:rsidR="0045135C" w14:paraId="27E76C9F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A54ED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8C804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DF29C" w14:textId="77777777" w:rsidR="0045135C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10424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 - Săbăreni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8BF21" w14:textId="77777777" w:rsidR="0045135C" w:rsidRPr="009E41CA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93E1E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0B24F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10+600</w:t>
            </w:r>
          </w:p>
          <w:p w14:paraId="07053707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CAF1B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68C0B" w14:textId="77777777" w:rsidR="0045135C" w:rsidRPr="002C0EEF" w:rsidRDefault="0045135C" w:rsidP="006A06F9">
            <w:pPr>
              <w:pStyle w:val="TableParagraph"/>
              <w:spacing w:line="221" w:lineRule="exact"/>
              <w:ind w:left="3"/>
              <w:rPr>
                <w:rFonts w:ascii="Times New Roman" w:eastAsia="Arial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>S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mnal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z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ere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br/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cu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c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diagon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45135C" w14:paraId="680E561B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ED571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F4D68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96445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8B4F0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Săbăreni</w:t>
            </w:r>
          </w:p>
          <w:p w14:paraId="3F32170E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B52F1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10 </w:t>
            </w:r>
          </w:p>
          <w:p w14:paraId="6A99E61A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D6BB5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9C6AF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80FCC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2F859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şi 5.</w:t>
            </w:r>
          </w:p>
        </w:tc>
      </w:tr>
      <w:tr w:rsidR="0045135C" w14:paraId="06D67007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A39AE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382F4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22+500</w:t>
            </w:r>
          </w:p>
          <w:p w14:paraId="66D3B410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FB974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A89B6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Ciocăneşti</w:t>
            </w:r>
          </w:p>
          <w:p w14:paraId="3431B42E" w14:textId="77777777" w:rsidR="0045135C" w:rsidRDefault="0045135C" w:rsidP="00216B4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directă, și zona aparate de cale </w:t>
            </w:r>
            <w:r>
              <w:rPr>
                <w:b/>
                <w:bCs/>
                <w:sz w:val="20"/>
                <w:lang w:val="ro-RO"/>
              </w:rPr>
              <w:br/>
              <w:t>Cap X+Y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A10DD" w14:textId="77777777" w:rsidR="0045135C" w:rsidRPr="009E41CA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5EB6A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52889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0E03F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78782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067C9CFC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4824D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7A1EF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C1F46" w14:textId="77777777" w:rsidR="0045135C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884EB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Ghergani, linia 2 directă + zonă aparate cale Cap X + Y - 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FDF98" w14:textId="77777777" w:rsidR="0045135C" w:rsidRPr="009E41CA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1BB35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7DD29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35+400</w:t>
            </w:r>
          </w:p>
          <w:p w14:paraId="66EC3FDD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AF68D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13CF8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6B0540DF" w14:textId="77777777" w:rsidTr="003F58BA">
        <w:trPr>
          <w:cantSplit/>
          <w:trHeight w:val="6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F2D6F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EFCDF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7F976" w14:textId="77777777" w:rsidR="0045135C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A06D8" w14:textId="77777777" w:rsidR="0045135C" w:rsidRDefault="0045135C" w:rsidP="0098369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 – Titu –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58AA6" w14:textId="77777777" w:rsidR="0045135C" w:rsidRPr="009E41CA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4D7A6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1D0DF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38+800</w:t>
            </w:r>
          </w:p>
          <w:p w14:paraId="2556E57D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EA429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C71C3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573E1281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68EBE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EDFE0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F477A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5E885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Ciocăneşti</w:t>
            </w:r>
          </w:p>
          <w:p w14:paraId="4425EE96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numărul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EDA23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4C437543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6719E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191EA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79DD7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F2729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55507739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8CB10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2E362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24+190</w:t>
            </w:r>
          </w:p>
          <w:p w14:paraId="5289CD6A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A38CC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1AE85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Ciocăneşti -</w:t>
            </w:r>
          </w:p>
          <w:p w14:paraId="2810F7F0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480F0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34D5A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B718E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011CE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7CEAC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72AC764E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A9E47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6B1BB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35+100</w:t>
            </w:r>
          </w:p>
          <w:p w14:paraId="6F2D25A7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A65E3" w14:textId="77777777" w:rsidR="0045135C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396CC" w14:textId="77777777" w:rsidR="0045135C" w:rsidRDefault="0045135C" w:rsidP="008F3AE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Ghergani linia 3 directă și zonă aparate de cale 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CE813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0042F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D4C66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8D048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B0ADB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590CE03E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38D30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C5836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0C711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19A8A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Ghergani</w:t>
            </w:r>
          </w:p>
          <w:p w14:paraId="05125EED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2CD065D1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ED3D9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20C43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D5DC6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36373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B099E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2D90EC1D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38F4D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D6293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35DB86EE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47+270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43705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F9D80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 -</w:t>
            </w:r>
          </w:p>
          <w:p w14:paraId="5A59F371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D1BE1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35AD0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F8966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6CB7F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99EE1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25BA245F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EEE3A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5EACE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DC279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A4312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17DBDC57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0B511" w14:textId="77777777" w:rsidR="0045135C" w:rsidRPr="00A165AE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23, 29 și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F479B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AFDDF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A1187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F46C0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1AAA3893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20449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B5210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47+400</w:t>
            </w:r>
          </w:p>
          <w:p w14:paraId="0DC81F3C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2F818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48C81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611F1E42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+ sch. 9, 17, 19, 25, 27, Cap X și TDJ 32/36, sch. 6 și 10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8AB50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0CDAA" w14:textId="77777777" w:rsidR="0045135C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ED60B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621F6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1BC86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21FF3833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9155B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4EF26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722EC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3B8B0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40F11992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EC383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19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F71C0" w14:textId="77777777" w:rsidR="0045135C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BA1A6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54169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B2664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5ECD4F2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B22340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4, 5 și 6.</w:t>
            </w:r>
          </w:p>
        </w:tc>
      </w:tr>
      <w:tr w:rsidR="0045135C" w14:paraId="1464974A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BD039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FF06C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757A5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A2ACF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1C89272F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103B3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7CAC3" w14:textId="77777777" w:rsidR="0045135C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A616C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84A1E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05198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EE6EEE3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675CEC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6, 7 și 8.</w:t>
            </w:r>
          </w:p>
        </w:tc>
      </w:tr>
      <w:tr w:rsidR="0045135C" w14:paraId="2F9FAA91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CA548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DAC39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4E44A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6E612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3454E554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EA879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37/39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20571" w14:textId="77777777" w:rsidR="0045135C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7B7F1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83DA4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1930C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892FE5E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3508CF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și 8.</w:t>
            </w:r>
          </w:p>
        </w:tc>
      </w:tr>
      <w:tr w:rsidR="0045135C" w14:paraId="5882C980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F4D73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B0746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2E1BF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B23A5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257340D1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A5D87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56/58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2E872" w14:textId="77777777" w:rsidR="0045135C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C4689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AEFE8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24DC1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8FDC0FA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E104D2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8 și 10.</w:t>
            </w:r>
          </w:p>
        </w:tc>
      </w:tr>
      <w:tr w:rsidR="0045135C" w14:paraId="0C1288A0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90BD8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816DD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1FB5F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5323F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1D556059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DF86B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31002A8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și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29C28" w14:textId="77777777" w:rsidR="0045135C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D7C0E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D078A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72CE6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C623F62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26658B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45135C" w14:paraId="1794B55A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010CE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18EE6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3BBC8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7EAA1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0C310FD0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85290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78C43A65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34 / 42 </w:t>
            </w:r>
          </w:p>
          <w:p w14:paraId="1B013DF6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19B2D738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7CF73271" w14:textId="77777777" w:rsidR="0045135C" w:rsidRPr="00A165AE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7149C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E6C61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09890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97F30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D913B18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5 - 9.</w:t>
            </w:r>
          </w:p>
        </w:tc>
      </w:tr>
      <w:tr w:rsidR="0045135C" w14:paraId="5DB67A97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E08EC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92DA9" w14:textId="77777777" w:rsidR="0045135C" w:rsidRDefault="0045135C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49+700</w:t>
            </w:r>
          </w:p>
          <w:p w14:paraId="1F4983C3" w14:textId="77777777" w:rsidR="0045135C" w:rsidRDefault="0045135C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0A1BC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99797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 -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96414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14681" w14:textId="77777777" w:rsidR="0045135C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AAAA3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11F16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249D0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697B4371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9DE61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4FBD1" w14:textId="77777777" w:rsidR="0045135C" w:rsidRDefault="0045135C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52+850</w:t>
            </w:r>
          </w:p>
          <w:p w14:paraId="75DD4CD3" w14:textId="77777777" w:rsidR="0045135C" w:rsidRDefault="0045135C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93AEE" w14:textId="77777777" w:rsidR="0045135C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6951A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Fusea linia 1 directă și sch 1, 15, 17, 10, 8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2DBB7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3CA15" w14:textId="77777777" w:rsidR="0045135C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C4FDC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088A8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777CA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18BCA48B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735B2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3B9DE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63+350</w:t>
            </w:r>
          </w:p>
          <w:p w14:paraId="626E4912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6260F" w14:textId="77777777" w:rsidR="0045135C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EE437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5525F8DB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8D289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1979B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1D3E1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A058C" w14:textId="77777777" w:rsidR="0045135C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3CF82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Se respectă doar cu primul vehicul din componența trenului.</w:t>
            </w:r>
          </w:p>
        </w:tc>
      </w:tr>
      <w:tr w:rsidR="0045135C" w14:paraId="5001EC4D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114B5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41DAC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338FB" w14:textId="77777777" w:rsidR="0045135C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DEBCC" w14:textId="77777777" w:rsidR="0045135C" w:rsidRDefault="0045135C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7C2BB943" w14:textId="77777777" w:rsidR="0045135C" w:rsidRDefault="0045135C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F3C79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FAE9F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ADA3D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58+960</w:t>
            </w:r>
          </w:p>
          <w:p w14:paraId="7EE30CC8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E3E74" w14:textId="77777777" w:rsidR="0045135C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ED444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58+990.</w:t>
            </w:r>
          </w:p>
        </w:tc>
      </w:tr>
      <w:tr w:rsidR="0045135C" w14:paraId="7F53263E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31744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08EFA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9EFA7" w14:textId="77777777" w:rsidR="0045135C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BA38D" w14:textId="77777777" w:rsidR="0045135C" w:rsidRDefault="0045135C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60DE0F71" w14:textId="77777777" w:rsidR="0045135C" w:rsidRDefault="0045135C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35D3C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C91F4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7F83C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59+600</w:t>
            </w:r>
          </w:p>
          <w:p w14:paraId="6F9AF148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74F0B" w14:textId="77777777" w:rsidR="0045135C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02473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59+625.</w:t>
            </w:r>
          </w:p>
        </w:tc>
      </w:tr>
      <w:tr w:rsidR="0045135C" w14:paraId="5969D731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F09E4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B42EC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3426E" w14:textId="77777777" w:rsidR="0045135C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868FA" w14:textId="77777777" w:rsidR="0045135C" w:rsidRDefault="0045135C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00A011C5" w14:textId="77777777" w:rsidR="0045135C" w:rsidRDefault="0045135C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668F8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5A0A1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FF7BF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63+350</w:t>
            </w:r>
          </w:p>
          <w:p w14:paraId="6E8045DE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55866" w14:textId="77777777" w:rsidR="0045135C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D198B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63+370.</w:t>
            </w:r>
          </w:p>
        </w:tc>
      </w:tr>
      <w:tr w:rsidR="0045135C" w14:paraId="6D708867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149A4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3066D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A4204" w14:textId="77777777" w:rsidR="0045135C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352B2" w14:textId="77777777" w:rsidR="0045135C" w:rsidRDefault="0045135C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5C0835D4" w14:textId="77777777" w:rsidR="0045135C" w:rsidRDefault="0045135C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5E493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EBE14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F0DEF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65+850</w:t>
            </w:r>
          </w:p>
          <w:p w14:paraId="4C766FA7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62DCF" w14:textId="77777777" w:rsidR="0045135C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85DBA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65+875.</w:t>
            </w:r>
          </w:p>
        </w:tc>
      </w:tr>
      <w:tr w:rsidR="0045135C" w14:paraId="723BE9DB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DBD79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A8DB8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69+230</w:t>
            </w:r>
          </w:p>
          <w:p w14:paraId="4FAB9F9D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726BA" w14:textId="77777777" w:rsidR="0045135C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55522" w14:textId="77777777" w:rsidR="0045135C" w:rsidRDefault="0045135C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Găeşti, linia 2 directă și sch. 3, 7, 11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FCF98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BD6AF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7B098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E99D4" w14:textId="77777777" w:rsidR="0045135C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00EFD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33694AEF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77C27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2DF47" w14:textId="77777777" w:rsidR="0045135C" w:rsidRDefault="0045135C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C6B0D" w14:textId="77777777" w:rsidR="0045135C" w:rsidRDefault="0045135C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3BDC6" w14:textId="77777777" w:rsidR="0045135C" w:rsidRDefault="0045135C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 peste</w:t>
            </w:r>
          </w:p>
          <w:p w14:paraId="0F640590" w14:textId="77777777" w:rsidR="0045135C" w:rsidRDefault="0045135C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9 și 13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6145F" w14:textId="77777777" w:rsidR="0045135C" w:rsidRDefault="0045135C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836B0" w14:textId="77777777" w:rsidR="0045135C" w:rsidRPr="000625F2" w:rsidRDefault="0045135C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6BDEE" w14:textId="77777777" w:rsidR="0045135C" w:rsidRDefault="0045135C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69+250</w:t>
            </w:r>
          </w:p>
          <w:p w14:paraId="75810B94" w14:textId="77777777" w:rsidR="0045135C" w:rsidRDefault="0045135C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62ED7" w14:textId="77777777" w:rsidR="0045135C" w:rsidRDefault="0045135C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FD488" w14:textId="77777777" w:rsidR="0045135C" w:rsidRDefault="0045135C" w:rsidP="003A43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22C026E8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C9175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51F28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8F95B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2D7E5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6101631A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3C07A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romb bretea</w:t>
            </w:r>
          </w:p>
          <w:p w14:paraId="7B3BCE9A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9-11-7-13 </w:t>
            </w:r>
          </w:p>
          <w:p w14:paraId="4071D252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99E6EAD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abate-rile </w:t>
            </w:r>
          </w:p>
          <w:p w14:paraId="7E08C959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322147C1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din romb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A8AA9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63D2E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5C1A3" w14:textId="77777777" w:rsidR="0045135C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25F56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1BE54D0A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162C1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6631A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49FE2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666DD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1574E3E3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  <w:p w14:paraId="40572666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nr.1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8F3F7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 </w:t>
            </w:r>
          </w:p>
          <w:p w14:paraId="57642D8F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4B731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4B063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F9AC8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1DC2C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1864F1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LFI SC Mairon SA.</w:t>
            </w:r>
          </w:p>
        </w:tc>
      </w:tr>
      <w:tr w:rsidR="0045135C" w14:paraId="53A04675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94A28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EABFC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8B904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E9975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6EC1F086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  <w:p w14:paraId="21352869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21 / 23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C14FF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A9E2DBD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D80DC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51931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43927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17608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19DF82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4 - 8.</w:t>
            </w:r>
          </w:p>
        </w:tc>
      </w:tr>
      <w:tr w:rsidR="0045135C" w14:paraId="79D446BB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BD43D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A0AEB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19C49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557DC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</w:t>
            </w:r>
          </w:p>
          <w:p w14:paraId="40288DBB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</w:t>
            </w:r>
          </w:p>
          <w:p w14:paraId="6ED20DAE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25 / 27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3C8BF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E18F6AB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BC932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28384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C3EA4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BCB55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5 - 8.</w:t>
            </w:r>
          </w:p>
        </w:tc>
      </w:tr>
      <w:tr w:rsidR="0045135C" w14:paraId="57787A8A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A5F61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9F85D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9BF62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FE3E7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</w:t>
            </w:r>
          </w:p>
          <w:p w14:paraId="07A6CB78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87710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29</w:t>
            </w:r>
          </w:p>
          <w:p w14:paraId="1F5C6AB2" w14:textId="77777777" w:rsidR="0045135C" w:rsidRPr="00FA5543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 xml:space="preserve">în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5E5E3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10A49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45DAC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A7071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si 7</w:t>
            </w:r>
          </w:p>
        </w:tc>
      </w:tr>
      <w:tr w:rsidR="0045135C" w14:paraId="5AE56C46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1D1A8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4E57D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49C84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53EF6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186D1007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  <w:p w14:paraId="2B0C99EA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nr.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9676C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14 </w:t>
            </w:r>
          </w:p>
          <w:p w14:paraId="558163AA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94AE5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B20BD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3BB90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F7967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E12215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4 - 8.</w:t>
            </w:r>
          </w:p>
        </w:tc>
      </w:tr>
      <w:tr w:rsidR="0045135C" w14:paraId="615F0ADF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7A1CE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736A6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85DD6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4CB49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3537829E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AABBC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16, 18, 20 </w:t>
            </w:r>
          </w:p>
          <w:p w14:paraId="21BB17F3" w14:textId="77777777" w:rsidR="0045135C" w:rsidRPr="009E41CA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29826" w14:textId="77777777" w:rsidR="0045135C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3BF9A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A2999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AA454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5E88541F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0FD7B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923CF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FAB04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0AB2B" w14:textId="77777777" w:rsidR="0045135C" w:rsidRPr="006E4185" w:rsidRDefault="0045135C" w:rsidP="00AD4FEF">
            <w:pPr>
              <w:spacing w:before="40" w:after="40" w:line="360" w:lineRule="auto"/>
              <w:ind w:left="57" w:right="57"/>
              <w:rPr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Golești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36E0E" w14:textId="77777777" w:rsidR="0045135C" w:rsidRPr="009E41CA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1FC54" w14:textId="77777777" w:rsidR="0045135C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A1C6C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70+490</w:t>
            </w:r>
          </w:p>
          <w:p w14:paraId="30A14975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BC866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3C20E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232EB77F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01C94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52226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71+925</w:t>
            </w:r>
          </w:p>
          <w:p w14:paraId="639BD11D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2200C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45662" w14:textId="77777777" w:rsidR="0045135C" w:rsidRDefault="0045135C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2C858" w14:textId="77777777" w:rsidR="0045135C" w:rsidRPr="009E41CA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C8A2C" w14:textId="77777777" w:rsidR="0045135C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D8848" w14:textId="77777777" w:rsidR="0045135C" w:rsidRDefault="0045135C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22B3E" w14:textId="77777777" w:rsidR="0045135C" w:rsidRPr="000625F2" w:rsidRDefault="0045135C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1B162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45135C" w14:paraId="70E1CBA4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25422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283C0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55010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D648F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78741" w14:textId="77777777" w:rsidR="0045135C" w:rsidRPr="009E41CA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CC97E" w14:textId="77777777" w:rsidR="0045135C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AAA6E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71+925</w:t>
            </w:r>
          </w:p>
          <w:p w14:paraId="01D93EFE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24183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7EAA7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45135C" w14:paraId="5A983EB9" w14:textId="77777777" w:rsidTr="003F58BA">
        <w:trPr>
          <w:cantSplit/>
          <w:trHeight w:val="5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E525F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AC513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75D72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89557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5E38C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38B773DC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/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49E74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FB8B0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CE4D2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31E90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4 - 7.</w:t>
            </w:r>
          </w:p>
        </w:tc>
      </w:tr>
      <w:tr w:rsidR="0045135C" w14:paraId="610278C0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B12D4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E1DC4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8BE60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C1801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5171C1DE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743E2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3ED99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EDEC6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523C1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96414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111940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6.</w:t>
            </w:r>
          </w:p>
        </w:tc>
      </w:tr>
      <w:tr w:rsidR="0045135C" w14:paraId="7DFB5259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F490C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22F65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10DF6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148CC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2AB276F5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A4C01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3928247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CB54F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47789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A8275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BAB7B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BEE5383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06D3E3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4 - 6.</w:t>
            </w:r>
          </w:p>
        </w:tc>
      </w:tr>
      <w:tr w:rsidR="0045135C" w14:paraId="6B355275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32AF4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39302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B6854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E25A1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4A664411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E0AF4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7171E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EC9FD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7E4EB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60EE0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64FD4DF1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93D59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3806F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2FAF7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2AB00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Călineşti</w:t>
            </w:r>
          </w:p>
          <w:p w14:paraId="2EC6ED9A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5F52E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B9D16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61162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5C5E1" w14:textId="77777777" w:rsidR="0045135C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50429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4 - 7 abătute.</w:t>
            </w:r>
          </w:p>
        </w:tc>
      </w:tr>
      <w:tr w:rsidR="0045135C" w14:paraId="2F189386" w14:textId="77777777" w:rsidTr="003F58BA">
        <w:trPr>
          <w:cantSplit/>
          <w:trHeight w:val="4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40777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F562C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985B6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B8C02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 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6E9FD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B70C4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1F195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99+500</w:t>
            </w:r>
          </w:p>
          <w:p w14:paraId="376DCDED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99+550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1CD0D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417EE" w14:textId="77777777" w:rsidR="0045135C" w:rsidRDefault="0045135C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>Nesemnalizat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pe teren.Cuprins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ntre 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lc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i sch.17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semnal Y4, afecteaz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intr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rile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ie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irile de la linia IV din direc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ia Gole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ti-C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line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ti, cap X,</w:t>
            </w:r>
          </w:p>
          <w:p w14:paraId="2236E5BF" w14:textId="77777777" w:rsidR="0045135C" w:rsidRPr="003A43BB" w:rsidRDefault="0045135C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Fir I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Fir II</w:t>
            </w:r>
          </w:p>
        </w:tc>
      </w:tr>
      <w:tr w:rsidR="0045135C" w14:paraId="6E855F81" w14:textId="77777777" w:rsidTr="003F58BA">
        <w:trPr>
          <w:cantSplit/>
          <w:trHeight w:val="1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04BED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DB18B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0F14C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5B53E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</w:t>
            </w:r>
          </w:p>
          <w:p w14:paraId="5096F40C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1A - 6A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D592F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călcâiul sch. 5 până la axa grupei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33E55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B300D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F2F26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0A922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0212AB92" w14:textId="77777777" w:rsidTr="003F58BA">
        <w:trPr>
          <w:cantSplit/>
          <w:trHeight w:val="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DD61F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C1949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2DDEF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9008D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Pârvu</w:t>
            </w:r>
          </w:p>
          <w:p w14:paraId="36C6FC30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0AC5848C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AB0CC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între călcâiul sch.  15 </w:t>
            </w:r>
          </w:p>
          <w:p w14:paraId="3BDD55F4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şi călcâiul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7554C" w14:textId="77777777" w:rsidR="0045135C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00E6A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5CF21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7D791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05A074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şi 2 </w:t>
            </w:r>
          </w:p>
          <w:p w14:paraId="51E9669E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45135C" w14:paraId="227EDC64" w14:textId="77777777" w:rsidTr="003F58BA">
        <w:trPr>
          <w:cantSplit/>
          <w:trHeight w:val="20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CB04C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40631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E4139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8DCC3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Pârvu</w:t>
            </w:r>
          </w:p>
          <w:p w14:paraId="6019C907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2077B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825CFC6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5DA0D3D1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18 şi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AE08C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56314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6D8CB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7DE7C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7A5E4497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9BBA5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0A88B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EC338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43CBF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Costești</w:t>
            </w:r>
          </w:p>
          <w:p w14:paraId="26BB398A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Y, prim.-expedieri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B27EA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6573279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8062E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1CB5B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3482F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52304" w14:textId="77777777" w:rsidR="0045135C" w:rsidRPr="00860983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BD3888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Cap Y, liniile 3 - 5 </w:t>
            </w:r>
          </w:p>
          <w:p w14:paraId="532E7858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st. Costești, din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direcția 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Fâlfani L 101 și </w:t>
            </w:r>
          </w:p>
          <w:p w14:paraId="38CBB7FD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>direc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ția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Roșiori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Nord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L 110.</w:t>
            </w:r>
          </w:p>
        </w:tc>
      </w:tr>
      <w:tr w:rsidR="0045135C" w14:paraId="251ED5BE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A5356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BD519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132+800</w:t>
            </w:r>
          </w:p>
          <w:p w14:paraId="148AE52B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6683B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96F75" w14:textId="77777777" w:rsidR="0045135C" w:rsidRDefault="0045135C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Costești - Fâlfani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5B50B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F4328" w14:textId="77777777" w:rsidR="0045135C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03F67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D4595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345EF" w14:textId="77777777" w:rsidR="0045135C" w:rsidRPr="00860983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2997CC66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A8D80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3392B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52660" w14:textId="77777777" w:rsidR="0045135C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DFF1B" w14:textId="77777777" w:rsidR="0045135C" w:rsidRDefault="0045135C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Fâlfani linia 2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05432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AF481" w14:textId="77777777" w:rsidR="0045135C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2D9E4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E08A5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E95DA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7C562C01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936CD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836D5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141+400</w:t>
            </w:r>
          </w:p>
          <w:p w14:paraId="6C2C537B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B882C" w14:textId="77777777" w:rsidR="0045135C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3EECE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Fâlfani - Stolnici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D2130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F0BCD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47763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4E87C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79684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69F3302B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30B7E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C8E41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A3745" w14:textId="77777777" w:rsidR="0045135C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71C05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Corbu</w:t>
            </w:r>
          </w:p>
          <w:p w14:paraId="091AD060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89D35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1973EC26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724E1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E929F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BB128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82BBE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liniei 4</w:t>
            </w:r>
          </w:p>
          <w:p w14:paraId="05E2D432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expedieri.</w:t>
            </w:r>
          </w:p>
        </w:tc>
      </w:tr>
      <w:tr w:rsidR="0045135C" w14:paraId="07919782" w14:textId="77777777" w:rsidTr="003F58BA">
        <w:trPr>
          <w:cantSplit/>
          <w:trHeight w:val="5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BCFB1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B8C9F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E8900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AABA6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Sineşti</w:t>
            </w:r>
          </w:p>
          <w:p w14:paraId="0337F9AB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1571BA10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BC058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EDA38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65F8D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C6975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6810D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260F37B4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E0A26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84F49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162+900</w:t>
            </w:r>
          </w:p>
          <w:p w14:paraId="2F568A8C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DED56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6B2DD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Sineşti - Potcoava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8B216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4BBC1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392B7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0216B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EBC6B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205BF88C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8BE59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B1A87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168+500</w:t>
            </w:r>
          </w:p>
          <w:p w14:paraId="73055760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5EFC4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C0FA4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7FF0CD75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si  Potcoava – Bălteni Olt</w:t>
            </w:r>
          </w:p>
          <w:p w14:paraId="5406FB43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219A0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DD243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82497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07CEF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5D2FD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62285EC7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AD506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B0991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AD6F8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5B305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7C21B93B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BF449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76512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D2122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CD4AC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76A42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liniei 1</w:t>
            </w:r>
          </w:p>
          <w:p w14:paraId="34C41A0E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45135C" w14:paraId="02F26CDE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8F460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3D8EC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5AB9B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512EE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7C340215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7240E6B9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0343A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A407A00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51F2D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9DEA2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ECC2A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B1C89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78F9268D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743DC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32624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B0E0A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6831A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3BD064BF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44B5C73B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90617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7 până la axa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B6A29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47D84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FE389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8A330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39EF6E2C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8EDB0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3255F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D7C56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7CC62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Bălteni</w:t>
            </w:r>
          </w:p>
          <w:p w14:paraId="3358769D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63CB228D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959F0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BF014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60956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0D918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5580B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5703FB26" w14:textId="77777777" w:rsidTr="003F58BA">
        <w:trPr>
          <w:cantSplit/>
          <w:trHeight w:val="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24F19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14601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758A0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FB7CE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Recea</w:t>
            </w:r>
          </w:p>
          <w:p w14:paraId="29FB5731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CC838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EA9E8E1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7E617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2DED7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BB9D1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46D5A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4AAABB57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6B88C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2A13C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0547C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60325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4B338413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E9A62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54E09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F7E18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53BDA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611EE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0A9914B5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1D765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0E88C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63F2B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21549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531761FE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72A42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din </w:t>
            </w:r>
          </w:p>
          <w:p w14:paraId="6ABD0FC6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în </w:t>
            </w:r>
          </w:p>
          <w:p w14:paraId="72130B0C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axa staţiei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BCFAE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B3E05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730AA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2C480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este închisă.</w:t>
            </w:r>
          </w:p>
        </w:tc>
      </w:tr>
      <w:tr w:rsidR="0045135C" w14:paraId="3AE6632C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C0BB1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95806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2A609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88887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345A740B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8 </w:t>
            </w:r>
          </w:p>
          <w:p w14:paraId="0D228B0A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CA53A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B4417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FEBAA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0BEC6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38447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452A44A3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75E7C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08A2D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18CA1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CE3BE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6929AF09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CE341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27, 33,  22 </w:t>
            </w:r>
          </w:p>
          <w:p w14:paraId="78171F88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 34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1AC67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FB8F7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7DBDB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A51A0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3 - 11  primiri - expedieri.</w:t>
            </w:r>
          </w:p>
        </w:tc>
      </w:tr>
      <w:tr w:rsidR="0045135C" w14:paraId="561D303B" w14:textId="77777777" w:rsidTr="003F58BA">
        <w:trPr>
          <w:cantSplit/>
          <w:trHeight w:val="4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7EF12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B2E73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1D25C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FFDE6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295C1861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00114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FD62CD0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 şi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20B85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0ACA2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B88FC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305FD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397799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7 - 11</w:t>
            </w:r>
          </w:p>
          <w:p w14:paraId="15AE2DBC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45135C" w14:paraId="572B6779" w14:textId="77777777" w:rsidTr="003F58BA">
        <w:trPr>
          <w:cantSplit/>
          <w:trHeight w:val="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02458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F26CD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05059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76A48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2B25210D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1C1D8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0926584F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68433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A6687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C2640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463F4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5 - 11 primiri – expedieri.</w:t>
            </w:r>
          </w:p>
        </w:tc>
      </w:tr>
      <w:tr w:rsidR="0045135C" w14:paraId="642A998C" w14:textId="77777777" w:rsidTr="003F58BA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D7303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1FCB3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84B3A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AAEA3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08AA7065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6899E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A2B58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DAA9B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6DBC4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9D7C7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8 - 15</w:t>
            </w:r>
          </w:p>
          <w:p w14:paraId="69A7C482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expedieri.</w:t>
            </w:r>
          </w:p>
        </w:tc>
      </w:tr>
      <w:tr w:rsidR="0045135C" w14:paraId="6DE46C3F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18665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DB82B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F1D8B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D21C1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Milcov, linia 1 </w:t>
            </w:r>
          </w:p>
          <w:p w14:paraId="07D4D52A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25D0A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4B8059F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C9F6B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CB30D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DB1C6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9A74F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679F212B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991F6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18BEB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19276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C756A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Slătioara</w:t>
            </w:r>
          </w:p>
          <w:p w14:paraId="11710DFF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3932A2BD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A01DA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D45F631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28227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7EF87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CF452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5C54E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4E7AC425" w14:textId="77777777" w:rsidTr="003F58BA">
        <w:trPr>
          <w:cantSplit/>
          <w:trHeight w:val="8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854AC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53375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205+450</w:t>
            </w:r>
          </w:p>
          <w:p w14:paraId="3373FBB4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BE6F6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8122F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014E4C00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  <w:p w14:paraId="33C654F2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(din călcâiul schimbătorului numărul 23 până la vârful schimbătorului numărul 14)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5A38D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04330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E33E5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9BF84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51761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DDE9159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Staţie paralelogram.</w:t>
            </w:r>
          </w:p>
        </w:tc>
      </w:tr>
      <w:tr w:rsidR="0045135C" w14:paraId="3967731C" w14:textId="77777777" w:rsidTr="003F58BA">
        <w:trPr>
          <w:cantSplit/>
          <w:trHeight w:val="4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39DDA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B88F1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149BC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69660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4A03BBFD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FADF5" w14:textId="77777777" w:rsidR="0045135C" w:rsidRDefault="0045135C" w:rsidP="006E418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7D149B2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26, 32,  38,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52C9F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DAC5F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AA5D5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8B6BD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liniilor 4 - 11.</w:t>
            </w:r>
          </w:p>
        </w:tc>
      </w:tr>
      <w:tr w:rsidR="0045135C" w14:paraId="0198603B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7DC27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59BFC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DE7E3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5EB66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4ED46C50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C251C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2387A29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372AC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33363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71D07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17B00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25B67B03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077DF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387F3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31D5D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A5971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Balş</w:t>
            </w:r>
          </w:p>
          <w:p w14:paraId="14C62A08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730A1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3213B0B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şi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31BCA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E0BE6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B1F2B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77954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1.</w:t>
            </w:r>
          </w:p>
        </w:tc>
      </w:tr>
      <w:tr w:rsidR="0045135C" w14:paraId="573768F7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9E05A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0DAB9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219+775</w:t>
            </w:r>
          </w:p>
          <w:p w14:paraId="1913D8FB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219+935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7CCB5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50614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Balş -</w:t>
            </w:r>
          </w:p>
          <w:p w14:paraId="19F734AA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C19ED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B6D77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35C4D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8C94A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F1B7C" w14:textId="77777777" w:rsidR="0045135C" w:rsidRPr="006064A3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6064A3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6064A3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396E4AC6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4E74C2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1BB2D399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2C02C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315CC" w14:textId="77777777" w:rsidR="0045135C" w:rsidRPr="006064A3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6064A3">
              <w:rPr>
                <w:b/>
                <w:bCs/>
                <w:color w:val="000000"/>
                <w:sz w:val="20"/>
                <w:lang w:val="ro-RO"/>
              </w:rPr>
              <w:t>221+910</w:t>
            </w:r>
          </w:p>
          <w:p w14:paraId="4B782DB1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6064A3">
              <w:rPr>
                <w:b/>
                <w:bCs/>
                <w:color w:val="000000"/>
                <w:sz w:val="20"/>
                <w:lang w:val="ro-RO"/>
              </w:rPr>
              <w:t>221+960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DBF6F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5E0E3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Balş -</w:t>
            </w:r>
          </w:p>
          <w:p w14:paraId="4B313CF4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C4A56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C9C15" w14:textId="77777777" w:rsidR="0045135C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CBF7A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A69E3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CF6A4" w14:textId="77777777" w:rsidR="0045135C" w:rsidRPr="006064A3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6064A3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6064A3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41DECEDD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4E74C2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038CCFCE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C49DB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A3604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230+550</w:t>
            </w:r>
          </w:p>
          <w:p w14:paraId="66D72106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230+700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AE0D5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03CAC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Robăneşti-</w:t>
            </w:r>
          </w:p>
          <w:p w14:paraId="45945E89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Pieleşti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B959E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7C529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38BE9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B5790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B1B22" w14:textId="77777777" w:rsidR="0045135C" w:rsidRPr="001D28D8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Fără inductori.</w:t>
            </w:r>
          </w:p>
        </w:tc>
      </w:tr>
      <w:tr w:rsidR="0045135C" w14:paraId="73891BFD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CCD67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0D1C5" w14:textId="77777777" w:rsidR="0045135C" w:rsidRPr="006064A3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C34E1" w14:textId="77777777" w:rsidR="0045135C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56C11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Pieleşti linia 3 </w:t>
            </w:r>
          </w:p>
          <w:p w14:paraId="77FF70DC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999F7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8B45DE4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2C068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C21AE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5107D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6640E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45135C" w14:paraId="1A0863BC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3ADDF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232AF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242+700</w:t>
            </w:r>
          </w:p>
          <w:p w14:paraId="06CF21FE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7CC83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DA31E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Pieleşti -</w:t>
            </w:r>
          </w:p>
          <w:p w14:paraId="3F779475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Plaiu Vulcănești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72F2F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A0062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D6F11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AB340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B6115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5135C" w14:paraId="757864BA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6D593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C3DAD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6BE15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71A39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Plaiu Vulcănești</w:t>
            </w:r>
          </w:p>
          <w:p w14:paraId="4CE5DA71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A03CF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1A70DF1D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C16E0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68A2E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FFBD2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CA3E4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liniilor 2 și 3 primiri - expedieri, Cap X.</w:t>
            </w:r>
          </w:p>
        </w:tc>
      </w:tr>
      <w:tr w:rsidR="0045135C" w14:paraId="3279833D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D1A00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B312A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249+150</w:t>
            </w:r>
          </w:p>
          <w:p w14:paraId="3FB9F6D1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E929B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B269D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60553ADC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3A+3B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0045B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3E942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8466A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24E9C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EAB7D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Numai pentru trenuri de marfă în tranzit. Nesemnalizată pe teren.</w:t>
            </w:r>
          </w:p>
          <w:p w14:paraId="119594C8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Stația  în  paralelogram.</w:t>
            </w:r>
          </w:p>
        </w:tc>
      </w:tr>
      <w:tr w:rsidR="0045135C" w14:paraId="07075D55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C990B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82BB0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0DFF7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D0F8D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A61C6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 </w:t>
            </w:r>
          </w:p>
          <w:p w14:paraId="3825C2B2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73 -77-</w:t>
            </w:r>
          </w:p>
          <w:p w14:paraId="1BAAF15F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- 83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A80AA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6A13F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4BD29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9AE7A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45135C" w14:paraId="4719875F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445A5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09486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E9A65" w14:textId="77777777" w:rsidR="0045135C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5D3A2" w14:textId="77777777" w:rsidR="0045135C" w:rsidRDefault="0045135C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4B782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 </w:t>
            </w:r>
          </w:p>
          <w:p w14:paraId="7910BEE7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8AB77" w14:textId="77777777" w:rsidR="0045135C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6BE56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0B55F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AC5F7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1 - 4B.</w:t>
            </w:r>
          </w:p>
        </w:tc>
      </w:tr>
      <w:tr w:rsidR="0045135C" w14:paraId="0C6F4BC3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B1DE8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71151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02791" w14:textId="77777777" w:rsidR="0045135C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AC908" w14:textId="77777777" w:rsidR="0045135C" w:rsidRDefault="0045135C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328F0C34" w14:textId="77777777" w:rsidR="0045135C" w:rsidRDefault="0045135C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3E7A1" w14:textId="77777777" w:rsidR="0045135C" w:rsidRDefault="0045135C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069E2EE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39D54" w14:textId="77777777" w:rsidR="0045135C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76354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A4FC0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26878" w14:textId="77777777" w:rsidR="0045135C" w:rsidRDefault="0045135C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1E96C3" w14:textId="77777777" w:rsidR="0045135C" w:rsidRDefault="0045135C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linia 2A către liniile </w:t>
            </w:r>
          </w:p>
          <w:p w14:paraId="328AA882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26 și 27. </w:t>
            </w:r>
          </w:p>
        </w:tc>
      </w:tr>
      <w:tr w:rsidR="0045135C" w14:paraId="654B678E" w14:textId="77777777" w:rsidTr="003F58BA">
        <w:trPr>
          <w:cantSplit/>
          <w:trHeight w:val="5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A24B9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F9F7B" w14:textId="77777777" w:rsidR="0045135C" w:rsidRDefault="0045135C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5F618" w14:textId="77777777" w:rsidR="0045135C" w:rsidRPr="000625F2" w:rsidRDefault="0045135C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ECA56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67153A5A" w14:textId="77777777" w:rsidR="0045135C" w:rsidRDefault="0045135C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C8B3A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3260590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23, 33,  35, TDJ </w:t>
            </w:r>
          </w:p>
          <w:p w14:paraId="24B048D2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/ 49, 45 / 51, sch. 55, 57, 59, 65, 67, 69</w:t>
            </w:r>
          </w:p>
          <w:p w14:paraId="19E65C29" w14:textId="77777777" w:rsidR="0045135C" w:rsidRDefault="0045135C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A4964" w14:textId="77777777" w:rsidR="0045135C" w:rsidRDefault="0045135C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E5985" w14:textId="77777777" w:rsidR="0045135C" w:rsidRDefault="0045135C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D1523" w14:textId="77777777" w:rsidR="0045135C" w:rsidRPr="000625F2" w:rsidRDefault="0045135C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0C70B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10B70D" w14:textId="77777777" w:rsidR="0045135C" w:rsidRDefault="0045135C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4A - 11.</w:t>
            </w:r>
          </w:p>
        </w:tc>
      </w:tr>
      <w:tr w:rsidR="0045135C" w14:paraId="1A242650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099C4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7AC41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7E7FE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BE5D2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630C8E5E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E8742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F57EA62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145,147, 149,151 </w:t>
            </w:r>
          </w:p>
          <w:p w14:paraId="1AC791BD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EB4EE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01449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6F7E0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057E4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08A80F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12 - 16.</w:t>
            </w:r>
          </w:p>
        </w:tc>
      </w:tr>
      <w:tr w:rsidR="0045135C" w14:paraId="718FA393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E7CE3" w14:textId="77777777" w:rsidR="0045135C" w:rsidRDefault="0045135C" w:rsidP="0045135C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A08A7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AAFA1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09FD5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7650A13E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6B2E6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9E045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D922E" w14:textId="77777777" w:rsidR="0045135C" w:rsidRDefault="0045135C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DC3C2" w14:textId="77777777" w:rsidR="0045135C" w:rsidRPr="000625F2" w:rsidRDefault="0045135C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BA32C" w14:textId="77777777" w:rsidR="0045135C" w:rsidRDefault="0045135C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2E834161" w14:textId="77777777" w:rsidR="0045135C" w:rsidRDefault="0045135C">
      <w:pPr>
        <w:spacing w:before="40" w:after="40" w:line="192" w:lineRule="auto"/>
        <w:ind w:right="57"/>
        <w:rPr>
          <w:sz w:val="20"/>
          <w:lang w:val="ro-RO"/>
        </w:rPr>
      </w:pPr>
    </w:p>
    <w:p w14:paraId="5D271621" w14:textId="77777777" w:rsidR="0045135C" w:rsidRDefault="0045135C" w:rsidP="00DB78D2">
      <w:pPr>
        <w:pStyle w:val="Heading1"/>
        <w:spacing w:line="360" w:lineRule="auto"/>
      </w:pPr>
      <w:r>
        <w:t>LINIA 112</w:t>
      </w:r>
    </w:p>
    <w:p w14:paraId="3F88D837" w14:textId="77777777" w:rsidR="0045135C" w:rsidRDefault="0045135C" w:rsidP="00D013FA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PIATRA OLT - CARACAL - </w:t>
      </w:r>
      <w:r w:rsidRPr="00755F45">
        <w:t>CARACAL GR. TEHNICA</w:t>
      </w:r>
    </w:p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"/>
        <w:gridCol w:w="877"/>
        <w:gridCol w:w="756"/>
        <w:gridCol w:w="2204"/>
        <w:gridCol w:w="869"/>
        <w:gridCol w:w="758"/>
        <w:gridCol w:w="869"/>
        <w:gridCol w:w="754"/>
        <w:gridCol w:w="2487"/>
      </w:tblGrid>
      <w:tr w:rsidR="0045135C" w14:paraId="1B0AAB4B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B82DA" w14:textId="77777777" w:rsidR="0045135C" w:rsidRDefault="0045135C" w:rsidP="0045135C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7F35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EF3BF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9C77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6047163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B6BCF" w14:textId="77777777" w:rsidR="0045135C" w:rsidRDefault="0045135C" w:rsidP="000B158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6D3B06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26, 32, 38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</w:rPr>
              <w:t>42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32ED8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8DCA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4BCE4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F5DB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45135C" w14:paraId="4024F634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A1B1D" w14:textId="77777777" w:rsidR="0045135C" w:rsidRDefault="0045135C" w:rsidP="0045135C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EEA3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C5982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2B10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344E73D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E190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7D3F8C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C3AE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C310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24258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8118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5135C" w14:paraId="34384CFB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60F64" w14:textId="77777777" w:rsidR="0045135C" w:rsidRDefault="0045135C" w:rsidP="0045135C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95BC0" w14:textId="77777777" w:rsidR="0045135C" w:rsidRDefault="0045135C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206+900</w:t>
            </w:r>
          </w:p>
          <w:p w14:paraId="1491A839" w14:textId="77777777" w:rsidR="0045135C" w:rsidRDefault="0045135C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207+000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F5385" w14:textId="77777777" w:rsidR="0045135C" w:rsidRPr="00483148" w:rsidRDefault="0045135C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3F3BA" w14:textId="77777777" w:rsidR="0045135C" w:rsidRDefault="0045135C" w:rsidP="00850C5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9FB50" w14:textId="77777777" w:rsidR="0045135C" w:rsidRDefault="0045135C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B169D" w14:textId="77777777" w:rsidR="0045135C" w:rsidRDefault="0045135C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F43E6" w14:textId="77777777" w:rsidR="0045135C" w:rsidRDefault="0045135C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CB79B" w14:textId="77777777" w:rsidR="0045135C" w:rsidRPr="00483148" w:rsidRDefault="0045135C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C821C" w14:textId="77777777" w:rsidR="0045135C" w:rsidRDefault="0045135C" w:rsidP="00850C5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5135C" w14:paraId="0508E118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E06BB" w14:textId="77777777" w:rsidR="0045135C" w:rsidRDefault="0045135C" w:rsidP="0045135C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5341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213+000</w:t>
            </w:r>
          </w:p>
          <w:p w14:paraId="5D2B14A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4A934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C1BD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Piatra Olt - 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5BD4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C593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8556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0F489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1F46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5135C" w14:paraId="4DF74963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FFD82" w14:textId="77777777" w:rsidR="0045135C" w:rsidRDefault="0045135C" w:rsidP="0045135C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D290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217+100</w:t>
            </w:r>
          </w:p>
          <w:p w14:paraId="3A3B283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199F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BB0F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06AE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1760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9FC8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8B469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DE7E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5135C" w14:paraId="6A4DE534" w14:textId="77777777">
        <w:trPr>
          <w:cantSplit/>
          <w:trHeight w:val="344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73016" w14:textId="77777777" w:rsidR="0045135C" w:rsidRDefault="0045135C" w:rsidP="0045135C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C7CA8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70980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476DA" w14:textId="77777777" w:rsidR="0045135C" w:rsidRDefault="0045135C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Vlăduleni</w:t>
            </w:r>
          </w:p>
          <w:p w14:paraId="5A604CB4" w14:textId="77777777" w:rsidR="0045135C" w:rsidRDefault="0045135C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B887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75FC78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64EA7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41084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A8C78" w14:textId="77777777" w:rsidR="0045135C" w:rsidRPr="00483148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B9C75" w14:textId="77777777" w:rsidR="0045135C" w:rsidRDefault="0045135C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5135C" w14:paraId="7933CFB1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EFEA4" w14:textId="77777777" w:rsidR="0045135C" w:rsidRDefault="0045135C" w:rsidP="0045135C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BB1F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84400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58EF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6EAA60D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1951DA0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6ABD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A9B3AC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A14CC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C944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21EAD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F866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5135C" w14:paraId="14F95C1E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3B502" w14:textId="77777777" w:rsidR="0045135C" w:rsidRDefault="0045135C" w:rsidP="0045135C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3E35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67E97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340D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43EB7E1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0966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AA72F7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56CC1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A17A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B59E2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40D9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2B2A0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45135C" w14:paraId="6D41710B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F9622" w14:textId="77777777" w:rsidR="0045135C" w:rsidRDefault="0045135C" w:rsidP="0045135C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F68C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231+335</w:t>
            </w:r>
          </w:p>
          <w:p w14:paraId="68A3464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231+405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BDD2B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0B07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01AF542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CEEA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B7DBE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3B80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8458D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11DF9" w14:textId="77777777" w:rsidR="0045135C" w:rsidRPr="00EB0A86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B0A86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EB0A86">
              <w:rPr>
                <w:b/>
                <w:bCs/>
                <w:iCs/>
                <w:sz w:val="20"/>
              </w:rPr>
              <w:t xml:space="preserve">  două locomotive cuplate.</w:t>
            </w:r>
          </w:p>
          <w:p w14:paraId="36E794B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590D250D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AAC29" w14:textId="77777777" w:rsidR="0045135C" w:rsidRDefault="0045135C" w:rsidP="0045135C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B496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231+950</w:t>
            </w:r>
          </w:p>
          <w:p w14:paraId="4BCCE51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CA16E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9A62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4A77A13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0E1F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AC8C2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47B2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4E48E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0D23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5135C" w14:paraId="24DF29F8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34FD8" w14:textId="77777777" w:rsidR="0045135C" w:rsidRDefault="0045135C" w:rsidP="0045135C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AEF6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237+810</w:t>
            </w:r>
          </w:p>
          <w:p w14:paraId="0D30204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238+790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260E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BC74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7CF9787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0310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47B87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3E28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631E2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4609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52AC1F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vf. sch. 22 și </w:t>
            </w:r>
          </w:p>
          <w:p w14:paraId="145F3E2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călcâi sch. 27.</w:t>
            </w:r>
          </w:p>
        </w:tc>
      </w:tr>
      <w:tr w:rsidR="0045135C" w14:paraId="2005C36D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9C87E" w14:textId="77777777" w:rsidR="0045135C" w:rsidRDefault="0045135C" w:rsidP="0045135C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D427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CC8D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2D87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7DC75C0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2F3C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BEEF4C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22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16E2F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CA62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F6FBA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DFD9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45135C" w14:paraId="5A0204B1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6E9F7" w14:textId="77777777" w:rsidR="0045135C" w:rsidRDefault="0045135C" w:rsidP="0045135C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A798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41C5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0CEB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3B07EFE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Y,</w:t>
            </w:r>
          </w:p>
          <w:p w14:paraId="3A8BDA5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34E5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1FFB5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B85E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156+150</w:t>
            </w:r>
          </w:p>
          <w:p w14:paraId="7C2C4C1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F6359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31D4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FC725B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FF30D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45135C" w14:paraId="55B709CF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AF0EA" w14:textId="77777777" w:rsidR="0045135C" w:rsidRDefault="0045135C" w:rsidP="0045135C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9091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E872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3CE3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11BBE9A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F904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34</w:t>
            </w:r>
          </w:p>
          <w:p w14:paraId="174F8B4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EEA59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1441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D94BF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0494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EB876E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45135C" w14:paraId="4DA16609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02E60" w14:textId="77777777" w:rsidR="0045135C" w:rsidRDefault="0045135C" w:rsidP="0045135C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0137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74FA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6FBC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41E5D9C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0BB6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D83226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3 - 9 </w:t>
            </w:r>
          </w:p>
          <w:p w14:paraId="1ACBD98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19640F0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21 - 33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0EE8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BCEB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53CBB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7C97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57E96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1 la linia 7.</w:t>
            </w:r>
          </w:p>
        </w:tc>
      </w:tr>
      <w:tr w:rsidR="0045135C" w14:paraId="338B4430" w14:textId="77777777">
        <w:trPr>
          <w:cantSplit/>
          <w:trHeight w:val="128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456C3" w14:textId="77777777" w:rsidR="0045135C" w:rsidRDefault="0045135C" w:rsidP="0045135C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15B7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EE24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AEBB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33E2DC3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653E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66D109E" w14:textId="77777777" w:rsidR="0045135C" w:rsidRPr="000A20AF" w:rsidRDefault="0045135C">
            <w:pPr>
              <w:spacing w:before="40" w:after="40" w:line="360" w:lineRule="auto"/>
              <w:ind w:left="64" w:right="57"/>
              <w:jc w:val="center"/>
              <w:rPr>
                <w:b/>
                <w:bCs/>
                <w:sz w:val="20"/>
              </w:rPr>
            </w:pPr>
            <w:r w:rsidRPr="000A20AF">
              <w:rPr>
                <w:b/>
                <w:bCs/>
                <w:sz w:val="20"/>
              </w:rPr>
              <w:t>23 -</w:t>
            </w:r>
            <w:r>
              <w:rPr>
                <w:b/>
                <w:bCs/>
                <w:sz w:val="20"/>
              </w:rPr>
              <w:t xml:space="preserve"> </w:t>
            </w:r>
            <w:r w:rsidRPr="000A20AF">
              <w:rPr>
                <w:b/>
                <w:bCs/>
                <w:sz w:val="20"/>
              </w:rPr>
              <w:t>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35F7B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2C29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094BE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70E1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D849D1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45135C" w14:paraId="17D7D7B9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3AE32" w14:textId="77777777" w:rsidR="0045135C" w:rsidRDefault="0045135C" w:rsidP="0045135C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E75F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FD78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D0D5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50F6C47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CB41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și 37 pe directă și în abatere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6D26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22AF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6D0AB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01E0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6D516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7 - 9.</w:t>
            </w:r>
          </w:p>
        </w:tc>
      </w:tr>
      <w:tr w:rsidR="0045135C" w14:paraId="69D62CC7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B93BF" w14:textId="77777777" w:rsidR="0045135C" w:rsidRDefault="0045135C" w:rsidP="0045135C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FE16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7E0A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30AC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4752AFB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BFDE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14B7B15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26, 28, 30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B92E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F6D2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B44B6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7E84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45135C" w14:paraId="2F22B494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0B159" w14:textId="77777777" w:rsidR="0045135C" w:rsidRDefault="0045135C" w:rsidP="0045135C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0821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C8A1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B9D3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198ABAD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EB9F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1669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88BB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59B03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8BB9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45135C" w14:paraId="53D6FE06" w14:textId="77777777">
        <w:trPr>
          <w:cantSplit/>
          <w:trHeight w:val="592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6683B" w14:textId="77777777" w:rsidR="0045135C" w:rsidRDefault="0045135C" w:rsidP="0045135C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990C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4DB7E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5548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75E7A9A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3A4B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0B2B38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 și 52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D5073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43DE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7462C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BC0A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1AA92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45135C" w14:paraId="72BF5DDD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C1E5F" w14:textId="77777777" w:rsidR="0045135C" w:rsidRDefault="0045135C" w:rsidP="0045135C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60C7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8DEB7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4CFC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19C3A8B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și 6 </w:t>
            </w:r>
          </w:p>
          <w:p w14:paraId="022D0AE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88BF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3EDB41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17891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B39B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17EDE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CC14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5135C" w14:paraId="7445DA69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0D369" w14:textId="77777777" w:rsidR="0045135C" w:rsidRDefault="0045135C" w:rsidP="0045135C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B31B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0349E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F6F2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22F74E1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</w:t>
            </w:r>
          </w:p>
          <w:p w14:paraId="047C4B3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F061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B78F97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74005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FC7F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77239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5DB9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5135C" w14:paraId="0DCE993B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8F4F1" w14:textId="77777777" w:rsidR="0045135C" w:rsidRDefault="0045135C" w:rsidP="0045135C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992B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07BDAC0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C6713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B0D08" w14:textId="77777777" w:rsidR="0045135C" w:rsidRPr="002F2938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FD08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FEF7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1634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92D45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A918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5135C" w14:paraId="0B8744C6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91917" w14:textId="77777777" w:rsidR="0045135C" w:rsidRDefault="0045135C" w:rsidP="0045135C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46B1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CFBC4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360B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34E18C5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4BD1D33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4BA127F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63A8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87FBE5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69230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2F44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34F5E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8ACB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5135C" w14:paraId="257CEF55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6144E" w14:textId="77777777" w:rsidR="0045135C" w:rsidRDefault="0045135C" w:rsidP="0045135C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5CCE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28838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09F1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4503170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22976F3D" w14:textId="77777777" w:rsidR="0045135C" w:rsidRPr="007D0C03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34F2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C4F61E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0C6BCE9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1FB89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B677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D6958" w14:textId="77777777" w:rsidR="0045135C" w:rsidRPr="0048314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F2D6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</w:tbl>
    <w:p w14:paraId="44F6447B" w14:textId="77777777" w:rsidR="0045135C" w:rsidRDefault="0045135C">
      <w:pPr>
        <w:spacing w:before="40" w:after="40" w:line="192" w:lineRule="auto"/>
        <w:ind w:right="57"/>
        <w:rPr>
          <w:sz w:val="20"/>
          <w:lang w:val="ro-RO"/>
        </w:rPr>
      </w:pPr>
    </w:p>
    <w:p w14:paraId="335B0CDC" w14:textId="77777777" w:rsidR="0045135C" w:rsidRPr="005905D7" w:rsidRDefault="0045135C" w:rsidP="006B4CB8">
      <w:pPr>
        <w:pStyle w:val="Heading1"/>
        <w:spacing w:line="360" w:lineRule="auto"/>
      </w:pPr>
      <w:r w:rsidRPr="005905D7">
        <w:t>LINIA 116</w:t>
      </w:r>
    </w:p>
    <w:p w14:paraId="47091A48" w14:textId="77777777" w:rsidR="0045135C" w:rsidRPr="005905D7" w:rsidRDefault="0045135C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45135C" w:rsidRPr="00743905" w14:paraId="3F92D1C1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20523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BE668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303B0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163F5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742492D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2C848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636A3B36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E6446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9D395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6C23D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66019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71B172ED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45135C" w:rsidRPr="00743905" w14:paraId="5ADE8E76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5A310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DA7B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881C8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7AF1E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4E560D74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F0936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31212FF0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8E36D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9B33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E723E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1A61D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45135C" w:rsidRPr="00743905" w14:paraId="3E0B275A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C1C3C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3FBB2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BA399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FE671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2FF8704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68F8AECE" w14:textId="77777777" w:rsidR="0045135C" w:rsidRPr="00743905" w:rsidRDefault="0045135C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71291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01692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ECD56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81E1C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7BEB0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5135C" w:rsidRPr="00743905" w14:paraId="289DD6AC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17120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DB2C3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FD064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A2EDE" w14:textId="77777777" w:rsidR="0045135C" w:rsidRPr="00743905" w:rsidRDefault="0045135C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3EA4F0BC" w14:textId="77777777" w:rsidR="0045135C" w:rsidRPr="00743905" w:rsidRDefault="0045135C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44053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49CCD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0267C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13DDC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F0075" w14:textId="77777777" w:rsidR="0045135C" w:rsidRPr="00743905" w:rsidRDefault="0045135C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791152AE" w14:textId="77777777" w:rsidR="0045135C" w:rsidRPr="00743905" w:rsidRDefault="0045135C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45135C" w:rsidRPr="00743905" w14:paraId="673615AE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148E5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64CD0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D9650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C513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60D519ED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07C9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9022E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55735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F6471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D3B3C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68E6541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45135C" w:rsidRPr="00743905" w14:paraId="6DB567E8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AAE0C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3C32C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05034D66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CF06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0BCD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333A9C17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2F98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C2582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7C82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6C83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C322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220D279D" w14:textId="77777777" w:rsidR="0045135C" w:rsidRPr="0007721B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5135C" w:rsidRPr="00743905" w14:paraId="13DB2F52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0201F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D3461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6A8F5563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BA364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7E06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3279E980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FB1FD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BEC43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38668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802E0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2FC9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34186BF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5135C" w:rsidRPr="00743905" w14:paraId="41388BB8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31FC6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6D79B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611A25A1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286E7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E1799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31FC0D98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23EDC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25211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32F58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BFC4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A7AF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2FD79D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5135C" w:rsidRPr="00743905" w14:paraId="20F4C516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4DE6C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5A124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476395A1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01A21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73942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774C6793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E60F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BF460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AC344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1F0F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68887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400777E" w14:textId="77777777" w:rsidR="0045135C" w:rsidRPr="00537749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5135C" w:rsidRPr="00743905" w14:paraId="6570EFB2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9AC30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FAD6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76FC9EA3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EB8F7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ACF58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5B214739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630E6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E9D34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1AFD4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32CF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198A3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73497DED" w14:textId="77777777" w:rsidR="0045135C" w:rsidRPr="005A7670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5135C" w:rsidRPr="00743905" w14:paraId="62310BBA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87095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3D3B4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D767C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74192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1FEB65A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24A80C9E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8C56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BBA604E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D6049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3A318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489A3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11BB8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5135C" w:rsidRPr="00743905" w14:paraId="0896D26D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BCD05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4E241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89C3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F056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6D0F75E4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AA97D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4C50D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856BE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49AC0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1AEE2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5AAF0D1C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45135C" w:rsidRPr="00743905" w14:paraId="611EE69E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35E9D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17DA9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E80F5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5F232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54295509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50B01130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02CE4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6F16E11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5BC7483D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072B2E3F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1E99D173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0E04E2D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6C7F6FE7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4DF49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6E2C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72F2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9E2B5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77BB2247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45135C" w:rsidRPr="00743905" w14:paraId="1EC6C3AC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219BB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20F13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9145C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ED9B2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12727E6C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4D68B958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B4314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7069357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6442C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2095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D9279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8D818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45135C" w:rsidRPr="00743905" w14:paraId="3EF7DCE1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D64BE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E9CE6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5EF29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4B5E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64A47AF2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D900D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BF90C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E0F4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D39C2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DCA4D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1336CB82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382A0468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45135C" w:rsidRPr="00743905" w14:paraId="32D70705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16813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26D8D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2211B375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E6573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6AD5D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47D5B8A7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9BFC6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EF85B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A8469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6A9AD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843A9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E18A74D" w14:textId="77777777" w:rsidR="0045135C" w:rsidRPr="001D7D9E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5135C" w:rsidRPr="00743905" w14:paraId="11489D65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520AE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3B98E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270A6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87802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4370A730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ABAB2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23692BD6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14C37D2C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2AA5BEF4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B526F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64437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3CE4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DE4B2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F6B4526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45135C" w:rsidRPr="00743905" w14:paraId="4FC0FC9A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AF652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87E54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354D9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AFE19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61C2C2D2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8E5E8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5B58B32C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E7A2B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1C600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5A393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11360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5135C" w:rsidRPr="00743905" w14:paraId="32D2F2EB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778A9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CC7A1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35C55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9F17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1FC43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4C77647D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1B56FA8F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72D7100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F7CDE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628B0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3D230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344C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45135C" w:rsidRPr="00743905" w14:paraId="4F6EE968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DECAC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D7161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4063697C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28C52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DEA32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75EE7A25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0D28E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A67D4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E0C7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183B5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672F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0267BFA" w14:textId="77777777" w:rsidR="0045135C" w:rsidRPr="0007721B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5135C" w:rsidRPr="00743905" w14:paraId="3694DF4B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D0E79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1340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6BD635AD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62A15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92167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5123219E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D82E3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32C29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1F7BD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9D523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2AADC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F01793D" w14:textId="77777777" w:rsidR="0045135C" w:rsidRPr="00951746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5135C" w:rsidRPr="00743905" w14:paraId="55486511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71AB0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78EA2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2A879546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66FA7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62F9D" w14:textId="77777777" w:rsidR="0045135C" w:rsidRDefault="0045135C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527D5A9F" w14:textId="77777777" w:rsidR="0045135C" w:rsidRDefault="0045135C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A75A2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F8298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1EAA5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38539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AA7E9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45135C" w:rsidRPr="00743905" w14:paraId="6D55605C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A2BB2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B226D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0074BCD7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D46B8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EC6AD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2FE8CB47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B3EBC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260E7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C5703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2C071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D8B49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5135C" w:rsidRPr="00743905" w14:paraId="29C493A8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E9863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90E9D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29897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4C6EE" w14:textId="77777777" w:rsidR="0045135C" w:rsidRPr="00743905" w:rsidRDefault="0045135C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33F0456B" w14:textId="77777777" w:rsidR="0045135C" w:rsidRDefault="0045135C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3F31D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63B25FD2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2F5A6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6AC88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5C555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02552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45135C" w:rsidRPr="00743905" w14:paraId="0B140265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157D7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3BBB5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4D81C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37D57" w14:textId="77777777" w:rsidR="0045135C" w:rsidRPr="00743905" w:rsidRDefault="0045135C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1EBC6446" w14:textId="77777777" w:rsidR="0045135C" w:rsidRDefault="0045135C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F9A09" w14:textId="77777777" w:rsidR="0045135C" w:rsidRDefault="0045135C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3AA5257C" w14:textId="77777777" w:rsidR="0045135C" w:rsidRPr="00743905" w:rsidRDefault="0045135C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BD432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86D50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6664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FD324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45135C" w:rsidRPr="00743905" w14:paraId="79CF94A7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C88E7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CBFD7" w14:textId="77777777" w:rsidR="0045135C" w:rsidRDefault="0045135C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85E3F" w14:textId="77777777" w:rsidR="0045135C" w:rsidRDefault="0045135C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440C6" w14:textId="77777777" w:rsidR="0045135C" w:rsidRPr="00743905" w:rsidRDefault="0045135C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2425B404" w14:textId="77777777" w:rsidR="0045135C" w:rsidRDefault="0045135C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7BDE4" w14:textId="77777777" w:rsidR="0045135C" w:rsidRDefault="0045135C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6DBCB5C2" w14:textId="77777777" w:rsidR="0045135C" w:rsidRPr="00743905" w:rsidRDefault="0045135C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5BCD3" w14:textId="77777777" w:rsidR="0045135C" w:rsidRPr="00743905" w:rsidRDefault="0045135C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9D37A" w14:textId="77777777" w:rsidR="0045135C" w:rsidRPr="00743905" w:rsidRDefault="0045135C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2CDA7" w14:textId="77777777" w:rsidR="0045135C" w:rsidRPr="00743905" w:rsidRDefault="0045135C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873CE" w14:textId="77777777" w:rsidR="0045135C" w:rsidRDefault="0045135C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45135C" w:rsidRPr="00743905" w14:paraId="2D699539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6BD4F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9563D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E5A7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28930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6F45C21D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4BDE8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1C66525D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26E8A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752D0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0D59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00982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66498469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45135C" w:rsidRPr="00743905" w14:paraId="348943FF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E86D2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6FB55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4CBF0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08AC8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1A98F745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7952D905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C958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CE1D1B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7E3DB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CF1C6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3E8A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169EC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5135C" w:rsidRPr="00743905" w14:paraId="4C24C7E0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26F7F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C1728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24911FF7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416AD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6E3C8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723D5016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6536E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B6B1F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934A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644A4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3F223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10D0925" w14:textId="77777777" w:rsidR="0045135C" w:rsidRPr="00351657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5135C" w:rsidRPr="00743905" w14:paraId="11F65DAC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4CABF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2CA37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48048F19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29A3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3B5B6" w14:textId="77777777" w:rsidR="0045135C" w:rsidRPr="00743905" w:rsidRDefault="0045135C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262EA65D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10DC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BAEBE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B821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BA399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FF13D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5135C" w:rsidRPr="00743905" w14:paraId="455CBF6D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43EEA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E7007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C67EE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BCF75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6D02859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14CC7DCD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2E9E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7ED51BBC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5F80D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9F533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05D47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725A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5135C" w:rsidRPr="00743905" w14:paraId="1C34AEE9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89C2E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C538C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DFC98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05227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2A0C4A42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98046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A0AD40D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5A94D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CB9C0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EDF3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6A42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5135C" w:rsidRPr="00743905" w14:paraId="46594179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6D758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0155F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0EE0C584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610EC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421DF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765456AE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E35E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730A5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1ED3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6A841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1ABD2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5135C" w:rsidRPr="00743905" w14:paraId="6A2B2AB7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1A2E9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3AA53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2EE9F849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6E2F5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DB410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0111823D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E0906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CDAC2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136E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520A6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2787D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8853ABD" w14:textId="77777777" w:rsidR="0045135C" w:rsidRPr="003B409E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5135C" w:rsidRPr="00743905" w14:paraId="3EEF240F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2A851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FEC3E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4EA6BE92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9BBC8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5D234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37EDFA1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139F3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8EC15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59C13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15274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505E8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3805FFD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5135C" w:rsidRPr="00743905" w14:paraId="6B302595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7214C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5563E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A8F9E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48D6C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1AF226B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56C473C8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A91B4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9D47C42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FCFF5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9DDF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63A02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C254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5135C" w:rsidRPr="00743905" w14:paraId="7500F618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EB5D3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21A53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57289E3E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BA44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A8DB7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1D4B6F5D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BFA01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2F38B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60D03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E0D0C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76100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45135C" w:rsidRPr="00743905" w14:paraId="0AEC2999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DE04B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2748B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D9D10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F3ADE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0602239B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</w:t>
            </w:r>
          </w:p>
          <w:p w14:paraId="1B1C9354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CC2D3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5DAF32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F7C47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FB0D3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F3A0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24BA0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5135C" w:rsidRPr="00743905" w14:paraId="2E012E33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47859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9B6CA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15362FAA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F3CC9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BD56B" w14:textId="77777777" w:rsidR="0045135C" w:rsidRPr="00743905" w:rsidRDefault="0045135C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6D174103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5F372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930DC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4369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F5AC8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A8446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5135C" w:rsidRPr="00743905" w14:paraId="0710D43B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619EA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D1979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70D5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7F9B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49045213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45CD8642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46645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55F44C2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AE511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26FAD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32A05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FEA6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5135C" w:rsidRPr="00743905" w14:paraId="7EE6AD8C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A883E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97DD4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CF68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B2C1C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41C7DA14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61C0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246E8AB8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C7B94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DA23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54D27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DD94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45135C" w:rsidRPr="00743905" w14:paraId="322CD376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CCBBE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129D8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EF3A6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5F947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6438E7B1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D5567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24408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8CB3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99EF3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3CEA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45135C" w:rsidRPr="00743905" w14:paraId="79CF7050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91F12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9E122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ECF42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2051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B50B2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3C615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2F28F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01605D8D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1989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8367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45135C" w:rsidRPr="00743905" w14:paraId="50D43D99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4A686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52718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970F9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FF593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CC3A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B6AF6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33DA0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0104B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E0009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45135C" w:rsidRPr="00743905" w14:paraId="69B8385F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BF8BC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2428C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FF79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AF42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6695B6A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D7592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5E42567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B9F36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79656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F322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455B2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5135C" w:rsidRPr="00743905" w14:paraId="3BC61488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782E1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4E0E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5F995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48AE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60821F47" w14:textId="77777777" w:rsidR="0045135C" w:rsidRPr="00D73778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6D2B0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69FD995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115CB" w14:textId="77777777" w:rsidR="0045135C" w:rsidRPr="00D73778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DEF80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9EAC7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08FB7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5135C" w:rsidRPr="00743905" w14:paraId="7BA2AD9B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E6FF6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9FFF0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C96A5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C068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3CABA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51F4F" w14:textId="77777777" w:rsidR="0045135C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ED617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819A1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C1732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45135C" w:rsidRPr="00743905" w14:paraId="69B87ECB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B0859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C0DA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5B3C4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E1AB9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63F43812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7F6F6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516A0ED6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6CC80EEB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51F12BC8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2C296C67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06F9A" w14:textId="77777777" w:rsidR="0045135C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64C05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F5D4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ADB4A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73B85F1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218E434C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45135C" w:rsidRPr="00743905" w14:paraId="24D7679F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516D3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977C4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46F40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CA3F2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27FA4F83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90AD6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1A110" w14:textId="77777777" w:rsidR="0045135C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CBD2D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3C72436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1DC3C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A9449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45135C" w:rsidRPr="00743905" w14:paraId="31E3C1AD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F13F4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D65A3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0EA90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39A0A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2D7931B3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45F1F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1D97E" w14:textId="77777777" w:rsidR="0045135C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17736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2937348D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7C849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B61CC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5135C" w:rsidRPr="00743905" w14:paraId="02C8D132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9D946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11A97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1045C343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0A1DA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E1119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1752AAF3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4EEF6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04687" w14:textId="77777777" w:rsidR="0045135C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EB038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79DAFB87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06A2B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5E4D8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5135C" w:rsidRPr="00743905" w14:paraId="6538F72E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E0A69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2452A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44B87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249C5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45F4C83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26C14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09E923A5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50092564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09EC4CDE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D8477" w14:textId="77777777" w:rsidR="0045135C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F9C54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D06DA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CA5D9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9F348B4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45135C" w:rsidRPr="00743905" w14:paraId="64533D1A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F9F17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7071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850CD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0B8F0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6323C1C0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CD889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BEE49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163B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B9E0D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B3D80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5135C" w:rsidRPr="00743905" w14:paraId="08D7209C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BF3F9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B7605" w14:textId="77777777" w:rsidR="0045135C" w:rsidRDefault="0045135C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0EDB5A23" w14:textId="77777777" w:rsidR="0045135C" w:rsidRPr="00743905" w:rsidRDefault="0045135C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DACA9" w14:textId="77777777" w:rsidR="0045135C" w:rsidRPr="00743905" w:rsidRDefault="0045135C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58EDB" w14:textId="77777777" w:rsidR="0045135C" w:rsidRDefault="0045135C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01F661FF" w14:textId="77777777" w:rsidR="0045135C" w:rsidRPr="00743905" w:rsidRDefault="0045135C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A1F78" w14:textId="77777777" w:rsidR="0045135C" w:rsidRPr="00743905" w:rsidRDefault="0045135C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62266" w14:textId="77777777" w:rsidR="0045135C" w:rsidRPr="00743905" w:rsidRDefault="0045135C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291CD" w14:textId="77777777" w:rsidR="0045135C" w:rsidRDefault="0045135C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05302AC9" w14:textId="77777777" w:rsidR="0045135C" w:rsidRPr="00743905" w:rsidRDefault="0045135C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6152C" w14:textId="77777777" w:rsidR="0045135C" w:rsidRPr="00743905" w:rsidRDefault="0045135C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6FCA5" w14:textId="77777777" w:rsidR="0045135C" w:rsidRPr="00743905" w:rsidRDefault="0045135C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5135C" w:rsidRPr="00743905" w14:paraId="3CDD1FE6" w14:textId="77777777" w:rsidTr="00B93E7A">
        <w:trPr>
          <w:cantSplit/>
          <w:trHeight w:val="7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AABE8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1B5B3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48CBD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7FA1D" w14:textId="77777777" w:rsidR="0045135C" w:rsidRDefault="0045135C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Merișor </w:t>
            </w:r>
          </w:p>
          <w:p w14:paraId="06330102" w14:textId="77777777" w:rsidR="0045135C" w:rsidRPr="00743905" w:rsidRDefault="0045135C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A4E5D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D3F2C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D3859" w14:textId="77777777" w:rsidR="0045135C" w:rsidRDefault="0045135C" w:rsidP="004E7F1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61+300</w:t>
            </w:r>
          </w:p>
          <w:p w14:paraId="4877A578" w14:textId="77777777" w:rsidR="0045135C" w:rsidRPr="004E7F11" w:rsidRDefault="0045135C" w:rsidP="004E7F11">
            <w:pPr>
              <w:spacing w:before="40" w:after="40" w:line="276" w:lineRule="auto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  <w:lang w:val="ro-RO"/>
              </w:rPr>
              <w:t>60+820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3BF17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6AEAB" w14:textId="77777777" w:rsidR="0045135C" w:rsidRDefault="0045135C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Fără inductori. </w:t>
            </w:r>
          </w:p>
          <w:p w14:paraId="78B7C3BD" w14:textId="77777777" w:rsidR="0045135C" w:rsidRPr="00743905" w:rsidRDefault="0045135C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5135C" w:rsidRPr="00743905" w14:paraId="45C82E9B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D8650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650AE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1DDB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42374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2230EEC9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56019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62847912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0F258727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E8DF4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8989E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3AA1C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1BD4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5135C" w:rsidRPr="00743905" w14:paraId="2AFF5741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0BEE9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8B8E0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9471D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9DFED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7280705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3CE38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B0ECA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32A0F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2D9150A6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FC9E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21F80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5135C" w:rsidRPr="00743905" w14:paraId="3F2DBFD9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325B7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AB3CB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59207C8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69578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1068A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2454D631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9EB84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D1F5D" w14:textId="77777777" w:rsidR="0045135C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908A7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DCEA7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DAA5F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5135C" w:rsidRPr="00743905" w14:paraId="2953B9D9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5D0A8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29B4B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36CC530E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B0C83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BE1EB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7E56D686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0D115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1FCF3" w14:textId="77777777" w:rsidR="0045135C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1ECD0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6CF09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1868D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5135C" w:rsidRPr="00743905" w14:paraId="6CA5FCF0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D7F85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1C1F1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A3654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33769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6251C3EF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68D59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99441" w14:textId="77777777" w:rsidR="0045135C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96471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F334C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FA1FC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5135C" w:rsidRPr="00743905" w14:paraId="2E142183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56C76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ECCA7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0D7DD7B8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97866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CB0A1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</w:t>
            </w:r>
          </w:p>
          <w:p w14:paraId="6AB0E694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Băi și </w:t>
            </w:r>
          </w:p>
          <w:p w14:paraId="1F8AB0A8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26A7DE4C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7C51B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158D3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98374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4A2B9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38C25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5135C" w:rsidRPr="00743905" w14:paraId="50E8F2CD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66FA9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694C3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5EC09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CDE06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239E7455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1A6F1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3BCE18A8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6C94CC35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AEBAA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FAD80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FF20C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59B6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45135C" w:rsidRPr="00743905" w14:paraId="5E70D7B3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77785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0E304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1BEB0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D1C2F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15EF2FE5" w14:textId="77777777" w:rsidR="0045135C" w:rsidRPr="00CD295A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D1F50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6FF9A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891FC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4B453E9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03DF1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51AC5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5135C" w:rsidRPr="00743905" w14:paraId="563781F0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FC997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57E59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CE3A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6C799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23D4266E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1CD30887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AF038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43DE71A1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47BA0CCC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9C9BF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D83D9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7DF0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48036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5135C" w:rsidRPr="00743905" w14:paraId="712B6B4D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0CABA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E02A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9C77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71765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706969BC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170A4EA8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8322A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7B293265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F5549" w14:textId="77777777" w:rsidR="0045135C" w:rsidRPr="00743905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7BBFF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3DD75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3B7B4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5135C" w:rsidRPr="00743905" w14:paraId="121B1503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04D01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6E5B8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7B331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20F21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5BEB44E5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EF236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EE679" w14:textId="77777777" w:rsidR="0045135C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C7651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3CA69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8CE7A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5525D7DD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27D7264F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03E56332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45135C" w:rsidRPr="00743905" w14:paraId="32B85CC5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1CF22" w14:textId="77777777" w:rsidR="0045135C" w:rsidRPr="00743905" w:rsidRDefault="0045135C" w:rsidP="0045135C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42A49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711AE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E0DE9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D288B59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697CB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7BAA2501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495A8489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309B4846" w14:textId="77777777" w:rsidR="0045135C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06A5D" w14:textId="77777777" w:rsidR="0045135C" w:rsidRDefault="0045135C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D4FD1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C038E" w14:textId="77777777" w:rsidR="0045135C" w:rsidRPr="00743905" w:rsidRDefault="0045135C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13786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64FC00D2" w14:textId="77777777" w:rsidR="0045135C" w:rsidRDefault="0045135C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65CBBB4B" w14:textId="77777777" w:rsidR="0045135C" w:rsidRPr="005905D7" w:rsidRDefault="0045135C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1184BE06" w14:textId="77777777" w:rsidR="0045135C" w:rsidRDefault="0045135C" w:rsidP="00F078FE">
      <w:pPr>
        <w:pStyle w:val="Heading1"/>
        <w:spacing w:line="360" w:lineRule="auto"/>
      </w:pPr>
      <w:r>
        <w:t>LINIA 124</w:t>
      </w:r>
    </w:p>
    <w:p w14:paraId="2C7A9AB6" w14:textId="77777777" w:rsidR="0045135C" w:rsidRDefault="0045135C" w:rsidP="00210DC6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REŞIŢA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45135C" w14:paraId="2D499F8F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E0A3C" w14:textId="77777777" w:rsidR="0045135C" w:rsidRDefault="0045135C" w:rsidP="0045135C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BA2F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8EC93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8986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083A4D9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FE5A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FDA60A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9F155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C127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DF943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04D7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:rsidRPr="001F08D5" w14:paraId="20FA0DD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B0132" w14:textId="77777777" w:rsidR="0045135C" w:rsidRPr="00A75A00" w:rsidRDefault="0045135C" w:rsidP="0045135C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9C99C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8359F" w14:textId="77777777" w:rsidR="0045135C" w:rsidRPr="001F08D5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DE756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C808829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4766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11, 51, 97 </w:t>
            </w:r>
          </w:p>
          <w:p w14:paraId="626ED0F0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275A2" w14:textId="77777777" w:rsidR="0045135C" w:rsidRPr="001F08D5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F08D5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797A7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1A64E" w14:textId="77777777" w:rsidR="0045135C" w:rsidRPr="001F08D5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5C080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C6B0E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387CCBC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26A19C68" w14:textId="77777777" w:rsidR="0045135C" w:rsidRPr="001F08D5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1F08D5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45135C" w14:paraId="3EA5DFC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18C3B" w14:textId="77777777" w:rsidR="0045135C" w:rsidRDefault="0045135C" w:rsidP="0045135C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D83D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75866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7089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2CC2346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1CE5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13, 17, 29, 43, 55, 59, 63, 69, 71, 73, 75, și 79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6389A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620A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E41D6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092E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413BF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45135C" w:rsidRPr="00A8307A" w14:paraId="3D71976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68A7D" w14:textId="77777777" w:rsidR="0045135C" w:rsidRPr="00A75A00" w:rsidRDefault="0045135C" w:rsidP="0045135C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BE7BA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5B066" w14:textId="77777777" w:rsidR="0045135C" w:rsidRPr="0017752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D0D21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BED56D2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89A17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C6277" w14:textId="77777777" w:rsidR="0045135C" w:rsidRPr="0017752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77526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A1751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D5F16" w14:textId="77777777" w:rsidR="0045135C" w:rsidRPr="0017752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58E9A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9CB250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45135C" w:rsidRPr="00A8307A" w14:paraId="3208ED3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948CB" w14:textId="77777777" w:rsidR="0045135C" w:rsidRPr="00A75A00" w:rsidRDefault="0045135C" w:rsidP="0045135C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A6472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C34F2" w14:textId="77777777" w:rsidR="0045135C" w:rsidRPr="00AF6A3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7DEFC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5F256CB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87D4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3EB6E07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8DCD6" w14:textId="77777777" w:rsidR="0045135C" w:rsidRPr="00AF6A3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F6A38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CAC7F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26B29" w14:textId="77777777" w:rsidR="0045135C" w:rsidRPr="00AF6A3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5FABB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20B511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6ACF44E9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2C9382AD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45135C" w:rsidRPr="00A8307A" w14:paraId="430435A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0D33D" w14:textId="77777777" w:rsidR="0045135C" w:rsidRPr="00A75A00" w:rsidRDefault="0045135C" w:rsidP="0045135C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47B7D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24A51" w14:textId="77777777" w:rsidR="0045135C" w:rsidRPr="00AF6A3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9F272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6E444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99FF145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7F7EBEA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22F9F" w14:textId="77777777" w:rsidR="0045135C" w:rsidRPr="00AF6A3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9C8C5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7F785" w14:textId="77777777" w:rsidR="0045135C" w:rsidRPr="00AF6A3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F8DDF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54C274B5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45135C" w:rsidRPr="00A8307A" w14:paraId="74AB9C47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AD861" w14:textId="77777777" w:rsidR="0045135C" w:rsidRPr="00A75A00" w:rsidRDefault="0045135C" w:rsidP="0045135C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BC81F" w14:textId="77777777" w:rsidR="0045135C" w:rsidRPr="00A8307A" w:rsidRDefault="0045135C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920A9" w14:textId="77777777" w:rsidR="0045135C" w:rsidRPr="00AF6A38" w:rsidRDefault="0045135C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6AD3E" w14:textId="77777777" w:rsidR="0045135C" w:rsidRPr="00A8307A" w:rsidRDefault="0045135C" w:rsidP="00D66A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0DFB0" w14:textId="77777777" w:rsidR="0045135C" w:rsidRDefault="0045135C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4425DAB" w14:textId="77777777" w:rsidR="0045135C" w:rsidRDefault="0045135C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1105757" w14:textId="77777777" w:rsidR="0045135C" w:rsidRDefault="0045135C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385DD" w14:textId="77777777" w:rsidR="0045135C" w:rsidRDefault="0045135C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34048" w14:textId="77777777" w:rsidR="0045135C" w:rsidRPr="00A8307A" w:rsidRDefault="0045135C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5F18F" w14:textId="77777777" w:rsidR="0045135C" w:rsidRPr="00AF6A38" w:rsidRDefault="0045135C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0C7E6" w14:textId="77777777" w:rsidR="0045135C" w:rsidRPr="00D66AFF" w:rsidRDefault="0045135C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1071B14D" w14:textId="77777777" w:rsidR="0045135C" w:rsidRDefault="0045135C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45135C" w:rsidRPr="00A8307A" w14:paraId="66817E7B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750AB" w14:textId="77777777" w:rsidR="0045135C" w:rsidRPr="00A75A00" w:rsidRDefault="0045135C" w:rsidP="0045135C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E9A26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C582E" w14:textId="77777777" w:rsidR="0045135C" w:rsidRPr="00AF6A3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FB546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A331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366F270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FA0E8" w14:textId="77777777" w:rsidR="0045135C" w:rsidRPr="00AF6A3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CC59E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5F000" w14:textId="77777777" w:rsidR="0045135C" w:rsidRPr="00AF6A3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51348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45135C" w:rsidRPr="00A8307A" w14:paraId="7CBCD4C9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E1FE9" w14:textId="77777777" w:rsidR="0045135C" w:rsidRPr="00A75A00" w:rsidRDefault="0045135C" w:rsidP="0045135C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ADE59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0D8B7" w14:textId="77777777" w:rsidR="0045135C" w:rsidRPr="0073283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6E342" w14:textId="77777777" w:rsidR="0045135C" w:rsidRPr="00A8307A" w:rsidRDefault="0045135C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2F941B4" w14:textId="77777777" w:rsidR="0045135C" w:rsidRPr="00A8307A" w:rsidRDefault="0045135C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A715B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B772B" w14:textId="77777777" w:rsidR="0045135C" w:rsidRPr="00A8307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76E90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937CB" w14:textId="77777777" w:rsidR="0045135C" w:rsidRPr="0073283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E4A68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993239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3328A89F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D9B59A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7018A69D" w14:textId="77777777" w:rsidR="0045135C" w:rsidRPr="00A8307A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45135C" w:rsidRPr="00A8307A" w14:paraId="1CFB03DB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C17AE" w14:textId="77777777" w:rsidR="0045135C" w:rsidRPr="00A75A00" w:rsidRDefault="0045135C" w:rsidP="0045135C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5675E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B7669" w14:textId="77777777" w:rsidR="0045135C" w:rsidRPr="0073283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A7E40" w14:textId="77777777" w:rsidR="0045135C" w:rsidRPr="00A8307A" w:rsidRDefault="0045135C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70A2A80" w14:textId="77777777" w:rsidR="0045135C" w:rsidRPr="00A8307A" w:rsidRDefault="0045135C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D54C2" w14:textId="77777777" w:rsidR="0045135C" w:rsidRDefault="0045135C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6794B4D" w14:textId="77777777" w:rsidR="0045135C" w:rsidRDefault="0045135C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364AA4FC" w14:textId="77777777" w:rsidR="0045135C" w:rsidRPr="002F4F92" w:rsidRDefault="0045135C" w:rsidP="002F4F9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8337B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BF105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9FF8C" w14:textId="77777777" w:rsidR="0045135C" w:rsidRPr="0073283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D5035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45135C" w:rsidRPr="00A8307A" w14:paraId="30BF26AF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FB31C" w14:textId="77777777" w:rsidR="0045135C" w:rsidRPr="00A75A00" w:rsidRDefault="0045135C" w:rsidP="0045135C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72F1D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71B45" w14:textId="77777777" w:rsidR="0045135C" w:rsidRPr="001033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DCE39" w14:textId="77777777" w:rsidR="0045135C" w:rsidRPr="00A8307A" w:rsidRDefault="0045135C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CBD6EB2" w14:textId="77777777" w:rsidR="0045135C" w:rsidRPr="00A8307A" w:rsidRDefault="0045135C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C8499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7A492" w14:textId="77777777" w:rsidR="0045135C" w:rsidRPr="00A8307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13759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54805" w14:textId="77777777" w:rsidR="0045135C" w:rsidRPr="001033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8B6DE" w14:textId="77777777" w:rsidR="0045135C" w:rsidRPr="00A8307A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6C2E53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4A3A1186" w14:textId="77777777" w:rsidR="0045135C" w:rsidRPr="00A8307A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5135C" w:rsidRPr="00A8307A" w14:paraId="4E759BE7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BDBB8" w14:textId="77777777" w:rsidR="0045135C" w:rsidRPr="00A75A00" w:rsidRDefault="0045135C" w:rsidP="0045135C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8FB03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25B68" w14:textId="77777777" w:rsidR="0045135C" w:rsidRPr="001033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9A342" w14:textId="77777777" w:rsidR="0045135C" w:rsidRPr="00A8307A" w:rsidRDefault="0045135C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90C31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0059F4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12BB2003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7CAB0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7933D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841B6" w14:textId="77777777" w:rsidR="0045135C" w:rsidRPr="001033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D9F97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2280076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24A7A51A" w14:textId="77777777" w:rsidR="0045135C" w:rsidRPr="00A8307A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45135C" w14:paraId="1F01BCB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AD55F" w14:textId="77777777" w:rsidR="0045135C" w:rsidRDefault="0045135C" w:rsidP="0045135C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858E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87DE1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1C4E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5BBCAE0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D655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2FD6865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30,  46, 62,  82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B89B2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E5B5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1EA3F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4591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AA97E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19925CE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45135C" w:rsidRPr="00A8307A" w14:paraId="1975E5F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09870" w14:textId="77777777" w:rsidR="0045135C" w:rsidRPr="00A75A00" w:rsidRDefault="0045135C" w:rsidP="0045135C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4B4C4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77FE5" w14:textId="77777777" w:rsidR="0045135C" w:rsidRPr="00B85265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252FA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D16120C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F05F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</w:t>
            </w:r>
          </w:p>
          <w:p w14:paraId="1553AF24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2C195" w14:textId="77777777" w:rsidR="0045135C" w:rsidRPr="00B85265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B8526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9523D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4B139" w14:textId="77777777" w:rsidR="0045135C" w:rsidRPr="00B85265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FA0FD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6FD61C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45135C" w:rsidRPr="00A8307A" w14:paraId="6CD70E3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3D686" w14:textId="77777777" w:rsidR="0045135C" w:rsidRPr="00A75A00" w:rsidRDefault="0045135C" w:rsidP="0045135C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9A972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6614A" w14:textId="77777777" w:rsidR="0045135C" w:rsidRPr="00DD472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F3CC7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DCBA9E2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12C3B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A80EB" w14:textId="77777777" w:rsidR="0045135C" w:rsidRPr="00DD472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DD472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074A9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86791" w14:textId="77777777" w:rsidR="0045135C" w:rsidRPr="00DD472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9D5EE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D0E466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45135C" w:rsidRPr="00A8307A" w14:paraId="6508B08D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878A5" w14:textId="77777777" w:rsidR="0045135C" w:rsidRPr="00A75A00" w:rsidRDefault="0045135C" w:rsidP="0045135C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91BBF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A4502" w14:textId="77777777" w:rsidR="0045135C" w:rsidRPr="0080537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6104E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9DC4B1D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A7C04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46F2F" w14:textId="77777777" w:rsidR="0045135C" w:rsidRPr="0080537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805377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A2DB9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8EF45" w14:textId="77777777" w:rsidR="0045135C" w:rsidRPr="0080537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FF479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B28799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45135C" w:rsidRPr="00A8307A" w14:paraId="56DB7DEE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A055D" w14:textId="77777777" w:rsidR="0045135C" w:rsidRPr="00A75A00" w:rsidRDefault="0045135C" w:rsidP="0045135C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C8918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41C0F" w14:textId="77777777" w:rsidR="0045135C" w:rsidRPr="00AA776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54A16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DE7F146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00EFA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B7319" w14:textId="77777777" w:rsidR="0045135C" w:rsidRPr="00AA776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AA7768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B5D9A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2966A" w14:textId="77777777" w:rsidR="0045135C" w:rsidRPr="00AA776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14690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ABCC4ED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45135C" w14:paraId="30A90970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AF864" w14:textId="77777777" w:rsidR="0045135C" w:rsidRDefault="0045135C" w:rsidP="0045135C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7E18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2EF27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D641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2446882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2DF7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AA2DBA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06058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CD3E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B21A3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62B5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abătute.</w:t>
            </w:r>
          </w:p>
        </w:tc>
      </w:tr>
      <w:tr w:rsidR="0045135C" w14:paraId="34C94144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BD1F2" w14:textId="77777777" w:rsidR="0045135C" w:rsidRDefault="0045135C" w:rsidP="0045135C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21CF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0+260</w:t>
            </w:r>
          </w:p>
          <w:p w14:paraId="44EDE05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4FED6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15AA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4BAF2C0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807D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0B484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A12C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E580B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48759" w14:textId="77777777" w:rsidR="0045135C" w:rsidRPr="00E462C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62CC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5A923A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62CC">
              <w:rPr>
                <w:b/>
                <w:bCs/>
                <w:i/>
                <w:iCs/>
                <w:sz w:val="20"/>
                <w:lang w:val="ro-RO"/>
              </w:rPr>
              <w:t>Rest</w:t>
            </w:r>
            <w:r>
              <w:rPr>
                <w:b/>
                <w:bCs/>
                <w:i/>
                <w:iCs/>
                <w:sz w:val="20"/>
                <w:lang w:val="ro-RO"/>
              </w:rPr>
              <w:t>r</w:t>
            </w:r>
            <w:r w:rsidRPr="00E462CC">
              <w:rPr>
                <w:b/>
                <w:bCs/>
                <w:i/>
                <w:iCs/>
                <w:sz w:val="20"/>
                <w:lang w:val="ro-RO"/>
              </w:rPr>
              <w:t>icție peste breateaua din Cap Y st. Timişoara Sud.</w:t>
            </w:r>
          </w:p>
        </w:tc>
      </w:tr>
      <w:tr w:rsidR="0045135C" w:rsidRPr="00E462CC" w14:paraId="0758C1C0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99CC1" w14:textId="77777777" w:rsidR="0045135C" w:rsidRDefault="0045135C" w:rsidP="0045135C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F63C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1+450</w:t>
            </w:r>
          </w:p>
          <w:p w14:paraId="008427C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5FC1D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5DF0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Timişoara Nord</w:t>
            </w:r>
            <w:r>
              <w:rPr>
                <w:b/>
                <w:bCs/>
                <w:sz w:val="20"/>
                <w:lang w:val="ro-RO"/>
              </w:rPr>
              <w:t xml:space="preserve"> –</w:t>
            </w:r>
          </w:p>
          <w:p w14:paraId="0ADA8DA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Timişoara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80AC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2D528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8170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93E6A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C5514" w14:textId="77777777" w:rsidR="0045135C" w:rsidRPr="00E462C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457F90FE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DA249" w14:textId="77777777" w:rsidR="0045135C" w:rsidRDefault="0045135C" w:rsidP="0045135C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7CBE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5+020</w:t>
            </w:r>
          </w:p>
          <w:p w14:paraId="44F6EAE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6+040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DCB53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E063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2A916EB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1D46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F20ED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F214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D74D1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75AB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100A637C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A45CD" w14:textId="77777777" w:rsidR="0045135C" w:rsidRDefault="0045135C" w:rsidP="0045135C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4A80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F1D96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EE5C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4A12A8F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7D34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0A05D2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232344C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2D121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D928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A20D7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A9C4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FAA7F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Cap Y.</w:t>
            </w:r>
          </w:p>
        </w:tc>
      </w:tr>
      <w:tr w:rsidR="0045135C" w14:paraId="7E2D78C4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73AB9" w14:textId="77777777" w:rsidR="0045135C" w:rsidRDefault="0045135C" w:rsidP="0045135C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4D1A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AE23B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5DBF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3775114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4127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FE4C12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40823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8D51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3E445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8E9C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1, Cap X și sch. 2, Cap Y.</w:t>
            </w:r>
          </w:p>
        </w:tc>
      </w:tr>
      <w:tr w:rsidR="0045135C" w14:paraId="54882293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EF29C" w14:textId="77777777" w:rsidR="0045135C" w:rsidRDefault="0045135C" w:rsidP="0045135C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E2AC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CFC65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BADB1" w14:textId="77777777" w:rsidR="0045135C" w:rsidRDefault="0045135C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5AA35B0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7314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AF4B9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B14F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FB3E1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46D0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1, 4 și 5 Cap Y.</w:t>
            </w:r>
          </w:p>
        </w:tc>
      </w:tr>
      <w:tr w:rsidR="0045135C" w14:paraId="70D87E7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34AAE" w14:textId="77777777" w:rsidR="0045135C" w:rsidRDefault="0045135C" w:rsidP="0045135C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4B08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60C07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85D9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139AEC7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EEBD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F5BA4E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1F20F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FEF8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421B3" w14:textId="77777777" w:rsidR="0045135C" w:rsidRPr="00ED5B9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D90F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15, </w:t>
            </w:r>
          </w:p>
          <w:p w14:paraId="6F50264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45135C" w14:paraId="0EBC969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8F9B1" w14:textId="77777777" w:rsidR="0045135C" w:rsidRDefault="0045135C" w:rsidP="0045135C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FE06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FC459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C85B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286383B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0FE7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DEB4C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8AFE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217D3" w14:textId="77777777" w:rsidR="0045135C" w:rsidRPr="00ED5B9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8D5B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Cap X.</w:t>
            </w:r>
          </w:p>
        </w:tc>
      </w:tr>
      <w:tr w:rsidR="0045135C" w14:paraId="4ED741D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90985" w14:textId="77777777" w:rsidR="0045135C" w:rsidRDefault="0045135C" w:rsidP="0045135C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F3325" w14:textId="77777777" w:rsidR="0045135C" w:rsidRDefault="0045135C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9E7CA" w14:textId="77777777" w:rsidR="0045135C" w:rsidRDefault="0045135C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DDF97" w14:textId="77777777" w:rsidR="0045135C" w:rsidRDefault="0045135C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3BB767F7" w14:textId="77777777" w:rsidR="0045135C" w:rsidRDefault="0045135C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C4CD8" w14:textId="77777777" w:rsidR="0045135C" w:rsidRDefault="0045135C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CB358" w14:textId="77777777" w:rsidR="0045135C" w:rsidRDefault="0045135C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8E547" w14:textId="77777777" w:rsidR="0045135C" w:rsidRDefault="0045135C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09202" w14:textId="77777777" w:rsidR="0045135C" w:rsidRPr="00ED5B96" w:rsidRDefault="0045135C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E3FEE" w14:textId="77777777" w:rsidR="0045135C" w:rsidRDefault="0045135C" w:rsidP="00AE32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 Cap X.</w:t>
            </w:r>
          </w:p>
        </w:tc>
      </w:tr>
      <w:tr w:rsidR="0045135C" w14:paraId="6913B42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5874F" w14:textId="77777777" w:rsidR="0045135C" w:rsidRDefault="0045135C" w:rsidP="0045135C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4AFF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0C2B8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AFB0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663E762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7417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9A7F5E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29B07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2472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0039F" w14:textId="77777777" w:rsidR="0045135C" w:rsidRPr="00ED5B9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7D8E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9, </w:t>
            </w:r>
          </w:p>
          <w:p w14:paraId="60E9169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45135C" w14:paraId="751FD5E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3498F" w14:textId="77777777" w:rsidR="0045135C" w:rsidRDefault="0045135C" w:rsidP="0045135C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9C36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AE338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BC52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 -</w:t>
            </w:r>
          </w:p>
          <w:p w14:paraId="1926E23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09C7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038B6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C54A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8E097" w14:textId="77777777" w:rsidR="0045135C" w:rsidRPr="00ED5B9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CCAB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6A6BE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și 6 </w:t>
            </w:r>
          </w:p>
          <w:p w14:paraId="07B991E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Y.</w:t>
            </w:r>
          </w:p>
        </w:tc>
      </w:tr>
      <w:tr w:rsidR="0045135C" w14:paraId="7E71528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D466C" w14:textId="77777777" w:rsidR="0045135C" w:rsidRDefault="0045135C" w:rsidP="0045135C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378D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32+300</w:t>
            </w:r>
          </w:p>
          <w:p w14:paraId="4D20E27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33+851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CFF2C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5EBD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Jebel  - Voiteni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55B1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376F7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7A8C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2222C" w14:textId="77777777" w:rsidR="0045135C" w:rsidRPr="00ED5B9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5C9F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116647C5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90546" w14:textId="77777777" w:rsidR="0045135C" w:rsidRDefault="0045135C" w:rsidP="0045135C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C39A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C92BD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612A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10A79BF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81FA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28B2D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22AD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17C4C" w14:textId="77777777" w:rsidR="0045135C" w:rsidRPr="00ED5B9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A70C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E5AE8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2, Cap X.</w:t>
            </w:r>
          </w:p>
        </w:tc>
      </w:tr>
      <w:tr w:rsidR="0045135C" w14:paraId="2129338B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BFD4D" w14:textId="77777777" w:rsidR="0045135C" w:rsidRDefault="0045135C" w:rsidP="0045135C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1374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39E5A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EB590" w14:textId="77777777" w:rsidR="0045135C" w:rsidRDefault="0045135C" w:rsidP="002D4AF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1EE8517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abătută/directă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A41A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4, 6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6AF4A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F861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91DBE" w14:textId="77777777" w:rsidR="0045135C" w:rsidRPr="00ED5B9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6CAA0" w14:textId="77777777" w:rsidR="0045135C" w:rsidRDefault="0045135C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985CB3" w14:textId="77777777" w:rsidR="0045135C" w:rsidRDefault="0045135C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2, 3 și 4..</w:t>
            </w:r>
          </w:p>
        </w:tc>
      </w:tr>
      <w:tr w:rsidR="0045135C" w14:paraId="28301A63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B2048" w14:textId="77777777" w:rsidR="0045135C" w:rsidRDefault="0045135C" w:rsidP="0045135C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23A4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1481B02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E6D4D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40D39" w14:textId="77777777" w:rsidR="0045135C" w:rsidRDefault="0045135C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Voiteni – </w:t>
            </w:r>
            <w:r>
              <w:rPr>
                <w:b/>
                <w:bCs/>
                <w:sz w:val="20"/>
                <w:lang w:val="ro-RO"/>
              </w:rPr>
              <w:br/>
              <w:t>Ax St. Gătaia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C0CE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8323E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C481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5A252" w14:textId="77777777" w:rsidR="0045135C" w:rsidRPr="00ED5B9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0FE13" w14:textId="77777777" w:rsidR="0045135C" w:rsidRDefault="0045135C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RV 30 km/h pt trenurile de marfă</w:t>
            </w:r>
          </w:p>
        </w:tc>
      </w:tr>
      <w:tr w:rsidR="0045135C" w14:paraId="670BE043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108A0" w14:textId="77777777" w:rsidR="0045135C" w:rsidRDefault="0045135C" w:rsidP="0045135C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4D8F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1+400</w:t>
            </w:r>
          </w:p>
          <w:p w14:paraId="4EE4325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C907F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01DE6" w14:textId="77777777" w:rsidR="0045135C" w:rsidRDefault="0045135C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Voiteni – Gătaia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7B82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08177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38F2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73AE9" w14:textId="77777777" w:rsidR="0045135C" w:rsidRPr="00ED5B9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BC687" w14:textId="77777777" w:rsidR="0045135C" w:rsidRDefault="0045135C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042043D9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76585" w14:textId="77777777" w:rsidR="0045135C" w:rsidRDefault="0045135C" w:rsidP="0045135C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E90D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4+400</w:t>
            </w:r>
          </w:p>
          <w:p w14:paraId="40371C5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6EABB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7D975" w14:textId="77777777" w:rsidR="0045135C" w:rsidRDefault="0045135C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Voiteni – Gătaia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E28F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61579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28E1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2A922" w14:textId="77777777" w:rsidR="0045135C" w:rsidRPr="00ED5B9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F3279" w14:textId="77777777" w:rsidR="0045135C" w:rsidRDefault="0045135C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121179DB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780EB" w14:textId="77777777" w:rsidR="0045135C" w:rsidRDefault="0045135C" w:rsidP="0045135C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9B43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25+360</w:t>
            </w:r>
          </w:p>
          <w:p w14:paraId="6A02F9E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99937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7905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Gătaia -</w:t>
            </w:r>
          </w:p>
          <w:p w14:paraId="3029771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Berzovia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B194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69EA7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133E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1DAF9" w14:textId="77777777" w:rsidR="0045135C" w:rsidRPr="00ED5B9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A4E0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26B85E60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C8952" w14:textId="77777777" w:rsidR="0045135C" w:rsidRDefault="0045135C" w:rsidP="0045135C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CE29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38+100</w:t>
            </w:r>
          </w:p>
          <w:p w14:paraId="527C64A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38+150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D8F25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92E52" w14:textId="77777777" w:rsidR="0045135C" w:rsidRDefault="0045135C" w:rsidP="009C20D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Berzovia - </w:t>
            </w:r>
          </w:p>
          <w:p w14:paraId="2DD2DC41" w14:textId="77777777" w:rsidR="0045135C" w:rsidRDefault="0045135C" w:rsidP="009C20D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862A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CC376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33AD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5340D" w14:textId="77777777" w:rsidR="0045135C" w:rsidRPr="00ED5B9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AD0C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1294E5B5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95AED" w14:textId="77777777" w:rsidR="0045135C" w:rsidRDefault="0045135C" w:rsidP="0045135C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1E59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43+520</w:t>
            </w:r>
          </w:p>
          <w:p w14:paraId="120224E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46+792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F8C15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E08B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Berzovia - </w:t>
            </w:r>
          </w:p>
          <w:p w14:paraId="32618E3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A2BE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3E94F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A36B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2F5F6" w14:textId="77777777" w:rsidR="0045135C" w:rsidRPr="00ED5B9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2972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D4DF3F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5135C" w14:paraId="3F0C866A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D1336" w14:textId="77777777" w:rsidR="0045135C" w:rsidRDefault="0045135C" w:rsidP="0045135C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7033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4287B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1D10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D957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B1952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72FA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B59AF" w14:textId="77777777" w:rsidR="0045135C" w:rsidRPr="00ED5B9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C3D6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3A6EF4A9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D5CDC" w14:textId="77777777" w:rsidR="0045135C" w:rsidRDefault="0045135C" w:rsidP="0045135C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0414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54D70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872E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2 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D61C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E2422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CEF5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69EEA" w14:textId="77777777" w:rsidR="0045135C" w:rsidRPr="00ED5B9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B6DC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5996EA5D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CC5EB" w14:textId="77777777" w:rsidR="0045135C" w:rsidRDefault="0045135C" w:rsidP="0045135C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1AFF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55+200</w:t>
            </w:r>
          </w:p>
          <w:p w14:paraId="2539AB7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60+271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4E34E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0FBB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 - Reșița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5167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B8031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18AA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1F580" w14:textId="77777777" w:rsidR="0045135C" w:rsidRPr="00ED5B9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4037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2D8DE92F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9D9B7" w14:textId="77777777" w:rsidR="0045135C" w:rsidRDefault="0045135C" w:rsidP="0045135C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1F27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64+000</w:t>
            </w:r>
          </w:p>
          <w:p w14:paraId="739050F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E1BD9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F15B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Reșița Nord - </w:t>
            </w:r>
          </w:p>
          <w:p w14:paraId="66F01A8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Reșița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71EE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9B75E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C927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C1995" w14:textId="77777777" w:rsidR="0045135C" w:rsidRPr="00ED5B9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E12A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03729CF2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76E1E" w14:textId="77777777" w:rsidR="0045135C" w:rsidRDefault="0045135C" w:rsidP="0045135C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837A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C222B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781F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0EED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CE7845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13, 15, 19, 25, 33, 35,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D26CC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6194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4A956" w14:textId="77777777" w:rsidR="0045135C" w:rsidRPr="00ED5B9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11B5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X</w:t>
            </w:r>
          </w:p>
        </w:tc>
      </w:tr>
      <w:tr w:rsidR="0045135C" w14:paraId="60577AA2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B9633" w14:textId="77777777" w:rsidR="0045135C" w:rsidRDefault="0045135C" w:rsidP="0045135C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E1BC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BDDA2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268F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0BE44" w14:textId="77777777" w:rsidR="0045135C" w:rsidRDefault="0045135C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24012F1" w14:textId="77777777" w:rsidR="0045135C" w:rsidRDefault="0045135C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F237207" w14:textId="77777777" w:rsidR="0045135C" w:rsidRDefault="0045135C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18, 26, 40 și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A6582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52CC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4A8FD" w14:textId="77777777" w:rsidR="0045135C" w:rsidRPr="00ED5B9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3B6C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2 - 8 abătute Cap Y</w:t>
            </w:r>
          </w:p>
        </w:tc>
      </w:tr>
      <w:tr w:rsidR="0045135C" w14:paraId="0AFD3F05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8753E" w14:textId="77777777" w:rsidR="0045135C" w:rsidRDefault="0045135C" w:rsidP="0045135C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67D9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C5721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767F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BC2BF" w14:textId="77777777" w:rsidR="0045135C" w:rsidRDefault="0045135C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74B01AF" w14:textId="77777777" w:rsidR="0045135C" w:rsidRDefault="0045135C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438C90C8" w14:textId="77777777" w:rsidR="0045135C" w:rsidRDefault="0045135C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28/30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B2C51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FC2D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39545" w14:textId="77777777" w:rsidR="0045135C" w:rsidRPr="00ED5B9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241A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8 abătute Cap Y</w:t>
            </w:r>
          </w:p>
        </w:tc>
      </w:tr>
    </w:tbl>
    <w:p w14:paraId="306761C2" w14:textId="77777777" w:rsidR="0045135C" w:rsidRDefault="0045135C">
      <w:pPr>
        <w:spacing w:before="40" w:after="40" w:line="192" w:lineRule="auto"/>
        <w:ind w:right="57"/>
        <w:rPr>
          <w:sz w:val="20"/>
          <w:lang w:val="ro-RO"/>
        </w:rPr>
      </w:pPr>
    </w:p>
    <w:p w14:paraId="5B2E4D56" w14:textId="77777777" w:rsidR="0045135C" w:rsidRDefault="0045135C" w:rsidP="00C13E1E">
      <w:pPr>
        <w:pStyle w:val="Heading1"/>
        <w:spacing w:line="360" w:lineRule="auto"/>
      </w:pPr>
      <w:r>
        <w:lastRenderedPageBreak/>
        <w:t>LINIA 125</w:t>
      </w:r>
    </w:p>
    <w:p w14:paraId="1A59C66B" w14:textId="77777777" w:rsidR="0045135C" w:rsidRDefault="0045135C" w:rsidP="00C52D69">
      <w:pPr>
        <w:pStyle w:val="Heading1"/>
        <w:spacing w:line="360" w:lineRule="auto"/>
        <w:rPr>
          <w:b w:val="0"/>
          <w:bCs w:val="0"/>
          <w:sz w:val="8"/>
        </w:rPr>
      </w:pPr>
      <w:r>
        <w:t>TIMIŞOARA SUD - BUZIAŞ</w:t>
      </w:r>
    </w:p>
    <w:p w14:paraId="011DB91D" w14:textId="77777777" w:rsidR="0045135C" w:rsidRDefault="0045135C" w:rsidP="00C52D69">
      <w:pPr>
        <w:pStyle w:val="Heading1"/>
        <w:spacing w:line="360" w:lineRule="auto"/>
        <w:rPr>
          <w:b w:val="0"/>
          <w:bCs w:val="0"/>
          <w:sz w:val="8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45135C" w14:paraId="20552401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33086" w14:textId="77777777" w:rsidR="0045135C" w:rsidRDefault="0045135C" w:rsidP="0045135C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97E3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BDAD3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6982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1D77352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E189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46423E6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01429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2570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1F513" w14:textId="77777777" w:rsidR="0045135C" w:rsidRPr="00CE363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3969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abătute.</w:t>
            </w:r>
          </w:p>
        </w:tc>
      </w:tr>
      <w:tr w:rsidR="0045135C" w14:paraId="0D49BEAA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30BA8" w14:textId="77777777" w:rsidR="0045135C" w:rsidRDefault="0045135C" w:rsidP="0045135C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32F4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0+260</w:t>
            </w:r>
          </w:p>
          <w:p w14:paraId="0D6AA62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58993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BB0F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063077B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CFFF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597AD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8B0F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A143A" w14:textId="77777777" w:rsidR="0045135C" w:rsidRPr="00CE363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6D1C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FF9CD6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peste breteaua din Cap Y, st. Timișoara Sud.</w:t>
            </w:r>
          </w:p>
        </w:tc>
      </w:tr>
      <w:tr w:rsidR="0045135C" w14:paraId="3A220503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435DB" w14:textId="77777777" w:rsidR="0045135C" w:rsidRDefault="0045135C" w:rsidP="0045135C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2F1F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88D28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C12D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0CFCB89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2994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3FF258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E4EA5E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02354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82A3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7DAD1" w14:textId="77777777" w:rsidR="0045135C" w:rsidRPr="00CE363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25A2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3A001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Cap Y.</w:t>
            </w:r>
          </w:p>
        </w:tc>
      </w:tr>
      <w:tr w:rsidR="0045135C" w14:paraId="2D3B5ADF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726B2" w14:textId="77777777" w:rsidR="0045135C" w:rsidRDefault="0045135C" w:rsidP="0045135C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4560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427F3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D68F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Semenic</w:t>
            </w:r>
          </w:p>
          <w:p w14:paraId="2F90EE2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abatuta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E066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318268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C1BF0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86D7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BB582" w14:textId="77777777" w:rsidR="0045135C" w:rsidRPr="00CE363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F292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75BCC491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9E757" w14:textId="77777777" w:rsidR="0045135C" w:rsidRDefault="0045135C" w:rsidP="0045135C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CD5A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4+486</w:t>
            </w:r>
          </w:p>
          <w:p w14:paraId="3A2CB0A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283E2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A674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Semenic -</w:t>
            </w:r>
          </w:p>
          <w:p w14:paraId="03297B3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Sacoșu Mic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7E38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1E035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33A6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36F02" w14:textId="77777777" w:rsidR="0045135C" w:rsidRPr="00CE363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67C6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B0FBC7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5135C" w14:paraId="0C0FB494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DD6A3" w14:textId="77777777" w:rsidR="0045135C" w:rsidRDefault="0045135C" w:rsidP="0045135C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0194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24+500</w:t>
            </w:r>
          </w:p>
          <w:p w14:paraId="12C6D8D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98958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6DB9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Sacoșu Mic - 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436E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B3B71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4641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0EB46" w14:textId="77777777" w:rsidR="0045135C" w:rsidRPr="00CE363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EAE4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06EAAEFD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F57BF" w14:textId="77777777" w:rsidR="0045135C" w:rsidRDefault="0045135C" w:rsidP="0045135C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62D4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2DB8C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D67E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5717AB7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99D9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6, 8 și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F8DE2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303C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39EEA" w14:textId="77777777" w:rsidR="0045135C" w:rsidRPr="00CE363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4396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în Cap Y a linilor 1, 2 și 3 ab.</w:t>
            </w:r>
          </w:p>
        </w:tc>
      </w:tr>
    </w:tbl>
    <w:p w14:paraId="7447C479" w14:textId="77777777" w:rsidR="0045135C" w:rsidRDefault="0045135C">
      <w:pPr>
        <w:spacing w:before="40" w:after="40" w:line="192" w:lineRule="auto"/>
        <w:ind w:right="57"/>
        <w:rPr>
          <w:sz w:val="20"/>
          <w:lang w:val="ro-RO"/>
        </w:rPr>
      </w:pPr>
    </w:p>
    <w:p w14:paraId="48F520BF" w14:textId="77777777" w:rsidR="0045135C" w:rsidRDefault="0045135C" w:rsidP="00E56A6A">
      <w:pPr>
        <w:pStyle w:val="Heading1"/>
        <w:spacing w:line="360" w:lineRule="auto"/>
      </w:pPr>
      <w:r>
        <w:t>LINIA 200</w:t>
      </w:r>
    </w:p>
    <w:p w14:paraId="7EF61BC5" w14:textId="77777777" w:rsidR="0045135C" w:rsidRDefault="0045135C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45135C" w14:paraId="1D6C5ABB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45358" w14:textId="77777777" w:rsidR="0045135C" w:rsidRDefault="0045135C" w:rsidP="0045135C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E3DB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07A1B0A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1D798" w14:textId="77777777" w:rsidR="0045135C" w:rsidRPr="00032DF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8CA8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323E242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E1C8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A1706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23E2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2EC783D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97399" w14:textId="77777777" w:rsidR="0045135C" w:rsidRPr="00032DF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479AA" w14:textId="77777777" w:rsidR="0045135C" w:rsidRPr="00F716C0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45135C" w14:paraId="44AC73AB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187F5" w14:textId="77777777" w:rsidR="0045135C" w:rsidRDefault="0045135C" w:rsidP="0045135C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99B8B" w14:textId="77777777" w:rsidR="0045135C" w:rsidRDefault="0045135C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2240FFA9" w14:textId="77777777" w:rsidR="0045135C" w:rsidRDefault="0045135C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CB9E8" w14:textId="77777777" w:rsidR="0045135C" w:rsidRDefault="0045135C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4C602" w14:textId="77777777" w:rsidR="0045135C" w:rsidRDefault="0045135C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037D1492" w14:textId="77777777" w:rsidR="0045135C" w:rsidRDefault="0045135C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AD058" w14:textId="77777777" w:rsidR="0045135C" w:rsidRDefault="0045135C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7BFB9" w14:textId="77777777" w:rsidR="0045135C" w:rsidRDefault="0045135C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2EA81" w14:textId="77777777" w:rsidR="0045135C" w:rsidRDefault="0045135C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3F5B4FF3" w14:textId="77777777" w:rsidR="0045135C" w:rsidRDefault="0045135C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6E523" w14:textId="77777777" w:rsidR="0045135C" w:rsidRDefault="0045135C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12A9B" w14:textId="77777777" w:rsidR="0045135C" w:rsidRDefault="0045135C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45135C" w14:paraId="68D35FEB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E4E86" w14:textId="77777777" w:rsidR="0045135C" w:rsidRDefault="0045135C" w:rsidP="0045135C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737A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2D9E0A3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B651C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2975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40ED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91C39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CAEA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5A88A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FAED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5135C" w14:paraId="2715B4DB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3B734" w14:textId="77777777" w:rsidR="0045135C" w:rsidRDefault="0045135C" w:rsidP="0045135C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810E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CF436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19F5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AEA1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3E04E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0E9A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64E072E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5BDF9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5C51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5135C" w14:paraId="70EC695F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7F853" w14:textId="77777777" w:rsidR="0045135C" w:rsidRDefault="0045135C" w:rsidP="0045135C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E358F" w14:textId="77777777" w:rsidR="0045135C" w:rsidRDefault="0045135C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2AA98BA3" w14:textId="77777777" w:rsidR="0045135C" w:rsidRDefault="0045135C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EBA24" w14:textId="77777777" w:rsidR="0045135C" w:rsidRDefault="0045135C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7CD52" w14:textId="77777777" w:rsidR="0045135C" w:rsidRDefault="0045135C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C9F40" w14:textId="77777777" w:rsidR="0045135C" w:rsidRDefault="0045135C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639A3" w14:textId="77777777" w:rsidR="0045135C" w:rsidRDefault="0045135C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DDE75" w14:textId="77777777" w:rsidR="0045135C" w:rsidRDefault="0045135C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638C09D7" w14:textId="77777777" w:rsidR="0045135C" w:rsidRDefault="0045135C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2670F" w14:textId="77777777" w:rsidR="0045135C" w:rsidRDefault="0045135C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857C7" w14:textId="77777777" w:rsidR="0045135C" w:rsidRDefault="0045135C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5135C" w14:paraId="3C9D168C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359EC" w14:textId="77777777" w:rsidR="0045135C" w:rsidRDefault="0045135C" w:rsidP="0045135C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D88AE" w14:textId="77777777" w:rsidR="0045135C" w:rsidRDefault="0045135C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13BCD" w14:textId="77777777" w:rsidR="0045135C" w:rsidRDefault="0045135C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FF0FA" w14:textId="77777777" w:rsidR="0045135C" w:rsidRDefault="0045135C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294C87EE" w14:textId="77777777" w:rsidR="0045135C" w:rsidRDefault="0045135C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77885" w14:textId="77777777" w:rsidR="0045135C" w:rsidRDefault="0045135C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775F5" w14:textId="77777777" w:rsidR="0045135C" w:rsidRDefault="0045135C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52AB9" w14:textId="77777777" w:rsidR="0045135C" w:rsidRDefault="0045135C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6424B234" w14:textId="77777777" w:rsidR="0045135C" w:rsidRDefault="0045135C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55B2A" w14:textId="77777777" w:rsidR="0045135C" w:rsidRDefault="0045135C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75824" w14:textId="77777777" w:rsidR="0045135C" w:rsidRDefault="0045135C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5135C" w14:paraId="79E19935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6DEE9" w14:textId="77777777" w:rsidR="0045135C" w:rsidRDefault="0045135C" w:rsidP="0045135C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2799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08EAC" w14:textId="77777777" w:rsidR="0045135C" w:rsidRPr="00032DF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E221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2FAEC2B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1CC9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EC18C7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6E7D4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8A31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61CA6" w14:textId="77777777" w:rsidR="0045135C" w:rsidRPr="00032DF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5DDFB" w14:textId="77777777" w:rsidR="0045135C" w:rsidRPr="00F716C0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5135C" w14:paraId="74B184DE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F7AD7" w14:textId="77777777" w:rsidR="0045135C" w:rsidRDefault="0045135C" w:rsidP="0045135C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87C38" w14:textId="77777777" w:rsidR="0045135C" w:rsidRDefault="0045135C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762262AE" w14:textId="77777777" w:rsidR="0045135C" w:rsidRDefault="0045135C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0B49C" w14:textId="77777777" w:rsidR="0045135C" w:rsidRDefault="0045135C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D80D8" w14:textId="77777777" w:rsidR="0045135C" w:rsidRDefault="0045135C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5A948C79" w14:textId="77777777" w:rsidR="0045135C" w:rsidRDefault="0045135C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DEC08" w14:textId="77777777" w:rsidR="0045135C" w:rsidRDefault="0045135C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49BDD" w14:textId="77777777" w:rsidR="0045135C" w:rsidRDefault="0045135C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C4686" w14:textId="77777777" w:rsidR="0045135C" w:rsidRDefault="0045135C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5DBA6954" w14:textId="77777777" w:rsidR="0045135C" w:rsidRDefault="0045135C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7B5DF" w14:textId="77777777" w:rsidR="0045135C" w:rsidRDefault="0045135C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91D9A" w14:textId="77777777" w:rsidR="0045135C" w:rsidRDefault="0045135C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59433660" w14:textId="77777777" w:rsidR="0045135C" w:rsidRDefault="0045135C" w:rsidP="00623FF6">
      <w:pPr>
        <w:spacing w:before="40" w:after="40" w:line="192" w:lineRule="auto"/>
        <w:ind w:right="57"/>
        <w:rPr>
          <w:lang w:val="ro-RO"/>
        </w:rPr>
      </w:pPr>
    </w:p>
    <w:p w14:paraId="758CA8CB" w14:textId="77777777" w:rsidR="0045135C" w:rsidRDefault="0045135C" w:rsidP="006D4098">
      <w:pPr>
        <w:pStyle w:val="Heading1"/>
        <w:spacing w:line="360" w:lineRule="auto"/>
      </w:pPr>
      <w:r>
        <w:t>LINIA 201</w:t>
      </w:r>
    </w:p>
    <w:p w14:paraId="30346111" w14:textId="77777777" w:rsidR="0045135C" w:rsidRDefault="0045135C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45135C" w14:paraId="01C6228F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CA39D" w14:textId="77777777" w:rsidR="0045135C" w:rsidRDefault="0045135C" w:rsidP="0045135C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DA11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9CE23" w14:textId="77777777" w:rsidR="0045135C" w:rsidRPr="00C937B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60C4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732BBE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FE6F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7A2C34D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0CF5302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3543E6B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6989B" w14:textId="77777777" w:rsidR="0045135C" w:rsidRPr="00C937B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9268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82066" w14:textId="77777777" w:rsidR="0045135C" w:rsidRPr="00C937B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FBF9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6BE000A5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870A3" w14:textId="77777777" w:rsidR="0045135C" w:rsidRDefault="0045135C" w:rsidP="0045135C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5E8E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47534" w14:textId="77777777" w:rsidR="0045135C" w:rsidRPr="00C937B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127D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6421C4F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ED0A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7E6D5E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9E7B2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A888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3ABFB" w14:textId="77777777" w:rsidR="0045135C" w:rsidRPr="00C937B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9A46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C151D0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07309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45135C" w14:paraId="114443BC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5BA72" w14:textId="77777777" w:rsidR="0045135C" w:rsidRDefault="0045135C" w:rsidP="0045135C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E6EA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88C5B" w14:textId="77777777" w:rsidR="0045135C" w:rsidRPr="00C937B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D710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355D7A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F382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758F34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9A17E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5292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98B58" w14:textId="77777777" w:rsidR="0045135C" w:rsidRPr="00C937B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3B3A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4C7074F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02E73D85" w14:textId="77777777" w:rsidR="0045135C" w:rsidRPr="003012FC" w:rsidRDefault="0045135C">
      <w:pPr>
        <w:spacing w:before="40" w:after="40" w:line="192" w:lineRule="auto"/>
        <w:ind w:right="57"/>
      </w:pPr>
    </w:p>
    <w:p w14:paraId="7AAF1FF0" w14:textId="77777777" w:rsidR="0045135C" w:rsidRDefault="0045135C" w:rsidP="00C53936">
      <w:pPr>
        <w:pStyle w:val="Heading1"/>
        <w:spacing w:line="360" w:lineRule="auto"/>
      </w:pPr>
      <w:r>
        <w:lastRenderedPageBreak/>
        <w:t>LINIA 202 A</w:t>
      </w:r>
    </w:p>
    <w:p w14:paraId="2B693C6A" w14:textId="77777777" w:rsidR="0045135C" w:rsidRDefault="0045135C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45135C" w14:paraId="6AAC24D5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F7CA8" w14:textId="77777777" w:rsidR="0045135C" w:rsidRDefault="0045135C" w:rsidP="0045135C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E242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EC8F5" w14:textId="77777777" w:rsidR="0045135C" w:rsidRPr="0087494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04D7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804B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011A263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8F34E" w14:textId="77777777" w:rsidR="0045135C" w:rsidRPr="0048429E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8429E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AE3B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D888A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BF96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2D şi 3D.</w:t>
            </w:r>
          </w:p>
        </w:tc>
      </w:tr>
      <w:tr w:rsidR="0045135C" w14:paraId="6A8F17F0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DEA99" w14:textId="77777777" w:rsidR="0045135C" w:rsidRDefault="0045135C" w:rsidP="0045135C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DED0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A687A" w14:textId="77777777" w:rsidR="0045135C" w:rsidRPr="0087494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6E8B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B5B0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FD025" w14:textId="77777777" w:rsidR="0045135C" w:rsidRPr="0048429E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0E2B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5BCE6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CB58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abătută Cap Y.</w:t>
            </w:r>
          </w:p>
          <w:p w14:paraId="700C93B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D8BE2F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45135C" w:rsidRPr="00743905" w14:paraId="1DC054DC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635D8" w14:textId="77777777" w:rsidR="0045135C" w:rsidRPr="00743905" w:rsidRDefault="0045135C" w:rsidP="0045135C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C6946" w14:textId="77777777" w:rsidR="0045135C" w:rsidRPr="00743905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3+200</w:t>
            </w:r>
          </w:p>
          <w:p w14:paraId="127F790D" w14:textId="77777777" w:rsidR="0045135C" w:rsidRPr="00743905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39A4D" w14:textId="77777777" w:rsidR="0045135C" w:rsidRPr="00743905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346C1" w14:textId="77777777" w:rsidR="0045135C" w:rsidRPr="00743905" w:rsidRDefault="0045135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66CE183A" w14:textId="77777777" w:rsidR="0045135C" w:rsidRPr="00743905" w:rsidRDefault="0045135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</w:t>
            </w:r>
          </w:p>
          <w:p w14:paraId="0B84592B" w14:textId="77777777" w:rsidR="0045135C" w:rsidRPr="00743905" w:rsidRDefault="0045135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5D directă, cuprinsă între </w:t>
            </w:r>
          </w:p>
          <w:p w14:paraId="6F5D6FE7" w14:textId="77777777" w:rsidR="0045135C" w:rsidRPr="00743905" w:rsidRDefault="0045135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T.D.J. 64 / 72 şi </w:t>
            </w:r>
          </w:p>
          <w:p w14:paraId="6E9AF457" w14:textId="77777777" w:rsidR="0045135C" w:rsidRPr="00743905" w:rsidRDefault="0045135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C9E86" w14:textId="77777777" w:rsidR="0045135C" w:rsidRPr="00743905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A4A55" w14:textId="77777777" w:rsidR="0045135C" w:rsidRPr="00743905" w:rsidRDefault="0045135C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25594" w14:textId="77777777" w:rsidR="0045135C" w:rsidRPr="00743905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9D92B" w14:textId="77777777" w:rsidR="0045135C" w:rsidRPr="00743905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D2EA0" w14:textId="77777777" w:rsidR="0045135C" w:rsidRPr="00743905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  <w:p w14:paraId="19E26819" w14:textId="77777777" w:rsidR="0045135C" w:rsidRPr="00743905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Staţie paralelogram.</w:t>
            </w:r>
          </w:p>
        </w:tc>
      </w:tr>
      <w:tr w:rsidR="0045135C" w:rsidRPr="00743905" w14:paraId="3B23F508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4443A" w14:textId="77777777" w:rsidR="0045135C" w:rsidRPr="00743905" w:rsidRDefault="0045135C" w:rsidP="0045135C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A49C6" w14:textId="77777777" w:rsidR="0045135C" w:rsidRPr="00743905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D0F91" w14:textId="77777777" w:rsidR="0045135C" w:rsidRPr="00743905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AF0F6" w14:textId="77777777" w:rsidR="0045135C" w:rsidRPr="00743905" w:rsidRDefault="0045135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73BAEB8D" w14:textId="77777777" w:rsidR="0045135C" w:rsidRPr="00743905" w:rsidRDefault="0045135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64EB666C" w14:textId="77777777" w:rsidR="0045135C" w:rsidRPr="00743905" w:rsidRDefault="0045135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53426" w14:textId="77777777" w:rsidR="0045135C" w:rsidRPr="00743905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696E5365" w14:textId="77777777" w:rsidR="0045135C" w:rsidRPr="00743905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22F5E" w14:textId="77777777" w:rsidR="0045135C" w:rsidRPr="00743905" w:rsidRDefault="0045135C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015A5" w14:textId="77777777" w:rsidR="0045135C" w:rsidRPr="00743905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B3562" w14:textId="77777777" w:rsidR="0045135C" w:rsidRPr="00743905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BAD4C" w14:textId="77777777" w:rsidR="0045135C" w:rsidRPr="00743905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5135C" w:rsidRPr="00743905" w14:paraId="12F2CE81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C0520" w14:textId="77777777" w:rsidR="0045135C" w:rsidRPr="00743905" w:rsidRDefault="0045135C" w:rsidP="0045135C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D98EE" w14:textId="77777777" w:rsidR="0045135C" w:rsidRPr="00743905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0C97D" w14:textId="77777777" w:rsidR="0045135C" w:rsidRPr="00743905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E90E2" w14:textId="77777777" w:rsidR="0045135C" w:rsidRPr="00743905" w:rsidRDefault="0045135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5F890B16" w14:textId="77777777" w:rsidR="0045135C" w:rsidRPr="00743905" w:rsidRDefault="0045135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277B34CB" w14:textId="77777777" w:rsidR="0045135C" w:rsidRPr="00743905" w:rsidRDefault="0045135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51581" w14:textId="77777777" w:rsidR="0045135C" w:rsidRPr="00743905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2436D3D3" w14:textId="77777777" w:rsidR="0045135C" w:rsidRPr="00743905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916F3" w14:textId="77777777" w:rsidR="0045135C" w:rsidRPr="00743905" w:rsidRDefault="0045135C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24530" w14:textId="77777777" w:rsidR="0045135C" w:rsidRPr="00743905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52545" w14:textId="77777777" w:rsidR="0045135C" w:rsidRPr="00743905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391F2" w14:textId="77777777" w:rsidR="0045135C" w:rsidRPr="00743905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</w:tbl>
    <w:p w14:paraId="07E8D953" w14:textId="77777777" w:rsidR="0045135C" w:rsidRDefault="0045135C">
      <w:pPr>
        <w:spacing w:before="40" w:after="40" w:line="192" w:lineRule="auto"/>
        <w:ind w:right="57"/>
        <w:rPr>
          <w:sz w:val="20"/>
          <w:lang w:val="ro-RO"/>
        </w:rPr>
      </w:pPr>
    </w:p>
    <w:p w14:paraId="7F9AC119" w14:textId="77777777" w:rsidR="0045135C" w:rsidRDefault="0045135C" w:rsidP="00BD3926">
      <w:pPr>
        <w:pStyle w:val="Heading1"/>
        <w:spacing w:line="360" w:lineRule="auto"/>
      </w:pPr>
      <w:r>
        <w:t>LINIA 202 B</w:t>
      </w:r>
    </w:p>
    <w:p w14:paraId="6EEED10B" w14:textId="77777777" w:rsidR="0045135C" w:rsidRDefault="0045135C" w:rsidP="00986206">
      <w:pPr>
        <w:pStyle w:val="Heading1"/>
        <w:spacing w:line="360" w:lineRule="auto"/>
        <w:rPr>
          <w:b w:val="0"/>
          <w:bCs w:val="0"/>
          <w:sz w:val="8"/>
        </w:rPr>
      </w:pPr>
      <w:r>
        <w:t>SIMERIA - SIMERIA TRIAJ GR. D (BUCLĂ)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8"/>
        <w:gridCol w:w="2201"/>
        <w:gridCol w:w="870"/>
        <w:gridCol w:w="757"/>
        <w:gridCol w:w="869"/>
        <w:gridCol w:w="753"/>
        <w:gridCol w:w="2492"/>
      </w:tblGrid>
      <w:tr w:rsidR="0045135C" w14:paraId="5255EEAD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681AA" w14:textId="77777777" w:rsidR="0045135C" w:rsidRDefault="0045135C" w:rsidP="0045135C">
            <w:pPr>
              <w:numPr>
                <w:ilvl w:val="0"/>
                <w:numId w:val="8"/>
              </w:numPr>
              <w:spacing w:before="120" w:after="120"/>
              <w:ind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93B8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DDC60" w14:textId="77777777" w:rsidR="0045135C" w:rsidRPr="007C5BF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C0E0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</w:t>
            </w:r>
          </w:p>
          <w:p w14:paraId="5AE3743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D5E7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74E76F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7ADBD" w14:textId="77777777" w:rsidR="0045135C" w:rsidRPr="007C5BF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0FFB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F7B21" w14:textId="77777777" w:rsidR="0045135C" w:rsidRPr="00BD268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384D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5D175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1D, 2D și 3D.</w:t>
            </w:r>
          </w:p>
        </w:tc>
      </w:tr>
    </w:tbl>
    <w:p w14:paraId="45B23CE9" w14:textId="77777777" w:rsidR="0045135C" w:rsidRDefault="0045135C">
      <w:pPr>
        <w:spacing w:before="40" w:after="40" w:line="192" w:lineRule="auto"/>
        <w:ind w:right="57"/>
        <w:rPr>
          <w:sz w:val="20"/>
          <w:lang w:val="ro-RO"/>
        </w:rPr>
      </w:pPr>
    </w:p>
    <w:p w14:paraId="7D307DAF" w14:textId="77777777" w:rsidR="0045135C" w:rsidRDefault="0045135C" w:rsidP="002A4CB1">
      <w:pPr>
        <w:pStyle w:val="Heading1"/>
        <w:spacing w:line="360" w:lineRule="auto"/>
      </w:pPr>
      <w:r>
        <w:t>LINIA 203</w:t>
      </w:r>
    </w:p>
    <w:p w14:paraId="4852ACF7" w14:textId="77777777" w:rsidR="0045135C" w:rsidRDefault="0045135C" w:rsidP="003B1D42">
      <w:pPr>
        <w:pStyle w:val="Heading1"/>
        <w:spacing w:line="360" w:lineRule="auto"/>
        <w:rPr>
          <w:b w:val="0"/>
          <w:bCs w:val="0"/>
          <w:sz w:val="8"/>
        </w:rPr>
      </w:pPr>
      <w:r>
        <w:t>PIATRA OLT - PODU OLT - SIBIU - COPŞA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69"/>
        <w:gridCol w:w="744"/>
        <w:gridCol w:w="2176"/>
        <w:gridCol w:w="968"/>
        <w:gridCol w:w="744"/>
        <w:gridCol w:w="869"/>
        <w:gridCol w:w="744"/>
        <w:gridCol w:w="2461"/>
      </w:tblGrid>
      <w:tr w:rsidR="0045135C" w:rsidRPr="007126D7" w14:paraId="3E3D8768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26C74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76720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BE6F3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7FE8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289D2DE2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5F598" w14:textId="77777777" w:rsidR="0045135C" w:rsidRDefault="0045135C" w:rsidP="003C4DF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26, 32, </w:t>
            </w:r>
          </w:p>
          <w:p w14:paraId="66DB8E6D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 și 42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3CD02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C7E4D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608C4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B3B44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afectarea liniilor 4 - 11.</w:t>
            </w:r>
          </w:p>
        </w:tc>
      </w:tr>
      <w:tr w:rsidR="0045135C" w:rsidRPr="007126D7" w14:paraId="5A160E7F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0633E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C1FC9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C28D4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7197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5AE7E86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8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AB37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toata</w:t>
            </w:r>
          </w:p>
          <w:p w14:paraId="3453E17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CF756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949B3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D3F5B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44C0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5135C" w:rsidRPr="007126D7" w14:paraId="71A12106" w14:textId="77777777">
        <w:trPr>
          <w:cantSplit/>
          <w:trHeight w:val="6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70983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4A53B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214+880</w:t>
            </w:r>
          </w:p>
          <w:p w14:paraId="7AF39C93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214+930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AB2EE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F344B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Piatra Olt -</w:t>
            </w:r>
          </w:p>
          <w:p w14:paraId="20C60760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Arceşti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5B787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EA517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01E2D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26E60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1446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749C9A1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4C917C1" w14:textId="77777777" w:rsidR="0045135C" w:rsidRPr="00744E1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5135C" w:rsidRPr="007126D7" w14:paraId="40D89871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CE22F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DFA6B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220+445</w:t>
            </w:r>
          </w:p>
          <w:p w14:paraId="0C7CB071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9A32A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53A0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3FCF1799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91D41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403D4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3C537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1A9B8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8D06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8B01A72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6F35A37" w14:textId="77777777" w:rsidR="0045135C" w:rsidRPr="00744E1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5135C" w:rsidRPr="007126D7" w14:paraId="2790332D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D0430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676D0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221+075</w:t>
            </w:r>
          </w:p>
          <w:p w14:paraId="2AB8C715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A28FA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2C91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00A8B7F8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6654E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954BB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43E63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A1523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9B56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AE0C567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C01AE80" w14:textId="77777777" w:rsidR="0045135C" w:rsidRPr="008F5A6B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8F5A6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5135C" w:rsidRPr="007126D7" w14:paraId="7679F02E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8148C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91879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228+720</w:t>
            </w:r>
          </w:p>
          <w:p w14:paraId="56FCBD16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EDAD2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D7E5C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Strejeşti -</w:t>
            </w:r>
          </w:p>
          <w:p w14:paraId="3DF5619E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Drăgăşani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ECE35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978A3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5AD3A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363C2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6F39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7DB3009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ECE96BF" w14:textId="77777777" w:rsidR="0045135C" w:rsidRPr="00744E1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5135C" w:rsidRPr="007126D7" w14:paraId="22C50650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009E6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899B0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241+940</w:t>
            </w:r>
          </w:p>
          <w:p w14:paraId="367CECAD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06683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99C3C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2AAB9253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93C8B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4516D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48D86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64019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5C09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5197170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C21ABB5" w14:textId="77777777" w:rsidR="0045135C" w:rsidRPr="00744E1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5135C" w:rsidRPr="007126D7" w14:paraId="2E37DEE8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FF071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826E5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243+000</w:t>
            </w:r>
          </w:p>
          <w:p w14:paraId="3FC9052B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824A1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1FE72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4F8B199B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22002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2B842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3730C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1809A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F8DB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98C129A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DB25A1D" w14:textId="77777777" w:rsidR="0045135C" w:rsidRPr="00744E1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5135C" w:rsidRPr="007126D7" w14:paraId="3B76AA0E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F31FD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D8A3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248+500</w:t>
            </w:r>
          </w:p>
          <w:p w14:paraId="320CD2AD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249+300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AF723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7CDB6" w14:textId="77777777" w:rsidR="0045135C" w:rsidRPr="007126D7" w:rsidRDefault="0045135C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25CB8A59" w14:textId="77777777" w:rsidR="0045135C" w:rsidRPr="007126D7" w:rsidRDefault="0045135C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739E6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4DD8F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488D9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2B4C3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D851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45135C" w:rsidRPr="007126D7" w14:paraId="296D7BA4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69C7F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EA3EE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249+040</w:t>
            </w:r>
          </w:p>
          <w:p w14:paraId="0C33BB9A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0CA21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71CE6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072C4CEB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F9109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BF2EB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2E361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A0169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51F0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514B341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62D7850" w14:textId="77777777" w:rsidR="0045135C" w:rsidRPr="00744E1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5135C" w:rsidRPr="007126D7" w14:paraId="662A0BA4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D0F9A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C7CA9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249+500</w:t>
            </w:r>
          </w:p>
          <w:p w14:paraId="11072096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9CF04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7B2F5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0F692711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C6448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00556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96C4B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C27A1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90FA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1BB1E8F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290556D" w14:textId="77777777" w:rsidR="0045135C" w:rsidRPr="00744E1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5135C" w:rsidRPr="007126D7" w14:paraId="5DCE4782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D72A2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3ABCE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251+060</w:t>
            </w:r>
          </w:p>
          <w:p w14:paraId="2B1300E3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251+110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5D278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7FC71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49DC5364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80317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B4214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2BFFF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C8575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8C1F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4258F93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001BD78" w14:textId="77777777" w:rsidR="0045135C" w:rsidRPr="00744E1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5135C" w:rsidRPr="007126D7" w14:paraId="66D0BADE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A38CB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1A10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251+200</w:t>
            </w:r>
          </w:p>
          <w:p w14:paraId="780B8F36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253+100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20C9E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AE8EF" w14:textId="77777777" w:rsidR="0045135C" w:rsidRPr="007126D7" w:rsidRDefault="0045135C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1F36E315" w14:textId="77777777" w:rsidR="0045135C" w:rsidRPr="007126D7" w:rsidRDefault="0045135C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25055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08D18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19EBF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3D4BC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517D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45135C" w:rsidRPr="007126D7" w14:paraId="279216B0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DCB16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4EF2B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251+665</w:t>
            </w:r>
          </w:p>
          <w:p w14:paraId="36D83F48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251+715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06DF9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7A181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764BA69B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372DB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A20C9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8A811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48757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8F56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4FBB10F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6C46637" w14:textId="77777777" w:rsidR="0045135C" w:rsidRPr="00744E1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5135C" w:rsidRPr="007126D7" w14:paraId="6596CCB0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D1516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EBAD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267+020</w:t>
            </w:r>
          </w:p>
          <w:p w14:paraId="3372BFBE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2BC9B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A6552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278DBA8E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AA32B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26A54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6242F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6FFCE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06EC9" w14:textId="77777777" w:rsidR="0045135C" w:rsidRPr="00F13EC0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F13EC0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5135C" w:rsidRPr="007126D7" w14:paraId="7B29C9B4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77A90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5E578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267+020</w:t>
            </w:r>
          </w:p>
          <w:p w14:paraId="0C20E970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8340B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17958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64F8D54C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BA485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3546F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B2985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4D59D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3E37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639462F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E4654A3" w14:textId="77777777" w:rsidR="0045135C" w:rsidRPr="00744E1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5135C" w:rsidRPr="007126D7" w14:paraId="3E738A28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BEC17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CDED5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268+225</w:t>
            </w:r>
          </w:p>
          <w:p w14:paraId="2DCD7F3A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268+275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6927C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E84A7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26B3B9D6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CFEF0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D1FDE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C69F4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99B77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E1EA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6BB31F4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6784172" w14:textId="77777777" w:rsidR="0045135C" w:rsidRPr="00744E1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5135C" w:rsidRPr="007126D7" w14:paraId="1C612B6F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7EEE7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513F9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269+145</w:t>
            </w:r>
          </w:p>
          <w:p w14:paraId="1D3BFB45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3484E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9A1B0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5DDCD678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CAB42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2F1DE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5CB43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37552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8BC8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01D57CE9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6259F67" w14:textId="77777777" w:rsidR="0045135C" w:rsidRPr="00744E1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5135C" w:rsidRPr="007126D7" w14:paraId="66543334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BF2DA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07181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270+560</w:t>
            </w:r>
          </w:p>
          <w:p w14:paraId="027F59AD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270+610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00654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FC579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15E76E3A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C748B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FF1A8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688DC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D16B2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C7C0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EBF4925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B661585" w14:textId="77777777" w:rsidR="0045135C" w:rsidRPr="00744E1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5135C" w:rsidRPr="007126D7" w14:paraId="34C02D15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D5251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BD40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271+775</w:t>
            </w:r>
          </w:p>
          <w:p w14:paraId="0D50F765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271+825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F86AD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E8267" w14:textId="77777777" w:rsidR="0045135C" w:rsidRPr="007126D7" w:rsidRDefault="0045135C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16ED5E18" w14:textId="77777777" w:rsidR="0045135C" w:rsidRPr="007126D7" w:rsidRDefault="0045135C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F8CCC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92BED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6F751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ABE8F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D4F8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45135C" w:rsidRPr="007126D7" w14:paraId="4D9D6B9F" w14:textId="77777777">
        <w:trPr>
          <w:cantSplit/>
          <w:trHeight w:val="146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E45F6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EC536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0701A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953DC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3AF30486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X, liniile 4, 5 şi 6</w:t>
            </w:r>
          </w:p>
          <w:p w14:paraId="18016E36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DC5D1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de la </w:t>
            </w:r>
          </w:p>
          <w:p w14:paraId="01CA9F3F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axa staţiei </w:t>
            </w:r>
          </w:p>
          <w:p w14:paraId="554BEFD4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la </w:t>
            </w:r>
          </w:p>
          <w:p w14:paraId="5D3C7DD8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marca </w:t>
            </w:r>
          </w:p>
          <w:p w14:paraId="74B4B28A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de siguranţă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247A0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2A9C1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728C7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44810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5135C" w:rsidRPr="007126D7" w14:paraId="13B758AF" w14:textId="77777777">
        <w:trPr>
          <w:cantSplit/>
          <w:trHeight w:val="62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69C7D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E2633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C549C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6B599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27E168A7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89FBE" w14:textId="77777777" w:rsidR="0045135C" w:rsidRPr="007126D7" w:rsidRDefault="0045135C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peste </w:t>
            </w:r>
          </w:p>
          <w:p w14:paraId="67950407" w14:textId="77777777" w:rsidR="0045135C" w:rsidRPr="007126D7" w:rsidRDefault="0045135C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sch.  10, </w:t>
            </w:r>
          </w:p>
          <w:p w14:paraId="5AC86FBC" w14:textId="77777777" w:rsidR="0045135C" w:rsidRPr="007126D7" w:rsidRDefault="0045135C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12, 26 </w:t>
            </w:r>
          </w:p>
          <w:p w14:paraId="56736E6A" w14:textId="77777777" w:rsidR="0045135C" w:rsidRPr="007126D7" w:rsidRDefault="0045135C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>şi  36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FC0A9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ED94D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34ADE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C161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Cu afectarea liniilor CET </w:t>
            </w:r>
          </w:p>
          <w:p w14:paraId="65D767D6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şi de la 4 - 7.</w:t>
            </w:r>
          </w:p>
        </w:tc>
      </w:tr>
      <w:tr w:rsidR="0045135C" w:rsidRPr="007126D7" w14:paraId="3E1C16DC" w14:textId="77777777">
        <w:trPr>
          <w:cantSplit/>
          <w:trHeight w:val="549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1E02D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21DCD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E1A44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25F8B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49684437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DE153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6F8A03D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1CC2556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5, 7, </w:t>
            </w:r>
          </w:p>
          <w:p w14:paraId="665230E5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 și 21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AA60B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0E091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3FC28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D707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631F2D5C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6, Cap X.</w:t>
            </w:r>
          </w:p>
        </w:tc>
      </w:tr>
      <w:tr w:rsidR="0045135C" w:rsidRPr="007126D7" w14:paraId="1C53300A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5DA1A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CEBAA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9B8E5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6DE64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48DE7AD1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A91A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0851579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339A9CC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2, 6, </w:t>
            </w:r>
          </w:p>
          <w:p w14:paraId="4D7DD62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12, 14, 18, 20, 22, 24, 28, </w:t>
            </w:r>
          </w:p>
          <w:p w14:paraId="6F8DC87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2D5195A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 / 34,</w:t>
            </w:r>
          </w:p>
          <w:p w14:paraId="2DE7796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2428DAFB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 și 38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58701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91791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9E63A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1FCA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7AD6C512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linile 5 - 20. </w:t>
            </w:r>
          </w:p>
        </w:tc>
      </w:tr>
      <w:tr w:rsidR="0045135C" w:rsidRPr="007126D7" w14:paraId="00C7A7B0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6A3B5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339D0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D98FC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2CCC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Bujoreni</w:t>
            </w:r>
          </w:p>
          <w:p w14:paraId="24468E8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X, linia 4 </w:t>
            </w:r>
          </w:p>
          <w:p w14:paraId="41D6157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2B3A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7BB2C85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 / 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C6DB3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93995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2BC88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7781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5135C" w:rsidRPr="007126D7" w14:paraId="5BA0B0C0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8B26E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1CEDF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A2D17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0B169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Bujoreni -</w:t>
            </w:r>
          </w:p>
          <w:p w14:paraId="6392CBC1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F9750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C96A1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B6BA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300+654</w:t>
            </w:r>
          </w:p>
          <w:p w14:paraId="7B4E360A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C2362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622EB" w14:textId="77777777" w:rsidR="0045135C" w:rsidRDefault="0045135C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locomotive cuplate.</w:t>
            </w:r>
          </w:p>
          <w:p w14:paraId="3C5673AE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5135C" w:rsidRPr="007126D7" w14:paraId="0E19EF58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9AE16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850E5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41EEF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3841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  <w:p w14:paraId="719EB12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6FFF26B7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D3CE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2197597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15,</w:t>
            </w:r>
          </w:p>
          <w:p w14:paraId="464F1BD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TDJ</w:t>
            </w:r>
          </w:p>
          <w:p w14:paraId="63ECE8FD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 / 18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32DD8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27B9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BBAE0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D029C" w14:textId="77777777" w:rsidR="0045135C" w:rsidRDefault="0045135C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45135C" w:rsidRPr="007126D7" w14:paraId="54833A3E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FC030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CB446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835</w:t>
            </w:r>
          </w:p>
          <w:p w14:paraId="2C1CBC2B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999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B962F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D7DBC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Cozia -</w:t>
            </w:r>
          </w:p>
          <w:p w14:paraId="627D8E61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Lotru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C0D76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D22C4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B63D6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1F026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696C8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5135C" w:rsidRPr="007126D7" w14:paraId="7608D215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E3038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CAA1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351+550</w:t>
            </w:r>
          </w:p>
          <w:p w14:paraId="0CC4F9DD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242C9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91F5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58F526D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</w:rPr>
              <w:t>Valea M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ărului – </w:t>
            </w:r>
          </w:p>
          <w:p w14:paraId="4FE03A89" w14:textId="77777777" w:rsidR="0045135C" w:rsidRPr="00F87E98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Podu Olt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267B1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0EDE7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3B9BE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98D8E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87121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45135C" w:rsidRPr="007126D7" w14:paraId="18F6F3AB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05A54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6152B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6E57F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EE892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Câineni</w:t>
            </w:r>
          </w:p>
          <w:p w14:paraId="62ECDBB0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33B4E70C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097B8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</w:t>
            </w:r>
          </w:p>
          <w:p w14:paraId="1D9937F3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43168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82B3D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F8F70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E9215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5135C" w:rsidRPr="007126D7" w14:paraId="468488A7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E97E6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635E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360+150</w:t>
            </w:r>
          </w:p>
          <w:p w14:paraId="008EFFF1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D814B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5CB5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76661384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Valea M</w:t>
            </w:r>
            <w:r>
              <w:rPr>
                <w:b/>
                <w:bCs/>
                <w:color w:val="000000"/>
                <w:sz w:val="20"/>
                <w:lang w:val="ro-RO"/>
              </w:rPr>
              <w:t>ărului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7A7C7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C4E71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A1407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F1541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F27BD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5135C" w:rsidRPr="007126D7" w14:paraId="3399B1FC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B4668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8F885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2E002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87077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Valea Mărului</w:t>
            </w:r>
          </w:p>
          <w:p w14:paraId="5BCF407F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A3BFA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BB89F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6543A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9EBD9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98ED7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45135C" w:rsidRPr="007126D7" w14:paraId="38D12510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DEF55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3611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  <w:p w14:paraId="5010F863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367+577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5D4EB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604DF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126D7">
              <w:rPr>
                <w:b/>
                <w:bCs/>
                <w:color w:val="000000"/>
                <w:sz w:val="20"/>
              </w:rPr>
              <w:t>Valea Mărului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  <w:r>
              <w:rPr>
                <w:b/>
                <w:bCs/>
                <w:color w:val="000000"/>
                <w:sz w:val="20"/>
              </w:rPr>
              <w:br/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5E67B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7E61D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38974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CF359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051DB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5135C" w:rsidRPr="007126D7" w14:paraId="6C04E0B6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79CDF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9EA7B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557DC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87155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 </w:t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09E9F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Călcâi sch. 13 – opritor Km 369+998 – 370+250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2244F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7CFC8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AE069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FCAD3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5135C" w:rsidRPr="007126D7" w14:paraId="366E7F5B" w14:textId="77777777">
        <w:trPr>
          <w:cantSplit/>
          <w:trHeight w:val="14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D862E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14117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AF9E8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1F826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Podu Olt -</w:t>
            </w:r>
          </w:p>
          <w:p w14:paraId="63D98C7D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F8A94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40A36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8872A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</w:t>
            </w:r>
            <w:r w:rsidRPr="007126D7">
              <w:rPr>
                <w:b/>
                <w:bCs/>
                <w:color w:val="000000"/>
                <w:sz w:val="20"/>
              </w:rPr>
              <w:t>0</w:t>
            </w:r>
          </w:p>
          <w:p w14:paraId="74D65662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4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CDED1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CE373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5135C" w:rsidRPr="007126D7" w14:paraId="24FD4BE1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891F6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46447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7F6CC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3C574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 -</w:t>
            </w:r>
          </w:p>
          <w:p w14:paraId="13AAC8B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Sibiu</w:t>
            </w:r>
            <w:r w:rsidRPr="007126D7">
              <w:rPr>
                <w:b/>
                <w:bCs/>
                <w:color w:val="000000"/>
                <w:sz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</w:rPr>
              <w:t>Triaj</w:t>
            </w:r>
          </w:p>
          <w:p w14:paraId="19E2B23B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Grupa Şelimbăr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C392F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A78F2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EB096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550</w:t>
            </w:r>
          </w:p>
          <w:p w14:paraId="6FD927B5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382+</w:t>
            </w:r>
            <w:r>
              <w:rPr>
                <w:b/>
                <w:bCs/>
                <w:color w:val="000000"/>
                <w:sz w:val="20"/>
              </w:rPr>
              <w:t>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533F3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6F261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5135C" w:rsidRPr="007126D7" w14:paraId="26005326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4CC02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3375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E59BF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5D21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Tălmaciu - </w:t>
            </w:r>
          </w:p>
          <w:p w14:paraId="11AAD20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Sibiu Triaj </w:t>
            </w:r>
          </w:p>
          <w:p w14:paraId="6147CCBA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5DD48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6C13D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00FD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386+000</w:t>
            </w:r>
          </w:p>
          <w:p w14:paraId="155C53F2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D1E3E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DF44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Cu inductori de 1000 Hz </w:t>
            </w:r>
          </w:p>
          <w:p w14:paraId="75A0699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în Cap X.</w:t>
            </w:r>
          </w:p>
        </w:tc>
      </w:tr>
      <w:tr w:rsidR="0045135C" w:rsidRPr="007126D7" w14:paraId="2ACD71F4" w14:textId="77777777">
        <w:trPr>
          <w:cantSplit/>
          <w:trHeight w:val="5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2ABBF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3C183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393A1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38DE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1 directă </w:t>
            </w:r>
          </w:p>
          <w:p w14:paraId="3FC7F86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Sibiu Triaj</w:t>
            </w:r>
          </w:p>
          <w:p w14:paraId="7590D883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EFEAB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CC14F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0CFB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  <w:p w14:paraId="410D550E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388+437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4CF21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B050B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5135C" w:rsidRPr="007126D7" w14:paraId="4B515960" w14:textId="77777777">
        <w:trPr>
          <w:cantSplit/>
          <w:trHeight w:val="125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97A54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6B670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1E34B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990B5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St. Sibiu </w:t>
            </w:r>
          </w:p>
          <w:p w14:paraId="13714F24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5D45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toate apara-tele </w:t>
            </w:r>
          </w:p>
          <w:p w14:paraId="7DDF2920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de cale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99AA5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EAD0B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157A4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BDD7B" w14:textId="77777777" w:rsidR="0045135C" w:rsidRPr="007126D7" w:rsidRDefault="0045135C">
            <w:pPr>
              <w:spacing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36ACACA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1968249D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de la liniile 1 - 10 Sibiu.</w:t>
            </w:r>
          </w:p>
        </w:tc>
      </w:tr>
      <w:tr w:rsidR="0045135C" w:rsidRPr="007126D7" w14:paraId="0B0F6EC5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E9683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0E2E1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C8990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61926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Sibiu</w:t>
            </w:r>
          </w:p>
          <w:p w14:paraId="6F3FBDB7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liniile 9 şi 10 abătute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DF982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9DCF2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E1F55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4DD89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3D2EB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5135C" w:rsidRPr="007126D7" w14:paraId="6D24EE8E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93688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DFDB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392+200</w:t>
            </w:r>
          </w:p>
          <w:p w14:paraId="1F0BF894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402+292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C1318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80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54493" w14:textId="77777777" w:rsidR="0045135C" w:rsidRPr="007126D7" w:rsidRDefault="0045135C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Ax. </w:t>
            </w:r>
            <w:r w:rsidRPr="007126D7">
              <w:rPr>
                <w:b/>
                <w:bCs/>
                <w:color w:val="000000"/>
                <w:sz w:val="20"/>
              </w:rPr>
              <w:t>St. Sibiu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21A4B8D6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Ax. St Ocna Sibiului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39FC4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4FA9E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F6621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DB4AA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8ABD5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45135C" w:rsidRPr="007126D7" w14:paraId="42DCCD3A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0B82B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629C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404+100</w:t>
            </w:r>
          </w:p>
          <w:p w14:paraId="4B7CACAD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406+950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94157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C6DF0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26707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76563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96BBE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73DA1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408A7" w14:textId="77777777" w:rsidR="0045135C" w:rsidRPr="007126D7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</w:t>
            </w:r>
          </w:p>
        </w:tc>
      </w:tr>
      <w:tr w:rsidR="0045135C" w:rsidRPr="007126D7" w14:paraId="4E6E60BF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A0CC1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8040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410+600</w:t>
            </w:r>
          </w:p>
          <w:p w14:paraId="4C1072E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54F14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7847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186AC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84C3B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13273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93667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8D1F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  <w:p w14:paraId="452C456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5135C" w:rsidRPr="007126D7" w14:paraId="45D7BF32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2564D" w14:textId="77777777" w:rsidR="0045135C" w:rsidRPr="007126D7" w:rsidRDefault="0045135C" w:rsidP="0045135C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5BCC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435+375</w:t>
            </w:r>
          </w:p>
          <w:p w14:paraId="72984BC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435+425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EF1B2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20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B17B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Șeica Mare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– </w:t>
            </w:r>
          </w:p>
          <w:p w14:paraId="49B9064B" w14:textId="77777777" w:rsidR="0045135C" w:rsidRPr="00037854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Copșa Mică</w:t>
            </w:r>
          </w:p>
          <w:p w14:paraId="5A33440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5F079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73EAD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C6243" w14:textId="77777777" w:rsidR="0045135C" w:rsidRPr="007126D7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2A870" w14:textId="77777777" w:rsidR="0045135C" w:rsidRPr="007126D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4B38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 Valabil doar pentru trenurile tip automotor</w:t>
            </w:r>
          </w:p>
        </w:tc>
      </w:tr>
    </w:tbl>
    <w:p w14:paraId="00CEBEC1" w14:textId="77777777" w:rsidR="0045135C" w:rsidRDefault="0045135C" w:rsidP="000039F1">
      <w:pPr>
        <w:spacing w:before="40" w:after="40" w:line="192" w:lineRule="auto"/>
        <w:ind w:right="57"/>
        <w:rPr>
          <w:sz w:val="20"/>
          <w:lang w:val="ro-RO"/>
        </w:rPr>
      </w:pPr>
    </w:p>
    <w:p w14:paraId="2FA51493" w14:textId="77777777" w:rsidR="0045135C" w:rsidRDefault="0045135C" w:rsidP="00CC0982">
      <w:pPr>
        <w:pStyle w:val="Heading1"/>
        <w:spacing w:line="360" w:lineRule="auto"/>
      </w:pPr>
      <w:r>
        <w:t>LINIA 205</w:t>
      </w:r>
    </w:p>
    <w:p w14:paraId="6B131222" w14:textId="77777777" w:rsidR="0045135C" w:rsidRDefault="0045135C" w:rsidP="000F0227">
      <w:pPr>
        <w:pStyle w:val="Heading1"/>
        <w:spacing w:line="360" w:lineRule="auto"/>
        <w:rPr>
          <w:b w:val="0"/>
          <w:bCs w:val="0"/>
          <w:sz w:val="8"/>
        </w:rPr>
      </w:pPr>
      <w:r>
        <w:t>BRAŞOV - PODU OLT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45135C" w14:paraId="7C6AD5A6" w14:textId="77777777">
        <w:trPr>
          <w:cantSplit/>
          <w:trHeight w:val="14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B8E2C" w14:textId="77777777" w:rsidR="0045135C" w:rsidRDefault="0045135C" w:rsidP="0045135C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A168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E61FA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18B1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</w:t>
            </w:r>
            <w:r>
              <w:rPr>
                <w:b/>
                <w:bCs/>
                <w:sz w:val="20"/>
                <w:lang w:val="en-US"/>
              </w:rPr>
              <w:t>ov C</w:t>
            </w:r>
            <w:r>
              <w:rPr>
                <w:b/>
                <w:bCs/>
                <w:sz w:val="20"/>
                <w:lang w:val="ro-RO"/>
              </w:rPr>
              <w:t xml:space="preserve">ălători </w:t>
            </w:r>
          </w:p>
          <w:p w14:paraId="0102A278" w14:textId="77777777" w:rsidR="0045135C" w:rsidRPr="00985789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F7B4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1BC9610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50, 52,</w:t>
            </w:r>
          </w:p>
          <w:p w14:paraId="179B659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56, 58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51FDB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3F1C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EEAE8" w14:textId="77777777" w:rsidR="0045135C" w:rsidRPr="0073437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6A60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5ACACB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12 - 15.</w:t>
            </w:r>
          </w:p>
        </w:tc>
      </w:tr>
      <w:tr w:rsidR="0045135C" w14:paraId="02F8CB73" w14:textId="77777777">
        <w:trPr>
          <w:cantSplit/>
          <w:trHeight w:val="14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3342C" w14:textId="77777777" w:rsidR="0045135C" w:rsidRDefault="0045135C" w:rsidP="0045135C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540F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1+190</w:t>
            </w:r>
          </w:p>
          <w:p w14:paraId="6EDB354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7B8EF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EA86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</w:t>
            </w:r>
            <w:r>
              <w:rPr>
                <w:b/>
                <w:bCs/>
                <w:sz w:val="20"/>
                <w:lang w:val="en-US"/>
              </w:rPr>
              <w:t>ov linia 3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0444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71F3F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67F1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76376" w14:textId="77777777" w:rsidR="0045135C" w:rsidRPr="0073437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F7D3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Între semnal X 3 și vârf sch.4</w:t>
            </w:r>
          </w:p>
          <w:p w14:paraId="61A438B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1FCC9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163F5590" w14:textId="77777777">
        <w:trPr>
          <w:cantSplit/>
          <w:trHeight w:val="5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1A15E" w14:textId="77777777" w:rsidR="0045135C" w:rsidRDefault="0045135C" w:rsidP="0045135C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85B8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1+500</w:t>
            </w:r>
          </w:p>
          <w:p w14:paraId="279C4CB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8004B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001B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Braş</w:t>
            </w:r>
            <w:r>
              <w:rPr>
                <w:b/>
                <w:bCs/>
                <w:sz w:val="20"/>
                <w:lang w:val="en-US"/>
              </w:rPr>
              <w:t>ov -</w:t>
            </w:r>
          </w:p>
          <w:p w14:paraId="48FF3D8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Bartolomeu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8085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3953E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13D8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1170A" w14:textId="77777777" w:rsidR="0045135C" w:rsidRPr="0073437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DB5A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45135C" w14:paraId="4A4D218B" w14:textId="77777777">
        <w:trPr>
          <w:cantSplit/>
          <w:trHeight w:val="60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23322" w14:textId="77777777" w:rsidR="0045135C" w:rsidRDefault="0045135C" w:rsidP="0045135C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04D3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  <w:p w14:paraId="5F0ECA6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71387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4FA8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0F7C211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directă, 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EB94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7135D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EBB9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E68EA" w14:textId="77777777" w:rsidR="0045135C" w:rsidRPr="0073437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BBE8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7E96C5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0EDB53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5, 11 și 17.</w:t>
            </w:r>
          </w:p>
        </w:tc>
      </w:tr>
      <w:tr w:rsidR="0045135C" w14:paraId="474729AA" w14:textId="77777777">
        <w:trPr>
          <w:cantSplit/>
          <w:trHeight w:val="5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CBE4C" w14:textId="77777777" w:rsidR="0045135C" w:rsidRDefault="0045135C" w:rsidP="0045135C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D133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637BD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5079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0A24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DDAF4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58AB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7AB01" w14:textId="77777777" w:rsidR="0045135C" w:rsidRPr="0073437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8305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97421F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 şi 3.</w:t>
            </w:r>
          </w:p>
        </w:tc>
      </w:tr>
      <w:tr w:rsidR="0045135C" w14:paraId="059E9F7F" w14:textId="77777777">
        <w:trPr>
          <w:cantSplit/>
          <w:trHeight w:val="5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6360D" w14:textId="77777777" w:rsidR="0045135C" w:rsidRDefault="0045135C" w:rsidP="0045135C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45BA7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3+850</w:t>
            </w:r>
          </w:p>
          <w:p w14:paraId="70DCE1B8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C37B1" w14:textId="77777777" w:rsidR="0045135C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17837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 linia 3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D9392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32DB8" w14:textId="77777777" w:rsidR="0045135C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DB1FA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19E42" w14:textId="77777777" w:rsidR="0045135C" w:rsidRPr="0073437A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12D07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8A96AB1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inductori în capătul dinspre Ghimbav.</w:t>
            </w:r>
          </w:p>
          <w:p w14:paraId="266ED99A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8 și 12 Cap Y.</w:t>
            </w:r>
          </w:p>
        </w:tc>
      </w:tr>
      <w:tr w:rsidR="0045135C" w14:paraId="76C88079" w14:textId="77777777">
        <w:trPr>
          <w:cantSplit/>
          <w:trHeight w:val="4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9879B" w14:textId="77777777" w:rsidR="0045135C" w:rsidRDefault="0045135C" w:rsidP="0045135C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40F30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  <w:p w14:paraId="60B78205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10+100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3F4FF" w14:textId="77777777" w:rsidR="0045135C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ACC27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Ghimbav</w:t>
            </w:r>
          </w:p>
          <w:p w14:paraId="21D6D534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DE7FC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97BF3" w14:textId="77777777" w:rsidR="0045135C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4E51A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60FC2" w14:textId="77777777" w:rsidR="0045135C" w:rsidRPr="0073437A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73BF4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803B524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148F414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nr. 1, 3, 8 și 16.</w:t>
            </w:r>
          </w:p>
        </w:tc>
      </w:tr>
      <w:tr w:rsidR="0045135C" w14:paraId="1447BD17" w14:textId="77777777">
        <w:trPr>
          <w:cantSplit/>
          <w:trHeight w:val="4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5A0AA" w14:textId="77777777" w:rsidR="0045135C" w:rsidRDefault="0045135C" w:rsidP="0045135C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1533A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2BE1F" w14:textId="77777777" w:rsidR="0045135C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4943D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Ghimbav,</w:t>
            </w:r>
          </w:p>
          <w:p w14:paraId="3177ADFF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ACE33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365EC3">
              <w:rPr>
                <w:b/>
                <w:bCs/>
                <w:sz w:val="20"/>
                <w:lang w:val="ro-RO"/>
              </w:rPr>
              <w:t>vărf sch. 10 - semnal ieșire cap X (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365EC3">
              <w:rPr>
                <w:b/>
                <w:bCs/>
                <w:sz w:val="20"/>
                <w:lang w:val="ro-RO"/>
              </w:rPr>
              <w:t>+240 - 10+000)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56E11" w14:textId="77777777" w:rsidR="0045135C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C5F76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7112E" w14:textId="77777777" w:rsidR="0045135C" w:rsidRPr="0073437A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AC6FB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9809102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este închisă.</w:t>
            </w:r>
          </w:p>
        </w:tc>
      </w:tr>
      <w:tr w:rsidR="0045135C" w14:paraId="7F50EE0A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DDA26" w14:textId="77777777" w:rsidR="0045135C" w:rsidRDefault="0045135C" w:rsidP="0045135C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69F86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28+500</w:t>
            </w:r>
          </w:p>
          <w:p w14:paraId="27F2A89B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AFC61" w14:textId="77777777" w:rsidR="0045135C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0E650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Vlădeni Ardeal -</w:t>
            </w:r>
          </w:p>
          <w:p w14:paraId="3CC05312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Brădeț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FA25F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4DF44" w14:textId="77777777" w:rsidR="0045135C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61BDB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76678" w14:textId="77777777" w:rsidR="0045135C" w:rsidRPr="0073437A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2CF20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5135C" w14:paraId="0D0D6D3F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8F9A8" w14:textId="77777777" w:rsidR="0045135C" w:rsidRDefault="0045135C" w:rsidP="0045135C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E7DF7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36810" w14:textId="77777777" w:rsidR="0045135C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C06E7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Şercaia</w:t>
            </w:r>
          </w:p>
          <w:p w14:paraId="6BB1A4A1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5B717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DB7EA" w14:textId="77777777" w:rsidR="0045135C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53538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77B6F" w14:textId="77777777" w:rsidR="0045135C" w:rsidRPr="0073437A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74637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12946CF3" w14:textId="77777777">
        <w:trPr>
          <w:cantSplit/>
          <w:trHeight w:val="5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4C561" w14:textId="77777777" w:rsidR="0045135C" w:rsidRDefault="0045135C" w:rsidP="0045135C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4FC9F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C2633" w14:textId="77777777" w:rsidR="0045135C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21C1E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Făgăraş</w:t>
            </w:r>
          </w:p>
          <w:p w14:paraId="64DD571B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4, 6 şi 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38718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74266DA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0AFCE" w14:textId="77777777" w:rsidR="0045135C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5605C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E59D3" w14:textId="77777777" w:rsidR="0045135C" w:rsidRPr="0073437A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8DA88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4DD287F3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45C13" w14:textId="77777777" w:rsidR="0045135C" w:rsidRDefault="0045135C" w:rsidP="0045135C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D2EC8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85506" w14:textId="77777777" w:rsidR="0045135C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27AA8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Voila</w:t>
            </w:r>
          </w:p>
          <w:p w14:paraId="2F3850B4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CE2C8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814E0E2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409DB" w14:textId="77777777" w:rsidR="0045135C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AE288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182A7" w14:textId="77777777" w:rsidR="0045135C" w:rsidRPr="0073437A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E1544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31AB571D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6629A" w14:textId="77777777" w:rsidR="0045135C" w:rsidRDefault="0045135C" w:rsidP="0045135C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161F3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75D00" w14:textId="77777777" w:rsidR="0045135C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7ABE7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Ucea</w:t>
            </w:r>
          </w:p>
          <w:p w14:paraId="2D1AB421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D2F73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01924A57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A8CF2" w14:textId="77777777" w:rsidR="0045135C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E199A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8E74A" w14:textId="77777777" w:rsidR="0045135C" w:rsidRPr="0073437A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DBA28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135B53D2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 şi 2 abătute.</w:t>
            </w:r>
          </w:p>
        </w:tc>
      </w:tr>
      <w:tr w:rsidR="0045135C" w14:paraId="5DB10214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9B361" w14:textId="77777777" w:rsidR="0045135C" w:rsidRDefault="0045135C" w:rsidP="0045135C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33A6C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  <w:p w14:paraId="4E052530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95+140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0881E" w14:textId="77777777" w:rsidR="0045135C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2AD09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Ucea - Arpaș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4E658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5A107" w14:textId="77777777" w:rsidR="0045135C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F41F7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271F5" w14:textId="77777777" w:rsidR="0045135C" w:rsidRPr="0073437A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A7394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0B3A2BBB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9A948" w14:textId="77777777" w:rsidR="0045135C" w:rsidRDefault="0045135C" w:rsidP="0045135C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01E34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36BB6" w14:textId="77777777" w:rsidR="0045135C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7EF26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Arpaș</w:t>
            </w:r>
          </w:p>
          <w:p w14:paraId="11CE49F7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8554F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D839B" w14:textId="77777777" w:rsidR="0045135C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E84DD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BC490" w14:textId="77777777" w:rsidR="0045135C" w:rsidRPr="0073437A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09D96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5F114572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C6D2A" w14:textId="77777777" w:rsidR="0045135C" w:rsidRDefault="0045135C" w:rsidP="0045135C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4C1FE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100+350</w:t>
            </w:r>
          </w:p>
          <w:p w14:paraId="08F31008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AC5D1" w14:textId="77777777" w:rsidR="0045135C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3C4A1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Arpaș - </w:t>
            </w:r>
          </w:p>
          <w:p w14:paraId="21DB4F4C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Porumbacu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DE55B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4D096" w14:textId="77777777" w:rsidR="0045135C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3067F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D27A8" w14:textId="77777777" w:rsidR="0045135C" w:rsidRPr="0073437A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712B3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A753F7B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21BECEBC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2189B" w14:textId="77777777" w:rsidR="0045135C" w:rsidRDefault="0045135C" w:rsidP="0045135C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6C541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A2B60" w14:textId="77777777" w:rsidR="0045135C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ED6C4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Avrig linia 4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215AF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686DDC7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6D0DE" w14:textId="77777777" w:rsidR="0045135C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7A99D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2EB7E" w14:textId="77777777" w:rsidR="0045135C" w:rsidRPr="0073437A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0F333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625A7C08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DC8A8" w14:textId="77777777" w:rsidR="0045135C" w:rsidRDefault="0045135C" w:rsidP="0045135C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79E04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120+240</w:t>
            </w:r>
          </w:p>
          <w:p w14:paraId="39D5AFC8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120+290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56B90" w14:textId="77777777" w:rsidR="0045135C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C6056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Avrig  - Podu Olt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881BD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5CF81" w14:textId="77777777" w:rsidR="0045135C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66947" w14:textId="77777777" w:rsidR="0045135C" w:rsidRDefault="0045135C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17200" w14:textId="77777777" w:rsidR="0045135C" w:rsidRPr="0073437A" w:rsidRDefault="0045135C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F6675" w14:textId="77777777" w:rsidR="0045135C" w:rsidRDefault="0045135C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44551D77" w14:textId="77777777" w:rsidR="0045135C" w:rsidRDefault="0045135C">
      <w:pPr>
        <w:spacing w:before="40" w:after="40" w:line="192" w:lineRule="auto"/>
        <w:ind w:right="57"/>
        <w:rPr>
          <w:sz w:val="20"/>
          <w:lang w:val="ro-RO"/>
        </w:rPr>
      </w:pPr>
    </w:p>
    <w:p w14:paraId="785560BF" w14:textId="77777777" w:rsidR="0045135C" w:rsidRDefault="0045135C" w:rsidP="001B3E46">
      <w:pPr>
        <w:pStyle w:val="Heading1"/>
        <w:spacing w:line="360" w:lineRule="auto"/>
      </w:pPr>
      <w:r>
        <w:t>LINIA 206</w:t>
      </w:r>
    </w:p>
    <w:p w14:paraId="7E6D66A2" w14:textId="77777777" w:rsidR="0045135C" w:rsidRDefault="0045135C" w:rsidP="00907AC9">
      <w:pPr>
        <w:pStyle w:val="Heading1"/>
        <w:spacing w:line="360" w:lineRule="auto"/>
        <w:rPr>
          <w:b w:val="0"/>
          <w:bCs w:val="0"/>
          <w:sz w:val="8"/>
        </w:rPr>
      </w:pPr>
      <w:r>
        <w:t>BARTOLOMEU - ZĂRNEŞTI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45135C" w14:paraId="76C87B86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760BE" w14:textId="77777777" w:rsidR="0045135C" w:rsidRDefault="0045135C" w:rsidP="0045135C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737A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3+850</w:t>
            </w:r>
          </w:p>
          <w:p w14:paraId="29BF11A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61E66" w14:textId="77777777" w:rsidR="0045135C" w:rsidRPr="005E279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8EEE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171197B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7119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B99B6" w14:textId="77777777" w:rsidR="0045135C" w:rsidRPr="005E279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4C79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AAC79" w14:textId="77777777" w:rsidR="0045135C" w:rsidRPr="005E279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7810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A7D2EE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inductori în capătul dinspre Ghimbav.</w:t>
            </w:r>
          </w:p>
          <w:p w14:paraId="1F7C1899" w14:textId="77777777" w:rsidR="0045135C" w:rsidRDefault="0045135C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8 și 12 Cap Y.</w:t>
            </w:r>
          </w:p>
        </w:tc>
      </w:tr>
      <w:tr w:rsidR="0045135C" w14:paraId="2EFB1077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7AAA3" w14:textId="77777777" w:rsidR="0045135C" w:rsidRDefault="0045135C" w:rsidP="0045135C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9D28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  <w:p w14:paraId="362D8DE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9DE77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84542" w14:textId="77777777" w:rsidR="0045135C" w:rsidRDefault="0045135C" w:rsidP="00B5195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7D15E07F" w14:textId="77777777" w:rsidR="0045135C" w:rsidRDefault="0045135C" w:rsidP="00B5195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si Bartolomeu -</w:t>
            </w:r>
          </w:p>
          <w:p w14:paraId="4B525B27" w14:textId="77777777" w:rsidR="0045135C" w:rsidRDefault="0045135C" w:rsidP="00B5195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Cristian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FBA1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3C74D" w14:textId="77777777" w:rsidR="0045135C" w:rsidRPr="005E279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1838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EBDFD" w14:textId="77777777" w:rsidR="0045135C" w:rsidRPr="005E279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B496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5135C" w14:paraId="69083E36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3733A" w14:textId="77777777" w:rsidR="0045135C" w:rsidRDefault="0045135C" w:rsidP="0045135C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87BA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C4147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146E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5EFA5E3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E453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din</w:t>
            </w:r>
          </w:p>
          <w:p w14:paraId="46B14C61" w14:textId="77777777" w:rsidR="0045135C" w:rsidRPr="008978B6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Cap X aferenți liniei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C0E71" w14:textId="77777777" w:rsidR="0045135C" w:rsidRPr="005E279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2B96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06329" w14:textId="77777777" w:rsidR="0045135C" w:rsidRPr="005E279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9109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FCD10B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60D8B2C7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77AC0" w14:textId="77777777" w:rsidR="0045135C" w:rsidRDefault="0045135C" w:rsidP="0045135C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D0F7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10+300</w:t>
            </w:r>
          </w:p>
          <w:p w14:paraId="0A87EC1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8818D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EC03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Bartolomeu -</w:t>
            </w:r>
          </w:p>
          <w:p w14:paraId="45F1989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Cristian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8783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85370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59C6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E9F91" w14:textId="77777777" w:rsidR="0045135C" w:rsidRPr="005E279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C70B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75C092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445FFCDC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F554E" w14:textId="77777777" w:rsidR="0045135C" w:rsidRDefault="0045135C" w:rsidP="0045135C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88973" w14:textId="77777777" w:rsidR="0045135C" w:rsidRDefault="0045135C" w:rsidP="00477D2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DBAD8" w14:textId="77777777" w:rsidR="0045135C" w:rsidRDefault="0045135C" w:rsidP="00477D2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5E7E8" w14:textId="77777777" w:rsidR="0045135C" w:rsidRDefault="0045135C" w:rsidP="00477D2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Cristian,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E7770" w14:textId="77777777" w:rsidR="0045135C" w:rsidRDefault="0045135C" w:rsidP="00477D2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8DA74" w14:textId="77777777" w:rsidR="0045135C" w:rsidRDefault="0045135C" w:rsidP="00477D2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17B04" w14:textId="77777777" w:rsidR="0045135C" w:rsidRDefault="0045135C" w:rsidP="00477D2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9315A" w14:textId="77777777" w:rsidR="0045135C" w:rsidRPr="005E2797" w:rsidRDefault="0045135C" w:rsidP="00477D2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72EED" w14:textId="77777777" w:rsidR="0045135C" w:rsidRDefault="0045135C" w:rsidP="00477D2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26340597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457B1" w14:textId="77777777" w:rsidR="0045135C" w:rsidRDefault="0045135C" w:rsidP="0045135C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4FDF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16+840</w:t>
            </w:r>
          </w:p>
          <w:p w14:paraId="72A0A0D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17+528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707FD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A2B1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Râşnov</w:t>
            </w:r>
          </w:p>
          <w:p w14:paraId="7023AAF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și</w:t>
            </w:r>
          </w:p>
          <w:p w14:paraId="23633DA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Râşnov -</w:t>
            </w:r>
          </w:p>
          <w:p w14:paraId="3141A4E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Zărneşti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045A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DDF2F" w14:textId="77777777" w:rsidR="0045135C" w:rsidRPr="005E279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7BFA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13320" w14:textId="77777777" w:rsidR="0045135C" w:rsidRPr="005E279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3465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18D564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06BF9028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727E2" w14:textId="77777777" w:rsidR="0045135C" w:rsidRDefault="0045135C" w:rsidP="0045135C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1C6A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21+950</w:t>
            </w:r>
          </w:p>
          <w:p w14:paraId="773EEA0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58369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F1DB3" w14:textId="77777777" w:rsidR="0045135C" w:rsidRDefault="0045135C" w:rsidP="00FD37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Râşnov -</w:t>
            </w:r>
          </w:p>
          <w:p w14:paraId="3C132B9A" w14:textId="77777777" w:rsidR="0045135C" w:rsidRDefault="0045135C" w:rsidP="00FD37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Zărneşti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C890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21329" w14:textId="77777777" w:rsidR="0045135C" w:rsidRPr="005E279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5CD2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C5963" w14:textId="77777777" w:rsidR="0045135C" w:rsidRPr="005E279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E0D58" w14:textId="77777777" w:rsidR="0045135C" w:rsidRDefault="0045135C" w:rsidP="00FD37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BB2D5C4" w14:textId="77777777" w:rsidR="0045135C" w:rsidRDefault="0045135C" w:rsidP="00FD37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688FB289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9FABC" w14:textId="77777777" w:rsidR="0045135C" w:rsidRDefault="0045135C" w:rsidP="0045135C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504F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B7B1F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F51D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Zărneşti liniile 4 și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38F6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23F22" w14:textId="77777777" w:rsidR="0045135C" w:rsidRPr="005E279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CE2D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6B2EF" w14:textId="77777777" w:rsidR="0045135C" w:rsidRPr="005E2797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B657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BC10FBA" w14:textId="77777777" w:rsidR="0045135C" w:rsidRDefault="0045135C">
      <w:pPr>
        <w:spacing w:before="40" w:after="40" w:line="192" w:lineRule="auto"/>
        <w:ind w:right="57"/>
        <w:rPr>
          <w:sz w:val="20"/>
          <w:lang w:val="ro-RO"/>
        </w:rPr>
      </w:pPr>
    </w:p>
    <w:p w14:paraId="3674B65A" w14:textId="77777777" w:rsidR="0045135C" w:rsidRDefault="0045135C" w:rsidP="00406C17">
      <w:pPr>
        <w:pStyle w:val="Heading1"/>
        <w:spacing w:line="360" w:lineRule="auto"/>
      </w:pPr>
      <w:r>
        <w:t>LINIA 210</w:t>
      </w:r>
    </w:p>
    <w:p w14:paraId="36847B0E" w14:textId="77777777" w:rsidR="0045135C" w:rsidRDefault="0045135C" w:rsidP="00821D8C">
      <w:pPr>
        <w:pStyle w:val="Heading1"/>
        <w:spacing w:line="360" w:lineRule="auto"/>
        <w:rPr>
          <w:b w:val="0"/>
          <w:bCs w:val="0"/>
          <w:sz w:val="8"/>
        </w:rPr>
      </w:pPr>
      <w:r>
        <w:t>SIBIU - VINŢU DE JOS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3"/>
        <w:gridCol w:w="2202"/>
        <w:gridCol w:w="869"/>
        <w:gridCol w:w="753"/>
        <w:gridCol w:w="869"/>
        <w:gridCol w:w="753"/>
        <w:gridCol w:w="2490"/>
      </w:tblGrid>
      <w:tr w:rsidR="0045135C" w14:paraId="2A3707B7" w14:textId="77777777">
        <w:trPr>
          <w:cantSplit/>
          <w:trHeight w:val="11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19231" w14:textId="77777777" w:rsidR="0045135C" w:rsidRDefault="0045135C" w:rsidP="0045135C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22DE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8CBEA" w14:textId="77777777" w:rsidR="0045135C" w:rsidRPr="00C7636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3C2A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346F30D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1C6C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47249BB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75F66" w14:textId="77777777" w:rsidR="0045135C" w:rsidRPr="00C7636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3BFAC" w14:textId="77777777" w:rsidR="0045135C" w:rsidRPr="00C7636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CE75F" w14:textId="77777777" w:rsidR="0045135C" w:rsidRPr="00C7636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5291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0F526E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7E2287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 la liniile 1 - 10 Sibiu.</w:t>
            </w:r>
          </w:p>
        </w:tc>
      </w:tr>
      <w:tr w:rsidR="0045135C" w14:paraId="60E6A854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FD0F3" w14:textId="77777777" w:rsidR="0045135C" w:rsidRDefault="0045135C" w:rsidP="0045135C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FA91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75ECD" w14:textId="77777777" w:rsidR="0045135C" w:rsidRPr="00C7636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CD13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42B1FBC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9 şi 10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5A76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3587A" w14:textId="77777777" w:rsidR="0045135C" w:rsidRPr="00C7636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6468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C1C15" w14:textId="77777777" w:rsidR="0045135C" w:rsidRPr="00C7636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E1B3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35FD4F40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483D2" w14:textId="77777777" w:rsidR="0045135C" w:rsidRDefault="0045135C" w:rsidP="0045135C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1D8F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C8497" w14:textId="77777777" w:rsidR="0045135C" w:rsidRPr="00C7636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79C8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Turnișor</w:t>
            </w:r>
          </w:p>
          <w:p w14:paraId="7C3DA54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9E5A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C7B03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7C3C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FAC00" w14:textId="77777777" w:rsidR="0045135C" w:rsidRPr="00C7636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640B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079DD4F7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60884" w14:textId="77777777" w:rsidR="0045135C" w:rsidRDefault="0045135C" w:rsidP="0045135C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1879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3+701</w:t>
            </w:r>
          </w:p>
          <w:p w14:paraId="0A8CA62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19+302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F9D6E" w14:textId="77777777" w:rsidR="0045135C" w:rsidRPr="00C7636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76EAF" w14:textId="77777777" w:rsidR="0045135C" w:rsidRDefault="0045135C" w:rsidP="0067251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Turnișor</w:t>
            </w:r>
          </w:p>
          <w:p w14:paraId="2EBE14B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Orlat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E05A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BA896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F894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2AD07" w14:textId="77777777" w:rsidR="0045135C" w:rsidRPr="00C7636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4DAE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21130B2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FB86F" w14:textId="77777777" w:rsidR="0045135C" w:rsidRDefault="0045135C" w:rsidP="0045135C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356B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25C88" w14:textId="77777777" w:rsidR="0045135C" w:rsidRPr="00C7636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4B42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Orlat</w:t>
            </w:r>
          </w:p>
          <w:p w14:paraId="654F575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585A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65A73" w14:textId="77777777" w:rsidR="0045135C" w:rsidRPr="00C7636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8B96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CA2A5" w14:textId="77777777" w:rsidR="0045135C" w:rsidRPr="00C7636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856B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20B99582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00094" w14:textId="77777777" w:rsidR="0045135C" w:rsidRDefault="0045135C" w:rsidP="0045135C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3220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E4954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FF80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Săliște </w:t>
            </w:r>
          </w:p>
          <w:p w14:paraId="456BF11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C446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46A8712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</w:t>
            </w:r>
          </w:p>
          <w:p w14:paraId="4709507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4B61A02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9E2B6" w14:textId="77777777" w:rsidR="0045135C" w:rsidRPr="00C7636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B6B8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A2822" w14:textId="77777777" w:rsidR="0045135C" w:rsidRPr="00C7636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2A2B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6B4B97A5" w14:textId="77777777">
        <w:trPr>
          <w:cantSplit/>
          <w:trHeight w:val="100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97146" w14:textId="77777777" w:rsidR="0045135C" w:rsidRDefault="0045135C" w:rsidP="0045135C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B442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15438" w14:textId="77777777" w:rsidR="0045135C" w:rsidRPr="00C7636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8C4F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Apoldu de Sus</w:t>
            </w:r>
          </w:p>
          <w:p w14:paraId="3D98B1F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004BC" w14:textId="77777777" w:rsidR="0045135C" w:rsidRDefault="0045135C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calcâiul sch. 9 </w:t>
            </w:r>
          </w:p>
          <w:p w14:paraId="03F25606" w14:textId="77777777" w:rsidR="0045135C" w:rsidRDefault="0045135C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02DAE0BA" w14:textId="77777777" w:rsidR="0045135C" w:rsidRDefault="0045135C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(km. 42+744)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BEA0F" w14:textId="77777777" w:rsidR="0045135C" w:rsidRPr="00C7636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EF48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8B16C" w14:textId="77777777" w:rsidR="0045135C" w:rsidRPr="00C7636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B3AC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637A8857" w14:textId="77777777">
        <w:trPr>
          <w:cantSplit/>
          <w:trHeight w:val="100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59897" w14:textId="77777777" w:rsidR="0045135C" w:rsidRDefault="0045135C" w:rsidP="0045135C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BB83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55+600</w:t>
            </w:r>
          </w:p>
          <w:p w14:paraId="0797DEC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9E08A" w14:textId="77777777" w:rsidR="0045135C" w:rsidRPr="00C7636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7F81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Miercurea Sibiului - Cunța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51152" w14:textId="77777777" w:rsidR="0045135C" w:rsidRDefault="0045135C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672F2" w14:textId="77777777" w:rsidR="0045135C" w:rsidRPr="00C7636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4870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C0A15" w14:textId="77777777" w:rsidR="0045135C" w:rsidRPr="00C7636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B7D8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25B75E3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D6092" w14:textId="77777777" w:rsidR="0045135C" w:rsidRDefault="0045135C" w:rsidP="0045135C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EC19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6988C" w14:textId="77777777" w:rsidR="0045135C" w:rsidRPr="00C7636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71E0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Sebeş Alba</w:t>
            </w:r>
          </w:p>
          <w:p w14:paraId="53B702D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4392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 stație și sch. 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1B1EF" w14:textId="77777777" w:rsidR="0045135C" w:rsidRPr="00C7636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4081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68A1C" w14:textId="77777777" w:rsidR="0045135C" w:rsidRPr="00C7636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D197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6A58E31" w14:textId="77777777" w:rsidR="0045135C" w:rsidRDefault="0045135C">
      <w:pPr>
        <w:spacing w:before="40" w:after="40" w:line="192" w:lineRule="auto"/>
        <w:ind w:right="57"/>
        <w:rPr>
          <w:sz w:val="20"/>
          <w:lang w:val="ro-RO"/>
        </w:rPr>
      </w:pPr>
    </w:p>
    <w:p w14:paraId="628BA22B" w14:textId="77777777" w:rsidR="0045135C" w:rsidRDefault="0045135C" w:rsidP="001B4DE9">
      <w:pPr>
        <w:pStyle w:val="Heading1"/>
        <w:spacing w:line="360" w:lineRule="auto"/>
      </w:pPr>
      <w:r>
        <w:t>LINIA 213</w:t>
      </w:r>
    </w:p>
    <w:p w14:paraId="21D941DC" w14:textId="77777777" w:rsidR="0045135C" w:rsidRDefault="0045135C" w:rsidP="00D668A1">
      <w:pPr>
        <w:pStyle w:val="Heading1"/>
        <w:spacing w:line="360" w:lineRule="auto"/>
        <w:rPr>
          <w:b w:val="0"/>
          <w:bCs w:val="0"/>
          <w:sz w:val="8"/>
        </w:rPr>
      </w:pPr>
      <w:r>
        <w:t>SIMERIA - HUNEDOARA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3"/>
        <w:gridCol w:w="865"/>
        <w:gridCol w:w="748"/>
        <w:gridCol w:w="2187"/>
        <w:gridCol w:w="947"/>
        <w:gridCol w:w="748"/>
        <w:gridCol w:w="863"/>
        <w:gridCol w:w="746"/>
        <w:gridCol w:w="2469"/>
      </w:tblGrid>
      <w:tr w:rsidR="0045135C" w14:paraId="1EC5565F" w14:textId="77777777">
        <w:trPr>
          <w:cantSplit/>
          <w:trHeight w:val="1237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06087" w14:textId="77777777" w:rsidR="0045135C" w:rsidRDefault="0045135C" w:rsidP="0045135C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3D91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BE3C0" w14:textId="77777777" w:rsidR="0045135C" w:rsidRPr="00BA7F8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D36E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Bârcea Mică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F58F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1E83CB0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1 - 7, </w:t>
            </w:r>
          </w:p>
          <w:p w14:paraId="41117FB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2 - 8 </w:t>
            </w:r>
          </w:p>
          <w:p w14:paraId="575DB96B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419F163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3F561" w14:textId="77777777" w:rsidR="0045135C" w:rsidRPr="009E0061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942F5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A9E1A" w14:textId="77777777" w:rsidR="0045135C" w:rsidRPr="00BA7F8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010E8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213 şi 214.</w:t>
            </w:r>
          </w:p>
        </w:tc>
      </w:tr>
      <w:tr w:rsidR="0045135C" w14:paraId="7A8ED62D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F35EF" w14:textId="77777777" w:rsidR="0045135C" w:rsidRDefault="0045135C" w:rsidP="0045135C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4C6DF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E49EE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6FF1C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6875B23B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37234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0F687" w14:textId="77777777" w:rsidR="0045135C" w:rsidRPr="009E0061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E7761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69204" w14:textId="77777777" w:rsidR="0045135C" w:rsidRPr="00BA7F8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C6BC2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5135C" w14:paraId="4ACE1BE8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B8158" w14:textId="77777777" w:rsidR="0045135C" w:rsidRDefault="0045135C" w:rsidP="0045135C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DF6B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DC975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64938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7823E0A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D60E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C0EE1" w14:textId="77777777" w:rsidR="0045135C" w:rsidRPr="009E0061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3C313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F9AFA" w14:textId="77777777" w:rsidR="0045135C" w:rsidRPr="00BA7F8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931F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5135C" w14:paraId="23302BAB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16AF2" w14:textId="77777777" w:rsidR="0045135C" w:rsidRDefault="0045135C" w:rsidP="0045135C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0B3B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A1E63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C7F53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6C9D784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 Cap X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D2A6A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29F11BDF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21 </w:t>
            </w:r>
          </w:p>
          <w:p w14:paraId="21C6FB2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99CCE8B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FAC951F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 / 51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18BF2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299E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72EB3" w14:textId="77777777" w:rsidR="0045135C" w:rsidRPr="00BA7F8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7659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0A07F73F" w14:textId="77777777" w:rsidR="0045135C" w:rsidRPr="006A7611" w:rsidRDefault="0045135C">
      <w:pPr>
        <w:spacing w:before="40" w:after="40" w:line="192" w:lineRule="auto"/>
        <w:ind w:right="57"/>
      </w:pPr>
    </w:p>
    <w:p w14:paraId="10838F7C" w14:textId="77777777" w:rsidR="0045135C" w:rsidRDefault="0045135C" w:rsidP="00AF3F1F">
      <w:pPr>
        <w:pStyle w:val="Heading1"/>
        <w:spacing w:line="360" w:lineRule="auto"/>
      </w:pPr>
      <w:r>
        <w:t>LINIA 216</w:t>
      </w:r>
    </w:p>
    <w:p w14:paraId="22243ED2" w14:textId="77777777" w:rsidR="0045135C" w:rsidRDefault="0045135C" w:rsidP="0031204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spacing w:val="60"/>
        </w:rPr>
        <w:t>ILIA - LUGOJ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45135C" w14:paraId="7EA3222A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ACFA9" w14:textId="77777777" w:rsidR="0045135C" w:rsidRDefault="0045135C" w:rsidP="0045135C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D6A4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2DE24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0D55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2 directă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4F7F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8BF47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EE1C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0+470</w:t>
            </w:r>
          </w:p>
          <w:p w14:paraId="7127A20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0+570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086CB" w14:textId="77777777" w:rsidR="0045135C" w:rsidRPr="00AA600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FEAE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0A56D707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29054" w14:textId="77777777" w:rsidR="0045135C" w:rsidRDefault="0045135C" w:rsidP="0045135C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7D616" w14:textId="77777777" w:rsidR="0045135C" w:rsidRDefault="0045135C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CCF39" w14:textId="77777777" w:rsidR="0045135C" w:rsidRDefault="0045135C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6B79E" w14:textId="77777777" w:rsidR="0045135C" w:rsidRDefault="0045135C" w:rsidP="00726D7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Holdea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EF02F" w14:textId="77777777" w:rsidR="0045135C" w:rsidRDefault="0045135C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0EF00" w14:textId="77777777" w:rsidR="0045135C" w:rsidRDefault="0045135C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DA81F" w14:textId="77777777" w:rsidR="0045135C" w:rsidRDefault="0045135C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76DEE" w14:textId="77777777" w:rsidR="0045135C" w:rsidRDefault="0045135C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0ED92" w14:textId="77777777" w:rsidR="0045135C" w:rsidRDefault="0045135C" w:rsidP="00726D7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69EE72A6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3EAFB" w14:textId="77777777" w:rsidR="0045135C" w:rsidRDefault="0045135C" w:rsidP="0045135C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A64F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25+000</w:t>
            </w:r>
          </w:p>
          <w:p w14:paraId="185F4F8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A25E4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C526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Holdea -</w:t>
            </w:r>
          </w:p>
          <w:p w14:paraId="4BC10FB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Margina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45CA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29071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BED8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35F62" w14:textId="77777777" w:rsidR="0045135C" w:rsidRPr="00AA600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EED3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1DC4EA4F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14230" w14:textId="77777777" w:rsidR="0045135C" w:rsidRDefault="0045135C" w:rsidP="0045135C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51D4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01D28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B598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Mănăștur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578C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6B4F1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8752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3B084" w14:textId="77777777" w:rsidR="0045135C" w:rsidRPr="00AA600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76CC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49876789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D8E46" w14:textId="77777777" w:rsidR="0045135C" w:rsidRDefault="0045135C" w:rsidP="0045135C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7E86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43+102</w:t>
            </w:r>
          </w:p>
          <w:p w14:paraId="0C0B6A2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3E63C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448A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Făget</w:t>
            </w:r>
          </w:p>
          <w:p w14:paraId="21F381F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Coșteiu Mare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C9D2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65150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A49F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49C1E" w14:textId="77777777" w:rsidR="0045135C" w:rsidRPr="00AA600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5E96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5135C" w14:paraId="588F5960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BD42D" w14:textId="77777777" w:rsidR="0045135C" w:rsidRDefault="0045135C" w:rsidP="0045135C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7A14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32651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1BF4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Cliciova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3D61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82AC3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D338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FE20C" w14:textId="77777777" w:rsidR="0045135C" w:rsidRPr="00AA600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FABD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70B5336D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499A9" w14:textId="77777777" w:rsidR="0045135C" w:rsidRDefault="0045135C" w:rsidP="0045135C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79D7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65+200</w:t>
            </w:r>
          </w:p>
          <w:p w14:paraId="560FE8F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941AB" w14:textId="77777777" w:rsidR="0045135C" w:rsidRPr="0061450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9133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Cliciova -</w:t>
            </w:r>
          </w:p>
          <w:p w14:paraId="0732F38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4837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53444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2F71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DCD6E" w14:textId="77777777" w:rsidR="0045135C" w:rsidRPr="00AA600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E9E8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591DCB87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2E33E" w14:textId="77777777" w:rsidR="0045135C" w:rsidRDefault="0045135C" w:rsidP="0045135C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4AB1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4B560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EEEC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Coșteiu Mare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C20E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68C63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4AFB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511B6" w14:textId="77777777" w:rsidR="0045135C" w:rsidRPr="00AA600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548F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03C76678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5EE1B" w14:textId="77777777" w:rsidR="0045135C" w:rsidRDefault="0045135C" w:rsidP="0045135C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C698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81+700</w:t>
            </w:r>
          </w:p>
          <w:p w14:paraId="2748890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E95FC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CAB5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 –</w:t>
            </w:r>
          </w:p>
          <w:p w14:paraId="35968E7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50F6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BB808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FE2F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24829" w14:textId="77777777" w:rsidR="0045135C" w:rsidRPr="00AA600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73C7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13B2B6C7" w14:textId="77777777" w:rsidR="0045135C" w:rsidRDefault="0045135C">
      <w:pPr>
        <w:spacing w:before="40" w:after="40" w:line="192" w:lineRule="auto"/>
        <w:ind w:right="57"/>
        <w:rPr>
          <w:sz w:val="20"/>
          <w:lang w:val="ro-RO"/>
        </w:rPr>
      </w:pPr>
    </w:p>
    <w:p w14:paraId="490DEA67" w14:textId="77777777" w:rsidR="0045135C" w:rsidRDefault="0045135C" w:rsidP="005B00A7">
      <w:pPr>
        <w:pStyle w:val="Heading1"/>
        <w:spacing w:line="360" w:lineRule="auto"/>
      </w:pPr>
      <w:r>
        <w:lastRenderedPageBreak/>
        <w:t>LINIA 218</w:t>
      </w:r>
    </w:p>
    <w:p w14:paraId="35E657D9" w14:textId="77777777" w:rsidR="0045135C" w:rsidRDefault="0045135C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45135C" w14:paraId="6B7C46F1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4DEEC" w14:textId="77777777" w:rsidR="0045135C" w:rsidRDefault="0045135C" w:rsidP="0045135C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8DB5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2E5F5" w14:textId="77777777" w:rsidR="0045135C" w:rsidRPr="00CF787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CA39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4ECC016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E1BA5" w14:textId="77777777" w:rsidR="0045135C" w:rsidRPr="00465A9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4C5732E7" w14:textId="77777777" w:rsidR="0045135C" w:rsidRPr="00465A9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896F8" w14:textId="77777777" w:rsidR="0045135C" w:rsidRPr="00CF787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473C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A37F1" w14:textId="77777777" w:rsidR="0045135C" w:rsidRPr="00984D7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0D73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:rsidRPr="00A8307A" w14:paraId="640801F5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A8B15" w14:textId="77777777" w:rsidR="0045135C" w:rsidRPr="00A75A00" w:rsidRDefault="0045135C" w:rsidP="0045135C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65E1A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4CB22" w14:textId="77777777" w:rsidR="0045135C" w:rsidRPr="00A8307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1C054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B6C1C6C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B472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5334AC68" w14:textId="77777777" w:rsidR="0045135C" w:rsidRPr="00664FA3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6EF72" w14:textId="77777777" w:rsidR="0045135C" w:rsidRPr="00A8307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C9DD7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00824" w14:textId="77777777" w:rsidR="0045135C" w:rsidRPr="00A8307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5080C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F28C5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49FE466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3AE0FAF3" w14:textId="77777777" w:rsidR="0045135C" w:rsidRPr="00664FA3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45135C" w:rsidRPr="00A8307A" w14:paraId="2A112414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0115C" w14:textId="77777777" w:rsidR="0045135C" w:rsidRPr="00A75A00" w:rsidRDefault="0045135C" w:rsidP="0045135C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6CBD8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6D3A4" w14:textId="77777777" w:rsidR="0045135C" w:rsidRPr="00A8307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220EE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C0628F1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DA7A1" w14:textId="77777777" w:rsidR="0045135C" w:rsidRPr="00664FA3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0AF48B8E" w14:textId="77777777" w:rsidR="0045135C" w:rsidRPr="00664FA3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A85AC" w14:textId="77777777" w:rsidR="0045135C" w:rsidRPr="00A8307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71570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E507C" w14:textId="77777777" w:rsidR="0045135C" w:rsidRPr="00A8307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2AD57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F0CC08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74D0182F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E3CB5A3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45135C" w:rsidRPr="00A8307A" w14:paraId="1BB78DE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1E276" w14:textId="77777777" w:rsidR="0045135C" w:rsidRPr="00A75A00" w:rsidRDefault="0045135C" w:rsidP="0045135C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9C8D8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AE99A" w14:textId="77777777" w:rsidR="0045135C" w:rsidRPr="003F40D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07855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4954859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5454B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0023E" w14:textId="77777777" w:rsidR="0045135C" w:rsidRPr="003F40D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306F9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F6170" w14:textId="77777777" w:rsidR="0045135C" w:rsidRPr="003F40D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9DD80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937336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45135C" w:rsidRPr="00A8307A" w14:paraId="4FBE330C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B7BA1" w14:textId="77777777" w:rsidR="0045135C" w:rsidRPr="00A75A00" w:rsidRDefault="0045135C" w:rsidP="0045135C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2CFD6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C4ACB" w14:textId="77777777" w:rsidR="0045135C" w:rsidRPr="003F40D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DFF93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1D27C39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47E0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893E541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EBB1D" w14:textId="77777777" w:rsidR="0045135C" w:rsidRPr="003F40D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D32D5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3F36B" w14:textId="77777777" w:rsidR="0045135C" w:rsidRPr="003F40D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E01C6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476E1B9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45135C" w:rsidRPr="00A8307A" w14:paraId="4E640151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94014" w14:textId="77777777" w:rsidR="0045135C" w:rsidRPr="00A75A00" w:rsidRDefault="0045135C" w:rsidP="0045135C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C2E9C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4ED5E" w14:textId="77777777" w:rsidR="0045135C" w:rsidRPr="0073283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2E8B1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4E5BB52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01DB8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0E919" w14:textId="77777777" w:rsidR="0045135C" w:rsidRPr="007B4F6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B21FA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328A4" w14:textId="77777777" w:rsidR="0045135C" w:rsidRPr="0073283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B1DF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58F59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78D203B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E61C6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35DBDAC1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45135C" w:rsidRPr="00A8307A" w14:paraId="154CB4D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36D25" w14:textId="77777777" w:rsidR="0045135C" w:rsidRPr="00A75A00" w:rsidRDefault="0045135C" w:rsidP="0045135C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F13C9" w14:textId="77777777" w:rsidR="0045135C" w:rsidRPr="00A8307A" w:rsidRDefault="0045135C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6DCDC" w14:textId="77777777" w:rsidR="0045135C" w:rsidRPr="00732832" w:rsidRDefault="0045135C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3D1C4" w14:textId="77777777" w:rsidR="0045135C" w:rsidRPr="00A8307A" w:rsidRDefault="0045135C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C5330FC" w14:textId="77777777" w:rsidR="0045135C" w:rsidRPr="00A8307A" w:rsidRDefault="0045135C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AF2DC" w14:textId="77777777" w:rsidR="0045135C" w:rsidRDefault="0045135C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393CE6B" w14:textId="77777777" w:rsidR="0045135C" w:rsidRDefault="0045135C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3862B94F" w14:textId="77777777" w:rsidR="0045135C" w:rsidRDefault="0045135C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BEEC1" w14:textId="77777777" w:rsidR="0045135C" w:rsidRPr="007B4F6A" w:rsidRDefault="0045135C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340E6" w14:textId="77777777" w:rsidR="0045135C" w:rsidRPr="00A8307A" w:rsidRDefault="0045135C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D88C6" w14:textId="77777777" w:rsidR="0045135C" w:rsidRPr="00732832" w:rsidRDefault="0045135C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5103D" w14:textId="77777777" w:rsidR="0045135C" w:rsidRDefault="0045135C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45135C" w:rsidRPr="00A8307A" w14:paraId="7F5B16BE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1D320" w14:textId="77777777" w:rsidR="0045135C" w:rsidRPr="00A75A00" w:rsidRDefault="0045135C" w:rsidP="0045135C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D4F9D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3FD79" w14:textId="77777777" w:rsidR="0045135C" w:rsidRPr="00B2699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FD0B6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A86DA70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6F280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1DD0F" w14:textId="77777777" w:rsidR="0045135C" w:rsidRPr="00B2699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A6A02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1953B" w14:textId="77777777" w:rsidR="0045135C" w:rsidRPr="00B2699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6F5B6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9D3BE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2D10FA32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5135C" w:rsidRPr="00A8307A" w14:paraId="3C4BBB48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47B45" w14:textId="77777777" w:rsidR="0045135C" w:rsidRPr="00A75A00" w:rsidRDefault="0045135C" w:rsidP="0045135C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9F6D5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F3161" w14:textId="77777777" w:rsidR="0045135C" w:rsidRPr="00B2699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63492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BB92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32BE20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58A9829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C152B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4D5E8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F0378" w14:textId="77777777" w:rsidR="0045135C" w:rsidRPr="00B2699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4D26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5449BCD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2BDF9B0B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5135C" w:rsidRPr="00A8307A" w14:paraId="6140369B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C7B2B" w14:textId="77777777" w:rsidR="0045135C" w:rsidRPr="00A75A00" w:rsidRDefault="0045135C" w:rsidP="0045135C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DFB6F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3B0DB" w14:textId="77777777" w:rsidR="0045135C" w:rsidRPr="00B2699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4B219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1628A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84E32E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B03C1FA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5698A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EA52E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3AB94" w14:textId="77777777" w:rsidR="0045135C" w:rsidRPr="00B2699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A2CC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1A238F61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45135C" w:rsidRPr="00A8307A" w14:paraId="2C69084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BC540" w14:textId="77777777" w:rsidR="0045135C" w:rsidRPr="00A75A00" w:rsidRDefault="0045135C" w:rsidP="0045135C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B2C7F" w14:textId="77777777" w:rsidR="0045135C" w:rsidRPr="00A8307A" w:rsidRDefault="0045135C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6F4E7" w14:textId="77777777" w:rsidR="0045135C" w:rsidRPr="00B26991" w:rsidRDefault="0045135C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E29EB" w14:textId="77777777" w:rsidR="0045135C" w:rsidRPr="00A8307A" w:rsidRDefault="0045135C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AFAB4" w14:textId="77777777" w:rsidR="0045135C" w:rsidRDefault="0045135C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EB0BF88" w14:textId="77777777" w:rsidR="0045135C" w:rsidRDefault="0045135C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DB08CB6" w14:textId="77777777" w:rsidR="0045135C" w:rsidRDefault="0045135C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306D3" w14:textId="77777777" w:rsidR="0045135C" w:rsidRDefault="0045135C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984ED" w14:textId="77777777" w:rsidR="0045135C" w:rsidRPr="00A8307A" w:rsidRDefault="0045135C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D3B62" w14:textId="77777777" w:rsidR="0045135C" w:rsidRPr="00B26991" w:rsidRDefault="0045135C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BFCC9" w14:textId="77777777" w:rsidR="0045135C" w:rsidRPr="00FD3B28" w:rsidRDefault="0045135C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5E6D9138" w14:textId="77777777" w:rsidR="0045135C" w:rsidRDefault="0045135C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45135C" w:rsidRPr="00A8307A" w14:paraId="51A4447F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E8991" w14:textId="77777777" w:rsidR="0045135C" w:rsidRPr="00A75A00" w:rsidRDefault="0045135C" w:rsidP="0045135C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0655B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D1A31" w14:textId="77777777" w:rsidR="0045135C" w:rsidRPr="00B2699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2A43E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39B3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66BC3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10F6D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99E8A" w14:textId="77777777" w:rsidR="0045135C" w:rsidRPr="00B2699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3FB15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5135C" w:rsidRPr="00A8307A" w14:paraId="1E84A69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49D52" w14:textId="77777777" w:rsidR="0045135C" w:rsidRPr="00A75A00" w:rsidRDefault="0045135C" w:rsidP="0045135C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41CD1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26972" w14:textId="77777777" w:rsidR="0045135C" w:rsidRPr="000D3BB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42D5B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E1CC7F6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0024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9D45CCC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8D374" w14:textId="77777777" w:rsidR="0045135C" w:rsidRPr="000D3BB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4DEB5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0B03B" w14:textId="77777777" w:rsidR="0045135C" w:rsidRPr="000D3BB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57F2F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8CE6F2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45135C" w:rsidRPr="00A8307A" w14:paraId="5204573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785B5" w14:textId="77777777" w:rsidR="0045135C" w:rsidRPr="00A75A00" w:rsidRDefault="0045135C" w:rsidP="0045135C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159F3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4C061" w14:textId="77777777" w:rsidR="0045135C" w:rsidRPr="009658E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521E2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6F18A02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83D54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587BF" w14:textId="77777777" w:rsidR="0045135C" w:rsidRPr="009658E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58820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3F005" w14:textId="77777777" w:rsidR="0045135C" w:rsidRPr="009658E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BB2BB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C346B48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45135C" w:rsidRPr="00A8307A" w14:paraId="3BA55C1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38DD7" w14:textId="77777777" w:rsidR="0045135C" w:rsidRPr="00A75A00" w:rsidRDefault="0045135C" w:rsidP="0045135C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519F1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10C2A" w14:textId="77777777" w:rsidR="0045135C" w:rsidRPr="00472E1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C8A64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AC5DDB8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7A8F2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9223C" w14:textId="77777777" w:rsidR="0045135C" w:rsidRPr="00472E1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314DD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43D8C" w14:textId="77777777" w:rsidR="0045135C" w:rsidRPr="00472E1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A06D6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853DEC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45135C" w:rsidRPr="00A8307A" w14:paraId="1B67837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A40D5" w14:textId="77777777" w:rsidR="0045135C" w:rsidRPr="00A75A00" w:rsidRDefault="0045135C" w:rsidP="0045135C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615DA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12A4E" w14:textId="77777777" w:rsidR="0045135C" w:rsidRPr="00530A8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0D191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754A2C9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5BD47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B38D6" w14:textId="77777777" w:rsidR="0045135C" w:rsidRPr="00530A8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0671A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FFF93" w14:textId="77777777" w:rsidR="0045135C" w:rsidRPr="00530A8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C8DE8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48CDF83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45135C" w14:paraId="592B42ED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AAAF7" w14:textId="77777777" w:rsidR="0045135C" w:rsidRDefault="0045135C" w:rsidP="0045135C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DBDE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BA155" w14:textId="77777777" w:rsidR="0045135C" w:rsidRPr="00CF787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9263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0C8C4BB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7D41CB1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8940F" w14:textId="77777777" w:rsidR="0045135C" w:rsidRPr="00447EF5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29F4DC8A" w14:textId="77777777" w:rsidR="0045135C" w:rsidRPr="00465A9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D72D9" w14:textId="77777777" w:rsidR="0045135C" w:rsidRPr="00CF787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BCB1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A3C05" w14:textId="77777777" w:rsidR="0045135C" w:rsidRPr="00984D7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D546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DC8D7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45135C" w14:paraId="4D5EAFB1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3693E" w14:textId="77777777" w:rsidR="0045135C" w:rsidRDefault="0045135C" w:rsidP="0045135C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965F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A5522" w14:textId="77777777" w:rsidR="0045135C" w:rsidRPr="00CF787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0B1F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158969C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53AB4DC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3D9BB" w14:textId="77777777" w:rsidR="0045135C" w:rsidRPr="00465A9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4C03C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FADD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BF3AF" w14:textId="77777777" w:rsidR="0045135C" w:rsidRPr="00984D7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0425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45135C" w14:paraId="1E7A4B4B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70533" w14:textId="77777777" w:rsidR="0045135C" w:rsidRDefault="0045135C" w:rsidP="0045135C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F3E9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0B7CA" w14:textId="77777777" w:rsidR="0045135C" w:rsidRPr="00CF787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79C2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723F0B0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679C8" w14:textId="77777777" w:rsidR="0045135C" w:rsidRPr="00465A9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AEC0F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EE5C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1AD1B" w14:textId="77777777" w:rsidR="0045135C" w:rsidRPr="00984D7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AA5E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6C22A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45135C" w14:paraId="33BBB894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741EE" w14:textId="77777777" w:rsidR="0045135C" w:rsidRDefault="0045135C" w:rsidP="0045135C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91E7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21D90" w14:textId="77777777" w:rsidR="0045135C" w:rsidRPr="00CF787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4D37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7752226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E818B" w14:textId="77777777" w:rsidR="0045135C" w:rsidRPr="00465A9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C66EB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532C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96A89" w14:textId="77777777" w:rsidR="0045135C" w:rsidRPr="00984D7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8E1B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B8CC9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048D171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45135C" w14:paraId="04ADF505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4DCD5" w14:textId="77777777" w:rsidR="0045135C" w:rsidRDefault="0045135C" w:rsidP="0045135C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8B3C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16D53E9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01A21" w14:textId="77777777" w:rsidR="0045135C" w:rsidRPr="00CF787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7189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70C71FF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208A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35BF8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BF66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7FDC5" w14:textId="77777777" w:rsidR="0045135C" w:rsidRPr="00984D7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F453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23D782FF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D653C" w14:textId="77777777" w:rsidR="0045135C" w:rsidRDefault="0045135C" w:rsidP="0045135C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183E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E330F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9AB7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4F23554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BAAC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2BB21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1B4F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8F2C6" w14:textId="77777777" w:rsidR="0045135C" w:rsidRPr="00984D7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67DD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D711E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45135C" w14:paraId="2EB7D52F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93892" w14:textId="77777777" w:rsidR="0045135C" w:rsidRDefault="0045135C" w:rsidP="0045135C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BFAE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53CCB" w14:textId="77777777" w:rsidR="0045135C" w:rsidRPr="00CF787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A1F8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3AB8211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B0950" w14:textId="77777777" w:rsidR="0045135C" w:rsidRPr="00465A9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2201093F" w14:textId="77777777" w:rsidR="0045135C" w:rsidRPr="00465A9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C7ECB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9017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A3C9F" w14:textId="77777777" w:rsidR="0045135C" w:rsidRPr="00984D7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48C7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B6E3A1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45135C" w14:paraId="7CCBD4DE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A2877" w14:textId="77777777" w:rsidR="0045135C" w:rsidRDefault="0045135C" w:rsidP="0045135C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F468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71F0A49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6497C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DE8C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7CF8B04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F6949" w14:textId="77777777" w:rsidR="0045135C" w:rsidRPr="00465A9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6F919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F1D5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60DD8" w14:textId="77777777" w:rsidR="0045135C" w:rsidRPr="00984D7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DCC8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45135C" w14:paraId="6E82F104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23E96" w14:textId="77777777" w:rsidR="0045135C" w:rsidRDefault="0045135C" w:rsidP="0045135C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7D6B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5C95C6C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6E002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C9D4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A3350" w14:textId="77777777" w:rsidR="0045135C" w:rsidRPr="00465A9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F5655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FE5A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A0B4A" w14:textId="77777777" w:rsidR="0045135C" w:rsidRPr="00984D7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FE4A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45135C" w14:paraId="4C6D5CEA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52250" w14:textId="77777777" w:rsidR="0045135C" w:rsidRDefault="0045135C" w:rsidP="0045135C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21448" w14:textId="77777777" w:rsidR="0045135C" w:rsidRDefault="0045135C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2630D0FF" w14:textId="77777777" w:rsidR="0045135C" w:rsidRDefault="0045135C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E7B03" w14:textId="77777777" w:rsidR="0045135C" w:rsidRDefault="0045135C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1FAA8" w14:textId="77777777" w:rsidR="0045135C" w:rsidRDefault="0045135C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9CD56" w14:textId="77777777" w:rsidR="0045135C" w:rsidRPr="00465A98" w:rsidRDefault="0045135C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70899" w14:textId="77777777" w:rsidR="0045135C" w:rsidRDefault="0045135C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1C3CE" w14:textId="77777777" w:rsidR="0045135C" w:rsidRDefault="0045135C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17C58" w14:textId="77777777" w:rsidR="0045135C" w:rsidRPr="00984D71" w:rsidRDefault="0045135C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C12E2" w14:textId="77777777" w:rsidR="0045135C" w:rsidRDefault="0045135C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4546488E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25DAB" w14:textId="77777777" w:rsidR="0045135C" w:rsidRDefault="0045135C" w:rsidP="0045135C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028B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7964D" w14:textId="77777777" w:rsidR="0045135C" w:rsidRPr="00CF787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DF84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B1383" w14:textId="77777777" w:rsidR="0045135C" w:rsidRPr="00465A9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86041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18B6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D0C6A" w14:textId="77777777" w:rsidR="0045135C" w:rsidRPr="00984D7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201D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BE86C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45135C" w14:paraId="63195D18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A4082" w14:textId="77777777" w:rsidR="0045135C" w:rsidRDefault="0045135C" w:rsidP="0045135C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99BA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57378" w14:textId="77777777" w:rsidR="0045135C" w:rsidRPr="00CF787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B8A9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38F0FEC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AE10D" w14:textId="77777777" w:rsidR="0045135C" w:rsidRPr="00465A9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6F487182" w14:textId="77777777" w:rsidR="0045135C" w:rsidRPr="00465A9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7747F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D181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2BA32" w14:textId="77777777" w:rsidR="0045135C" w:rsidRPr="00984D7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DE9B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7B7A8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45135C" w14:paraId="46BBBAC7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554E2" w14:textId="77777777" w:rsidR="0045135C" w:rsidRDefault="0045135C" w:rsidP="0045135C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642E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7E21B23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E01ED" w14:textId="77777777" w:rsidR="0045135C" w:rsidRPr="00CF787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CD25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5CFD329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788A711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08B70" w14:textId="77777777" w:rsidR="0045135C" w:rsidRPr="00465A9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2480A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2875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E068C" w14:textId="77777777" w:rsidR="0045135C" w:rsidRPr="00984D7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DCD5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45135C" w14:paraId="640DB5AD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9506B" w14:textId="77777777" w:rsidR="0045135C" w:rsidRDefault="0045135C" w:rsidP="0045135C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ED07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05CE4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873BD" w14:textId="77777777" w:rsidR="0045135C" w:rsidRDefault="0045135C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545CFC7D" w14:textId="77777777" w:rsidR="0045135C" w:rsidRDefault="0045135C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F37A8" w14:textId="77777777" w:rsidR="0045135C" w:rsidRDefault="0045135C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1016DF42" w14:textId="77777777" w:rsidR="0045135C" w:rsidRPr="0017470F" w:rsidRDefault="0045135C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F956E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48E7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ABF47" w14:textId="77777777" w:rsidR="0045135C" w:rsidRPr="00984D7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8E24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1D3995D5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F9FA9" w14:textId="77777777" w:rsidR="0045135C" w:rsidRDefault="0045135C" w:rsidP="0045135C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D133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7633A" w14:textId="77777777" w:rsidR="0045135C" w:rsidRPr="00CF787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662B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7026CF1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47F4D" w14:textId="77777777" w:rsidR="0045135C" w:rsidRPr="00465A9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27F478E0" w14:textId="77777777" w:rsidR="0045135C" w:rsidRPr="00465A9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E0349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1068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417F3" w14:textId="77777777" w:rsidR="0045135C" w:rsidRPr="00984D7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793E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D0E6F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45135C" w14:paraId="766B6192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5C8C5" w14:textId="77777777" w:rsidR="0045135C" w:rsidRDefault="0045135C" w:rsidP="0045135C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416D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D17D1" w14:textId="77777777" w:rsidR="0045135C" w:rsidRPr="00CF787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75B0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470B2A6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6809F" w14:textId="77777777" w:rsidR="0045135C" w:rsidRPr="00465A98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10704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6E13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B0719" w14:textId="77777777" w:rsidR="0045135C" w:rsidRPr="00984D7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C22A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45135C" w14:paraId="27E7C2BE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B21B1" w14:textId="77777777" w:rsidR="0045135C" w:rsidRDefault="0045135C" w:rsidP="0045135C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83C5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31+300</w:t>
            </w:r>
          </w:p>
          <w:p w14:paraId="1F4EF86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C1608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5F47F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2D815978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 și St. Vinga</w:t>
            </w:r>
          </w:p>
          <w:p w14:paraId="5652265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49D1C" w14:textId="77777777" w:rsidR="0045135C" w:rsidRPr="00465A98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C110A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68C9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D5707" w14:textId="77777777" w:rsidR="0045135C" w:rsidRPr="00984D71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061EA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6A891497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009F15D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6BD5B" w14:textId="77777777" w:rsidR="0045135C" w:rsidRDefault="0045135C" w:rsidP="0045135C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B06BA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DF007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E1569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820F5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5193E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628E1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B12EA" w14:textId="77777777" w:rsidR="0045135C" w:rsidRPr="00984D71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13FF2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45135C" w14:paraId="371CA8F3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49085" w14:textId="77777777" w:rsidR="0045135C" w:rsidRDefault="0045135C" w:rsidP="0045135C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934DB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D8237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9247C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9A535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394FB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739E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51442" w14:textId="77777777" w:rsidR="0045135C" w:rsidRPr="00984D71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6EA7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45135C" w14:paraId="7258F47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A3915" w14:textId="77777777" w:rsidR="0045135C" w:rsidRDefault="0045135C" w:rsidP="0045135C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CCD6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16632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A94AF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6D59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DD249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903BA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0BBCD" w14:textId="77777777" w:rsidR="0045135C" w:rsidRPr="00984D71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1A16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45135C" w14:paraId="51BAC1E8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70DD6" w14:textId="77777777" w:rsidR="0045135C" w:rsidRDefault="0045135C" w:rsidP="0045135C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AA2C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3BCE8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2D9A3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56641562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54244" w14:textId="77777777" w:rsidR="0045135C" w:rsidRPr="00465A98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C1998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ED5D3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DF85C" w14:textId="77777777" w:rsidR="0045135C" w:rsidRPr="00984D71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DD32A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6510EB42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DBE59" w14:textId="77777777" w:rsidR="0045135C" w:rsidRDefault="0045135C" w:rsidP="0045135C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C006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72484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093EC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50D7B8E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C48A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D3D36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2202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84259" w14:textId="77777777" w:rsidR="0045135C" w:rsidRPr="00984D71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6236D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79F74B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45135C" w14:paraId="4888644F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E3C36" w14:textId="77777777" w:rsidR="0045135C" w:rsidRDefault="0045135C" w:rsidP="0045135C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8B96A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47+950</w:t>
            </w:r>
          </w:p>
          <w:p w14:paraId="77EDCA2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158A3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26C03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Valea Viilor – </w:t>
            </w:r>
          </w:p>
          <w:p w14:paraId="6DD6803C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2732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7CA93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3407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D17FB" w14:textId="77777777" w:rsidR="0045135C" w:rsidRPr="00984D71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DD099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591687E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D05AA" w14:textId="77777777" w:rsidR="0045135C" w:rsidRDefault="0045135C" w:rsidP="0045135C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F11D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D3397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0D556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1FE527E6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86C5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1DC0A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3449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A862F" w14:textId="77777777" w:rsidR="0045135C" w:rsidRPr="00984D71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A7756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311C46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45135C" w14:paraId="555967D9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8F7B8" w14:textId="77777777" w:rsidR="0045135C" w:rsidRDefault="0045135C" w:rsidP="0045135C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43445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62084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A65E9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26445C16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D739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71E4C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2324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FEAEB" w14:textId="77777777" w:rsidR="0045135C" w:rsidRPr="00984D71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40F6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2F36E2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45135C" w14:paraId="588C52F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1D150" w14:textId="77777777" w:rsidR="0045135C" w:rsidRDefault="0045135C" w:rsidP="0045135C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7CFF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211C6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080A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2E73F7C3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4B8B3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E8219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1AF1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7773A" w14:textId="77777777" w:rsidR="0045135C" w:rsidRPr="00984D71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5AC7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74F94A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45135C" w14:paraId="77BCCD12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89C37" w14:textId="77777777" w:rsidR="0045135C" w:rsidRDefault="0045135C" w:rsidP="0045135C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D977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86D86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E777C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5AEAA6AA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8A0B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9BDCF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36C7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4E8E6" w14:textId="77777777" w:rsidR="0045135C" w:rsidRPr="00984D71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786F7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D1692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45135C" w14:paraId="7F457690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410B2" w14:textId="77777777" w:rsidR="0045135C" w:rsidRDefault="0045135C" w:rsidP="0045135C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1388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29845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840E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13EE630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9516B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53BDA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60D1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FE3D3" w14:textId="77777777" w:rsidR="0045135C" w:rsidRPr="00984D71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3D44A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D4156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  <w:tr w:rsidR="0045135C" w14:paraId="087D8626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27F54" w14:textId="77777777" w:rsidR="0045135C" w:rsidRDefault="0045135C" w:rsidP="0045135C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B8DA9" w14:textId="77777777" w:rsidR="0045135C" w:rsidRDefault="0045135C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52+000</w:t>
            </w:r>
          </w:p>
          <w:p w14:paraId="39B6658F" w14:textId="77777777" w:rsidR="0045135C" w:rsidRDefault="0045135C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2FEA2" w14:textId="77777777" w:rsidR="0045135C" w:rsidRDefault="0045135C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F64F7" w14:textId="77777777" w:rsidR="0045135C" w:rsidRDefault="0045135C" w:rsidP="007F28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 - Arad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148F2" w14:textId="77777777" w:rsidR="0045135C" w:rsidRDefault="0045135C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8575C" w14:textId="77777777" w:rsidR="0045135C" w:rsidRDefault="0045135C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C508B" w14:textId="77777777" w:rsidR="0045135C" w:rsidRDefault="0045135C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AC289" w14:textId="77777777" w:rsidR="0045135C" w:rsidRPr="00984D71" w:rsidRDefault="0045135C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5B3BF" w14:textId="77777777" w:rsidR="0045135C" w:rsidRDefault="0045135C" w:rsidP="007F28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52901886" w14:textId="77777777" w:rsidR="0045135C" w:rsidRDefault="0045135C">
      <w:pPr>
        <w:spacing w:before="40" w:after="40" w:line="192" w:lineRule="auto"/>
        <w:ind w:right="57"/>
        <w:rPr>
          <w:sz w:val="20"/>
          <w:lang w:val="ro-RO"/>
        </w:rPr>
      </w:pPr>
    </w:p>
    <w:p w14:paraId="52730C0B" w14:textId="77777777" w:rsidR="0045135C" w:rsidRDefault="0045135C" w:rsidP="0095691E">
      <w:pPr>
        <w:pStyle w:val="Heading1"/>
        <w:spacing w:line="360" w:lineRule="auto"/>
      </w:pPr>
      <w:r>
        <w:t>LINIA 300</w:t>
      </w:r>
    </w:p>
    <w:p w14:paraId="22A1EC3F" w14:textId="77777777" w:rsidR="0045135C" w:rsidRDefault="0045135C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45135C" w14:paraId="500D7F68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0F618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DBBF5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05331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42038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B94DEA2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DD8FA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9A67F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5080A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2406C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E5271" w14:textId="77777777" w:rsidR="0045135C" w:rsidRPr="00D344C9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63AA23D0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DA820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7AA51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DC555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83AE6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4E86E69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0785B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5F61A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F2262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6C266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C90C1" w14:textId="77777777" w:rsidR="0045135C" w:rsidRPr="00D344C9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7CF44B0E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CCB64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37339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83EE1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10A3D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BB2B175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EB38A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34A8D66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F5AD8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CF3AD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CFA34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78C3C" w14:textId="77777777" w:rsidR="0045135C" w:rsidRPr="00D344C9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03BB0A4" w14:textId="77777777" w:rsidR="0045135C" w:rsidRPr="00D344C9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45135C" w14:paraId="5D7F74C7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0633A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B8DC0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9C4E3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2EC89" w14:textId="77777777" w:rsidR="0045135C" w:rsidRDefault="0045135C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3594D30" w14:textId="77777777" w:rsidR="0045135C" w:rsidRDefault="0045135C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3095E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B60AC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87456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3D685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9668A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42AEAB00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FDC6B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7E4D0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1E7C9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5FD42" w14:textId="77777777" w:rsidR="0045135C" w:rsidRDefault="0045135C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1B4C0" w14:textId="77777777" w:rsidR="0045135C" w:rsidRPr="00E4222D" w:rsidRDefault="0045135C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5730198B" w14:textId="77777777" w:rsidR="0045135C" w:rsidRPr="00E4222D" w:rsidRDefault="0045135C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6B50C3A2" w14:textId="77777777" w:rsidR="0045135C" w:rsidRPr="00E4222D" w:rsidRDefault="0045135C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46E0B66" w14:textId="77777777" w:rsidR="0045135C" w:rsidRDefault="0045135C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8111C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53CD6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B932A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99FA7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7193BEDD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2F6F7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94503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9516B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53ABB" w14:textId="77777777" w:rsidR="0045135C" w:rsidRPr="00E4222D" w:rsidRDefault="0045135C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AEF00" w14:textId="77777777" w:rsidR="0045135C" w:rsidRPr="00E4222D" w:rsidRDefault="0045135C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FAF63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84162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52510CF7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B3AB2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785C5" w14:textId="77777777" w:rsidR="0045135C" w:rsidRPr="00E4222D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45135C" w14:paraId="3184CB4B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E1E7E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4AB81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444A3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9F3B6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5FB7666E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17795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9B55F00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A74F7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60C36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F3D58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14EFB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7A1FD03E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4EB3E150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7BDF5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F454E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2B15A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AB8BD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6EBE0BD7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92780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4CD1EA9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E05F8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7ED5C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9BC69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DE7C1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D30A842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45135C" w14:paraId="048A25EB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7A548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CB897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22EE1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D4627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92CE6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C283B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02D82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223EB868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54200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1DA23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5135C" w14:paraId="0CDA6D02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D5A80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5A7D5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46D39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EEB30" w14:textId="77777777" w:rsidR="0045135C" w:rsidRDefault="0045135C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0F517538" w14:textId="77777777" w:rsidR="0045135C" w:rsidRDefault="0045135C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AA495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8CDA9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68498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3FA97789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BA513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8AFBB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5135C" w14:paraId="2D6D068A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49190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0FEC2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A09DB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8E4EF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31B37E84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951B0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FAE91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8E483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36EBF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C8A93" w14:textId="77777777" w:rsidR="0045135C" w:rsidRPr="00D344C9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6A4E5395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0AD81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D11BF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E84BD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6EA8E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5D60FD49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1C018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2B934C1C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4CDB9D85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2036DEDF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7410C589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6FF46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BE67C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61CE2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ECAEB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60BB516A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0D2F4A9E" w14:textId="77777777" w:rsidR="0045135C" w:rsidRPr="004870EE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45135C" w14:paraId="09B80082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96035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CAC5D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0C0D6732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793CA2DB" w14:textId="77777777" w:rsidR="0045135C" w:rsidRDefault="0045135C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2640A685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0F2A4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94B80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26A1B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D6A59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59852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16047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73925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15107805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83A50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20D05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A3954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6346A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5ABBC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A3458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70722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47998429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FE671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87D2E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417186A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45135C" w14:paraId="7B74B5FA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925AB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6E066" w14:textId="77777777" w:rsidR="0045135C" w:rsidRDefault="0045135C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4D5B6346" w14:textId="77777777" w:rsidR="0045135C" w:rsidRDefault="0045135C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C5370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9D5D0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C7C82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14916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DC43B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DF35D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DE7DD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854E226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45135C" w14:paraId="584DDF43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6206C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69898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8AC06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C53D8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9746F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4C6FA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23A04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40387316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3DF58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C1055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ECB4CCA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45135C" w14:paraId="191A45F0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AED2C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9970A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78541D3E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2BFB8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1DAC5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2AB1B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B083E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81FC5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79BF6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70C92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5135C" w14:paraId="73B578FD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9B645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243BE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D9F3A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22752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B57EC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8B820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C70BB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7CED65E2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A98E5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86488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5135C" w14:paraId="3AC14E01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F7BF9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3AEE2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9137B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D276E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321E8752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A1EE4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48C00351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C2940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7222A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67BA6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279B3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E03C589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1BDD5D7" w14:textId="77777777" w:rsidR="0045135C" w:rsidRPr="00D344C9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45135C" w14:paraId="435F4CC9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A5F58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88AC8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1165D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3C35B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786A3E2A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FD5BC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7462C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BB44A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05E77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4BE24" w14:textId="77777777" w:rsidR="0045135C" w:rsidRPr="00D344C9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236B0C4E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18F77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996E8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F117B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E754C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6C7BD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9836A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3469C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17E8A4FE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E6157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921DE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E5524A0" w14:textId="77777777" w:rsidR="0045135C" w:rsidRPr="00D344C9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45135C" w14:paraId="68D98FE4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3E1AE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5A5C7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10A5ADC5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81650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CDA4C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F6A48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D095F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D6AB7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3A2DB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B841F" w14:textId="77777777" w:rsidR="0045135C" w:rsidRDefault="0045135C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2288DEE" w14:textId="77777777" w:rsidR="0045135C" w:rsidRPr="00D344C9" w:rsidRDefault="0045135C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45135C" w14:paraId="677D7388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21304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07498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5595B3AC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AC01F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96204" w14:textId="77777777" w:rsidR="0045135C" w:rsidRDefault="0045135C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26421DEE" w14:textId="77777777" w:rsidR="0045135C" w:rsidRDefault="0045135C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2EB48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6890F5C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731F0CF8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09416A0D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2D8E3430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374E982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EF26B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6FD0A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0FF64061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0713F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57DF1" w14:textId="77777777" w:rsidR="0045135C" w:rsidRDefault="0045135C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34D4A5D" w14:textId="77777777" w:rsidR="0045135C" w:rsidRDefault="0045135C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72A9405" w14:textId="77777777" w:rsidR="0045135C" w:rsidRPr="00D344C9" w:rsidRDefault="0045135C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45135C" w14:paraId="60B56E8A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621F0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0E5DB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ECB17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20499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22075A38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CDAC2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100F1BB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6880B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E0A87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6B2B0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1D503" w14:textId="77777777" w:rsidR="0045135C" w:rsidRDefault="0045135C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095D471" w14:textId="77777777" w:rsidR="0045135C" w:rsidRDefault="0045135C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F03D2A9" w14:textId="77777777" w:rsidR="0045135C" w:rsidRDefault="0045135C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45135C" w14:paraId="31E2E8BC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E9979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27BAA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F1841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233E1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215D1668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15B31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7F841E3F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9409D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085E6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DB19B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3541C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1AE96FA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45135C" w14:paraId="2CEED5F7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74E0F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A8684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75377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9CA15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A56E7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4BC81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05982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1A16B65B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E8AA3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9774A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2623743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5135C" w14:paraId="1EB25B5B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3294A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3DD70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2FE8F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C8ADF" w14:textId="77777777" w:rsidR="0045135C" w:rsidRDefault="0045135C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83518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9E0BE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F98CA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546F7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03371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6B23E4D8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77BB7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1E42A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ADA14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CFB4C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313157C5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0ED25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67058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0B9E3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7EBBF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BAD4C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4229BCF1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F2110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4408C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D1D9D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5F976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4AFFED39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C76E0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9610B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CAB88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D2D4A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F4227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02A46760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23D3F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46F9B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A5F5A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8FBEC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14859315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85A54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55E3038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796C96CD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5E23B18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1F50A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25AFF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9C4BA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CD01D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358B962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DCCBE12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45135C" w14:paraId="4145E02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E6F24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AAACC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7221C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46962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334BACF1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6794E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9D8AAC9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CA7D4" w14:textId="77777777" w:rsidR="0045135C" w:rsidRPr="00600D25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F3C72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E9F60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52E65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4E1B0BB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45135C" w14:paraId="79DA0745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63448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07364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796E1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3D729" w14:textId="77777777" w:rsidR="0045135C" w:rsidRDefault="0045135C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7DA1F3D1" w14:textId="77777777" w:rsidR="0045135C" w:rsidRDefault="0045135C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39FE9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A7CFF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A03D4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1908A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2E4A3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45135C" w14:paraId="1147A39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5DBE6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1EDE1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FBD16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5C17F" w14:textId="77777777" w:rsidR="0045135C" w:rsidRDefault="0045135C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26CCEA13" w14:textId="77777777" w:rsidR="0045135C" w:rsidRDefault="0045135C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C9294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FE9AC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41DEA" w14:textId="77777777" w:rsidR="0045135C" w:rsidRDefault="0045135C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C56D9" w14:textId="77777777" w:rsidR="0045135C" w:rsidRDefault="0045135C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CAF8E" w14:textId="77777777" w:rsidR="0045135C" w:rsidRDefault="0045135C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45135C" w14:paraId="05C813F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AC85F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59E0F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D6C1C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92CAA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32733BF7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05424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8A1A7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E3C77" w14:textId="77777777" w:rsidR="0045135C" w:rsidRPr="00E731A9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04826EEF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1AE6882A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275B9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AF21B" w14:textId="77777777" w:rsidR="0045135C" w:rsidRDefault="0045135C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37D6BC9E" w14:textId="77777777" w:rsidR="0045135C" w:rsidRDefault="0045135C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440EC5D3" w14:textId="77777777" w:rsidR="0045135C" w:rsidRPr="001D4392" w:rsidRDefault="0045135C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45135C" w14:paraId="2E3D258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36656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9EF7F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5B773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B883A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2815DD8E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16B2C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967FB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6B85D" w14:textId="77777777" w:rsidR="0045135C" w:rsidRPr="00E731A9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778B99C1" w14:textId="77777777" w:rsidR="0045135C" w:rsidRPr="00E731A9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41967660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4448250E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25E4F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8B679" w14:textId="77777777" w:rsidR="0045135C" w:rsidRPr="00616BAF" w:rsidRDefault="0045135C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06CF528" w14:textId="77777777" w:rsidR="0045135C" w:rsidRDefault="0045135C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F05D805" w14:textId="77777777" w:rsidR="0045135C" w:rsidRPr="003B726B" w:rsidRDefault="0045135C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45135C" w14:paraId="3728A68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4E96E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C0ECE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0D9C4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F0162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7B74C385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DCAFD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1278B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70551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0153DE27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E3CF6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56516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333D96B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5135C" w14:paraId="6943C7FB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A5068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B6FD0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D43B9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BDCC8" w14:textId="77777777" w:rsidR="0045135C" w:rsidRDefault="0045135C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2531D6ED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EF5BA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599D1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AB814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47FE0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A9F73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3CDC6B2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BD3C7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87334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859AB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4F5C6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34F58220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DCD42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82954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658E1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3E2C6FA7" w14:textId="77777777" w:rsidR="0045135C" w:rsidRPr="00E731A9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49C4312F" w14:textId="77777777" w:rsidR="0045135C" w:rsidRPr="00E731A9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069FB7E9" w14:textId="77777777" w:rsidR="0045135C" w:rsidRPr="001D4392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F2556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816DB" w14:textId="77777777" w:rsidR="0045135C" w:rsidRDefault="0045135C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E019564" w14:textId="77777777" w:rsidR="0045135C" w:rsidRDefault="0045135C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DCD0241" w14:textId="77777777" w:rsidR="0045135C" w:rsidRPr="003B726B" w:rsidRDefault="0045135C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45135C" w14:paraId="3CC573B4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7949A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CC532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5BC5A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76A1E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3CCEB4D3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BE345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AC3B4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2B0F9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568C1F77" w14:textId="77777777" w:rsidR="0045135C" w:rsidRPr="00E731A9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589FFE5B" w14:textId="77777777" w:rsidR="0045135C" w:rsidRPr="00E731A9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0CEDD901" w14:textId="77777777" w:rsidR="0045135C" w:rsidRPr="001D4392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ABD14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46736" w14:textId="77777777" w:rsidR="0045135C" w:rsidRPr="00616BAF" w:rsidRDefault="0045135C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F9825E9" w14:textId="77777777" w:rsidR="0045135C" w:rsidRDefault="0045135C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AF32453" w14:textId="77777777" w:rsidR="0045135C" w:rsidRPr="003B726B" w:rsidRDefault="0045135C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45135C" w14:paraId="4FDD35E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48D7D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4F118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1E2C9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61449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6524F122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3A388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56DC0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03451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1CD3F1E7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3E2AB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B72FD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5874EF2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2EC5748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45135C" w14:paraId="123F6B5A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ABDF4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63952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1C60D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78A3B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1F6EEB67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7D498C88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12D81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B5727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B29DD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50F1F40D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C7EB8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65D8A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45135C" w14:paraId="0263CF42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6049C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B8EE4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59FD7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1BADF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104AC698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176EF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C6DC3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BC1DC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8DDAE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D1DFF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2A4ABEA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45135C" w14:paraId="4C4D87BC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2C0A4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51DC1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44034091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0D125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44372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49CC3F6F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A690E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D0EDD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FE06B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14230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4F2B2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53F6689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5135C" w14:paraId="14BEB9FE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D1BB3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C8B26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46732AF0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31606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0C00A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43400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B9AD9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04F2D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A41BF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91268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54B3E756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5135C" w14:paraId="43026404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20064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5E23C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4CC79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50C07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400B7316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124AE74A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7C29F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22533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A14C1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476B1A70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20AEF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A6144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45135C" w14:paraId="7CC9FE97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3C006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A8676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5465E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95465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76479522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12F84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0F89FAB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205E3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8BA19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80DDA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82396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031A443E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8E389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DE233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B99DD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A9D3B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67DEDA7D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0E990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D38B0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4B00D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2B529CB8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308F3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B1E67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5135C" w14:paraId="03AA6729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8A470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93315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987AC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67933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45758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7AAB0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C10AE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7CC8CF08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B4E6E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CBAC9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0D568F48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CC383F7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45135C" w14:paraId="62176CC0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44DDC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BD314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D7E28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DA0D8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1D804FEB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6AEDB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EE225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6966F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0CA5F6DF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C749E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2C6A9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85C257F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5135C" w14:paraId="2DC375FD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3E601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B8F8E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EF03D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309BC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77394643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977CA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C857F88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287A8E0D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0A85621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CD574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59617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BB238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0DB39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2546F220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7418035D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245E0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F697C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E7BFB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74665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6AD44E0E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36638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56B59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44306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296C033D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50EA2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F1DAA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5B1E12A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5135C" w14:paraId="1604765D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5F155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82F1C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024407DD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E4FBA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54D03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876FF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9FC91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AF7AE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057CA01D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71A1B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13FAC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5135C" w14:paraId="2073E020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D8F33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B60F6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31B37125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85F9F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94607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070A2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DB484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31899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38DF4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9CAD0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BA69375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45135C" w14:paraId="5CF445AC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9DF54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959BB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427F5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DD7B8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96F1C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4E1840AA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59C24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3D783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F8C8A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F5CB4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720F3951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1C0FC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553CD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C8130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5049A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E4CA8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69AF9229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71387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4D358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CC4BC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46479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0EDCFDC1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6BD94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3C462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1D9D8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ED8DB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23BE6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6220D5D2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7CF61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B79E7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07F90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A9FB1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4AEA9CFF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F8E48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250B3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1CDEB620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DADF6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78304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543A29B0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E1AE1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A10B0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F1FCF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14940305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4A0D9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B69FE" w14:textId="77777777" w:rsidR="0045135C" w:rsidRPr="0019324E" w:rsidRDefault="0045135C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287E01DA" w14:textId="77777777" w:rsidR="0045135C" w:rsidRPr="000160B5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0519D41A" w14:textId="77777777" w:rsidR="0045135C" w:rsidRPr="006B78FD" w:rsidRDefault="0045135C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0DA774A5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5BB47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E680F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AFC6B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236D0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09DAE44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350CE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77AFAA1A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D9B49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B1276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03BFE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A5452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38B1877C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45135C" w14:paraId="56D2C587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29FA7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3AEF8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C501D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A314A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461CC09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56DD3B2D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41940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94EF1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65137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66ECA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523FB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28243E7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A73C82A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45135C" w14:paraId="2DFC24C6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0B6D0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2438C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6209C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DD6D7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CC7CB99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A9016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6D67E38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1DB52F92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AEEA604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3C736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E41B3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B5D20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05A15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70CC014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F31A10B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45135C" w14:paraId="2821559E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B8A7C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C869E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557DA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83B15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9AF7C41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EAB8C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5B47DCD8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03324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6E2C5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64841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EB14A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AC44F42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45135C" w14:paraId="5224AD0E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E628C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747A9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4FE14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41D76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93AE354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FCE7A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10AAA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30E9F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4D523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15E5B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731D9D33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45135C" w14:paraId="2A4F4728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FD1EB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50A6C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DBA35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D6F73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AA973B4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01C8B3EF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0BAB8EC0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014B2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6E34B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AA1B8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AD1C8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EB980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10680711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99356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620DB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770DC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19923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0E3CBF2A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4B7E7404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4D359B6A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802CF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075C0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20338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24539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6794B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69C266A2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3E255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E917A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12CFAA73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ABFF0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242F0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273EC87B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DE19D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51016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703D7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194B4605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9EB68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8DA76" w14:textId="77777777" w:rsidR="0045135C" w:rsidRPr="0019324E" w:rsidRDefault="0045135C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23C1A714" w14:textId="77777777" w:rsidR="0045135C" w:rsidRPr="000160B5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5733654F" w14:textId="77777777" w:rsidR="0045135C" w:rsidRPr="005C2BB7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3CA07B3E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83402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024CB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00304116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DAB74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75F68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4543C79D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D99AA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D0179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E5C51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875B4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851E8" w14:textId="77777777" w:rsidR="0045135C" w:rsidRPr="00DE4F3A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6CAB111D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79BC6B96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4C78429E" w14:textId="77777777" w:rsidR="0045135C" w:rsidRPr="00DE4F3A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45135C" w14:paraId="68E88EBD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4DD2D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5F785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43B559A5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CEEDA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3E7D9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4E027B0C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50376814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0B69B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A555D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9B0C4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F4331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18F88" w14:textId="77777777" w:rsidR="0045135C" w:rsidRPr="00DE4F3A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09AC416E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3056D774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0E94435A" w14:textId="77777777" w:rsidR="0045135C" w:rsidRPr="00DE4F3A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45135C" w14:paraId="0AAE35C2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8C798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DF161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1E3F0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255E4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5C25CE4A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7CB25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9113F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790AE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6212E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39D81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3C804BF5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1096C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36C0C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2AB4CCD8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3550E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2EB13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248134CF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3BB2D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055E2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BA334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0F581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73A32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38759EE2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ECDE6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DA682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17C97450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FE58D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60673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7D823467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15054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35233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54466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DB6AD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5D879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ABE7AB1" w14:textId="77777777" w:rsidR="0045135C" w:rsidRPr="00CB2A72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4F3CC8F0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D21FD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DB13C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55232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F0455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1AF60540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42FF4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09D53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05265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5ACFB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9ED2D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5895E1CA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5871C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D3AE8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981D1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5F6DC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0FEC17C9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946E5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4F01A6F7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F419A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46BB1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4285C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D4110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A9603C3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81B40E8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45135C" w14:paraId="77450836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3F69A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81ADA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B2424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6582A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22E109FE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91ABC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36062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57162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1A3B9804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39C01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4C84C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45135C" w14:paraId="3548456B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90285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26862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B36B0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DFBE4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4B1540A1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D426C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9C9EC38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80905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ED524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39520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CDEAB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7FB70B20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2C32D5FE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45135C" w14:paraId="51E88C24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BF309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77FF3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48BC2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25C54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34CCEDF7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1E257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2E4F3A0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34107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285C7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31424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84B79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1F422BF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DE5BF4B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45135C" w14:paraId="45AE8DAA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5307F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255CD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24EE5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99497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24761FD3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FB99E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0A70C5AF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C718A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C7FFE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70A57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487FE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2C1F3B0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45135C" w14:paraId="2734CEF9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D8DB8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2B950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C1A5D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C35A1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39724525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3663E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C065582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B0ECE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3BF9D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ACE84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167AE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7A37439" w14:textId="77777777" w:rsidR="0045135C" w:rsidRPr="00D344C9" w:rsidRDefault="0045135C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34AE8BC5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45135C" w14:paraId="3D2CCDBE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4E818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8BF0D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704649DC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C6B97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864A2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56098074" w14:textId="77777777" w:rsidR="0045135C" w:rsidRDefault="0045135C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4591C7AB" w14:textId="77777777" w:rsidR="0045135C" w:rsidRDefault="0045135C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5C9AF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6FAE4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3DF22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4012E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E15C7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DD66BDB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75F46DFF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45135C" w14:paraId="479E8C60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DC078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DC29E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281+743</w:t>
            </w:r>
          </w:p>
          <w:p w14:paraId="7E8FE729" w14:textId="77777777" w:rsidR="0045135C" w:rsidRPr="001F1B3D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1F1B3D">
              <w:rPr>
                <w:b/>
                <w:bCs/>
                <w:sz w:val="19"/>
                <w:szCs w:val="19"/>
                <w:lang w:val="ro-RO"/>
              </w:rPr>
              <w:t>Km vechi</w:t>
            </w:r>
          </w:p>
          <w:p w14:paraId="71A3FFD6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277+133</w:t>
            </w:r>
          </w:p>
          <w:p w14:paraId="3B9A9CF8" w14:textId="77777777" w:rsidR="0045135C" w:rsidRPr="001F1B3D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1F1B3D">
              <w:rPr>
                <w:b/>
                <w:bCs/>
                <w:sz w:val="20"/>
                <w:szCs w:val="20"/>
                <w:lang w:val="ro-RO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4A30C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FCBBE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Mureni –</w:t>
            </w:r>
          </w:p>
          <w:p w14:paraId="27E7FD55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E8065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0665B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3655B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44C04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52E51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20110786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C2C80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3E1A6" w14:textId="77777777" w:rsidR="0045135C" w:rsidRDefault="0045135C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7BB46B27" w14:textId="77777777" w:rsidR="0045135C" w:rsidRDefault="0045135C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FACCE" w14:textId="77777777" w:rsidR="0045135C" w:rsidRPr="00600D25" w:rsidRDefault="0045135C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53B91" w14:textId="77777777" w:rsidR="0045135C" w:rsidRDefault="0045135C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B16A0" w14:textId="77777777" w:rsidR="0045135C" w:rsidRDefault="0045135C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FAFA5" w14:textId="77777777" w:rsidR="0045135C" w:rsidRPr="00600D25" w:rsidRDefault="0045135C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23DA3" w14:textId="77777777" w:rsidR="0045135C" w:rsidRDefault="0045135C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350E2" w14:textId="77777777" w:rsidR="0045135C" w:rsidRPr="00600D25" w:rsidRDefault="0045135C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2D08E" w14:textId="77777777" w:rsidR="0045135C" w:rsidRDefault="0045135C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207CB5A" w14:textId="77777777" w:rsidR="0045135C" w:rsidRPr="00E134F4" w:rsidRDefault="0045135C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45135C" w14:paraId="0E9C64D3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A72A0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C40E3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2195D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3B08C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8A156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30215BE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8E807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A0B64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3D3AB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C26E1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7E17DCF6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4B963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8D06D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0A7AF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DC65B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10DF6C79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Târnava și linia 3 directă </w:t>
            </w:r>
          </w:p>
          <w:p w14:paraId="66512882" w14:textId="77777777" w:rsidR="0045135C" w:rsidRDefault="0045135C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BF92A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29659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EC939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0D6A50F9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11BF3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A1BA9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053E8D5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5135C" w14:paraId="143823A2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4C24C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EE468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D3AEE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A8B6F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4B040C65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C6E42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EC592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E6BF2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5AB01122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E269C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BFFAB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93C2A85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5135C" w14:paraId="04568116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BC64F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390F9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D9D37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50B05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A546F97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9FD94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591C4D8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98781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05593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FD007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C7E65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219F170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8501C33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45135C" w14:paraId="1C45BE54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2D115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BCCEC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15FB6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1AB20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5C7EB494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27653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1E1F87D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69EEF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C3AA0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1D315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BA6FE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EC23A5D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45135C" w14:paraId="5C1634B4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36D5D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76240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10671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10B0B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9E197B7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5FE8D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5835479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C52FE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8941D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7256E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3C168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3FF8174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45135C" w14:paraId="41743AF3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0B701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9847E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CBB88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2F724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1901CC3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C21E9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669D9C8B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B637A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4229A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03B46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EB14B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6B268E07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658AB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44A2C" w14:textId="77777777" w:rsidR="0045135C" w:rsidRDefault="0045135C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E60B5" w14:textId="77777777" w:rsidR="0045135C" w:rsidRPr="00600D25" w:rsidRDefault="0045135C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10114" w14:textId="77777777" w:rsidR="0045135C" w:rsidRDefault="0045135C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94349E3" w14:textId="77777777" w:rsidR="0045135C" w:rsidRDefault="0045135C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65957" w14:textId="77777777" w:rsidR="0045135C" w:rsidRDefault="0045135C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84E2A36" w14:textId="77777777" w:rsidR="0045135C" w:rsidRDefault="0045135C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617A9" w14:textId="77777777" w:rsidR="0045135C" w:rsidRPr="00600D25" w:rsidRDefault="0045135C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67128" w14:textId="77777777" w:rsidR="0045135C" w:rsidRDefault="0045135C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FDF4D" w14:textId="77777777" w:rsidR="0045135C" w:rsidRPr="00600D25" w:rsidRDefault="0045135C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669A8" w14:textId="77777777" w:rsidR="0045135C" w:rsidRPr="00D344C9" w:rsidRDefault="0045135C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2D04651" w14:textId="77777777" w:rsidR="0045135C" w:rsidRPr="00D344C9" w:rsidRDefault="0045135C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45135C" w14:paraId="18092613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3A55E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BE6AF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051D91C2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D6C35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D17F4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66ECB84A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6E81E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39CB1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F0B52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1F42C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11C58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45135C" w14:paraId="30E8767E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67308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7C25D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83610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EDA35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1F35E74B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6D906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09E89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EC237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3A6D86A8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3AA3C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6730C" w14:textId="77777777" w:rsidR="0045135C" w:rsidRPr="00FF6B4A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45135C" w14:paraId="05229811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67F29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93B5C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70EBD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D4C17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CE99F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B3561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BA20E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3D14C86E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9F987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69A84" w14:textId="77777777" w:rsidR="0045135C" w:rsidRPr="00FF6B4A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45135C" w14:paraId="77B0EBC6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07D0D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A0A08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039F9220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59877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6C19C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E2FE0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F72AE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F2992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A8DE6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26B72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5135C" w14:paraId="52F4D5E6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1F254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A73D5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A7AC2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45026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39C65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39951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DB555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24FD9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E2D18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403FC33E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EACC7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70810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D295F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9205E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B7D8F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C8E66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FA26A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6A1A9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4B27A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0CF85174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201F4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1E514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DF846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A5E43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37AEF919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6F5DE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06331EC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EF045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4501F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292ED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B4386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A7A32B7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45135C" w14:paraId="3C804438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980BF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CDC4D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C69A9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E639D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07B76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D609D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065E4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1A328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D32BD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45135C" w14:paraId="1EC77698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5DDBB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80A0E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6F067A9F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B2729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A4468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7B5F34ED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E5E90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E7489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9646A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E1CA3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D62CB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5103EDD2" w14:textId="77777777" w:rsidR="0045135C" w:rsidRPr="00F10273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45135C" w14:paraId="67CB814A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D6EDF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3500E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30A45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DC318" w14:textId="77777777" w:rsidR="0045135C" w:rsidRDefault="0045135C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45325B3E" w14:textId="77777777" w:rsidR="0045135C" w:rsidRDefault="0045135C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3262D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C5F38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DBD23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5AEDC0BA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797AE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2CE92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45135C" w14:paraId="58626FF3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BF450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86148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2DC8ADD2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120A5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E0BC5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65663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CFB4A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1323B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0CDF0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9351E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AE7C44B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5135C" w14:paraId="06E390A3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D9D1C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1213A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470AF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3AF69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D0DB6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3CC4C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13688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5575DEB7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DEE1F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4D45C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45135C" w14:paraId="15A11B60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06E11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B6C80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6F7E3AAC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DBFF6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A145D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BFF03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2FE03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7B6D1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D682F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2C15F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5135C" w14:paraId="2E765C43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3FEC0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0F387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B4B7A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B3B18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06A6F545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BFA9C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26A0266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AC0B8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03F7D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086CA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FA7D4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0D675EA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45135C" w14:paraId="1F58BA18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E5068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F65FE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8B4AA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7AD1C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6B98CC5B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4C04F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27D46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CD9D3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D1CA3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080C5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7D1F0EF9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7EADC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9BFFB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79B6D3A7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294D7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500F5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73B26C6D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67EFF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2B79A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A8D46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A99DD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D682F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152B60F" w14:textId="77777777" w:rsidR="0045135C" w:rsidRPr="00056F61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45135C" w14:paraId="3E475479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E6922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40ECD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892F5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A9B97" w14:textId="77777777" w:rsidR="0045135C" w:rsidRDefault="0045135C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573FE0D9" w14:textId="77777777" w:rsidR="0045135C" w:rsidRDefault="0045135C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1BB60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E23D8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20ABB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44F28C1D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608D5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D941E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7E81A58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45135C" w14:paraId="1D91607F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069C4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66CCE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8E430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6FEF8" w14:textId="77777777" w:rsidR="0045135C" w:rsidRDefault="0045135C" w:rsidP="001F6313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407061C3" w14:textId="77777777" w:rsidR="0045135C" w:rsidRDefault="0045135C" w:rsidP="001F6313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33E72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F75A1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06FA3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429+575</w:t>
            </w:r>
          </w:p>
          <w:p w14:paraId="4637AB5D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429+625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5DF08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A245A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5135C" w14:paraId="54ACA7EC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FACC5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3EA17" w14:textId="77777777" w:rsidR="0045135C" w:rsidRDefault="0045135C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06385D2F" w14:textId="77777777" w:rsidR="0045135C" w:rsidRDefault="0045135C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B8BF9" w14:textId="77777777" w:rsidR="0045135C" w:rsidRDefault="0045135C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59644" w14:textId="77777777" w:rsidR="0045135C" w:rsidRDefault="0045135C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51327B21" w14:textId="77777777" w:rsidR="0045135C" w:rsidRDefault="0045135C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A8552" w14:textId="77777777" w:rsidR="0045135C" w:rsidRDefault="0045135C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95695" w14:textId="77777777" w:rsidR="0045135C" w:rsidRDefault="0045135C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B6A06" w14:textId="77777777" w:rsidR="0045135C" w:rsidRDefault="0045135C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7BEF1E20" w14:textId="77777777" w:rsidR="0045135C" w:rsidRDefault="0045135C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3A970" w14:textId="77777777" w:rsidR="0045135C" w:rsidRDefault="0045135C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7F23F" w14:textId="77777777" w:rsidR="0045135C" w:rsidRDefault="0045135C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27C53C72" w14:textId="77777777" w:rsidR="0045135C" w:rsidRDefault="0045135C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45135C" w14:paraId="18730E4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2DFA6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AD81F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1D7A1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A286F" w14:textId="77777777" w:rsidR="0045135C" w:rsidRDefault="0045135C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592E085C" w14:textId="77777777" w:rsidR="0045135C" w:rsidRDefault="0045135C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389B0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5FDBA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3ABC7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7001B7A6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F4AA7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F9925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45135C" w14:paraId="3A94AA6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7EB4D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AA837" w14:textId="77777777" w:rsidR="0045135C" w:rsidRDefault="0045135C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40525" w14:textId="77777777" w:rsidR="0045135C" w:rsidRDefault="0045135C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63B00" w14:textId="77777777" w:rsidR="0045135C" w:rsidRDefault="0045135C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251AE" w14:textId="77777777" w:rsidR="0045135C" w:rsidRPr="00DF66C9" w:rsidRDefault="0045135C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40746298" w14:textId="77777777" w:rsidR="0045135C" w:rsidRDefault="0045135C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727A7" w14:textId="77777777" w:rsidR="0045135C" w:rsidRDefault="0045135C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9019D" w14:textId="77777777" w:rsidR="0045135C" w:rsidRDefault="0045135C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FDCF8" w14:textId="77777777" w:rsidR="0045135C" w:rsidRDefault="0045135C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CF661" w14:textId="77777777" w:rsidR="0045135C" w:rsidRDefault="0045135C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237D600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8F51F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0ABB6" w14:textId="77777777" w:rsidR="0045135C" w:rsidRDefault="0045135C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82BEC" w14:textId="77777777" w:rsidR="0045135C" w:rsidRDefault="0045135C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9EF86" w14:textId="77777777" w:rsidR="0045135C" w:rsidRDefault="0045135C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6CC02" w14:textId="77777777" w:rsidR="0045135C" w:rsidRDefault="0045135C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D4AE2" w14:textId="77777777" w:rsidR="0045135C" w:rsidRDefault="0045135C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E97FE" w14:textId="77777777" w:rsidR="0045135C" w:rsidRDefault="0045135C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9C795" w14:textId="77777777" w:rsidR="0045135C" w:rsidRDefault="0045135C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A96F1" w14:textId="77777777" w:rsidR="0045135C" w:rsidRDefault="0045135C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16A96DAD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A13DC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8A98E" w14:textId="77777777" w:rsidR="0045135C" w:rsidRDefault="0045135C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D5CC4" w14:textId="77777777" w:rsidR="0045135C" w:rsidRDefault="0045135C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C9D2C" w14:textId="77777777" w:rsidR="0045135C" w:rsidRDefault="0045135C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6963F" w14:textId="77777777" w:rsidR="0045135C" w:rsidRDefault="0045135C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ED311" w14:textId="77777777" w:rsidR="0045135C" w:rsidRDefault="0045135C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40779" w14:textId="77777777" w:rsidR="0045135C" w:rsidRDefault="0045135C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F6DB2" w14:textId="77777777" w:rsidR="0045135C" w:rsidRDefault="0045135C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01D1B" w14:textId="77777777" w:rsidR="0045135C" w:rsidRDefault="0045135C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3192BBC4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149A8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39AA1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00234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17E6D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731BE70C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BB431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4BC86F3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21F98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30C39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89FE0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A44EA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DE2BE9E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EB785BF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45135C" w14:paraId="2D5D27CC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A1DB3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25185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E0799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65FD5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27175F39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CD676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C5504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666BA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44DFB32E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9BBBC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3F4D7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F6491E7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03E34CA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4D7C1C79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45135C" w14:paraId="1940F7D6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C8EC7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E680B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A6295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4E03F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B9CDE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DAB2C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C6523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0EBB9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FE34A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59BF4182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45135C" w14:paraId="0B313114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09DE3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602CE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65DB2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54CBB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6C1D7E51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3E834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FF99E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7FD5D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0E4F9FE5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5D621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483D6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62A26608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45135C" w14:paraId="0F47EB37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47C84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9D341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A55D5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B9189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2B9B27B6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F3D04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CE4C2BB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F5892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5D4AD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C993B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F68F6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273AA13A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45135C" w14:paraId="5A714C97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758D9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85BB0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26D7D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F4CAB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213D2A6B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10CBC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2552C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A60C2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EE245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B4B35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3E90F770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45135C" w14:paraId="7EBD38D1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432F1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32B95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BB96A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4D985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99E21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43786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2D9DB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CA004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3A427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45135C" w14:paraId="0FAED951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9A329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531D7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5C5B2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E072A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5DDBB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3B3811FF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71172CEA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2122FF93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56B379E6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8620B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612A4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604D4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41E66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5C66B2DF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3BCFC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5F11A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F5F51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87D6A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07F0474B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BBE6C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19F4F53A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06A31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6B584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E4905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403E8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45135C" w14:paraId="031CE73A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8FBD0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13C7F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A9733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748CF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41D0F967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08FCB3D8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C2D9F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F29E4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6F6B5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3404B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63C1D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5135C" w14:paraId="1D44F309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F4283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75609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C7BD1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6C256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A4D0A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A2C69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67F54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F826D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B38F6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6438E8DE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C668D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71799" w14:textId="77777777" w:rsidR="0045135C" w:rsidRDefault="0045135C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12379" w14:textId="77777777" w:rsidR="0045135C" w:rsidRDefault="0045135C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A9919" w14:textId="77777777" w:rsidR="0045135C" w:rsidRDefault="0045135C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10901A25" w14:textId="77777777" w:rsidR="0045135C" w:rsidRDefault="0045135C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Valea Florilor (cuprinde linia III </w:t>
            </w:r>
          </w:p>
          <w:p w14:paraId="0347AA8D" w14:textId="77777777" w:rsidR="0045135C" w:rsidRDefault="0045135C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6A408" w14:textId="77777777" w:rsidR="0045135C" w:rsidRDefault="0045135C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FCBAE" w14:textId="77777777" w:rsidR="0045135C" w:rsidRDefault="0045135C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5BE09" w14:textId="77777777" w:rsidR="0045135C" w:rsidRDefault="0045135C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10F8215C" w14:textId="77777777" w:rsidR="0045135C" w:rsidRDefault="0045135C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481D8" w14:textId="77777777" w:rsidR="0045135C" w:rsidRDefault="0045135C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5F086" w14:textId="77777777" w:rsidR="0045135C" w:rsidRDefault="0045135C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0940E544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A8295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08A96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16B18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63FF2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0C502B04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EF4EB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6CB9D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E23C5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F1F53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17636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5135C" w14:paraId="00AA9665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807B2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BEEA9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FAFAC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330FF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16BBACD6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24D82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5CC43DCE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6F83EFE9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7A2F3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30DEE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A5282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C000B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6CDED262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83F7D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86AFC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D4350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C3CBE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2EEFC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70899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1A143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44C5A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1D756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2AC2C23A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9F921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746D2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4CC58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00E95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C2FF7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8D54B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B91C9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5164A94E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FF4A6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93994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5135C" w14:paraId="06AEF9DC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1EE49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F1760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7E7081D5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1BEEA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5FEA2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66EB6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1F822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91D26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00AC1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960B0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5135C" w14:paraId="67648671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43010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47FB2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3BE1C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11F0C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0F842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6C70E134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417C70F1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5E059A80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50F3F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6A933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5BDAE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A7FDF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14C868AE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45135C" w14:paraId="7751389C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695D7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F0517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30EBB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911CB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7DEC8E3B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96671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BE461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5234C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3A57EE15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55C71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83977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5135C" w14:paraId="58753C47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5A339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38092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1AE84A18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F3829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A54A3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DBF97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BDD8C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F0798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333DA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8FFAC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2F0327F5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664FC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CCE52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3F129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795C5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9ABA4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A7CD6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3D172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0356C2A2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57E85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37A99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45135C" w14:paraId="6939E382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0BCD2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87D76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1E20C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9B974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C81D7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29DE1C2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AA25A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3061F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ED2A3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3AF54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30CBF3CF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9E2B1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A92CA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E3E34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51D3D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139FB0E3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1B487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78480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2D3E1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72D1D" w14:textId="77777777" w:rsidR="0045135C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A8B39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7A6EBE36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50778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C5412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20955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CF710" w14:textId="77777777" w:rsidR="0045135C" w:rsidRDefault="0045135C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F244F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34F0E283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182E8014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4AF4337E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15683368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8CCF5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BCB56" w14:textId="77777777" w:rsidR="0045135C" w:rsidRDefault="0045135C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49781" w14:textId="77777777" w:rsidR="0045135C" w:rsidRPr="00600D25" w:rsidRDefault="0045135C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5140B" w14:textId="77777777" w:rsidR="0045135C" w:rsidRPr="00D344C9" w:rsidRDefault="0045135C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12C5CAC9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4241E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A482C" w14:textId="77777777" w:rsidR="0045135C" w:rsidRDefault="0045135C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F9F72" w14:textId="77777777" w:rsidR="0045135C" w:rsidRPr="00600D25" w:rsidRDefault="0045135C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49BA1" w14:textId="77777777" w:rsidR="0045135C" w:rsidRDefault="0045135C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4C832057" w14:textId="77777777" w:rsidR="0045135C" w:rsidRDefault="0045135C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C93ED" w14:textId="77777777" w:rsidR="0045135C" w:rsidRDefault="0045135C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0F43E1A3" w14:textId="77777777" w:rsidR="0045135C" w:rsidRDefault="0045135C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3A33EB54" w14:textId="77777777" w:rsidR="0045135C" w:rsidRDefault="0045135C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74D7C96F" w14:textId="77777777" w:rsidR="0045135C" w:rsidRDefault="0045135C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155791F3" w14:textId="77777777" w:rsidR="0045135C" w:rsidRDefault="0045135C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5B86DD09" w14:textId="77777777" w:rsidR="0045135C" w:rsidRDefault="0045135C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FDA803A" w14:textId="77777777" w:rsidR="0045135C" w:rsidRDefault="0045135C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628BB" w14:textId="77777777" w:rsidR="0045135C" w:rsidRDefault="0045135C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56AD8" w14:textId="77777777" w:rsidR="0045135C" w:rsidRDefault="0045135C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0C34D" w14:textId="77777777" w:rsidR="0045135C" w:rsidRPr="00600D25" w:rsidRDefault="0045135C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12ADA" w14:textId="77777777" w:rsidR="0045135C" w:rsidRDefault="0045135C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5135C" w14:paraId="24EE1484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12F7A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72679" w14:textId="77777777" w:rsidR="0045135C" w:rsidRDefault="0045135C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BD0EA" w14:textId="77777777" w:rsidR="0045135C" w:rsidRPr="00600D25" w:rsidRDefault="0045135C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A7C80" w14:textId="77777777" w:rsidR="0045135C" w:rsidRDefault="0045135C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31B6E5A9" w14:textId="77777777" w:rsidR="0045135C" w:rsidRDefault="0045135C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54FD9" w14:textId="77777777" w:rsidR="0045135C" w:rsidRDefault="0045135C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50E4E" w14:textId="77777777" w:rsidR="0045135C" w:rsidRDefault="0045135C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26AFA" w14:textId="77777777" w:rsidR="0045135C" w:rsidRDefault="0045135C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ECBD8" w14:textId="77777777" w:rsidR="0045135C" w:rsidRPr="00600D25" w:rsidRDefault="0045135C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EDAD7" w14:textId="77777777" w:rsidR="0045135C" w:rsidRDefault="0045135C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5135C" w14:paraId="5787AF65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5DE73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3BB17" w14:textId="77777777" w:rsidR="0045135C" w:rsidRDefault="0045135C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D4EF9" w14:textId="77777777" w:rsidR="0045135C" w:rsidRPr="00600D25" w:rsidRDefault="0045135C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B9CC4" w14:textId="77777777" w:rsidR="0045135C" w:rsidRDefault="0045135C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A0424" w14:textId="77777777" w:rsidR="0045135C" w:rsidRDefault="0045135C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AFD9300" w14:textId="77777777" w:rsidR="0045135C" w:rsidRDefault="0045135C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0CFD2A24" w14:textId="77777777" w:rsidR="0045135C" w:rsidRDefault="0045135C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650F6" w14:textId="77777777" w:rsidR="0045135C" w:rsidRDefault="0045135C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CDBD1" w14:textId="77777777" w:rsidR="0045135C" w:rsidRDefault="0045135C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98A5D" w14:textId="77777777" w:rsidR="0045135C" w:rsidRPr="00600D25" w:rsidRDefault="0045135C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DD66B" w14:textId="77777777" w:rsidR="0045135C" w:rsidRDefault="0045135C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45135C" w14:paraId="566B68B3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09E85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E0C37" w14:textId="77777777" w:rsidR="0045135C" w:rsidRDefault="0045135C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741760C9" w14:textId="77777777" w:rsidR="0045135C" w:rsidRDefault="0045135C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8F1CF" w14:textId="77777777" w:rsidR="0045135C" w:rsidRPr="00600D25" w:rsidRDefault="0045135C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17687" w14:textId="77777777" w:rsidR="0045135C" w:rsidRDefault="0045135C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757CFB32" w14:textId="77777777" w:rsidR="0045135C" w:rsidRDefault="0045135C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DAB6B" w14:textId="77777777" w:rsidR="0045135C" w:rsidRDefault="0045135C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60442" w14:textId="77777777" w:rsidR="0045135C" w:rsidRDefault="0045135C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E3064" w14:textId="77777777" w:rsidR="0045135C" w:rsidRDefault="0045135C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3530F" w14:textId="77777777" w:rsidR="0045135C" w:rsidRDefault="0045135C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61B20" w14:textId="77777777" w:rsidR="0045135C" w:rsidRDefault="0045135C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5135C" w14:paraId="7B6D6EAD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C7F34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8E87A" w14:textId="77777777" w:rsidR="0045135C" w:rsidRDefault="0045135C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B4A18" w14:textId="77777777" w:rsidR="0045135C" w:rsidRDefault="0045135C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62FEB" w14:textId="77777777" w:rsidR="0045135C" w:rsidRDefault="0045135C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922DD" w14:textId="77777777" w:rsidR="0045135C" w:rsidRDefault="0045135C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B3F9E" w14:textId="77777777" w:rsidR="0045135C" w:rsidRDefault="0045135C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4673D" w14:textId="77777777" w:rsidR="0045135C" w:rsidRDefault="0045135C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97D01" w14:textId="77777777" w:rsidR="0045135C" w:rsidRDefault="0045135C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D7425" w14:textId="77777777" w:rsidR="0045135C" w:rsidRDefault="0045135C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5135C" w14:paraId="77109199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BEEBD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2A74C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4618D1E5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91C60" w14:textId="77777777" w:rsidR="0045135C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27514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445250D0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31F85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CF0A2" w14:textId="77777777" w:rsidR="0045135C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83CFB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869FD" w14:textId="77777777" w:rsidR="0045135C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6CBAE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5135C" w14:paraId="0B5A667A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E8E0C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C38C1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0E6A0827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770F3" w14:textId="77777777" w:rsidR="0045135C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4D745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6603465C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F1E86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2D21F" w14:textId="77777777" w:rsidR="0045135C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3C820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15DCD" w14:textId="77777777" w:rsidR="0045135C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843B5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5135C" w14:paraId="31B5A0B4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A1A22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94C96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2CAC0636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718C9" w14:textId="77777777" w:rsidR="0045135C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EC8B0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5E65D077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B5ED8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23062" w14:textId="77777777" w:rsidR="0045135C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6BDA7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673EB" w14:textId="77777777" w:rsidR="0045135C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9FDAD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5135C" w14:paraId="1BDF4626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2DE7A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DB3ED" w14:textId="77777777" w:rsidR="0045135C" w:rsidRDefault="0045135C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C817C" w14:textId="77777777" w:rsidR="0045135C" w:rsidRDefault="0045135C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04B95" w14:textId="77777777" w:rsidR="0045135C" w:rsidRDefault="0045135C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095A7" w14:textId="77777777" w:rsidR="0045135C" w:rsidRDefault="0045135C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A11B2" w14:textId="77777777" w:rsidR="0045135C" w:rsidRDefault="0045135C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58DF6" w14:textId="77777777" w:rsidR="0045135C" w:rsidRDefault="0045135C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35B40E54" w14:textId="77777777" w:rsidR="0045135C" w:rsidRDefault="0045135C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67EF0" w14:textId="77777777" w:rsidR="0045135C" w:rsidRDefault="0045135C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08F89" w14:textId="77777777" w:rsidR="0045135C" w:rsidRDefault="0045135C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5135C" w14:paraId="1456D3FA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2EF4D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35276" w14:textId="77777777" w:rsidR="0045135C" w:rsidRDefault="0045135C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F4B83" w14:textId="77777777" w:rsidR="0045135C" w:rsidRDefault="0045135C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0C7D7" w14:textId="77777777" w:rsidR="0045135C" w:rsidRDefault="0045135C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F68A2" w14:textId="77777777" w:rsidR="0045135C" w:rsidRDefault="0045135C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DED69" w14:textId="77777777" w:rsidR="0045135C" w:rsidRDefault="0045135C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9B7D4" w14:textId="77777777" w:rsidR="0045135C" w:rsidRDefault="0045135C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5BADFBF5" w14:textId="77777777" w:rsidR="0045135C" w:rsidRDefault="0045135C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7CBD5" w14:textId="77777777" w:rsidR="0045135C" w:rsidRDefault="0045135C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37E74" w14:textId="77777777" w:rsidR="0045135C" w:rsidRDefault="0045135C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5135C" w14:paraId="324EDEA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EDB42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E7114" w14:textId="77777777" w:rsidR="0045135C" w:rsidRDefault="0045135C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50101" w14:textId="77777777" w:rsidR="0045135C" w:rsidRDefault="0045135C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45D34" w14:textId="77777777" w:rsidR="0045135C" w:rsidRDefault="0045135C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86591" w14:textId="77777777" w:rsidR="0045135C" w:rsidRDefault="0045135C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D1EB5" w14:textId="77777777" w:rsidR="0045135C" w:rsidRDefault="0045135C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FAD9E" w14:textId="77777777" w:rsidR="0045135C" w:rsidRDefault="0045135C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56245226" w14:textId="77777777" w:rsidR="0045135C" w:rsidRDefault="0045135C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06E25" w14:textId="77777777" w:rsidR="0045135C" w:rsidRDefault="0045135C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E6253" w14:textId="77777777" w:rsidR="0045135C" w:rsidRDefault="0045135C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5135C" w14:paraId="3480EC66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14221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2B712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5C05E12A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BE7DD" w14:textId="77777777" w:rsidR="0045135C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B00CC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A6115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B4DB4" w14:textId="77777777" w:rsidR="0045135C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0BB85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7C76C1F1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B3894" w14:textId="77777777" w:rsidR="0045135C" w:rsidRPr="00600D25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673B0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5135C" w14:paraId="2803D297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9C724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991DD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D8056" w14:textId="77777777" w:rsidR="0045135C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12DCB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6F6BAAF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4A1D1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0AB62" w14:textId="77777777" w:rsidR="0045135C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BD45A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E3D03" w14:textId="77777777" w:rsidR="0045135C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77E65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4128CE85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55879876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DF0C008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45135C" w14:paraId="6B6636D1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2C2F9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E9550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2E325" w14:textId="77777777" w:rsidR="0045135C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0EE6A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6B372887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AC2F2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59A27" w14:textId="77777777" w:rsidR="0045135C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794A6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E6CE9" w14:textId="77777777" w:rsidR="0045135C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500DB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1C5EC613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7AE18BC2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9BB8EE8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45135C" w14:paraId="0C92047C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1D647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6406E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27F40" w14:textId="77777777" w:rsidR="0045135C" w:rsidRPr="00600D25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87213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A4D02BD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F0392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8DBFE" w14:textId="77777777" w:rsidR="0045135C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C84F3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54AC6" w14:textId="77777777" w:rsidR="0045135C" w:rsidRPr="00600D25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2685E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264AC135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1CE2C6AD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2ECAC12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45135C" w14:paraId="5B87BF2A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2C9A2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E3BB8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5E2F3" w14:textId="77777777" w:rsidR="0045135C" w:rsidRPr="00600D25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06DB4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D5BBE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5818F" w14:textId="77777777" w:rsidR="0045135C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81640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A8425" w14:textId="77777777" w:rsidR="0045135C" w:rsidRPr="00600D25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C52B1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450CFC35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E346808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45135C" w14:paraId="6BD69DAC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D9A4F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57953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C60EF" w14:textId="77777777" w:rsidR="0045135C" w:rsidRPr="00600D25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FA45D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03916113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5CEEB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01657" w14:textId="77777777" w:rsidR="0045135C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5E2F2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02180" w14:textId="77777777" w:rsidR="0045135C" w:rsidRPr="00600D25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1FF32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2B57F6E2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8A70E25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45135C" w14:paraId="339B6A92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BAF78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75C4B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C90F2" w14:textId="77777777" w:rsidR="0045135C" w:rsidRPr="00600D25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17CBE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B0B3CEC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CF08B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4D0EC" w14:textId="77777777" w:rsidR="0045135C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FD20F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A920C" w14:textId="77777777" w:rsidR="0045135C" w:rsidRPr="00600D25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18EEE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14651F9F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67AE477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45135C" w14:paraId="7900F0D9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42580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F7DC2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868CB" w14:textId="77777777" w:rsidR="0045135C" w:rsidRPr="00600D25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9348B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1C1FD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3E3BECBD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5E2BB" w14:textId="77777777" w:rsidR="0045135C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7F221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0BFCB" w14:textId="77777777" w:rsidR="0045135C" w:rsidRPr="00600D25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AA67D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641D7C9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70013B6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45135C" w14:paraId="628FA690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4BCD4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CDE92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6BA33A70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5CBC1" w14:textId="77777777" w:rsidR="0045135C" w:rsidRPr="00600D25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6943D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1BC01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65604" w14:textId="77777777" w:rsidR="0045135C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EC79F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CF560" w14:textId="77777777" w:rsidR="0045135C" w:rsidRPr="00600D25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E632F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5135C" w14:paraId="5D28DE8D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5CDC3" w14:textId="77777777" w:rsidR="0045135C" w:rsidRDefault="0045135C" w:rsidP="0045135C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37772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346A46CD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B0002" w14:textId="77777777" w:rsidR="0045135C" w:rsidRPr="00600D25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C4F40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93447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73C19" w14:textId="77777777" w:rsidR="0045135C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93651" w14:textId="77777777" w:rsidR="0045135C" w:rsidRDefault="0045135C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593DA" w14:textId="77777777" w:rsidR="0045135C" w:rsidRPr="00600D25" w:rsidRDefault="0045135C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5CBD1" w14:textId="77777777" w:rsidR="0045135C" w:rsidRDefault="0045135C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1D6D29A7" w14:textId="77777777" w:rsidR="0045135C" w:rsidRPr="0095691E" w:rsidRDefault="0045135C" w:rsidP="0095691E"/>
    <w:p w14:paraId="279A5821" w14:textId="77777777" w:rsidR="0045135C" w:rsidRDefault="0045135C" w:rsidP="00956F37">
      <w:pPr>
        <w:pStyle w:val="Heading1"/>
        <w:spacing w:line="360" w:lineRule="auto"/>
      </w:pPr>
      <w:r>
        <w:t>LINIA 301 N</w:t>
      </w:r>
    </w:p>
    <w:p w14:paraId="6733BE35" w14:textId="77777777" w:rsidR="0045135C" w:rsidRDefault="0045135C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45135C" w14:paraId="750C5A65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4D763" w14:textId="77777777" w:rsidR="0045135C" w:rsidRDefault="0045135C" w:rsidP="0045135C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7CC8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E2F89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2621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43A564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D1C5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60091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079F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4CB68" w14:textId="77777777" w:rsidR="0045135C" w:rsidRPr="0022092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C2F3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1691A098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4D9D6" w14:textId="77777777" w:rsidR="0045135C" w:rsidRDefault="0045135C" w:rsidP="0045135C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5DE6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1F267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D433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D08811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DA06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F8714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DE72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A8C2D" w14:textId="77777777" w:rsidR="0045135C" w:rsidRPr="0022092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08A9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44D275AD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AA39C" w14:textId="77777777" w:rsidR="0045135C" w:rsidRDefault="0045135C" w:rsidP="0045135C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380F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6A5B2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F791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744BED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94DD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CED61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B70D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4B056" w14:textId="77777777" w:rsidR="0045135C" w:rsidRPr="0022092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DB0F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FCB4993" w14:textId="77777777" w:rsidR="0045135C" w:rsidRPr="00474FB0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45135C" w14:paraId="04A25D43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94F8E" w14:textId="77777777" w:rsidR="0045135C" w:rsidRDefault="0045135C" w:rsidP="0045135C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DCF0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C3494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A077B" w14:textId="77777777" w:rsidR="0045135C" w:rsidRDefault="0045135C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5ADBAE0" w14:textId="77777777" w:rsidR="0045135C" w:rsidRDefault="0045135C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6D7E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5790E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1FA8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420B3" w14:textId="77777777" w:rsidR="0045135C" w:rsidRPr="0022092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733F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12D5DBA0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0907B" w14:textId="77777777" w:rsidR="0045135C" w:rsidRDefault="0045135C" w:rsidP="0045135C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3A0EA" w14:textId="77777777" w:rsidR="0045135C" w:rsidRDefault="0045135C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10FDE" w14:textId="77777777" w:rsidR="0045135C" w:rsidRDefault="0045135C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A8FD7" w14:textId="77777777" w:rsidR="0045135C" w:rsidRDefault="0045135C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CFCEE" w14:textId="77777777" w:rsidR="0045135C" w:rsidRPr="00E4222D" w:rsidRDefault="0045135C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65CFF76C" w14:textId="77777777" w:rsidR="0045135C" w:rsidRPr="00E4222D" w:rsidRDefault="0045135C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7653D694" w14:textId="77777777" w:rsidR="0045135C" w:rsidRPr="00E4222D" w:rsidRDefault="0045135C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095BDEA2" w14:textId="77777777" w:rsidR="0045135C" w:rsidRDefault="0045135C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8B1DD" w14:textId="77777777" w:rsidR="0045135C" w:rsidRDefault="0045135C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C29ED" w14:textId="77777777" w:rsidR="0045135C" w:rsidRDefault="0045135C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13D3F" w14:textId="77777777" w:rsidR="0045135C" w:rsidRPr="0022092F" w:rsidRDefault="0045135C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74CB0" w14:textId="77777777" w:rsidR="0045135C" w:rsidRDefault="0045135C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273A7D3F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73AE1" w14:textId="77777777" w:rsidR="0045135C" w:rsidRDefault="0045135C" w:rsidP="0045135C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A949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3504D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C8618" w14:textId="77777777" w:rsidR="0045135C" w:rsidRDefault="0045135C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124AE" w14:textId="77777777" w:rsidR="0045135C" w:rsidRDefault="0045135C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8F882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2702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4D18C" w14:textId="77777777" w:rsidR="0045135C" w:rsidRPr="0022092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7B1B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6B1F7239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3AEB6" w14:textId="77777777" w:rsidR="0045135C" w:rsidRDefault="0045135C" w:rsidP="0045135C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220E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12A5453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E10CC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7419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095B414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30B7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BBE8D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A1DC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4831A" w14:textId="77777777" w:rsidR="0045135C" w:rsidRPr="0022092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65E6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2C7B6ECE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DDD62" w14:textId="77777777" w:rsidR="0045135C" w:rsidRDefault="0045135C" w:rsidP="0045135C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2C90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5DB05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0166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33473D4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60BC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5FDD1D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80011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779A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2973E" w14:textId="77777777" w:rsidR="0045135C" w:rsidRPr="0022092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0F95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6569EA5" w14:textId="77777777" w:rsidR="0045135C" w:rsidRDefault="0045135C">
      <w:pPr>
        <w:spacing w:before="40" w:after="40" w:line="192" w:lineRule="auto"/>
        <w:ind w:right="57"/>
        <w:rPr>
          <w:sz w:val="20"/>
          <w:lang w:val="ro-RO"/>
        </w:rPr>
      </w:pPr>
    </w:p>
    <w:p w14:paraId="0BDF94B7" w14:textId="77777777" w:rsidR="0045135C" w:rsidRDefault="0045135C" w:rsidP="007F72A5">
      <w:pPr>
        <w:pStyle w:val="Heading1"/>
        <w:spacing w:line="360" w:lineRule="auto"/>
      </w:pPr>
      <w:r>
        <w:t>LINIA 301 O</w:t>
      </w:r>
    </w:p>
    <w:p w14:paraId="1B58D8B8" w14:textId="77777777" w:rsidR="0045135C" w:rsidRDefault="0045135C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45135C" w14:paraId="32867F2C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ED313" w14:textId="77777777" w:rsidR="0045135C" w:rsidRDefault="0045135C" w:rsidP="0045135C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45DA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918F8" w14:textId="77777777" w:rsidR="0045135C" w:rsidRPr="00F1029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FCB5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2FA9B6D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8C40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4290A" w14:textId="77777777" w:rsidR="0045135C" w:rsidRPr="00F1029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733D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C4BFF" w14:textId="77777777" w:rsidR="0045135C" w:rsidRPr="00F1029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C326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7CE7E0D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9883C" w14:textId="77777777" w:rsidR="0045135C" w:rsidRDefault="0045135C" w:rsidP="0045135C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C4A0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1B00F" w14:textId="77777777" w:rsidR="0045135C" w:rsidRPr="00F1029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C196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5AA731C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C687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095A4" w14:textId="77777777" w:rsidR="0045135C" w:rsidRPr="00F1029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98A7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11766" w14:textId="77777777" w:rsidR="0045135C" w:rsidRPr="00F1029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B71C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0EEC90B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87463" w14:textId="77777777" w:rsidR="0045135C" w:rsidRDefault="0045135C" w:rsidP="0045135C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5D84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7CFC0" w14:textId="77777777" w:rsidR="0045135C" w:rsidRPr="00F1029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9C10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69F01AC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0960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37C8011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F20A2" w14:textId="77777777" w:rsidR="0045135C" w:rsidRPr="00F1029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3A6B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EA4D9" w14:textId="77777777" w:rsidR="0045135C" w:rsidRPr="00F1029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6FCC9" w14:textId="77777777" w:rsidR="0045135C" w:rsidRDefault="0045135C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0B84AF0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7E92A" w14:textId="77777777" w:rsidR="0045135C" w:rsidRDefault="0045135C" w:rsidP="0045135C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8A45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533EF" w14:textId="77777777" w:rsidR="0045135C" w:rsidRPr="00F1029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6369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3889CFE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95A2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E03B14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5C6D7" w14:textId="77777777" w:rsidR="0045135C" w:rsidRPr="00F1029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A073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38C0A" w14:textId="77777777" w:rsidR="0045135C" w:rsidRPr="00F1029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04B4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0D3BB035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A3C0F" w14:textId="77777777" w:rsidR="0045135C" w:rsidRDefault="0045135C" w:rsidP="0045135C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EF9F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875EF" w14:textId="77777777" w:rsidR="0045135C" w:rsidRPr="00F1029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13FA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4F74680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887E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B125FD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39A6A" w14:textId="77777777" w:rsidR="0045135C" w:rsidRPr="00F1029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7B02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D5AE6" w14:textId="77777777" w:rsidR="0045135C" w:rsidRPr="00F1029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5132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1946129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3A537" w14:textId="77777777" w:rsidR="0045135C" w:rsidRDefault="0045135C" w:rsidP="0045135C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5FF2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A62A5" w14:textId="77777777" w:rsidR="0045135C" w:rsidRPr="00F1029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727D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6F110D8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1798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6E0A0A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F70A6" w14:textId="77777777" w:rsidR="0045135C" w:rsidRPr="00F1029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1454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B9EBE" w14:textId="77777777" w:rsidR="0045135C" w:rsidRPr="00F1029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5B2B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40610F38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2F05C" w14:textId="77777777" w:rsidR="0045135C" w:rsidRDefault="0045135C" w:rsidP="0045135C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BCF4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C29DE" w14:textId="77777777" w:rsidR="0045135C" w:rsidRPr="00F1029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EF74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07E1192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F26D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BD1E3F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4519A" w14:textId="77777777" w:rsidR="0045135C" w:rsidRPr="00F1029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B61F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A9646" w14:textId="77777777" w:rsidR="0045135C" w:rsidRPr="00F1029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3EF3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D2C1CF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Acces la linia 11 D.</w:t>
            </w:r>
          </w:p>
        </w:tc>
      </w:tr>
      <w:tr w:rsidR="0045135C" w14:paraId="5E21F37A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1B41A" w14:textId="77777777" w:rsidR="0045135C" w:rsidRDefault="0045135C" w:rsidP="0045135C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744B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37F83" w14:textId="77777777" w:rsidR="0045135C" w:rsidRPr="00F1029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FA16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0AE7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4E1B2D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7CBDC" w14:textId="77777777" w:rsidR="0045135C" w:rsidRPr="00F1029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48F4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8DD19" w14:textId="77777777" w:rsidR="0045135C" w:rsidRPr="00F1029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6E72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F4F235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A0C1F8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1A, 2A și 1D.</w:t>
            </w:r>
          </w:p>
        </w:tc>
      </w:tr>
      <w:tr w:rsidR="0045135C" w14:paraId="232C8655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67812" w14:textId="77777777" w:rsidR="0045135C" w:rsidRDefault="0045135C" w:rsidP="0045135C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921D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3B34F" w14:textId="77777777" w:rsidR="0045135C" w:rsidRPr="00F1029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2A9C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7129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porți-unea cuprin-</w:t>
            </w:r>
          </w:p>
          <w:p w14:paraId="44616E5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să între sch. 106 și TDJ </w:t>
            </w:r>
          </w:p>
          <w:p w14:paraId="68D2FBF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9E079" w14:textId="77777777" w:rsidR="0045135C" w:rsidRPr="00F1029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520F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EF84E" w14:textId="77777777" w:rsidR="0045135C" w:rsidRPr="00F1029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8935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F9943A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de la linia 2D la liniile 11D </w:t>
            </w:r>
          </w:p>
          <w:p w14:paraId="15C434D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2 Centură st. București Basarab.</w:t>
            </w:r>
          </w:p>
        </w:tc>
      </w:tr>
    </w:tbl>
    <w:p w14:paraId="7E2A3D5F" w14:textId="77777777" w:rsidR="0045135C" w:rsidRDefault="0045135C">
      <w:pPr>
        <w:spacing w:before="40" w:after="40" w:line="192" w:lineRule="auto"/>
        <w:ind w:right="57"/>
        <w:rPr>
          <w:sz w:val="20"/>
          <w:lang w:val="ro-RO"/>
        </w:rPr>
      </w:pPr>
    </w:p>
    <w:p w14:paraId="5B4653EF" w14:textId="77777777" w:rsidR="0045135C" w:rsidRDefault="0045135C" w:rsidP="003260D9">
      <w:pPr>
        <w:pStyle w:val="Heading1"/>
        <w:spacing w:line="360" w:lineRule="auto"/>
      </w:pPr>
      <w:r>
        <w:t>LINIA 301 P</w:t>
      </w:r>
    </w:p>
    <w:p w14:paraId="340ECBF8" w14:textId="77777777" w:rsidR="0045135C" w:rsidRDefault="0045135C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45135C" w14:paraId="12CA4493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3C242" w14:textId="77777777" w:rsidR="0045135C" w:rsidRDefault="0045135C" w:rsidP="0045135C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03DA9" w14:textId="77777777" w:rsidR="0045135C" w:rsidRDefault="004513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A5483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8F07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E3D0A8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8961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38031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9D7B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4F0A0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01B0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0B881001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56B21" w14:textId="77777777" w:rsidR="0045135C" w:rsidRDefault="0045135C" w:rsidP="0045135C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BC5E0" w14:textId="77777777" w:rsidR="0045135C" w:rsidRDefault="004513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30A01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383E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1492AD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C3E4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D5BDE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A3C9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48BF6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A1AE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21BE1740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AAD48" w14:textId="77777777" w:rsidR="0045135C" w:rsidRDefault="0045135C" w:rsidP="0045135C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6A8D4" w14:textId="77777777" w:rsidR="0045135C" w:rsidRDefault="004513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7A8A7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DEE2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52B3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71ABE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9D55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A8794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0273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2FD129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45135C" w:rsidRPr="00A8307A" w14:paraId="3A279886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EAC2C" w14:textId="77777777" w:rsidR="0045135C" w:rsidRPr="00A75A00" w:rsidRDefault="0045135C" w:rsidP="0045135C">
            <w:pPr>
              <w:numPr>
                <w:ilvl w:val="0"/>
                <w:numId w:val="16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FD71F" w14:textId="77777777" w:rsidR="0045135C" w:rsidRPr="00A8307A" w:rsidRDefault="004513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C9083" w14:textId="77777777" w:rsidR="0045135C" w:rsidRPr="00A8307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0B9A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0BBFCB49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6742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2E4B1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C430C" w14:textId="77777777" w:rsidR="0045135C" w:rsidRPr="00A8307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52105" w14:textId="77777777" w:rsidR="0045135C" w:rsidRPr="00A8307A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06175" w14:textId="77777777" w:rsidR="0045135C" w:rsidRPr="00A8307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706BE173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33069" w14:textId="77777777" w:rsidR="0045135C" w:rsidRDefault="0045135C" w:rsidP="0045135C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4FCEB" w14:textId="77777777" w:rsidR="0045135C" w:rsidRDefault="004513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795DE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D3EF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368550F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0C9C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6EC9EF9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A8B2A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9B36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38A5F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03B3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2397A6E2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4F561" w14:textId="77777777" w:rsidR="0045135C" w:rsidRDefault="0045135C" w:rsidP="0045135C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68D24" w14:textId="77777777" w:rsidR="0045135C" w:rsidRDefault="004513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15E24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5708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18AE8F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9657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E555B9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8A5C0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B791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02B23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3ACC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45135C" w14:paraId="2469D4D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9F11D" w14:textId="77777777" w:rsidR="0045135C" w:rsidRDefault="0045135C" w:rsidP="0045135C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3A42D" w14:textId="77777777" w:rsidR="0045135C" w:rsidRDefault="004513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E267E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788F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EBD3EE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1C92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42DD8D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4B8DA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449B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C554E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1862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B44407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45135C" w14:paraId="152457E5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74FFB" w14:textId="77777777" w:rsidR="0045135C" w:rsidRDefault="0045135C" w:rsidP="0045135C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4026D" w14:textId="77777777" w:rsidR="0045135C" w:rsidRDefault="004513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DCE33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C5E5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CDD2A9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7D90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570D598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05940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CB17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1B597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0501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63CCA2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45135C" w14:paraId="7BE4B7B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CAD4E" w14:textId="77777777" w:rsidR="0045135C" w:rsidRDefault="0045135C" w:rsidP="0045135C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15D41" w14:textId="77777777" w:rsidR="0045135C" w:rsidRDefault="004513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3713D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BF6D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A59937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AEB4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BA12C0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3FB70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1D62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231B2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9601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2D837E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45135C" w14:paraId="02ECD45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990F3" w14:textId="77777777" w:rsidR="0045135C" w:rsidRDefault="0045135C" w:rsidP="0045135C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A7240" w14:textId="77777777" w:rsidR="0045135C" w:rsidRDefault="0045135C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DCF07" w14:textId="77777777" w:rsidR="0045135C" w:rsidRPr="001B37B8" w:rsidRDefault="0045135C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C07D9" w14:textId="77777777" w:rsidR="0045135C" w:rsidRDefault="0045135C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475F488" w14:textId="77777777" w:rsidR="0045135C" w:rsidRDefault="0045135C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30A67" w14:textId="77777777" w:rsidR="0045135C" w:rsidRDefault="0045135C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D22FB23" w14:textId="77777777" w:rsidR="0045135C" w:rsidRDefault="0045135C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9794E" w14:textId="77777777" w:rsidR="0045135C" w:rsidRDefault="0045135C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F8E77" w14:textId="77777777" w:rsidR="0045135C" w:rsidRDefault="0045135C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918A3" w14:textId="77777777" w:rsidR="0045135C" w:rsidRPr="001B37B8" w:rsidRDefault="0045135C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301E6" w14:textId="77777777" w:rsidR="0045135C" w:rsidRDefault="0045135C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7C8086A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9A900" w14:textId="77777777" w:rsidR="0045135C" w:rsidRDefault="0045135C" w:rsidP="0045135C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537B9" w14:textId="77777777" w:rsidR="0045135C" w:rsidRDefault="004513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79311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1CB8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F6966B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6333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23718B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B5775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6E17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49AC1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18FC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D3622A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DB6A1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45135C" w14:paraId="1D15688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BBB1E" w14:textId="77777777" w:rsidR="0045135C" w:rsidRDefault="0045135C" w:rsidP="0045135C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667A8" w14:textId="77777777" w:rsidR="0045135C" w:rsidRDefault="004513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3783E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89EB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21CC0A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84E3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37C811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0A725B8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D243A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3A00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F4060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58B2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BF9113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45135C" w14:paraId="0FBEC95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7FA41" w14:textId="77777777" w:rsidR="0045135C" w:rsidRDefault="0045135C" w:rsidP="0045135C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86914" w14:textId="77777777" w:rsidR="0045135C" w:rsidRDefault="004513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3F975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5EB7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E7859D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BDDA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A1256B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63DD7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F4F4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0248A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6974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D85594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45135C" w14:paraId="7A07EB0A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EF290" w14:textId="77777777" w:rsidR="0045135C" w:rsidRDefault="0045135C" w:rsidP="0045135C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C3DA0" w14:textId="77777777" w:rsidR="0045135C" w:rsidRDefault="0045135C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50F9F" w14:textId="77777777" w:rsidR="0045135C" w:rsidRPr="001B37B8" w:rsidRDefault="0045135C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52133" w14:textId="77777777" w:rsidR="0045135C" w:rsidRDefault="0045135C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E478495" w14:textId="77777777" w:rsidR="0045135C" w:rsidRDefault="0045135C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626EA" w14:textId="77777777" w:rsidR="0045135C" w:rsidRDefault="0045135C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EFFB03A" w14:textId="77777777" w:rsidR="0045135C" w:rsidRDefault="0045135C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89D60" w14:textId="77777777" w:rsidR="0045135C" w:rsidRDefault="0045135C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A52E6" w14:textId="77777777" w:rsidR="0045135C" w:rsidRDefault="0045135C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B3864" w14:textId="77777777" w:rsidR="0045135C" w:rsidRPr="001B37B8" w:rsidRDefault="0045135C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F3150" w14:textId="77777777" w:rsidR="0045135C" w:rsidRDefault="0045135C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5B3B3DD" w14:textId="77777777" w:rsidR="0045135C" w:rsidRDefault="0045135C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8D, 9D, 10D.</w:t>
            </w:r>
          </w:p>
        </w:tc>
      </w:tr>
      <w:tr w:rsidR="0045135C" w14:paraId="7B5F32A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0E2F5" w14:textId="77777777" w:rsidR="0045135C" w:rsidRDefault="0045135C" w:rsidP="0045135C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FA274" w14:textId="77777777" w:rsidR="0045135C" w:rsidRDefault="004513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800A0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CD4B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9693B1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D77B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00B6798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105E8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C9BA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B48BB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1EE4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01FB49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45135C" w14:paraId="175321BD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74D45" w14:textId="77777777" w:rsidR="0045135C" w:rsidRDefault="0045135C" w:rsidP="0045135C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C1BD2" w14:textId="77777777" w:rsidR="0045135C" w:rsidRDefault="004513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41343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3F89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D14671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3939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26844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6D31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C0F44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2603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05259646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202C2" w14:textId="77777777" w:rsidR="0045135C" w:rsidRDefault="0045135C" w:rsidP="0045135C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0C808" w14:textId="77777777" w:rsidR="0045135C" w:rsidRDefault="004513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6C8FA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8F22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B7E285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D921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C39DD4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A1E92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3889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C5351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50CF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D5F1E9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45135C" w14:paraId="42CFFBC8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2A1DF" w14:textId="77777777" w:rsidR="0045135C" w:rsidRDefault="0045135C" w:rsidP="0045135C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8A275" w14:textId="77777777" w:rsidR="0045135C" w:rsidRDefault="004513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D300E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962D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4920FE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8C81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EA0106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27CFC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1BE8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6A83F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127A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79AA59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45135C" w14:paraId="788CE1AB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B04A5" w14:textId="77777777" w:rsidR="0045135C" w:rsidRDefault="0045135C" w:rsidP="0045135C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DF16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1DC00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1A39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79DF5E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E95A7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08EFE424" w14:textId="77777777" w:rsidR="0045135C" w:rsidRDefault="0045135C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760FDC97" w14:textId="77777777" w:rsidR="0045135C" w:rsidRDefault="0045135C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E90CE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603B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9EF0D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4C8E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36168A7B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A5887" w14:textId="77777777" w:rsidR="0045135C" w:rsidRDefault="0045135C" w:rsidP="0045135C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3132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380E9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54322" w14:textId="77777777" w:rsidR="0045135C" w:rsidRDefault="0045135C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29FD5D0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77E76C3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ECE6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2AFF77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4773B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EC95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F875F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8FCC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7F001D0E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B53E6" w14:textId="77777777" w:rsidR="0045135C" w:rsidRDefault="0045135C" w:rsidP="0045135C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E4F6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9331B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A62F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9441EA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90D6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463808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7AF83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50BF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887E7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270D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2C4CBE0C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79553" w14:textId="77777777" w:rsidR="0045135C" w:rsidRDefault="0045135C" w:rsidP="0045135C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8791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9CBA1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5D7BF" w14:textId="77777777" w:rsidR="0045135C" w:rsidRDefault="0045135C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362A8C1" w14:textId="77777777" w:rsidR="0045135C" w:rsidRDefault="0045135C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0E362" w14:textId="77777777" w:rsidR="0045135C" w:rsidRDefault="0045135C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64FF666" w14:textId="77777777" w:rsidR="0045135C" w:rsidRDefault="0045135C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C920D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BE54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68AB7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4466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647D0435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39ECA" w14:textId="77777777" w:rsidR="0045135C" w:rsidRDefault="0045135C" w:rsidP="0045135C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F695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95D7D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45C4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425D24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10BF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534ED9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B215C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B6AC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B9859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0828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2D8A6BF1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74CE2" w14:textId="77777777" w:rsidR="0045135C" w:rsidRDefault="0045135C" w:rsidP="0045135C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D359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DEA9A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DDC6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B4C453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7150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2BDCE0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50C39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2DD5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15ADF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7ECF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39793B15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BB679" w14:textId="77777777" w:rsidR="0045135C" w:rsidRDefault="0045135C" w:rsidP="0045135C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4031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77FF8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5152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76A2F2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F898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66B561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24843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AE3B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ED837" w14:textId="77777777" w:rsidR="0045135C" w:rsidRPr="001B37B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9B60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ADC56F0" w14:textId="77777777" w:rsidR="0045135C" w:rsidRDefault="0045135C">
      <w:pPr>
        <w:spacing w:before="40" w:after="40" w:line="192" w:lineRule="auto"/>
        <w:ind w:right="57"/>
        <w:rPr>
          <w:sz w:val="20"/>
          <w:lang w:val="ro-RO"/>
        </w:rPr>
      </w:pPr>
    </w:p>
    <w:p w14:paraId="0C97B5B9" w14:textId="77777777" w:rsidR="0045135C" w:rsidRDefault="0045135C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304</w:t>
      </w:r>
    </w:p>
    <w:p w14:paraId="33232644" w14:textId="77777777" w:rsidR="0045135C" w:rsidRDefault="0045135C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45135C" w14:paraId="7A712659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FD10C" w14:textId="77777777" w:rsidR="0045135C" w:rsidRDefault="0045135C" w:rsidP="0045135C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3AB1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7D3F1" w14:textId="77777777" w:rsidR="0045135C" w:rsidRPr="00594E5B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ABA0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06DFE44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56455F1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EEE3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5AE6B36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83 A </w:t>
            </w:r>
          </w:p>
          <w:p w14:paraId="5F7CC84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11B906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E8B24" w14:textId="77777777" w:rsidR="0045135C" w:rsidRPr="00594E5B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94E5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CBCD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673DA" w14:textId="77777777" w:rsidR="0045135C" w:rsidRPr="00594E5B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75EE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5FCC7ABD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92163" w14:textId="77777777" w:rsidR="0045135C" w:rsidRDefault="0045135C" w:rsidP="0045135C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2B2F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7E1E7" w14:textId="77777777" w:rsidR="0045135C" w:rsidRPr="00594E5B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23BA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7AD73C3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2E2F412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2A61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BB4E6" w14:textId="77777777" w:rsidR="0045135C" w:rsidRPr="00594E5B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7B9E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32D9B" w14:textId="77777777" w:rsidR="0045135C" w:rsidRPr="00594E5B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95B9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4EADE385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D834B" w14:textId="77777777" w:rsidR="0045135C" w:rsidRDefault="0045135C" w:rsidP="0045135C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2BDE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BD861" w14:textId="77777777" w:rsidR="0045135C" w:rsidRPr="00594E5B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8C11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1BF3ECD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77D0D6F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  - 5 </w:t>
            </w:r>
          </w:p>
          <w:p w14:paraId="21D438D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5926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E74C0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1C2D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C8AD2" w14:textId="77777777" w:rsidR="0045135C" w:rsidRPr="00594E5B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6768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794D6182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E5448" w14:textId="77777777" w:rsidR="0045135C" w:rsidRDefault="0045135C" w:rsidP="0045135C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44EB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D5072" w14:textId="77777777" w:rsidR="0045135C" w:rsidRPr="00594E5B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4109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707C346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Cap X + </w:t>
            </w:r>
          </w:p>
          <w:p w14:paraId="67F380A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B5EB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zona apa-ratelor de cale Cap X </w:t>
            </w:r>
          </w:p>
          <w:p w14:paraId="7A8D300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75F92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A295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115D8" w14:textId="77777777" w:rsidR="0045135C" w:rsidRPr="00594E5B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FE97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383F4206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2B728" w14:textId="77777777" w:rsidR="0045135C" w:rsidRDefault="0045135C" w:rsidP="0045135C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947F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B48D7" w14:textId="77777777" w:rsidR="0045135C" w:rsidRPr="00594E5B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6461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700B75A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CB82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liniile 1, 3, 4, 5, 6 și sch. 101, 15, 21, 25, 37/41, 23, 29, 31, 43, 63, 67, 73, 53, 75, 85, 87, 51, 65, 83, 69, 89 </w:t>
            </w:r>
          </w:p>
          <w:p w14:paraId="37222E4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524EB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629C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DB267" w14:textId="77777777" w:rsidR="0045135C" w:rsidRPr="00594E5B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1DD9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28BA482E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4BB4A" w14:textId="77777777" w:rsidR="0045135C" w:rsidRDefault="0045135C" w:rsidP="0045135C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2014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85404" w14:textId="77777777" w:rsidR="0045135C" w:rsidRPr="00594E5B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BF90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7BECE6F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D, Cap X + </w:t>
            </w:r>
          </w:p>
          <w:p w14:paraId="4A64995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ABCA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zona apa-ratelor de cale Cap X </w:t>
            </w:r>
          </w:p>
          <w:p w14:paraId="0405032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7B661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C89B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B3F10" w14:textId="77777777" w:rsidR="0045135C" w:rsidRPr="00594E5B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F3B1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D6FE55B" w14:textId="77777777" w:rsidR="0045135C" w:rsidRDefault="0045135C">
      <w:pPr>
        <w:spacing w:before="40" w:after="40" w:line="192" w:lineRule="auto"/>
        <w:ind w:right="57"/>
        <w:rPr>
          <w:sz w:val="20"/>
          <w:lang w:val="en-US"/>
        </w:rPr>
      </w:pPr>
    </w:p>
    <w:p w14:paraId="61A0C65F" w14:textId="77777777" w:rsidR="0045135C" w:rsidRDefault="0045135C" w:rsidP="00343A98">
      <w:pPr>
        <w:pStyle w:val="Heading1"/>
        <w:spacing w:line="360" w:lineRule="auto"/>
      </w:pPr>
      <w:r>
        <w:t>LINIA 314 A</w:t>
      </w:r>
    </w:p>
    <w:p w14:paraId="6FE71342" w14:textId="77777777" w:rsidR="0045135C" w:rsidRDefault="0045135C" w:rsidP="007802E0">
      <w:pPr>
        <w:pStyle w:val="Heading1"/>
        <w:spacing w:line="360" w:lineRule="auto"/>
        <w:rPr>
          <w:b w:val="0"/>
          <w:bCs w:val="0"/>
          <w:sz w:val="8"/>
        </w:rPr>
      </w:pPr>
      <w:r>
        <w:t>DÂRSTE - BRAŞOV TRIAJ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45135C" w14:paraId="5A10831D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AC8A2" w14:textId="77777777" w:rsidR="0045135C" w:rsidRDefault="0045135C" w:rsidP="0045135C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FB9D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9D994" w14:textId="77777777" w:rsidR="0045135C" w:rsidRPr="0001408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CE67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</w:t>
            </w:r>
          </w:p>
          <w:p w14:paraId="376366E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FCB2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0FD65" w14:textId="77777777" w:rsidR="0045135C" w:rsidRPr="0001408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5D2F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24CA842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C97C6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744F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13DC73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5135C" w14:paraId="2A4ECA4A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2CC39" w14:textId="77777777" w:rsidR="0045135C" w:rsidRDefault="0045135C" w:rsidP="0045135C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174A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3E44411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2122E" w14:textId="77777777" w:rsidR="0045135C" w:rsidRPr="0001408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04E1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</w:t>
            </w:r>
          </w:p>
          <w:p w14:paraId="2EC0D15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B387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2FD5C" w14:textId="77777777" w:rsidR="0045135C" w:rsidRPr="0001408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E861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C029E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D397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661A04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5135C" w14:paraId="01A960F6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35472" w14:textId="77777777" w:rsidR="0045135C" w:rsidRDefault="0045135C" w:rsidP="0045135C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B71E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D989D" w14:textId="77777777" w:rsidR="0045135C" w:rsidRPr="0001408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495E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Dârste -</w:t>
            </w:r>
          </w:p>
          <w:p w14:paraId="1816A03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Braşov Triaj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D694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C6F9C" w14:textId="77777777" w:rsidR="0045135C" w:rsidRPr="0001408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26A9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168+500</w:t>
            </w:r>
          </w:p>
          <w:p w14:paraId="17E0288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169+209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F9EAF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758A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31181B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5135C" w14:paraId="085F2030" w14:textId="77777777">
        <w:trPr>
          <w:cantSplit/>
          <w:trHeight w:val="5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96202" w14:textId="77777777" w:rsidR="0045135C" w:rsidRDefault="0045135C" w:rsidP="0045135C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1B9B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FC395" w14:textId="77777777" w:rsidR="0045135C" w:rsidRPr="0001408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EF3E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00F0D4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1 - 5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C3C8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AA637" w14:textId="77777777" w:rsidR="0045135C" w:rsidRPr="0001408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762A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14065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0295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6997288D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297A5" w14:textId="77777777" w:rsidR="0045135C" w:rsidRDefault="0045135C" w:rsidP="0045135C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0765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91344" w14:textId="77777777" w:rsidR="0045135C" w:rsidRPr="0001408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4F6D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38F49F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6,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6303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5C9B7" w14:textId="77777777" w:rsidR="0045135C" w:rsidRPr="0001408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8297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B14EA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E43A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30775AF1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B87DB" w14:textId="77777777" w:rsidR="0045135C" w:rsidRDefault="0045135C" w:rsidP="0045135C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7C63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BBD71" w14:textId="77777777" w:rsidR="0045135C" w:rsidRPr="0001408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F57E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79B965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4C4E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3162BEA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și 73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8628F" w14:textId="77777777" w:rsidR="0045135C" w:rsidRPr="0001408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9DEA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F197C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1971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1 - 4 Grupa A </w:t>
            </w:r>
          </w:p>
          <w:p w14:paraId="505D4C0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Cap X.</w:t>
            </w:r>
          </w:p>
          <w:p w14:paraId="263A951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29466D7C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8AE7C" w14:textId="77777777" w:rsidR="0045135C" w:rsidRDefault="0045135C" w:rsidP="0045135C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AAA3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0811C" w14:textId="77777777" w:rsidR="0045135C" w:rsidRPr="0001408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5B81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533DE3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41E09CB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86C1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8CD15" w14:textId="77777777" w:rsidR="0045135C" w:rsidRPr="0001408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0871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AEC0C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E63C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5135C" w14:paraId="2E0C1E9A" w14:textId="77777777">
        <w:trPr>
          <w:cantSplit/>
          <w:trHeight w:val="52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2FDA0" w14:textId="77777777" w:rsidR="0045135C" w:rsidRDefault="0045135C" w:rsidP="0045135C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892D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6AA16" w14:textId="77777777" w:rsidR="0045135C" w:rsidRPr="0001408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7CF4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8A6D27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32E527F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B685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E356F" w14:textId="77777777" w:rsidR="0045135C" w:rsidRPr="0001408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1408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4B1C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4D996" w14:textId="77777777" w:rsidR="0045135C" w:rsidRPr="0001408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C357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6FDCD7C3" w14:textId="77777777">
        <w:trPr>
          <w:cantSplit/>
          <w:trHeight w:val="14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EC3E7" w14:textId="77777777" w:rsidR="0045135C" w:rsidRDefault="0045135C" w:rsidP="0045135C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E331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B89DF" w14:textId="77777777" w:rsidR="0045135C" w:rsidRPr="0001408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4FB8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102BA9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liniile 1 – 26</w:t>
            </w:r>
          </w:p>
          <w:p w14:paraId="00BC39E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(cu excepţia liniilor </w:t>
            </w:r>
          </w:p>
          <w:p w14:paraId="5006E62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3,  4,  20  şi  21 închise)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7603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24C29" w14:textId="77777777" w:rsidR="0045135C" w:rsidRPr="0001408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1408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08D4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78740" w14:textId="77777777" w:rsidR="0045135C" w:rsidRPr="0001408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C622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463EBCC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63F181EB" w14:textId="77777777">
        <w:trPr>
          <w:cantSplit/>
          <w:trHeight w:val="10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E39E5" w14:textId="77777777" w:rsidR="0045135C" w:rsidRDefault="0045135C" w:rsidP="0045135C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FC8F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D0C69" w14:textId="77777777" w:rsidR="0045135C" w:rsidRPr="0001408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1F4D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564A744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015CC7E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5F6CB9A9" w14:textId="77777777" w:rsidR="0045135C" w:rsidRPr="009A1321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sch. nr.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B67B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64B7E" w14:textId="77777777" w:rsidR="0045135C" w:rsidRPr="0001408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AF83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12ED8" w14:textId="77777777" w:rsidR="0045135C" w:rsidRPr="0001408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EFEC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6238C26A" w14:textId="77777777">
        <w:trPr>
          <w:cantSplit/>
          <w:trHeight w:val="10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1FBD9" w14:textId="77777777" w:rsidR="0045135C" w:rsidRDefault="0045135C" w:rsidP="0045135C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787C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FBB5F" w14:textId="77777777" w:rsidR="0045135C" w:rsidRPr="0001408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4178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40E89FF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374CB5F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14EDC7A2" w14:textId="77777777" w:rsidR="0045135C" w:rsidRPr="009A1321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sch. nr.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051D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08396" w14:textId="77777777" w:rsidR="0045135C" w:rsidRPr="0001408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5139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C9391" w14:textId="77777777" w:rsidR="0045135C" w:rsidRPr="0001408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5FF1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66D8AE78" w14:textId="77777777">
        <w:trPr>
          <w:cantSplit/>
          <w:trHeight w:val="14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75644" w14:textId="77777777" w:rsidR="0045135C" w:rsidRDefault="0045135C" w:rsidP="0045135C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54EE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1232D" w14:textId="77777777" w:rsidR="0045135C" w:rsidRPr="0001408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F49B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62DBEB0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29D3C3E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D şi E), legătura între  </w:t>
            </w:r>
          </w:p>
          <w:p w14:paraId="3C0F71C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sch. nr. 51 şi </w:t>
            </w:r>
          </w:p>
          <w:p w14:paraId="378B9DC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T.D.J. 5C / 7C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FC82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DA414" w14:textId="77777777" w:rsidR="0045135C" w:rsidRPr="0001408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C8A6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67AFF" w14:textId="77777777" w:rsidR="0045135C" w:rsidRPr="0001408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9397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0DCF5AB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53B4B74B" w14:textId="77777777">
        <w:trPr>
          <w:cantSplit/>
          <w:trHeight w:val="193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A1912" w14:textId="77777777" w:rsidR="0045135C" w:rsidRDefault="0045135C" w:rsidP="0045135C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09B7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8C220" w14:textId="77777777" w:rsidR="0045135C" w:rsidRPr="0001408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C31A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A7A6A7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 - B)</w:t>
            </w:r>
          </w:p>
          <w:p w14:paraId="55539FB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(18B)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3F23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720F4E8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5043FC7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83079" w14:textId="77777777" w:rsidR="0045135C" w:rsidRPr="0001408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1408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87F5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A8106" w14:textId="77777777" w:rsidR="0045135C" w:rsidRPr="0001408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4C18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1CA07BA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56E89B3A" w14:textId="77777777" w:rsidR="0045135C" w:rsidRPr="00074F42" w:rsidRDefault="0045135C">
      <w:pPr>
        <w:spacing w:before="40" w:after="40" w:line="192" w:lineRule="auto"/>
        <w:ind w:right="57"/>
      </w:pPr>
    </w:p>
    <w:p w14:paraId="3E160B2A" w14:textId="77777777" w:rsidR="0045135C" w:rsidRDefault="0045135C" w:rsidP="00056376">
      <w:pPr>
        <w:pStyle w:val="Heading1"/>
        <w:spacing w:line="360" w:lineRule="auto"/>
      </w:pPr>
      <w:r>
        <w:t>LINIA 314 B</w:t>
      </w:r>
    </w:p>
    <w:p w14:paraId="6EB7140F" w14:textId="77777777" w:rsidR="0045135C" w:rsidRDefault="0045135C" w:rsidP="007B63D2">
      <w:pPr>
        <w:pStyle w:val="Heading1"/>
        <w:spacing w:line="360" w:lineRule="auto"/>
        <w:rPr>
          <w:b w:val="0"/>
          <w:bCs w:val="0"/>
          <w:sz w:val="8"/>
        </w:rPr>
      </w:pPr>
      <w:r>
        <w:t>BRAŞOV TRIAJ - BRAŞOV GR. TRANZIT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45135C" w14:paraId="3A5225EB" w14:textId="77777777">
        <w:trPr>
          <w:cantSplit/>
          <w:trHeight w:val="1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9806F" w14:textId="77777777" w:rsidR="0045135C" w:rsidRDefault="0045135C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0D4E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46CB3" w14:textId="77777777" w:rsidR="0045135C" w:rsidRPr="00080A5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AD89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39A49A6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386E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A1B3BF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 / 85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72EF1" w14:textId="77777777" w:rsidR="0045135C" w:rsidRPr="00080A5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0BBB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DAE4D" w14:textId="77777777" w:rsidR="0045135C" w:rsidRPr="00080A5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4859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0F5752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39C32B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8B, Cap X.</w:t>
            </w:r>
          </w:p>
        </w:tc>
      </w:tr>
      <w:tr w:rsidR="0045135C" w14:paraId="1CD08E08" w14:textId="77777777">
        <w:trPr>
          <w:cantSplit/>
          <w:trHeight w:val="1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56BE1" w14:textId="77777777" w:rsidR="0045135C" w:rsidRDefault="0045135C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889D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C63DC" w14:textId="77777777" w:rsidR="0045135C" w:rsidRPr="00080A5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F9A3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3B3CA2D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F5DE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A0169C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4372F" w14:textId="77777777" w:rsidR="0045135C" w:rsidRPr="00080A5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5E6E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739A7" w14:textId="77777777" w:rsidR="0045135C" w:rsidRPr="00080A5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B956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557FA6AC" w14:textId="77777777">
        <w:trPr>
          <w:cantSplit/>
          <w:trHeight w:val="1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5800F" w14:textId="77777777" w:rsidR="0045135C" w:rsidRDefault="0045135C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E66F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FD476" w14:textId="77777777" w:rsidR="0045135C" w:rsidRPr="00080A5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6937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19C381C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6E22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C2E956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1225B8D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4C3069E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B379A" w14:textId="77777777" w:rsidR="0045135C" w:rsidRPr="00080A5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0FEB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972CD" w14:textId="77777777" w:rsidR="0045135C" w:rsidRPr="00080A5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5E9A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419AE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E1B8E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8B, Cap Y.</w:t>
            </w:r>
          </w:p>
        </w:tc>
      </w:tr>
      <w:tr w:rsidR="0045135C" w14:paraId="65AF187E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A0122" w14:textId="77777777" w:rsidR="0045135C" w:rsidRDefault="0045135C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A375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AC599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B5E1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A066F1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1 - 5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0255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6251F" w14:textId="77777777" w:rsidR="0045135C" w:rsidRPr="00080A5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AE2E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FFDE0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B768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49FBB612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B98EE" w14:textId="77777777" w:rsidR="0045135C" w:rsidRDefault="0045135C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69F4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A39B2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42AA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174D2A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6,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170C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FAF7E" w14:textId="77777777" w:rsidR="0045135C" w:rsidRPr="00080A5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C7FF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6F9A3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384D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5883C7FA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4B072" w14:textId="77777777" w:rsidR="0045135C" w:rsidRDefault="0045135C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1F26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E712E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8B81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2BA538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2EC0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63C4E8B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și 73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05BD2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F48A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20AF4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AEA8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1-4  Grupa A, Cap X.</w:t>
            </w:r>
          </w:p>
          <w:p w14:paraId="57F476F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111FE5F8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BA626" w14:textId="77777777" w:rsidR="0045135C" w:rsidRDefault="0045135C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1E1F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67242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A2A4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6E952A5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6B85C35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D şi E), legătura între  sch. nr. 51 şi </w:t>
            </w:r>
          </w:p>
          <w:p w14:paraId="05A4A18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T.D.J. 5C / 7C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56A5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CA10E" w14:textId="77777777" w:rsidR="0045135C" w:rsidRPr="00080A5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B8B0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23A08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9033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6A2E668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150AC412" w14:textId="77777777">
        <w:trPr>
          <w:cantSplit/>
          <w:trHeight w:val="17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612EB" w14:textId="77777777" w:rsidR="0045135C" w:rsidRDefault="0045135C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0813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9C52B" w14:textId="77777777" w:rsidR="0045135C" w:rsidRPr="00080A5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DC03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C93BD4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1D2D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E917D6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25, 4</w:t>
            </w:r>
            <w:r>
              <w:rPr>
                <w:b/>
                <w:bCs/>
                <w:sz w:val="20"/>
                <w:lang w:val="en-US"/>
              </w:rPr>
              <w:t xml:space="preserve">1 </w:t>
            </w:r>
          </w:p>
          <w:p w14:paraId="5E84E4A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şi </w:t>
            </w:r>
          </w:p>
          <w:p w14:paraId="2B45E89D" w14:textId="77777777" w:rsidR="0045135C" w:rsidRPr="005148A2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T.D.J. 37 / 39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99D1D" w14:textId="77777777" w:rsidR="0045135C" w:rsidRPr="00080A5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D1F5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893EA" w14:textId="77777777" w:rsidR="0045135C" w:rsidRPr="00080A5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F582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7D7538A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569DCA1B" w14:textId="77777777">
        <w:trPr>
          <w:cantSplit/>
          <w:trHeight w:val="74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0ADF2" w14:textId="77777777" w:rsidR="0045135C" w:rsidRDefault="0045135C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DFAB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874EF" w14:textId="77777777" w:rsidR="0045135C" w:rsidRPr="00080A5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AB3B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A7C4FF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 liniile 01 și </w:t>
            </w:r>
          </w:p>
          <w:p w14:paraId="5E1569B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54BE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2BE90A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00A26" w14:textId="77777777" w:rsidR="0045135C" w:rsidRPr="00080A5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1FF3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7B4CB" w14:textId="77777777" w:rsidR="0045135C" w:rsidRPr="00080A5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FC03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3091AA21" w14:textId="77777777">
        <w:trPr>
          <w:cantSplit/>
          <w:trHeight w:val="71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F5CA0" w14:textId="77777777" w:rsidR="0045135C" w:rsidRDefault="0045135C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158C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72DBF" w14:textId="77777777" w:rsidR="0045135C" w:rsidRPr="00080A5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2CA5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629FA5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6374FFE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7, 8, 9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9C17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EF04E" w14:textId="77777777" w:rsidR="0045135C" w:rsidRPr="00080A5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5BB8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7DFB2" w14:textId="77777777" w:rsidR="0045135C" w:rsidRPr="00080A5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D653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5F6E06EA" w14:textId="77777777">
        <w:trPr>
          <w:cantSplit/>
          <w:trHeight w:val="10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88D14" w14:textId="77777777" w:rsidR="0045135C" w:rsidRDefault="0045135C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910F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D496D" w14:textId="77777777" w:rsidR="0045135C" w:rsidRPr="00080A5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67EB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0C7FB1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 - B)</w:t>
            </w:r>
          </w:p>
          <w:p w14:paraId="72F8639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(18B)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0CFA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25FA031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03548A2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3DD7E" w14:textId="77777777" w:rsidR="0045135C" w:rsidRPr="00080A5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50BE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5B72A" w14:textId="77777777" w:rsidR="0045135C" w:rsidRPr="00080A5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0ACD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37735AC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5C6EF523" w14:textId="77777777">
        <w:trPr>
          <w:cantSplit/>
          <w:trHeight w:val="10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C2690" w14:textId="77777777" w:rsidR="0045135C" w:rsidRDefault="0045135C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016D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8F63F" w14:textId="77777777" w:rsidR="0045135C" w:rsidRPr="00080A5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B94F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FCDDB6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076625C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Gr. B și D) legătura între </w:t>
            </w:r>
          </w:p>
          <w:p w14:paraId="74C421B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2 și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DCB2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6C1F9" w14:textId="77777777" w:rsidR="0045135C" w:rsidRPr="00080A5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C598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28101" w14:textId="77777777" w:rsidR="0045135C" w:rsidRPr="00080A5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BE6B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3119A78E" w14:textId="77777777">
        <w:trPr>
          <w:cantSplit/>
          <w:trHeight w:val="10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F26D1" w14:textId="77777777" w:rsidR="0045135C" w:rsidRDefault="0045135C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0F75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EAA04" w14:textId="77777777" w:rsidR="0045135C" w:rsidRPr="00080A5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D1F6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49AF5A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57CFFBB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Gr. A și D) legătura între </w:t>
            </w:r>
          </w:p>
          <w:p w14:paraId="60F762D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21 și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8562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F0EC2" w14:textId="77777777" w:rsidR="0045135C" w:rsidRPr="00080A5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5FF7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67402" w14:textId="77777777" w:rsidR="0045135C" w:rsidRPr="00080A5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D73A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03DB1AD" w14:textId="77777777" w:rsidR="0045135C" w:rsidRDefault="0045135C">
      <w:pPr>
        <w:spacing w:before="40" w:after="40" w:line="192" w:lineRule="auto"/>
        <w:ind w:right="57"/>
        <w:rPr>
          <w:sz w:val="20"/>
          <w:lang w:val="ro-RO"/>
        </w:rPr>
      </w:pPr>
    </w:p>
    <w:p w14:paraId="40D8828A" w14:textId="77777777" w:rsidR="0045135C" w:rsidRDefault="0045135C" w:rsidP="00B31BA0">
      <w:pPr>
        <w:pStyle w:val="Heading1"/>
        <w:spacing w:line="360" w:lineRule="auto"/>
      </w:pPr>
      <w:r>
        <w:t>LINIA 314 E</w:t>
      </w:r>
    </w:p>
    <w:p w14:paraId="4D14CA5D" w14:textId="77777777" w:rsidR="0045135C" w:rsidRDefault="0045135C" w:rsidP="008B74FC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BRAŞOV CĂLĂTORI  - DEPOU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45135C" w14:paraId="3323F884" w14:textId="77777777">
        <w:trPr>
          <w:cantSplit/>
          <w:trHeight w:val="222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430A5" w14:textId="77777777" w:rsidR="0045135C" w:rsidRDefault="0045135C" w:rsidP="0045135C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B022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DA42D" w14:textId="77777777" w:rsidR="0045135C" w:rsidRPr="00FA003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0135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  <w:p w14:paraId="3501C10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7772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982B07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89FE5" w14:textId="77777777" w:rsidR="0045135C" w:rsidRPr="00FA003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AE5F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4088D" w14:textId="77777777" w:rsidR="0045135C" w:rsidRPr="00FA003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8ACF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ED04BD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2 - 12 </w:t>
            </w:r>
          </w:p>
          <w:p w14:paraId="37FAFF6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Tehnică.</w:t>
            </w:r>
          </w:p>
        </w:tc>
      </w:tr>
      <w:tr w:rsidR="0045135C" w14:paraId="4A439C2B" w14:textId="77777777">
        <w:trPr>
          <w:cantSplit/>
          <w:trHeight w:val="222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1B659" w14:textId="77777777" w:rsidR="0045135C" w:rsidRDefault="0045135C" w:rsidP="0045135C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D385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8454B" w14:textId="77777777" w:rsidR="0045135C" w:rsidRPr="00FA003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70B3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F76F77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E-B)</w:t>
            </w:r>
          </w:p>
          <w:p w14:paraId="0200043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(18B)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F95F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4C18FD9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75C5B16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34F3A" w14:textId="77777777" w:rsidR="0045135C" w:rsidRPr="00FA003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0030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32E5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50038" w14:textId="77777777" w:rsidR="0045135C" w:rsidRPr="00FA003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6248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18D54EF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01FAF765" w14:textId="77777777">
        <w:trPr>
          <w:cantSplit/>
          <w:trHeight w:val="165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B052D" w14:textId="77777777" w:rsidR="0045135C" w:rsidRDefault="0045135C" w:rsidP="0045135C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243D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2A884" w14:textId="77777777" w:rsidR="0045135C" w:rsidRPr="00FA003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7960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452C48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Depou</w:t>
            </w:r>
          </w:p>
          <w:p w14:paraId="564B892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18 A</w:t>
            </w:r>
          </w:p>
          <w:p w14:paraId="2AD86F0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8810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13 </w:t>
            </w:r>
          </w:p>
          <w:p w14:paraId="48EA3AA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CD8644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48C6C5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5DA77" w14:textId="77777777" w:rsidR="0045135C" w:rsidRPr="00FA003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AE75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AB659" w14:textId="77777777" w:rsidR="0045135C" w:rsidRPr="00FA003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24CD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30A01F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13F17ED0" w14:textId="77777777" w:rsidR="0045135C" w:rsidRDefault="0045135C">
      <w:pPr>
        <w:spacing w:before="40" w:after="40" w:line="192" w:lineRule="auto"/>
        <w:ind w:right="57"/>
        <w:rPr>
          <w:sz w:val="20"/>
          <w:lang w:val="ro-RO"/>
        </w:rPr>
      </w:pPr>
    </w:p>
    <w:p w14:paraId="4EABFB76" w14:textId="77777777" w:rsidR="0045135C" w:rsidRDefault="0045135C" w:rsidP="00FF39DE">
      <w:pPr>
        <w:pStyle w:val="Heading1"/>
        <w:spacing w:line="360" w:lineRule="auto"/>
      </w:pPr>
      <w:r>
        <w:t>LINIA 314 F</w:t>
      </w:r>
    </w:p>
    <w:p w14:paraId="36DAC32C" w14:textId="77777777" w:rsidR="0045135C" w:rsidRDefault="0045135C" w:rsidP="00705B3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BraŞov Triaj - HĂrman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45135C" w14:paraId="1ADE98E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E38A5" w14:textId="77777777" w:rsidR="0045135C" w:rsidRDefault="0045135C" w:rsidP="0045135C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FB44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32929" w14:textId="77777777" w:rsidR="0045135C" w:rsidRPr="000535D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EDF6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D9CBC7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60F729D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C628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C13C8" w14:textId="77777777" w:rsidR="0045135C" w:rsidRPr="000535D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FB17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87CA5" w14:textId="77777777" w:rsidR="0045135C" w:rsidRPr="000535D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2B24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0E4EDCF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D7FFB" w14:textId="77777777" w:rsidR="0045135C" w:rsidRDefault="0045135C" w:rsidP="0045135C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3AFC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A4459" w14:textId="77777777" w:rsidR="0045135C" w:rsidRPr="000535D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CDDE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038C88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6D71709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9BF6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19FA1" w14:textId="77777777" w:rsidR="0045135C" w:rsidRPr="000535D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58D9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60392" w14:textId="77777777" w:rsidR="0045135C" w:rsidRPr="000535D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3BB8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28687A85" w14:textId="77777777">
        <w:trPr>
          <w:cantSplit/>
          <w:trHeight w:val="11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F301F" w14:textId="77777777" w:rsidR="0045135C" w:rsidRDefault="0045135C" w:rsidP="0045135C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5C09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97A6F" w14:textId="77777777" w:rsidR="0045135C" w:rsidRPr="000535D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AB33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CB9217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 - B)</w:t>
            </w:r>
          </w:p>
          <w:p w14:paraId="2546853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( 18 B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1496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1E1AA82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7FB1939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712BE" w14:textId="77777777" w:rsidR="0045135C" w:rsidRPr="000535D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6E09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3957D" w14:textId="77777777" w:rsidR="0045135C" w:rsidRPr="000535D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ACDE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773ADE2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06450CC5" w14:textId="77777777">
        <w:trPr>
          <w:cantSplit/>
          <w:trHeight w:val="11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114C3" w14:textId="77777777" w:rsidR="0045135C" w:rsidRDefault="0045135C" w:rsidP="0045135C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64B8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BD626" w14:textId="77777777" w:rsidR="0045135C" w:rsidRPr="000535D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36FC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0B42EC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circulaţie locomotive</w:t>
            </w:r>
          </w:p>
          <w:p w14:paraId="1B73BAC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grupele B și D) </w:t>
            </w:r>
          </w:p>
          <w:p w14:paraId="41D10B0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legătura între </w:t>
            </w:r>
          </w:p>
          <w:p w14:paraId="0BA113B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 2 și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E924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D6642" w14:textId="77777777" w:rsidR="0045135C" w:rsidRPr="000535D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8D6F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C2F54" w14:textId="77777777" w:rsidR="0045135C" w:rsidRPr="000535D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082C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27A98A9A" w14:textId="77777777">
        <w:trPr>
          <w:cantSplit/>
          <w:trHeight w:val="11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78F5A" w14:textId="77777777" w:rsidR="0045135C" w:rsidRDefault="0045135C" w:rsidP="0045135C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3228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F41D2" w14:textId="77777777" w:rsidR="0045135C" w:rsidRPr="000535D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CED6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C9C79A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circulaţie locomotive</w:t>
            </w:r>
          </w:p>
          <w:p w14:paraId="09F3274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grupele A și D) </w:t>
            </w:r>
          </w:p>
          <w:p w14:paraId="50377A9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legătura între </w:t>
            </w:r>
          </w:p>
          <w:p w14:paraId="7B66762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 21 și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F8FB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8EEFE" w14:textId="77777777" w:rsidR="0045135C" w:rsidRPr="000535D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550C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7C4B8" w14:textId="77777777" w:rsidR="0045135C" w:rsidRPr="000535D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2A10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E36FABB" w14:textId="77777777" w:rsidR="0045135C" w:rsidRDefault="0045135C">
      <w:pPr>
        <w:spacing w:before="40" w:after="40" w:line="192" w:lineRule="auto"/>
        <w:ind w:right="57"/>
        <w:rPr>
          <w:sz w:val="20"/>
          <w:lang w:val="ro-RO"/>
        </w:rPr>
      </w:pPr>
    </w:p>
    <w:p w14:paraId="2272970B" w14:textId="77777777" w:rsidR="0045135C" w:rsidRDefault="0045135C" w:rsidP="00E81B3B">
      <w:pPr>
        <w:pStyle w:val="Heading1"/>
        <w:spacing w:line="360" w:lineRule="auto"/>
      </w:pPr>
      <w:r>
        <w:t>LINIA 314 G</w:t>
      </w:r>
    </w:p>
    <w:p w14:paraId="21195106" w14:textId="77777777" w:rsidR="0045135C" w:rsidRDefault="0045135C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45135C" w14:paraId="576E53FE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6065B" w14:textId="77777777" w:rsidR="0045135C" w:rsidRDefault="0045135C" w:rsidP="0045135C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EAD3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82739" w14:textId="77777777" w:rsidR="0045135C" w:rsidRPr="00DF53C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55C1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7A9F86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3EAA7E6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EFA4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326C5" w14:textId="77777777" w:rsidR="0045135C" w:rsidRPr="00DF53C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30BE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CDA43" w14:textId="77777777" w:rsidR="0045135C" w:rsidRPr="00DF53C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E166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073F2097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92AAA" w14:textId="77777777" w:rsidR="0045135C" w:rsidRDefault="0045135C" w:rsidP="0045135C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68B1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3725C" w14:textId="77777777" w:rsidR="0045135C" w:rsidRPr="00DF53C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70E5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F8CD33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288F37F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2466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3BEF9" w14:textId="77777777" w:rsidR="0045135C" w:rsidRPr="00DF53C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2435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DC46F" w14:textId="77777777" w:rsidR="0045135C" w:rsidRPr="00DF53C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5A4C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161F71E2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20079" w14:textId="77777777" w:rsidR="0045135C" w:rsidRDefault="0045135C" w:rsidP="0045135C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8DD9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A26E6" w14:textId="77777777" w:rsidR="0045135C" w:rsidRPr="00DF53C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32A1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EF3450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BAA4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06159" w14:textId="77777777" w:rsidR="0045135C" w:rsidRPr="00DF53C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3815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53FDE" w14:textId="77777777" w:rsidR="0045135C" w:rsidRPr="00DF53C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0050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2ACD040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5A72E41F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0A492" w14:textId="77777777" w:rsidR="0045135C" w:rsidRDefault="0045135C" w:rsidP="0045135C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65B1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16A55" w14:textId="77777777" w:rsidR="0045135C" w:rsidRPr="00DF53C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904B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CC69F0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05C8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AD10E" w14:textId="77777777" w:rsidR="0045135C" w:rsidRPr="00DF53C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2E56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72F55" w14:textId="77777777" w:rsidR="0045135C" w:rsidRPr="00DF53C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F88F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55B6A20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339B1FB4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66397" w14:textId="77777777" w:rsidR="0045135C" w:rsidRDefault="0045135C" w:rsidP="0045135C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741A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EFE3D" w14:textId="77777777" w:rsidR="0045135C" w:rsidRPr="00DF53C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C17C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6A0991F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0C31E56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7139B7F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376F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8B647" w14:textId="77777777" w:rsidR="0045135C" w:rsidRPr="00DF53C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5B0F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3A2AA" w14:textId="77777777" w:rsidR="0045135C" w:rsidRPr="00DF53C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43BE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0801C006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C0FDC" w14:textId="77777777" w:rsidR="0045135C" w:rsidRDefault="0045135C" w:rsidP="0045135C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9521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F677D" w14:textId="77777777" w:rsidR="0045135C" w:rsidRPr="00DF53C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2218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6EACAF9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71D8867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1AAAC0E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7DAC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1C5BC" w14:textId="77777777" w:rsidR="0045135C" w:rsidRPr="00DF53C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BA04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09B9C" w14:textId="77777777" w:rsidR="0045135C" w:rsidRPr="00DF53C6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E850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6306A4A" w14:textId="77777777" w:rsidR="0045135C" w:rsidRDefault="0045135C">
      <w:pPr>
        <w:spacing w:before="40" w:after="40" w:line="192" w:lineRule="auto"/>
        <w:ind w:right="57"/>
        <w:rPr>
          <w:sz w:val="20"/>
          <w:lang w:val="ro-RO"/>
        </w:rPr>
      </w:pPr>
    </w:p>
    <w:p w14:paraId="04012E22" w14:textId="77777777" w:rsidR="0045135C" w:rsidRDefault="0045135C" w:rsidP="003A5387">
      <w:pPr>
        <w:pStyle w:val="Heading1"/>
        <w:spacing w:line="360" w:lineRule="auto"/>
      </w:pPr>
      <w:r>
        <w:t>LINIA 316</w:t>
      </w:r>
    </w:p>
    <w:p w14:paraId="3C538640" w14:textId="77777777" w:rsidR="0045135C" w:rsidRDefault="0045135C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45135C" w14:paraId="4C05D4DA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20C0E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567E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EE0B3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F3B8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4BAC41E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8FEC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3EE0B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FE13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067FB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1CFF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CB4110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2FDC1F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45135C" w14:paraId="788619CB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37FAC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5A01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C159C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5C76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0A4E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1C33C30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08CDE6D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5E1CC2C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1068565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0DC5BEA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762F94C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AC7FF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73C4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15ECB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E5F2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AD500A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45135C" w14:paraId="74A0BAEF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883DF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7D70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21426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BA40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1CB0C9E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DAA0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9B1DBC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A96A6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2413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C8577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8FFB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52624D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60D38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45135C" w14:paraId="65F62918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0668C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AEF4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AA8F9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1300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6F2D232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ABDD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13113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4958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9E837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E3CF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202F8D98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37B99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97C6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6D48F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55AE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556DFBE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6BE6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2CF81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F654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E01DB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A021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5B57A3D3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7B425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6C48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6ECF88F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6AF4C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FAD6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5CEB59F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7895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C86F4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208E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C1341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B8B3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7E59F60C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4CB5D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A965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63C22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DA47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C3BD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02DDA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BC50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1BC23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B5F7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14A04215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135F3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F946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6CAD072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99920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42EA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222D8D5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3F49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AD7E2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8FE8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A2E07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4B56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681530C2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3D74C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77D3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83+925</w:t>
            </w:r>
          </w:p>
          <w:p w14:paraId="6ACC65F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FFE7C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2A16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Sânsimion – </w:t>
            </w:r>
          </w:p>
          <w:p w14:paraId="5376DBC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99E8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3A750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6951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22B7C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AFA6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262653D1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C7F89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5645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63E16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8907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2C6BAB4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5BE0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7A4C0" w14:textId="77777777" w:rsidR="0045135C" w:rsidRPr="00514DA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838E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C1059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BE7B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7E14C554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A5311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17A5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FE454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73A3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21A3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1663901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049B5E0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5772272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5155C8E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85047" w14:textId="77777777" w:rsidR="0045135C" w:rsidRPr="00514DA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CAD4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F5AF4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0E8E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25BAC8F8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323D1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2165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EF1FA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5C16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77A9BED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A6AC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18AF7B7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1F201A9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7BEBC" w14:textId="77777777" w:rsidR="0045135C" w:rsidRPr="00514DA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D038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CDB43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459E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45135C" w14:paraId="544380EC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C984E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BA36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5C279F2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23A24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D6B2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62142BD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339FD" w14:textId="77777777" w:rsidR="0045135C" w:rsidRPr="00273EC0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4790D" w14:textId="77777777" w:rsidR="0045135C" w:rsidRPr="00514DA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4AEE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6C32F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AD82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431F5360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5CA62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1D39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008DA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04C5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511E7C5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475C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68C1C" w14:textId="77777777" w:rsidR="0045135C" w:rsidRPr="00514DA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9F8F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02F9B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F496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3EEE91A3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E5FBF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BDC0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40659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48B6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0105C19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1AF4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D16D2" w14:textId="77777777" w:rsidR="0045135C" w:rsidRPr="00514DA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1632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5F2E2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3C3E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5C5CBE9A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60091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0992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0959C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841B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585EAEC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2D35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29768" w14:textId="77777777" w:rsidR="0045135C" w:rsidRPr="00514DA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752B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CF978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B32E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3A9BE82F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90F5B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F081A" w14:textId="77777777" w:rsidR="0045135C" w:rsidRDefault="0045135C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6306929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310E4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BA05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36E4101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90E7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C4D69" w14:textId="77777777" w:rsidR="0045135C" w:rsidRPr="00514DA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283B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4FE9D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8D12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098DC682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71CF5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E9A3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F77E4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730F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2BCEEE2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2B69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2AA32" w14:textId="77777777" w:rsidR="0045135C" w:rsidRPr="00514DA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831F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240A8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711A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5D54D179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52698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665F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393C5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8C5E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3D7C365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E374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C2A37" w14:textId="77777777" w:rsidR="0045135C" w:rsidRPr="00514DA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C3E0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42EF2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9A75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04448F92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50340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A5E2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4249F47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3BF2A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96A8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78BD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C7AB0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BABF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22B6F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8F3F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010D5809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48E08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9B96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0A19640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E42D3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63E9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5BCB1711" w14:textId="77777777" w:rsidR="0045135C" w:rsidRPr="00830247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0D19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4CB8B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176D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95D7E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46B8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278127C3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703C5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886B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5F4E1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004A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41BF34E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CC77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D5317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93C9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5951D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65ED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40EDA89C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F2C86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BCB8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AB788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FA19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3746044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DFDA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94A9B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0131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86F8F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C888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1D282569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A4A27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BA01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8AD93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7D4D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2DCD207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2248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13A73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BFF9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9AF22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06C5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2D9025E7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FF9A6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91A3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07432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67A6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2403A6C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0F70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1BB3B" w14:textId="77777777" w:rsidR="0045135C" w:rsidRPr="00514DA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8B1A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4512C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AE85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0D21D704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ACFA9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D377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5F5D3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4637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77A88E7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E5AF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3EF85" w14:textId="77777777" w:rsidR="0045135C" w:rsidRPr="00514DA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8B9F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28A0C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6E85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5AC46B9" w14:textId="77777777" w:rsidR="0045135C" w:rsidRPr="000D7AA7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45135C" w14:paraId="4F80FB4D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26395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32EA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0DF15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B077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18AB1E9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1CBC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30587" w14:textId="77777777" w:rsidR="0045135C" w:rsidRPr="00514DA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7F87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3C0B4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47A3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7BE3FAA7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58DB8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A9006" w14:textId="77777777" w:rsidR="0045135C" w:rsidRDefault="0045135C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441A0" w14:textId="77777777" w:rsidR="0045135C" w:rsidRPr="00F6236C" w:rsidRDefault="0045135C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64BF3" w14:textId="77777777" w:rsidR="0045135C" w:rsidRDefault="0045135C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1B6C854B" w14:textId="77777777" w:rsidR="0045135C" w:rsidRDefault="0045135C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243D2" w14:textId="77777777" w:rsidR="0045135C" w:rsidRDefault="0045135C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0A442" w14:textId="77777777" w:rsidR="0045135C" w:rsidRDefault="0045135C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A5110" w14:textId="77777777" w:rsidR="0045135C" w:rsidRDefault="0045135C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4D1E4" w14:textId="77777777" w:rsidR="0045135C" w:rsidRPr="00F6236C" w:rsidRDefault="0045135C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4F410" w14:textId="77777777" w:rsidR="0045135C" w:rsidRDefault="0045135C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09941656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3C7A2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E928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36A7340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4EB15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B50F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E8A8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5DCC6" w14:textId="77777777" w:rsidR="0045135C" w:rsidRPr="00514DA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36F8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A281D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1E8D4" w14:textId="77777777" w:rsidR="0045135C" w:rsidRPr="007F77BB" w:rsidRDefault="0045135C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046DF672" w14:textId="77777777" w:rsidR="0045135C" w:rsidRDefault="0045135C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45135C" w14:paraId="4759387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98716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0000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EE13E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3DE4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5AC3AF4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76E8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3C7F04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9DFAF" w14:textId="77777777" w:rsidR="0045135C" w:rsidRPr="00514DA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71B2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8CA08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B773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11064DE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7417C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8043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15C7A25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B4842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FDA5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5968886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501B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F11A8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54DD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936CF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8720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7AFB2D5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45135C" w14:paraId="70F2BFF6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64EEF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F086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15E1B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42F1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07AF53C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EE69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0359F" w14:textId="77777777" w:rsidR="0045135C" w:rsidRPr="00514DA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5F2C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05460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1BFA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0E3583C1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B2D17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D946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35DCD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283A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7E60583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5B7B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67B25" w14:textId="77777777" w:rsidR="0045135C" w:rsidRPr="00514DA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EF7B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2B11A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1091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0E18027D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C4DE5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5084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C886D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AB39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7E0944C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18A9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DFE00" w14:textId="77777777" w:rsidR="0045135C" w:rsidRPr="00514DA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5FC4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AEA35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7CD9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45135C" w14:paraId="2B549AB0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431F4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D2E7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D4AE0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E489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2C32D0A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C22D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1491B" w14:textId="77777777" w:rsidR="0045135C" w:rsidRPr="00514DA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E50B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BA0B9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1B90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45135C" w14:paraId="17CEDD9C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F148C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42B0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49D03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86FA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F50E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9F05AF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F2294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E67F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79DFD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4C74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1DBDDCD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5D28422E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8738C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5C5C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26B19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349D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499F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EE28E6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E4681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3C67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08F08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BDF4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46F26C0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66A51A37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FCA88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9ABD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2D27E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1EED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3B54510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51F6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B81C20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D4EB2" w14:textId="77777777" w:rsidR="0045135C" w:rsidRPr="00514DA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0FFC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1F5C5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E7D6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97DB56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45135C" w14:paraId="66C847F3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B9C1A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06F6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EBA15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56E4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0FA3770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AF37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5DFB93A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BF23E" w14:textId="77777777" w:rsidR="0045135C" w:rsidRPr="00514DA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8EB1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EF45E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1AA6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DB29C1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19F49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45135C" w14:paraId="0775B1BB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D16FC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795F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1FFF3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4DC7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3E3B0DE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26CF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5E6AB26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A99F1" w14:textId="77777777" w:rsidR="0045135C" w:rsidRPr="00514DA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096C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63806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01A3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FB9A5B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1818A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45135C" w14:paraId="0AB0E253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01339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E45B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3FA4D59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3F653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DA584" w14:textId="77777777" w:rsidR="0045135C" w:rsidRDefault="0045135C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3B13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252FD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67CB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C4DC8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0B37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26B0A3F0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74FB0" w14:textId="77777777" w:rsidR="0045135C" w:rsidRDefault="0045135C" w:rsidP="0045135C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8DBF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C7CEF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1B89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5EF4261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53B8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1A8C23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EB515" w14:textId="77777777" w:rsidR="0045135C" w:rsidRPr="00514DA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5B3F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582DD" w14:textId="77777777" w:rsidR="0045135C" w:rsidRPr="00F6236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A2F6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92A4BF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618DEEEC" w14:textId="77777777" w:rsidR="0045135C" w:rsidRDefault="0045135C">
      <w:pPr>
        <w:spacing w:before="40" w:after="40" w:line="192" w:lineRule="auto"/>
        <w:ind w:right="57"/>
        <w:rPr>
          <w:sz w:val="20"/>
          <w:lang w:val="ro-RO"/>
        </w:rPr>
      </w:pPr>
    </w:p>
    <w:p w14:paraId="579EEE71" w14:textId="77777777" w:rsidR="0045135C" w:rsidRDefault="0045135C" w:rsidP="00005D2F">
      <w:pPr>
        <w:pStyle w:val="Heading1"/>
        <w:spacing w:line="360" w:lineRule="auto"/>
      </w:pPr>
      <w:r>
        <w:t>LINIA 317</w:t>
      </w:r>
    </w:p>
    <w:p w14:paraId="072E45C9" w14:textId="77777777" w:rsidR="0045135C" w:rsidRDefault="0045135C" w:rsidP="003B7857">
      <w:pPr>
        <w:pStyle w:val="Heading1"/>
        <w:spacing w:line="360" w:lineRule="auto"/>
        <w:rPr>
          <w:b w:val="0"/>
          <w:bCs w:val="0"/>
          <w:sz w:val="8"/>
        </w:rPr>
      </w:pPr>
      <w:r>
        <w:t>HĂRMAN - ÎNTORSURA BUZĂULUI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45135C" w14:paraId="22675AC6" w14:textId="77777777">
        <w:trPr>
          <w:cantSplit/>
          <w:trHeight w:val="1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7F69B" w14:textId="77777777" w:rsidR="0045135C" w:rsidRDefault="0045135C" w:rsidP="0045135C">
            <w:pPr>
              <w:numPr>
                <w:ilvl w:val="0"/>
                <w:numId w:val="37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C4FD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F68B5" w14:textId="77777777" w:rsidR="0045135C" w:rsidRPr="007237A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0C8C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Întorsura Buzăului</w:t>
            </w:r>
          </w:p>
          <w:p w14:paraId="2113A97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97AB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36+400</w:t>
            </w:r>
          </w:p>
          <w:p w14:paraId="25C5D70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36+650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74737" w14:textId="77777777" w:rsidR="0045135C" w:rsidRPr="007237A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3E5B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17EEB" w14:textId="77777777" w:rsidR="0045135C" w:rsidRPr="007237A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ECF7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13AF19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Linie deschisă doar din </w:t>
            </w:r>
          </w:p>
          <w:p w14:paraId="4D53C98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 până în axul stației.</w:t>
            </w:r>
          </w:p>
        </w:tc>
      </w:tr>
    </w:tbl>
    <w:p w14:paraId="7212203D" w14:textId="77777777" w:rsidR="0045135C" w:rsidRDefault="0045135C">
      <w:pPr>
        <w:spacing w:before="40" w:after="40" w:line="192" w:lineRule="auto"/>
        <w:ind w:right="57"/>
        <w:rPr>
          <w:sz w:val="20"/>
          <w:lang w:val="ro-RO"/>
        </w:rPr>
      </w:pPr>
    </w:p>
    <w:p w14:paraId="2BE2EA9C" w14:textId="77777777" w:rsidR="0045135C" w:rsidRDefault="0045135C" w:rsidP="00967407">
      <w:pPr>
        <w:pStyle w:val="Heading1"/>
        <w:spacing w:line="360" w:lineRule="auto"/>
      </w:pPr>
      <w:r>
        <w:lastRenderedPageBreak/>
        <w:t>LINIA 318</w:t>
      </w:r>
    </w:p>
    <w:p w14:paraId="3B4F28A8" w14:textId="77777777" w:rsidR="0045135C" w:rsidRDefault="0045135C" w:rsidP="00822D3D">
      <w:pPr>
        <w:pStyle w:val="Heading1"/>
        <w:spacing w:line="360" w:lineRule="auto"/>
        <w:rPr>
          <w:b w:val="0"/>
          <w:bCs w:val="0"/>
          <w:sz w:val="8"/>
        </w:rPr>
      </w:pPr>
      <w:r>
        <w:t>SFÂNTU GHEORGHE - BREŢCU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45135C" w14:paraId="22481421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78188" w14:textId="77777777" w:rsidR="0045135C" w:rsidRDefault="0045135C" w:rsidP="0045135C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129B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0+385</w:t>
            </w:r>
          </w:p>
          <w:p w14:paraId="7FF9BC6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E79F1" w14:textId="77777777" w:rsidR="0045135C" w:rsidRPr="00B31D1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8CC0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Sf. Gheorghe –</w:t>
            </w:r>
          </w:p>
          <w:p w14:paraId="3197C1D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54AA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CA1F5" w14:textId="77777777" w:rsidR="0045135C" w:rsidRPr="00B31D1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E18F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F5601" w14:textId="77777777" w:rsidR="0045135C" w:rsidRPr="00B31D1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31B4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5BA9ED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Între semnalul de intrare YB și sch. nr. 2 </w:t>
            </w:r>
          </w:p>
          <w:p w14:paraId="436C06A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st. Sf. Gheorghe.</w:t>
            </w:r>
          </w:p>
        </w:tc>
      </w:tr>
      <w:tr w:rsidR="0045135C" w14:paraId="2DF6EA92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8F933" w14:textId="77777777" w:rsidR="0045135C" w:rsidRDefault="0045135C" w:rsidP="0045135C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CF0B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0+635</w:t>
            </w:r>
          </w:p>
          <w:p w14:paraId="516C935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D8D81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A755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Sf. Gheorghe –</w:t>
            </w:r>
          </w:p>
          <w:p w14:paraId="41445E8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Moacșa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B254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2E705" w14:textId="77777777" w:rsidR="0045135C" w:rsidRPr="00B31D1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581F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7775C" w14:textId="77777777" w:rsidR="0045135C" w:rsidRPr="00B31D1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AD8B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F88CB9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Restricția este doar pentru trenurile de marfă.</w:t>
            </w:r>
          </w:p>
        </w:tc>
      </w:tr>
      <w:tr w:rsidR="0045135C" w14:paraId="74CF2E4B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1BBE7" w14:textId="77777777" w:rsidR="0045135C" w:rsidRDefault="0045135C" w:rsidP="0045135C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2771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10+628</w:t>
            </w:r>
          </w:p>
          <w:p w14:paraId="2BFF960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B813C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9837C" w14:textId="77777777" w:rsidR="0045135C" w:rsidRDefault="0045135C" w:rsidP="004D6A0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Moacșa - 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5F7B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D5F95" w14:textId="77777777" w:rsidR="0045135C" w:rsidRPr="00B31D1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895C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67AB6" w14:textId="77777777" w:rsidR="0045135C" w:rsidRPr="00B31D1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E714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A0CB6D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Restricția este doar pentru trenurile de călători.</w:t>
            </w:r>
          </w:p>
        </w:tc>
      </w:tr>
      <w:tr w:rsidR="0045135C" w14:paraId="18FF493F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FEB6E" w14:textId="77777777" w:rsidR="0045135C" w:rsidRDefault="0045135C" w:rsidP="0045135C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7C24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10+628</w:t>
            </w:r>
          </w:p>
          <w:p w14:paraId="0F9556D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44+487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24F26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3501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Moacșa -</w:t>
            </w:r>
          </w:p>
          <w:p w14:paraId="17F4D37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Tg. Secuiesc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1EE0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53BF1" w14:textId="77777777" w:rsidR="0045135C" w:rsidRPr="00B31D1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9454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3552A" w14:textId="77777777" w:rsidR="0045135C" w:rsidRPr="00B31D1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6F1B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D03E1E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marfă.</w:t>
            </w:r>
          </w:p>
        </w:tc>
      </w:tr>
      <w:tr w:rsidR="0045135C" w14:paraId="04D85056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9AB04" w14:textId="77777777" w:rsidR="0045135C" w:rsidRDefault="0045135C" w:rsidP="0045135C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2639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  <w:p w14:paraId="7884497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416E2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E80E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 -</w:t>
            </w:r>
          </w:p>
          <w:p w14:paraId="09D38BC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6798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041BF" w14:textId="77777777" w:rsidR="0045135C" w:rsidRPr="00B31D1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72E3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4576F" w14:textId="77777777" w:rsidR="0045135C" w:rsidRPr="00B31D1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B0F4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916A58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călători.</w:t>
            </w:r>
          </w:p>
        </w:tc>
      </w:tr>
      <w:tr w:rsidR="0045135C" w14:paraId="768B04F5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E9A20" w14:textId="77777777" w:rsidR="0045135C" w:rsidRDefault="0045135C" w:rsidP="0045135C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BC83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20+900</w:t>
            </w:r>
          </w:p>
          <w:p w14:paraId="34FDCDD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F5AF3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0D09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 -</w:t>
            </w:r>
          </w:p>
          <w:p w14:paraId="23AE8F5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EB53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A849B" w14:textId="77777777" w:rsidR="0045135C" w:rsidRPr="00B31D1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DD36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3C685" w14:textId="77777777" w:rsidR="0045135C" w:rsidRPr="00B31D1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3D92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CAE51F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călători.</w:t>
            </w:r>
          </w:p>
        </w:tc>
      </w:tr>
      <w:tr w:rsidR="0045135C" w14:paraId="39FE7B0A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A2D01" w14:textId="77777777" w:rsidR="0045135C" w:rsidRDefault="0045135C" w:rsidP="0045135C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D5EE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24+800</w:t>
            </w:r>
          </w:p>
          <w:p w14:paraId="2C1E67B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E6A65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4690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 -</w:t>
            </w:r>
          </w:p>
          <w:p w14:paraId="72FDFE3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D971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AEA02" w14:textId="77777777" w:rsidR="0045135C" w:rsidRPr="00B31D1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02A9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EB0DB" w14:textId="77777777" w:rsidR="0045135C" w:rsidRPr="00B31D1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39EC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28EC3E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călători.</w:t>
            </w:r>
          </w:p>
        </w:tc>
      </w:tr>
      <w:tr w:rsidR="0045135C" w14:paraId="7235073E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30DB7" w14:textId="77777777" w:rsidR="0045135C" w:rsidRDefault="0045135C" w:rsidP="0045135C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2299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1F599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7B87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C647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3868AF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DCA86" w14:textId="77777777" w:rsidR="0045135C" w:rsidRPr="00B31D1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31D1D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F314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225EA" w14:textId="77777777" w:rsidR="0045135C" w:rsidRPr="00B31D1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579F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84F19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 abătută.</w:t>
            </w:r>
          </w:p>
        </w:tc>
      </w:tr>
      <w:tr w:rsidR="0045135C" w14:paraId="7BB91F6B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3CA1C" w14:textId="77777777" w:rsidR="0045135C" w:rsidRDefault="0045135C" w:rsidP="0045135C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D864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590F0" w14:textId="77777777" w:rsidR="0045135C" w:rsidRPr="00B31D1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608A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7A53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18B37E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C86D7" w14:textId="77777777" w:rsidR="0045135C" w:rsidRPr="00B31D1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31D1D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DAB7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8BBE4" w14:textId="77777777" w:rsidR="0045135C" w:rsidRPr="00B31D1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CFFC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2E63D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 abătută.</w:t>
            </w:r>
          </w:p>
        </w:tc>
      </w:tr>
      <w:tr w:rsidR="0045135C" w14:paraId="317DE97B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756CB" w14:textId="77777777" w:rsidR="0045135C" w:rsidRDefault="0045135C" w:rsidP="0045135C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9543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  <w:p w14:paraId="64B134E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730BF" w14:textId="77777777" w:rsidR="0045135C" w:rsidRPr="00B31D1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5FD6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 - Imeci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664F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BC200" w14:textId="77777777" w:rsidR="0045135C" w:rsidRPr="00B31D1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E604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05B50" w14:textId="77777777" w:rsidR="0045135C" w:rsidRPr="00B31D1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BC58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BF5D87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Valabila pentru toate trenurile de călători.</w:t>
            </w:r>
          </w:p>
        </w:tc>
      </w:tr>
      <w:tr w:rsidR="0045135C" w14:paraId="05FC4449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2D984" w14:textId="77777777" w:rsidR="0045135C" w:rsidRDefault="0045135C" w:rsidP="0045135C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F81E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35+000</w:t>
            </w:r>
          </w:p>
          <w:p w14:paraId="50F6884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6E915" w14:textId="77777777" w:rsidR="0045135C" w:rsidRPr="00B31D1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8839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 - Imeci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C7A0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2B12B" w14:textId="77777777" w:rsidR="0045135C" w:rsidRPr="00B31D1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388E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6D371" w14:textId="77777777" w:rsidR="0045135C" w:rsidRPr="00B31D1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A564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22C3BB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Valabila pentru toate trenurile de călători.</w:t>
            </w:r>
          </w:p>
        </w:tc>
      </w:tr>
      <w:tr w:rsidR="0045135C" w14:paraId="4EF41644" w14:textId="77777777">
        <w:trPr>
          <w:cantSplit/>
          <w:trHeight w:val="12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465B5" w14:textId="77777777" w:rsidR="0045135C" w:rsidRDefault="0045135C" w:rsidP="0045135C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EABA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44+800</w:t>
            </w:r>
          </w:p>
          <w:p w14:paraId="791B991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66+254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C80B0" w14:textId="77777777" w:rsidR="0045135C" w:rsidRPr="00B31D1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1B37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Secuiesc –</w:t>
            </w:r>
          </w:p>
          <w:p w14:paraId="26FF63D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Breţcu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5964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40375" w14:textId="77777777" w:rsidR="0045135C" w:rsidRPr="00B31D1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5602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72217" w14:textId="77777777" w:rsidR="0045135C" w:rsidRPr="00B31D1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3CFB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 interzice circulația trenurilor de marfă.</w:t>
            </w:r>
          </w:p>
        </w:tc>
      </w:tr>
      <w:tr w:rsidR="0045135C" w14:paraId="59CE75CA" w14:textId="77777777">
        <w:trPr>
          <w:cantSplit/>
          <w:trHeight w:val="12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6FB6F" w14:textId="77777777" w:rsidR="0045135C" w:rsidRDefault="0045135C" w:rsidP="0045135C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884C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47+750</w:t>
            </w:r>
          </w:p>
          <w:p w14:paraId="2E3B7E2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32AFB" w14:textId="77777777" w:rsidR="0045135C" w:rsidRPr="00B31D1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4BB5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Secuiesc –</w:t>
            </w:r>
          </w:p>
          <w:p w14:paraId="274408D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Breţcu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4133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13F01" w14:textId="77777777" w:rsidR="0045135C" w:rsidRPr="00B31D1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ADB1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4A187" w14:textId="77777777" w:rsidR="0045135C" w:rsidRPr="00B31D1D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5A883" w14:textId="77777777" w:rsidR="0045135C" w:rsidRPr="00F578A4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Valabilă pentru toate trenurile de călători.</w:t>
            </w:r>
          </w:p>
        </w:tc>
      </w:tr>
    </w:tbl>
    <w:p w14:paraId="6089BC2B" w14:textId="77777777" w:rsidR="0045135C" w:rsidRDefault="0045135C">
      <w:pPr>
        <w:tabs>
          <w:tab w:val="left" w:pos="4320"/>
        </w:tabs>
        <w:rPr>
          <w:sz w:val="20"/>
          <w:lang w:val="ro-RO"/>
        </w:rPr>
      </w:pPr>
    </w:p>
    <w:p w14:paraId="6D5C80F1" w14:textId="77777777" w:rsidR="0045135C" w:rsidRDefault="0045135C" w:rsidP="00553F36">
      <w:pPr>
        <w:pStyle w:val="Heading1"/>
        <w:spacing w:line="360" w:lineRule="auto"/>
      </w:pPr>
      <w:r>
        <w:t>LINIA 319</w:t>
      </w:r>
    </w:p>
    <w:p w14:paraId="10CB8A93" w14:textId="77777777" w:rsidR="0045135C" w:rsidRDefault="0045135C" w:rsidP="00E16F30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RAMIFICAŢIE VÂNĂTORI - ODORHEI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45135C" w14:paraId="567936EF" w14:textId="77777777">
        <w:trPr>
          <w:cantSplit/>
          <w:trHeight w:val="15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FE7F7" w14:textId="77777777" w:rsidR="0045135C" w:rsidRDefault="0045135C" w:rsidP="0045135C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2E24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34+150</w:t>
            </w:r>
          </w:p>
          <w:p w14:paraId="716F4E8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34+420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371BF" w14:textId="77777777" w:rsidR="0045135C" w:rsidRPr="006F7A4E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F7FEF" w14:textId="77777777" w:rsidR="0045135C" w:rsidRPr="004B379F" w:rsidRDefault="0045135C">
            <w:pPr>
              <w:spacing w:before="40" w:after="40" w:line="360" w:lineRule="auto"/>
              <w:ind w:left="57" w:right="57"/>
              <w:rPr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Cristur -  Odorhei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BBB9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90399" w14:textId="77777777" w:rsidR="0045135C" w:rsidRPr="006F7A4E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BD9B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B8F0E" w14:textId="77777777" w:rsidR="0045135C" w:rsidRPr="003F609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BDC8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5135C" w14:paraId="5B6C3852" w14:textId="77777777">
        <w:trPr>
          <w:cantSplit/>
          <w:trHeight w:val="15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D58A1" w14:textId="77777777" w:rsidR="0045135C" w:rsidRDefault="0045135C" w:rsidP="0045135C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DB7E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43710" w14:textId="77777777" w:rsidR="0045135C" w:rsidRPr="006F7A4E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1491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Odorhei</w:t>
            </w:r>
          </w:p>
          <w:p w14:paraId="4F1EB16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7B9E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CF34FF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0C040" w14:textId="77777777" w:rsidR="0045135C" w:rsidRPr="006F7A4E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F7A4E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C568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15071" w14:textId="77777777" w:rsidR="0045135C" w:rsidRPr="003F609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7C42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1B9982D" w14:textId="77777777" w:rsidR="0045135C" w:rsidRDefault="0045135C">
      <w:pPr>
        <w:spacing w:before="40" w:after="40" w:line="192" w:lineRule="auto"/>
        <w:ind w:right="57"/>
        <w:rPr>
          <w:sz w:val="20"/>
          <w:lang w:val="ro-RO"/>
        </w:rPr>
      </w:pPr>
    </w:p>
    <w:p w14:paraId="70BEC580" w14:textId="77777777" w:rsidR="0045135C" w:rsidRDefault="0045135C" w:rsidP="009A5523">
      <w:pPr>
        <w:pStyle w:val="Heading1"/>
        <w:spacing w:line="360" w:lineRule="auto"/>
      </w:pPr>
      <w:r>
        <w:t>LINIA 320</w:t>
      </w:r>
    </w:p>
    <w:p w14:paraId="61ABBAAE" w14:textId="77777777" w:rsidR="0045135C" w:rsidRDefault="0045135C" w:rsidP="007437E1">
      <w:pPr>
        <w:pStyle w:val="Heading1"/>
        <w:spacing w:line="360" w:lineRule="auto"/>
        <w:rPr>
          <w:b w:val="0"/>
          <w:bCs w:val="0"/>
          <w:sz w:val="8"/>
        </w:rPr>
      </w:pPr>
      <w:r>
        <w:t>BLAJ - PRAID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45135C" w14:paraId="5E8835FE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596BB" w14:textId="77777777" w:rsidR="0045135C" w:rsidRDefault="0045135C" w:rsidP="0045135C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43E8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24+550</w:t>
            </w:r>
          </w:p>
          <w:p w14:paraId="00AF9C8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4DEED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9276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 xml:space="preserve">Jidvei - </w:t>
            </w:r>
          </w:p>
          <w:p w14:paraId="1529DBA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Târnăveni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CA74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93FAF" w14:textId="77777777" w:rsidR="0045135C" w:rsidRPr="00387E05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CD29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826FE" w14:textId="77777777" w:rsidR="0045135C" w:rsidRPr="00EB59D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CACA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45135C" w14:paraId="785C9687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C3B73" w14:textId="77777777" w:rsidR="0045135C" w:rsidRDefault="0045135C" w:rsidP="0045135C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16D0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36+350</w:t>
            </w:r>
          </w:p>
          <w:p w14:paraId="5D4FFBC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C075E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392D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 xml:space="preserve">Jidvei - </w:t>
            </w:r>
          </w:p>
          <w:p w14:paraId="0294247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Târnăveni -</w:t>
            </w:r>
          </w:p>
          <w:p w14:paraId="08476FC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Bălăușeri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6EB0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32095" w14:textId="77777777" w:rsidR="0045135C" w:rsidRPr="00387E05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5D5C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66751" w14:textId="77777777" w:rsidR="0045135C" w:rsidRPr="00EB59D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6613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45135C" w14:paraId="5BDD894B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7BC8C" w14:textId="77777777" w:rsidR="0045135C" w:rsidRDefault="0045135C" w:rsidP="0045135C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8F1F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69566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E44A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Târnăveni</w:t>
            </w:r>
          </w:p>
          <w:p w14:paraId="1B7C389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30F9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FC9991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34958" w14:textId="77777777" w:rsidR="0045135C" w:rsidRPr="00387E05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1991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A3B27" w14:textId="77777777" w:rsidR="0045135C" w:rsidRPr="00EB59D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C2B7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1CDF0815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8DA23" w14:textId="77777777" w:rsidR="0045135C" w:rsidRDefault="0045135C" w:rsidP="0045135C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54D0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8D6FE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C92D6" w14:textId="77777777" w:rsidR="0045135C" w:rsidRDefault="0045135C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Târnăveni</w:t>
            </w:r>
          </w:p>
          <w:p w14:paraId="1C69D6F0" w14:textId="77777777" w:rsidR="0045135C" w:rsidRDefault="0045135C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77BB2" w14:textId="77777777" w:rsidR="0045135C" w:rsidRDefault="0045135C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4013294" w14:textId="77777777" w:rsidR="0045135C" w:rsidRDefault="0045135C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E4C94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CAA6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2D737" w14:textId="77777777" w:rsidR="0045135C" w:rsidRPr="00EB59D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714A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68C93C45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5CBD2" w14:textId="77777777" w:rsidR="0045135C" w:rsidRDefault="0045135C" w:rsidP="0045135C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907FD" w14:textId="77777777" w:rsidR="0045135C" w:rsidRDefault="0045135C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44070" w14:textId="77777777" w:rsidR="0045135C" w:rsidRDefault="0045135C" w:rsidP="00B96A7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8E620" w14:textId="77777777" w:rsidR="0045135C" w:rsidRDefault="0045135C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Târnăveni</w:t>
            </w:r>
          </w:p>
          <w:p w14:paraId="79B12081" w14:textId="77777777" w:rsidR="0045135C" w:rsidRDefault="0045135C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8EEA0" w14:textId="77777777" w:rsidR="0045135C" w:rsidRDefault="0045135C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2272A0B" w14:textId="77777777" w:rsidR="0045135C" w:rsidRDefault="0045135C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4D17E" w14:textId="77777777" w:rsidR="0045135C" w:rsidRDefault="0045135C" w:rsidP="00B96A7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5C562" w14:textId="77777777" w:rsidR="0045135C" w:rsidRDefault="0045135C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22F0C" w14:textId="77777777" w:rsidR="0045135C" w:rsidRPr="00EB59D9" w:rsidRDefault="0045135C" w:rsidP="00B96A7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3AF4E" w14:textId="77777777" w:rsidR="0045135C" w:rsidRDefault="0045135C" w:rsidP="00B96A7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3EBF8C37" w14:textId="77777777">
        <w:trPr>
          <w:cantSplit/>
          <w:trHeight w:val="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A0381" w14:textId="77777777" w:rsidR="0045135C" w:rsidRDefault="0045135C" w:rsidP="0045135C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5169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37+988</w:t>
            </w:r>
          </w:p>
          <w:p w14:paraId="5E3FCD6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71+017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7FDFA" w14:textId="77777777" w:rsidR="0045135C" w:rsidRPr="00EB59D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B59D9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7367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Târnăveni -</w:t>
            </w:r>
          </w:p>
          <w:p w14:paraId="6D103FA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Hm Bălăuşeri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5CE4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6EB56" w14:textId="77777777" w:rsidR="0045135C" w:rsidRPr="00387E05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EF38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20944" w14:textId="77777777" w:rsidR="0045135C" w:rsidRPr="00EB59D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A538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942B25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Valabilă pentru trenurile remorcate cu D.H.C.</w:t>
            </w:r>
          </w:p>
        </w:tc>
      </w:tr>
      <w:tr w:rsidR="0045135C" w14:paraId="2AC6AABC" w14:textId="77777777">
        <w:trPr>
          <w:cantSplit/>
          <w:trHeight w:val="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2FC10" w14:textId="77777777" w:rsidR="0045135C" w:rsidRDefault="0045135C" w:rsidP="0045135C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CC2B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38+600</w:t>
            </w:r>
          </w:p>
          <w:p w14:paraId="310786B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88502" w14:textId="77777777" w:rsidR="0045135C" w:rsidRPr="00EB59D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365B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Târnăveni -</w:t>
            </w:r>
          </w:p>
          <w:p w14:paraId="0A82A62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Bălăuşeri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C08B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8492D" w14:textId="77777777" w:rsidR="0045135C" w:rsidRPr="00387E05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C094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BEE83" w14:textId="77777777" w:rsidR="0045135C" w:rsidRPr="00EB59D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9E0A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D2BF79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74855B92" w14:textId="77777777">
        <w:trPr>
          <w:cantSplit/>
          <w:trHeight w:val="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0B555" w14:textId="77777777" w:rsidR="0045135C" w:rsidRDefault="0045135C" w:rsidP="0045135C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938D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54+000</w:t>
            </w:r>
          </w:p>
          <w:p w14:paraId="3F56B4C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71+017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2D963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A9EA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Târnăveni -</w:t>
            </w:r>
          </w:p>
          <w:p w14:paraId="1EE557E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Bălăuşeri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99CF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7B972" w14:textId="77777777" w:rsidR="0045135C" w:rsidRPr="00387E05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2451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0AAB7" w14:textId="77777777" w:rsidR="0045135C" w:rsidRPr="00EB59D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20CE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5135C" w14:paraId="1E73F1A2" w14:textId="77777777">
        <w:trPr>
          <w:cantSplit/>
          <w:trHeight w:val="4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6DA96" w14:textId="77777777" w:rsidR="0045135C" w:rsidRDefault="0045135C" w:rsidP="0045135C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C91B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71+017</w:t>
            </w:r>
          </w:p>
          <w:p w14:paraId="20FF28E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106+521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0A624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2A1D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Bălăuşeri  -</w:t>
            </w:r>
          </w:p>
          <w:p w14:paraId="2086E11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Sovata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6D79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AD08A" w14:textId="77777777" w:rsidR="0045135C" w:rsidRPr="00387E05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F3FF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67825" w14:textId="77777777" w:rsidR="0045135C" w:rsidRPr="00EB59D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BF5D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doar pentru trenurile remorcate cu D.H.C.</w:t>
            </w:r>
          </w:p>
        </w:tc>
      </w:tr>
      <w:tr w:rsidR="0045135C" w14:paraId="6AC8F527" w14:textId="77777777">
        <w:trPr>
          <w:cantSplit/>
          <w:trHeight w:val="4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99F4D" w14:textId="77777777" w:rsidR="0045135C" w:rsidRDefault="0045135C" w:rsidP="0045135C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149C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106+521</w:t>
            </w:r>
          </w:p>
          <w:p w14:paraId="02E92ED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6C120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BCC5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Sovata -</w:t>
            </w:r>
          </w:p>
          <w:p w14:paraId="017BA6D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Praid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C293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736FE" w14:textId="77777777" w:rsidR="0045135C" w:rsidRPr="00387E05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5A33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42378" w14:textId="77777777" w:rsidR="0045135C" w:rsidRPr="00EB59D9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170E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4465F7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doar pentru  trenurile remorcate cu D.H.C.</w:t>
            </w:r>
          </w:p>
        </w:tc>
      </w:tr>
    </w:tbl>
    <w:p w14:paraId="3A71B75A" w14:textId="77777777" w:rsidR="0045135C" w:rsidRDefault="0045135C">
      <w:pPr>
        <w:spacing w:before="40" w:after="40" w:line="192" w:lineRule="auto"/>
        <w:ind w:right="57"/>
        <w:rPr>
          <w:sz w:val="20"/>
          <w:lang w:val="ro-RO"/>
        </w:rPr>
      </w:pPr>
    </w:p>
    <w:p w14:paraId="3C542958" w14:textId="77777777" w:rsidR="0045135C" w:rsidRDefault="0045135C" w:rsidP="00503CFC">
      <w:pPr>
        <w:pStyle w:val="Heading1"/>
        <w:spacing w:line="360" w:lineRule="auto"/>
      </w:pPr>
      <w:r>
        <w:t>LINIA 412</w:t>
      </w:r>
    </w:p>
    <w:p w14:paraId="03C2E23A" w14:textId="77777777" w:rsidR="0045135C" w:rsidRDefault="0045135C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45135C" w14:paraId="1359B728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D6E0F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42EF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B44D9" w14:textId="77777777" w:rsidR="0045135C" w:rsidRPr="005C35B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D27B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9DDD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călcâi TDJ </w:t>
            </w:r>
          </w:p>
          <w:p w14:paraId="70EF6D3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D01F0" w14:textId="77777777" w:rsidR="0045135C" w:rsidRPr="0039633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027E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6DED2" w14:textId="77777777" w:rsidR="0045135C" w:rsidRPr="0039633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EF05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la </w:t>
            </w:r>
          </w:p>
          <w:p w14:paraId="58F6E91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linia 1.</w:t>
            </w:r>
          </w:p>
        </w:tc>
      </w:tr>
      <w:tr w:rsidR="0045135C" w14:paraId="75EFE398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44727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AAA4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2B95C" w14:textId="77777777" w:rsidR="0045135C" w:rsidRPr="005C35B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DE34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Apahida R21A, R13A, TDJ 13/19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4E10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89E68" w14:textId="77777777" w:rsidR="0045135C" w:rsidRPr="0039633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1DAB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0+100</w:t>
            </w:r>
          </w:p>
          <w:p w14:paraId="44007DA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0CA47" w14:textId="77777777" w:rsidR="0045135C" w:rsidRPr="0039633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CED7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Afectează Parcurs 2</w:t>
            </w:r>
          </w:p>
        </w:tc>
      </w:tr>
      <w:tr w:rsidR="0045135C" w14:paraId="40154CB1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B42D8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01F6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272F6" w14:textId="77777777" w:rsidR="0045135C" w:rsidRPr="005C35B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1237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Apahida</w:t>
            </w:r>
          </w:p>
          <w:p w14:paraId="22B9FC0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7293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4AFB8" w14:textId="77777777" w:rsidR="0045135C" w:rsidRPr="0039633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5FB0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51CC764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1DB0E" w14:textId="77777777" w:rsidR="0045135C" w:rsidRPr="0039633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D857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78645A9F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BF9D2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BA6C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94687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3920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</w:t>
            </w:r>
          </w:p>
          <w:p w14:paraId="6BB58FA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4B83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02CA30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7E79D" w14:textId="77777777" w:rsidR="0045135C" w:rsidRPr="0039633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D4D3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85FB8" w14:textId="77777777" w:rsidR="0045135C" w:rsidRPr="0039633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CF1C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277A7769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58537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467C6" w14:textId="77777777" w:rsidR="0045135C" w:rsidRDefault="0045135C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6E0DD3C5" w14:textId="77777777" w:rsidR="0045135C" w:rsidRDefault="0045135C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2194A" w14:textId="77777777" w:rsidR="0045135C" w:rsidRDefault="0045135C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0F4F0" w14:textId="77777777" w:rsidR="0045135C" w:rsidRDefault="0045135C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 Cap Y</w:t>
            </w:r>
          </w:p>
          <w:p w14:paraId="129178DA" w14:textId="77777777" w:rsidR="0045135C" w:rsidRDefault="0045135C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5F89E" w14:textId="77777777" w:rsidR="0045135C" w:rsidRDefault="0045135C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FB2CB" w14:textId="77777777" w:rsidR="0045135C" w:rsidRPr="00396332" w:rsidRDefault="0045135C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AF714" w14:textId="77777777" w:rsidR="0045135C" w:rsidRDefault="0045135C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6D95923B" w14:textId="77777777" w:rsidR="0045135C" w:rsidRDefault="0045135C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7C4B7" w14:textId="77777777" w:rsidR="0045135C" w:rsidRDefault="0045135C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26DE2" w14:textId="77777777" w:rsidR="0045135C" w:rsidRDefault="0045135C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599E42EE" w14:textId="77777777" w:rsidR="0045135C" w:rsidRDefault="0045135C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6669EDD7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3AD8B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5826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12+880</w:t>
            </w:r>
          </w:p>
          <w:p w14:paraId="5448087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9009C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962E6" w14:textId="77777777" w:rsidR="0045135C" w:rsidRDefault="0045135C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4BF3DF8E" w14:textId="77777777" w:rsidR="0045135C" w:rsidRDefault="0045135C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427C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79574" w14:textId="77777777" w:rsidR="0045135C" w:rsidRPr="0039633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D3C8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832DA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3C24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6917CB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(zona TN km 12+908)</w:t>
            </w:r>
          </w:p>
        </w:tc>
      </w:tr>
      <w:tr w:rsidR="0045135C" w14:paraId="1F848936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632E4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B09E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14+650</w:t>
            </w:r>
          </w:p>
          <w:p w14:paraId="5166C74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857D1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DE96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6FFF233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64A2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664FF" w14:textId="77777777" w:rsidR="0045135C" w:rsidRPr="0039633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D6D6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A7E99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7BBA7" w14:textId="77777777" w:rsidR="0045135C" w:rsidRDefault="0045135C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0006CA1E" w14:textId="77777777" w:rsidR="0045135C" w:rsidRDefault="0045135C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14+685)</w:t>
            </w:r>
          </w:p>
        </w:tc>
      </w:tr>
      <w:tr w:rsidR="0045135C" w14:paraId="7A91FD7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0ABD2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C582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F9BB9" w14:textId="77777777" w:rsidR="0045135C" w:rsidRPr="005C35B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5FF3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560BE5B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8CBD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230C49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25AED" w14:textId="77777777" w:rsidR="0045135C" w:rsidRPr="0039633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704E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4AEDE" w14:textId="77777777" w:rsidR="0045135C" w:rsidRPr="0039633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5726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15399F2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63664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18AF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C3FFA" w14:textId="77777777" w:rsidR="0045135C" w:rsidRPr="005C35B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F406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1296562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412D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C03F24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  <w:p w14:paraId="3E71CF9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2F362A1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BF900A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AFA22" w14:textId="77777777" w:rsidR="0045135C" w:rsidRPr="0039633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AC0A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E438C" w14:textId="77777777" w:rsidR="0045135C" w:rsidRPr="0039633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2537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49D37C79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C6719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C1D8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16+254</w:t>
            </w:r>
          </w:p>
          <w:p w14:paraId="04765A2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E53C7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0D48E" w14:textId="77777777" w:rsidR="0045135C" w:rsidRPr="007239CA" w:rsidRDefault="0045135C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</w:t>
            </w:r>
            <w:r w:rsidRPr="007239CA">
              <w:rPr>
                <w:b/>
                <w:bCs/>
                <w:sz w:val="20"/>
                <w:lang w:val="ro-RO"/>
              </w:rPr>
              <w:t>St.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7239CA">
              <w:rPr>
                <w:b/>
                <w:bCs/>
                <w:sz w:val="20"/>
                <w:lang w:val="ro-RO"/>
              </w:rPr>
              <w:t xml:space="preserve">Bonțida </w:t>
            </w:r>
            <w:r>
              <w:rPr>
                <w:b/>
                <w:bCs/>
                <w:sz w:val="20"/>
                <w:lang w:val="ro-RO"/>
              </w:rPr>
              <w:t xml:space="preserve">-semnal intrare St. </w:t>
            </w:r>
            <w:r w:rsidRPr="007239CA">
              <w:rPr>
                <w:b/>
                <w:bCs/>
                <w:sz w:val="20"/>
                <w:lang w:val="ro-RO"/>
              </w:rPr>
              <w:t>Bonțida</w:t>
            </w:r>
          </w:p>
          <w:p w14:paraId="69372E90" w14:textId="77777777" w:rsidR="0045135C" w:rsidRPr="007239CA" w:rsidRDefault="0045135C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</w:t>
            </w:r>
            <w:r w:rsidRPr="007239CA">
              <w:rPr>
                <w:b/>
                <w:bCs/>
                <w:sz w:val="20"/>
                <w:lang w:val="ro-RO"/>
              </w:rPr>
              <w:t>inclusiv linia 2 directă și schimbătoarele</w:t>
            </w:r>
          </w:p>
          <w:p w14:paraId="0502487F" w14:textId="77777777" w:rsidR="0045135C" w:rsidRDefault="0045135C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7239CA">
              <w:rPr>
                <w:b/>
                <w:bCs/>
                <w:sz w:val="20"/>
                <w:lang w:val="ro-RO"/>
              </w:rPr>
              <w:t>13,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7239CA">
              <w:rPr>
                <w:b/>
                <w:bCs/>
                <w:sz w:val="20"/>
                <w:lang w:val="ro-RO"/>
              </w:rPr>
              <w:t>1 și 3A</w:t>
            </w:r>
            <w:r>
              <w:rPr>
                <w:b/>
                <w:bCs/>
                <w:sz w:val="20"/>
                <w:lang w:val="ro-RO"/>
              </w:rPr>
              <w:t>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3DF1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35779" w14:textId="77777777" w:rsidR="0045135C" w:rsidRPr="0039633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F5AB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78980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2DE4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2B5F70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2A71535A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B0433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CF4F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0B0F6D4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0B8D9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05E8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0DD7715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483E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51893" w14:textId="77777777" w:rsidR="0045135C" w:rsidRPr="0039633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C893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5C588CD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11FF4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39E6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 (zonă pod km 21+537)</w:t>
            </w:r>
          </w:p>
        </w:tc>
      </w:tr>
      <w:tr w:rsidR="0045135C" w14:paraId="51001118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76D6C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DBE3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22+190</w:t>
            </w:r>
          </w:p>
          <w:p w14:paraId="758853F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95BAF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F0A4A" w14:textId="77777777" w:rsidR="0045135C" w:rsidRDefault="0045135C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700A77D2" w14:textId="77777777" w:rsidR="0045135C" w:rsidRDefault="0045135C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3A34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CD675" w14:textId="77777777" w:rsidR="0045135C" w:rsidRPr="0039633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C084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6EB28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82311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46B60C3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22+212)</w:t>
            </w:r>
          </w:p>
        </w:tc>
      </w:tr>
      <w:tr w:rsidR="0045135C" w14:paraId="1BDAC68F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CA182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CBF4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2284F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136A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  (inclusiv linia 3 directă Iclod și sch. 2A TDJ 8/10, sch. 3 și 1A St. Iclod.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AFB0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D7C08" w14:textId="77777777" w:rsidR="0045135C" w:rsidRPr="0039633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C311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21+900</w:t>
            </w:r>
          </w:p>
          <w:p w14:paraId="4A645F0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E6C4F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DC13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775D538E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0126C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F951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7AE15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E38D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Iclod linia 4 abătută</w:t>
            </w:r>
          </w:p>
          <w:p w14:paraId="2ED7687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EBD2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4E3C201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71945" w14:textId="77777777" w:rsidR="0045135C" w:rsidRPr="0039633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157E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587FE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EDDB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5B26F6AD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B5BC1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BEDFB" w14:textId="77777777" w:rsidR="0045135C" w:rsidRDefault="0045135C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24+820</w:t>
            </w:r>
          </w:p>
          <w:p w14:paraId="31457B1E" w14:textId="77777777" w:rsidR="0045135C" w:rsidRDefault="0045135C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10BEF" w14:textId="77777777" w:rsidR="0045135C" w:rsidRDefault="0045135C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3A817" w14:textId="77777777" w:rsidR="0045135C" w:rsidRDefault="0045135C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45326" w14:textId="77777777" w:rsidR="0045135C" w:rsidRDefault="0045135C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695A6" w14:textId="77777777" w:rsidR="0045135C" w:rsidRPr="00396332" w:rsidRDefault="0045135C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7C7AA" w14:textId="77777777" w:rsidR="0045135C" w:rsidRDefault="0045135C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38DBC" w14:textId="77777777" w:rsidR="0045135C" w:rsidRDefault="0045135C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1625B" w14:textId="77777777" w:rsidR="0045135C" w:rsidRDefault="0045135C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(zonă pod km 24+848)</w:t>
            </w:r>
          </w:p>
        </w:tc>
      </w:tr>
      <w:tr w:rsidR="0045135C" w14:paraId="095B335F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23ED7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1787A" w14:textId="77777777" w:rsidR="0045135C" w:rsidRDefault="0045135C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4537A6E7" w14:textId="77777777" w:rsidR="0045135C" w:rsidRDefault="0045135C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AD54F" w14:textId="77777777" w:rsidR="0045135C" w:rsidRDefault="0045135C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5EA5A" w14:textId="77777777" w:rsidR="0045135C" w:rsidRDefault="0045135C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C5071" w14:textId="77777777" w:rsidR="0045135C" w:rsidRDefault="0045135C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6F66A" w14:textId="77777777" w:rsidR="0045135C" w:rsidRPr="00396332" w:rsidRDefault="0045135C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8018B" w14:textId="77777777" w:rsidR="0045135C" w:rsidRDefault="0045135C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341024D0" w14:textId="77777777" w:rsidR="0045135C" w:rsidRDefault="0045135C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107F1" w14:textId="77777777" w:rsidR="0045135C" w:rsidRPr="00396332" w:rsidRDefault="0045135C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A9439" w14:textId="77777777" w:rsidR="0045135C" w:rsidRDefault="0045135C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</w:t>
            </w:r>
          </w:p>
          <w:p w14:paraId="24952939" w14:textId="77777777" w:rsidR="0045135C" w:rsidRDefault="0045135C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25+811)</w:t>
            </w:r>
          </w:p>
        </w:tc>
      </w:tr>
      <w:tr w:rsidR="0045135C" w14:paraId="077D987E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E77D1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73829" w14:textId="77777777" w:rsidR="0045135C" w:rsidRDefault="0045135C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24F51" w14:textId="77777777" w:rsidR="0045135C" w:rsidRDefault="0045135C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9A8C5" w14:textId="77777777" w:rsidR="0045135C" w:rsidRDefault="0045135C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C7F4E" w14:textId="77777777" w:rsidR="0045135C" w:rsidRDefault="0045135C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CC959" w14:textId="77777777" w:rsidR="0045135C" w:rsidRPr="00396332" w:rsidRDefault="0045135C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53865" w14:textId="77777777" w:rsidR="0045135C" w:rsidRDefault="0045135C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29+280</w:t>
            </w:r>
          </w:p>
          <w:p w14:paraId="0D514519" w14:textId="77777777" w:rsidR="0045135C" w:rsidRDefault="0045135C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30+741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491B9" w14:textId="77777777" w:rsidR="0045135C" w:rsidRDefault="0045135C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71E2D" w14:textId="77777777" w:rsidR="0045135C" w:rsidRDefault="0045135C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5135C" w14:paraId="59338155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FD2B7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3B87C" w14:textId="77777777" w:rsidR="0045135C" w:rsidRDefault="0045135C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29+308</w:t>
            </w:r>
          </w:p>
          <w:p w14:paraId="0BD92638" w14:textId="77777777" w:rsidR="0045135C" w:rsidRDefault="0045135C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30+755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BFC86" w14:textId="77777777" w:rsidR="0045135C" w:rsidRDefault="0045135C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373C7" w14:textId="77777777" w:rsidR="0045135C" w:rsidRDefault="0045135C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D5DA1" w14:textId="77777777" w:rsidR="0045135C" w:rsidRDefault="0045135C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DB625" w14:textId="77777777" w:rsidR="0045135C" w:rsidRPr="00396332" w:rsidRDefault="0045135C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155F2" w14:textId="77777777" w:rsidR="0045135C" w:rsidRDefault="0045135C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B2111" w14:textId="77777777" w:rsidR="0045135C" w:rsidRDefault="0045135C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0888E" w14:textId="77777777" w:rsidR="0045135C" w:rsidRDefault="0045135C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5135C" w14:paraId="71B877B9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57A3D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F4044" w14:textId="77777777" w:rsidR="0045135C" w:rsidRDefault="0045135C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31+770</w:t>
            </w:r>
          </w:p>
          <w:p w14:paraId="54313CD4" w14:textId="77777777" w:rsidR="0045135C" w:rsidRDefault="0045135C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77FD5" w14:textId="77777777" w:rsidR="0045135C" w:rsidRDefault="0045135C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00105" w14:textId="77777777" w:rsidR="0045135C" w:rsidRDefault="0045135C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 xml:space="preserve">St. Gherla </w:t>
            </w:r>
          </w:p>
          <w:p w14:paraId="1663F35D" w14:textId="77777777" w:rsidR="0045135C" w:rsidRDefault="0045135C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BE265" w14:textId="77777777" w:rsidR="0045135C" w:rsidRDefault="0045135C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90B98" w14:textId="77777777" w:rsidR="0045135C" w:rsidRPr="00396332" w:rsidRDefault="0045135C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E83F5" w14:textId="77777777" w:rsidR="0045135C" w:rsidRDefault="0045135C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9419E" w14:textId="77777777" w:rsidR="0045135C" w:rsidRDefault="0045135C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72EBA" w14:textId="77777777" w:rsidR="0045135C" w:rsidRDefault="0045135C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45135C" w14:paraId="03B532B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5F276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3754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61707" w14:textId="77777777" w:rsidR="0045135C" w:rsidRPr="005C35B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E4E4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60ED880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8622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22AB52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3A4F4" w14:textId="77777777" w:rsidR="0045135C" w:rsidRPr="0039633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C091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6B410" w14:textId="77777777" w:rsidR="0045135C" w:rsidRPr="0039633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6C6C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585DA25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654B7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CD4F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2AB18" w14:textId="77777777" w:rsidR="0045135C" w:rsidRPr="005C35B0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AADBC" w14:textId="77777777" w:rsidR="0045135C" w:rsidRDefault="0045135C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1F27BBF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3F00A" w14:textId="77777777" w:rsidR="0045135C" w:rsidRDefault="0045135C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EFC97A2" w14:textId="77777777" w:rsidR="0045135C" w:rsidRDefault="0045135C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1B520030" w14:textId="77777777" w:rsidR="0045135C" w:rsidRDefault="0045135C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DFF37" w14:textId="77777777" w:rsidR="0045135C" w:rsidRPr="0039633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4A94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F3A38" w14:textId="77777777" w:rsidR="0045135C" w:rsidRPr="00396332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97B5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7F8D6B3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955AC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86334" w14:textId="77777777" w:rsidR="0045135C" w:rsidRDefault="0045135C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292CF" w14:textId="77777777" w:rsidR="0045135C" w:rsidRPr="005C35B0" w:rsidRDefault="0045135C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715FF" w14:textId="77777777" w:rsidR="0045135C" w:rsidRDefault="0045135C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3E5B67">
              <w:rPr>
                <w:b/>
                <w:bCs/>
                <w:sz w:val="20"/>
                <w:lang w:val="ro-RO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3A8C8" w14:textId="77777777" w:rsidR="0045135C" w:rsidRDefault="0045135C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EF5FF" w14:textId="77777777" w:rsidR="0045135C" w:rsidRDefault="0045135C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FFC59" w14:textId="77777777" w:rsidR="0045135C" w:rsidRDefault="0045135C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  <w:p w14:paraId="5C50AB76" w14:textId="77777777" w:rsidR="0045135C" w:rsidRDefault="0045135C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EB280" w14:textId="77777777" w:rsidR="0045135C" w:rsidRPr="00396332" w:rsidRDefault="0045135C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289CE" w14:textId="77777777" w:rsidR="0045135C" w:rsidRDefault="0045135C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45135C" w14:paraId="53B07CF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80755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E319B" w14:textId="77777777" w:rsidR="0045135C" w:rsidRPr="00003CB6" w:rsidRDefault="0045135C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32+659   33+540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1C62C" w14:textId="77777777" w:rsidR="0045135C" w:rsidRPr="00003CB6" w:rsidRDefault="0045135C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03CB6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C6F09" w14:textId="77777777" w:rsidR="0045135C" w:rsidRPr="00003CB6" w:rsidRDefault="0045135C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St.Gherla                                          (inclusiv  linia 3 directă din ax stație și schimbătoarele 11, 9, 1 pâna la  semnal intrare X a stației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C7913" w14:textId="77777777" w:rsidR="0045135C" w:rsidRDefault="0045135C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D8858" w14:textId="77777777" w:rsidR="0045135C" w:rsidRDefault="0045135C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48BE1" w14:textId="77777777" w:rsidR="0045135C" w:rsidRDefault="0045135C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736F2" w14:textId="77777777" w:rsidR="0045135C" w:rsidRDefault="0045135C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38D4D" w14:textId="77777777" w:rsidR="0045135C" w:rsidRDefault="0045135C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lang w:val="ro-RO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18,00.</w:t>
            </w:r>
          </w:p>
        </w:tc>
      </w:tr>
      <w:tr w:rsidR="0045135C" w14:paraId="4FA94B9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70033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F70A7" w14:textId="77777777" w:rsidR="0045135C" w:rsidRPr="00003CB6" w:rsidRDefault="0045135C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40+585   40+700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1A57C" w14:textId="77777777" w:rsidR="0045135C" w:rsidRPr="00003CB6" w:rsidRDefault="0045135C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003CB6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678C4" w14:textId="77777777" w:rsidR="0045135C" w:rsidRPr="00003CB6" w:rsidRDefault="0045135C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3AE47" w14:textId="77777777" w:rsidR="0045135C" w:rsidRPr="00003CB6" w:rsidRDefault="0045135C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1A0AD" w14:textId="77777777" w:rsidR="0045135C" w:rsidRPr="00003CB6" w:rsidRDefault="0045135C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DE03E" w14:textId="77777777" w:rsidR="0045135C" w:rsidRPr="00003CB6" w:rsidRDefault="0045135C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08ABB" w14:textId="77777777" w:rsidR="0045135C" w:rsidRPr="00003CB6" w:rsidRDefault="0045135C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70A77" w14:textId="77777777" w:rsidR="0045135C" w:rsidRPr="00003CB6" w:rsidRDefault="0045135C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45135C" w14:paraId="4892E38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61AA7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94BFD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64E50226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05275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8267F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9C7BA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0127F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26981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64BC3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53FC6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E3C50CC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</w:t>
            </w:r>
          </w:p>
          <w:p w14:paraId="3AF448A0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42+327)</w:t>
            </w:r>
          </w:p>
        </w:tc>
      </w:tr>
      <w:tr w:rsidR="0045135C" w14:paraId="41FE47D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FEE90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FE474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44+985</w:t>
            </w:r>
          </w:p>
          <w:p w14:paraId="234BFD53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2220F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1692C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Cap X </w:t>
            </w:r>
            <w:r w:rsidRPr="00EF5BBB">
              <w:rPr>
                <w:b/>
                <w:bCs/>
                <w:sz w:val="20"/>
                <w:lang w:val="ro-RO"/>
              </w:rPr>
              <w:t xml:space="preserve">(zona TN km </w:t>
            </w:r>
            <w:r>
              <w:rPr>
                <w:b/>
                <w:bCs/>
                <w:sz w:val="20"/>
                <w:lang w:val="ro-RO"/>
              </w:rPr>
              <w:t>45</w:t>
            </w:r>
            <w:r w:rsidRPr="00EF5BBB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035</w:t>
            </w:r>
            <w:r w:rsidRPr="00EF5BBB">
              <w:rPr>
                <w:b/>
                <w:bCs/>
                <w:sz w:val="20"/>
                <w:lang w:val="ro-RO"/>
              </w:rPr>
              <w:t>)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CA104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9DCBD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600AD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4A14D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CC024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F4415A0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5DEADA7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78741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CBBA1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6E25C" w14:textId="77777777" w:rsidR="0045135C" w:rsidRPr="005C35B0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6B938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C4BFF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63C4763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</w:t>
            </w:r>
          </w:p>
          <w:p w14:paraId="518B5AF5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D5978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E4315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06B73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6E70D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5135C" w14:paraId="14143BAC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C64B9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0BDFC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54FE8" w14:textId="77777777" w:rsidR="0045135C" w:rsidRPr="005C35B0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72537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4C7B6FB8" w14:textId="77777777" w:rsidR="0045135C" w:rsidRDefault="0045135C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9BD49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75F7262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403C7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1AB9B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129A1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6FAE6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0579CA7D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20176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EECBF" w14:textId="77777777" w:rsidR="0045135C" w:rsidRDefault="0045135C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D5646" w14:textId="77777777" w:rsidR="0045135C" w:rsidRPr="005C35B0" w:rsidRDefault="0045135C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36AB6" w14:textId="77777777" w:rsidR="0045135C" w:rsidRDefault="0045135C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19333" w14:textId="77777777" w:rsidR="0045135C" w:rsidRDefault="0045135C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448BF28" w14:textId="77777777" w:rsidR="0045135C" w:rsidRDefault="0045135C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A1AC8" w14:textId="77777777" w:rsidR="0045135C" w:rsidRPr="00396332" w:rsidRDefault="0045135C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21570" w14:textId="77777777" w:rsidR="0045135C" w:rsidRDefault="0045135C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D5F06" w14:textId="77777777" w:rsidR="0045135C" w:rsidRPr="00396332" w:rsidRDefault="0045135C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35468" w14:textId="77777777" w:rsidR="0045135C" w:rsidRDefault="0045135C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52B3577C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9D36F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121BE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47+071</w:t>
            </w:r>
          </w:p>
          <w:p w14:paraId="65483663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B4EEE" w14:textId="77777777" w:rsidR="0045135C" w:rsidRPr="005C35B0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FC792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B85537">
              <w:rPr>
                <w:b/>
                <w:bCs/>
                <w:sz w:val="20"/>
                <w:lang w:val="ro-RO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7EDFA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163AA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95469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8304F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243C2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F5E2319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697543B5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(inclusiv zonă pod Km 47 + 488)</w:t>
            </w:r>
          </w:p>
        </w:tc>
      </w:tr>
      <w:tr w:rsidR="0045135C" w14:paraId="526749EA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01CFE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51A28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48+800</w:t>
            </w:r>
          </w:p>
          <w:p w14:paraId="47596139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3A8BD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D3D1F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Călători -</w:t>
            </w:r>
          </w:p>
          <w:p w14:paraId="2B3E754D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6D6CE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B54EB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5A6C8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C1C00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B0192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2A80227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45135C" w14:paraId="36CBE1CE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B753D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DA032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75B60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9816F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Cășeiu – </w:t>
            </w:r>
          </w:p>
          <w:p w14:paraId="5807806D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6AE3D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72F6D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35D8F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52+889</w:t>
            </w:r>
          </w:p>
          <w:p w14:paraId="31F9259F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5032D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7BAF4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37279F58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27A65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E575F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53+300</w:t>
            </w:r>
          </w:p>
          <w:p w14:paraId="0CAAB9D2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76CC2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3FC30" w14:textId="77777777" w:rsidR="0045135C" w:rsidRDefault="0045135C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49EE6945" w14:textId="77777777" w:rsidR="0045135C" w:rsidRDefault="0045135C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95FDF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FC5C1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24B7D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6D419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3AD2E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45135C" w14:paraId="4D80664A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8C073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BA835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3490EE71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84230" w14:textId="77777777" w:rsidR="0045135C" w:rsidRPr="005C35B0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FFCCF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52827514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25EF9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26713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91E0B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2532E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DD49E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5E28120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45135C" w14:paraId="57DB49B9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11187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A506B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BF3B0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0601C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  <w:p w14:paraId="0AD3DC5B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93BCA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79F14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EB549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  <w:p w14:paraId="1BDD5E08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D0857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5A441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5F2365EB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81EA5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C4AA6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74+000</w:t>
            </w:r>
          </w:p>
          <w:p w14:paraId="2AB8B0AD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EA5AE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6CCF7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5BF207E1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52F28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F0B5E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3D61D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9DC85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DB252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FAEC75F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2A4EB90B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9E37A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8A9DE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  <w:p w14:paraId="14498EE1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B106C" w14:textId="77777777" w:rsidR="0045135C" w:rsidRPr="005C35B0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1F267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5BAD13DC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FD2D7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83582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986EE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A35FA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55F50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FB628FA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45135C" w14:paraId="05CDECB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D93A5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5E0B4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A4955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C2A1B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Ileanda</w:t>
            </w:r>
          </w:p>
          <w:p w14:paraId="42C81AAF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4935A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5AD20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F7EC4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EEC63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F5ADE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6E3E819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FCC53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E78CD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91+450</w:t>
            </w:r>
          </w:p>
          <w:p w14:paraId="4C7D127C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AF9DB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04C74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1EEC3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1629E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10E95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93309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7AFFF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15E7874E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>Fără inductori.                              (zona pod km 91+469)</w:t>
            </w:r>
          </w:p>
        </w:tc>
      </w:tr>
      <w:tr w:rsidR="0045135C" w14:paraId="2F070C5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F72C5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2F0D1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93+360</w:t>
            </w:r>
          </w:p>
          <w:p w14:paraId="153D6881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EE9E3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F9F2D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334A68F9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9FA50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4B172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828D9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3DCC8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9B73B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79EE2B2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1C232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3C869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95+002</w:t>
            </w:r>
          </w:p>
          <w:p w14:paraId="249C5297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93ACE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1C369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24D10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3484F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9F54F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4C624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24965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B2653FA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8705EB6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45135C" w14:paraId="6DF9D7A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987FA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24661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98+590</w:t>
            </w:r>
          </w:p>
          <w:p w14:paraId="66B2D8CB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3D09D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71451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335E1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6B309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F1FE3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7031C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F1320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E3D972E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BDD9069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+6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45135C" w14:paraId="1F7E150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3BEEC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02AB0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105+320</w:t>
            </w:r>
          </w:p>
          <w:p w14:paraId="2082A2AB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72FD8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3545F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7228B7B8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km 105+343</w:t>
            </w:r>
          </w:p>
          <w:p w14:paraId="1F1D0DC0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534A0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0A89B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10AEA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C8D3A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291DB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96269B6" w14:textId="77777777" w:rsidR="0045135C" w:rsidRDefault="0045135C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7314FC2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88F72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3D836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A7A9E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EC190" w14:textId="77777777" w:rsidR="0045135C" w:rsidRDefault="0045135C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53C473B3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77152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6E321B7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15BE6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F481F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E7E45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EDF9A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668963E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B0D0A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FDF39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111+200</w:t>
            </w:r>
          </w:p>
          <w:p w14:paraId="48B35616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A75AB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0D545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5282A217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12717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59C48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96AF8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98CD4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C6799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56F3678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3DE3D45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B35C4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A82A8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111+700</w:t>
            </w:r>
          </w:p>
          <w:p w14:paraId="66D35ACB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F1003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61D01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Băbuțeni – </w:t>
            </w:r>
          </w:p>
          <w:p w14:paraId="32338801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563A1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C0C73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68672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0A81F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E6589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C59FC0D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3278346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45135C" w14:paraId="4189599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60B7C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373E1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113+820</w:t>
            </w:r>
          </w:p>
          <w:p w14:paraId="478164CA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4825B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9C942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547AA78A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A4CAD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C3FC4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747E1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D438D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556A2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45135C" w14:paraId="7C9DD04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F06C4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37249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40F44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A9F1C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6D53A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F0D07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3A23A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37F5B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9C2AB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 Nesemnalizată pe teren.</w:t>
            </w:r>
          </w:p>
        </w:tc>
      </w:tr>
      <w:tr w:rsidR="0045135C" w14:paraId="1512F3D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CB399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2D338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116+200</w:t>
            </w:r>
          </w:p>
          <w:p w14:paraId="25BDCEA2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CD4AB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7B0AF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  <w:p w14:paraId="26F2207D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116+224 </w:t>
            </w:r>
          </w:p>
          <w:p w14:paraId="31D51901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CFAAD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9AB57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F2968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45DEA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39965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BE0AB29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6C0D33C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1AF44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D789B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118+500</w:t>
            </w:r>
          </w:p>
          <w:p w14:paraId="4D188EED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FF1EA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0735A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43361943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409D1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94EAC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BFBB7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49684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F0353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0AF3190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45135C" w14:paraId="3B60607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96583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84036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119+700</w:t>
            </w:r>
          </w:p>
          <w:p w14:paraId="1A94277E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BD860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8BF48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2A7EEFEB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Jibou </w:t>
            </w:r>
          </w:p>
          <w:p w14:paraId="62C6DE24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4F345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55451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06E62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796F8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77B1E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C3AEB44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251F25E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1FAD0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FFD3D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2FAC8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B9A9B" w14:textId="77777777" w:rsidR="0045135C" w:rsidRDefault="0045135C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7246FEE0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CDE06" w14:textId="77777777" w:rsidR="0045135C" w:rsidRDefault="0045135C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ACE4F65" w14:textId="77777777" w:rsidR="0045135C" w:rsidRDefault="0045135C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8868C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E6CD2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18477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38A57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48441A3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D6017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C180A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30EA0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4E58B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1D86E209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A3342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 </w:t>
            </w:r>
          </w:p>
          <w:p w14:paraId="68AD4975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5AE80F94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A8732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14842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DBD35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05AB1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4AD8FA80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F49C8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E83A1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C88A3" w14:textId="77777777" w:rsidR="0045135C" w:rsidRPr="005C35B0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2A430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3831B083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1 - 4 </w:t>
            </w:r>
          </w:p>
          <w:p w14:paraId="654D5ACB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10957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3F04884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AB7BD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78196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32C9D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343B3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10CD3B62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EDD7D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3C7D9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69597" w14:textId="77777777" w:rsidR="0045135C" w:rsidRPr="005C35B0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5AB52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A2256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403E6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67368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6495B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8E319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  <w:tr w:rsidR="0045135C" w14:paraId="51D40B3D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BD779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611A0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122+835</w:t>
            </w:r>
          </w:p>
          <w:p w14:paraId="754F0AB4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A8496" w14:textId="77777777" w:rsidR="0045135C" w:rsidRPr="005C35B0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D6F98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Jibou</w:t>
            </w:r>
          </w:p>
          <w:p w14:paraId="65CEF2DB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7B731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BA167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BB4A7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E220B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CBC63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1B951C5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EC004DE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7878D18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63CA064" w14:textId="77777777" w:rsidR="0045135C" w:rsidRPr="005C35B0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EE211E4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Ulmeni Sălaj</w:t>
            </w:r>
          </w:p>
          <w:p w14:paraId="01D53172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AD69F2E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6A58D77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830F269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8D07A5D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0F321EC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A690FEF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2823D99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C16C2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1E751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169+000</w:t>
            </w:r>
          </w:p>
          <w:p w14:paraId="0F03FC46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1C7D9" w14:textId="77777777" w:rsidR="0045135C" w:rsidRPr="005C35B0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C8F13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3F598B11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8E9BC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BB3FA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46021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89175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0E337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D1960D1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Cu inductori de 2000 Hz </w:t>
            </w:r>
          </w:p>
          <w:p w14:paraId="21A3EF5F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paleta de 70 / 375 </w:t>
            </w:r>
          </w:p>
          <w:p w14:paraId="2922C0E4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km 16</w:t>
            </w:r>
            <w:r w:rsidRPr="0094672B">
              <w:rPr>
                <w:b/>
                <w:bCs/>
                <w:i/>
                <w:iCs/>
                <w:sz w:val="20"/>
                <w:lang w:val="ro-RO"/>
              </w:rPr>
              <w:t xml:space="preserve">8+625 </w:t>
            </w:r>
          </w:p>
          <w:p w14:paraId="354EB934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4672B">
              <w:rPr>
                <w:b/>
                <w:bCs/>
                <w:i/>
                <w:iCs/>
                <w:sz w:val="20"/>
                <w:lang w:val="ro-RO"/>
              </w:rPr>
              <w:t>dinspre</w:t>
            </w:r>
            <w:r w:rsidRPr="0094672B">
              <w:rPr>
                <w:b/>
                <w:bCs/>
                <w:i/>
                <w:sz w:val="20"/>
                <w:lang w:val="ro-RO"/>
              </w:rPr>
              <w:t xml:space="preserve"> Satulung pe Someş.</w:t>
            </w:r>
          </w:p>
        </w:tc>
      </w:tr>
      <w:tr w:rsidR="0045135C" w14:paraId="08C4488A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EECDE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1BBEC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  <w:p w14:paraId="5382F3D9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1B5A1" w14:textId="77777777" w:rsidR="0045135C" w:rsidRPr="005C35B0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1CD9C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22A9B7A2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69326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7F5B8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A504F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7D6F2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DB922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1D1F7B1E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F7AEC" w14:textId="77777777" w:rsidR="0045135C" w:rsidRDefault="0045135C" w:rsidP="0045135C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B90B0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  <w:p w14:paraId="15AAB1F1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923B8" w14:textId="77777777" w:rsidR="0045135C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C3A63" w14:textId="77777777" w:rsidR="0045135C" w:rsidRDefault="0045135C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3738BB10" w14:textId="77777777" w:rsidR="0045135C" w:rsidRDefault="0045135C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D1926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A9374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7C25F" w14:textId="77777777" w:rsidR="0045135C" w:rsidRDefault="0045135C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8B2D2" w14:textId="77777777" w:rsidR="0045135C" w:rsidRPr="00396332" w:rsidRDefault="0045135C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0E2F4" w14:textId="77777777" w:rsidR="0045135C" w:rsidRDefault="0045135C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</w:tbl>
    <w:p w14:paraId="5BC2E485" w14:textId="77777777" w:rsidR="0045135C" w:rsidRDefault="0045135C">
      <w:pPr>
        <w:spacing w:before="40" w:after="40" w:line="192" w:lineRule="auto"/>
        <w:ind w:right="57"/>
        <w:rPr>
          <w:sz w:val="20"/>
          <w:lang w:val="ro-RO"/>
        </w:rPr>
      </w:pPr>
    </w:p>
    <w:p w14:paraId="331662C8" w14:textId="77777777" w:rsidR="0045135C" w:rsidRDefault="0045135C" w:rsidP="0002281B">
      <w:pPr>
        <w:pStyle w:val="Heading1"/>
        <w:spacing w:line="360" w:lineRule="auto"/>
      </w:pPr>
      <w:r>
        <w:lastRenderedPageBreak/>
        <w:t>LINIA 416</w:t>
      </w:r>
    </w:p>
    <w:p w14:paraId="7CD86898" w14:textId="77777777" w:rsidR="0045135C" w:rsidRDefault="0045135C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45135C" w14:paraId="729BC21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19C89" w14:textId="77777777" w:rsidR="0045135C" w:rsidRDefault="0045135C" w:rsidP="0045135C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EFD6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D0748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D0FF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308AB3D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1Th, 2Th, </w:t>
            </w:r>
          </w:p>
          <w:p w14:paraId="5422775A" w14:textId="77777777" w:rsidR="0045135C" w:rsidRDefault="0045135C">
            <w:pPr>
              <w:spacing w:before="40" w:after="40" w:line="360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9AAA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A23FB1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587D0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80F3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C132A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7DAA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21DB5CD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281AA" w14:textId="77777777" w:rsidR="0045135C" w:rsidRDefault="0045135C" w:rsidP="0045135C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53A5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BDE72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16FC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3A7A70F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064BE89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6487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toate liniile</w:t>
            </w:r>
          </w:p>
          <w:p w14:paraId="3CB7AB4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2B-26B</w:t>
            </w:r>
          </w:p>
          <w:p w14:paraId="6D3230F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98D1E5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75D2BD4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38743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8D99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0AEA1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82DA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7B682713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59EC3" w14:textId="77777777" w:rsidR="0045135C" w:rsidRDefault="0045135C" w:rsidP="0045135C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885F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745FF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4FA2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286CFAE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A+D, </w:t>
            </w:r>
          </w:p>
          <w:p w14:paraId="77E1BF1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1A - 10A şi </w:t>
            </w:r>
          </w:p>
          <w:p w14:paraId="2A6BB88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30CA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toate liniile </w:t>
            </w:r>
          </w:p>
          <w:p w14:paraId="015934F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1A-10A,</w:t>
            </w:r>
          </w:p>
          <w:p w14:paraId="5650C5F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  <w:p w14:paraId="73C74D7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FF47AD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2119806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1A-55A</w:t>
            </w:r>
          </w:p>
          <w:p w14:paraId="6A605B7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0DA0DE5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E4C60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4F57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A8490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C857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3375C0BA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FFABD" w14:textId="77777777" w:rsidR="0045135C" w:rsidRDefault="0045135C" w:rsidP="0045135C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30F6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1+100</w:t>
            </w:r>
          </w:p>
          <w:p w14:paraId="60E3E8F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C5AAA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F01E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 xml:space="preserve"> Linia 1C din St. Dej Triaj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(inclusiv peste schimbătoarele 19T,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49T, 6A,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 xml:space="preserve">4A din </w:t>
            </w:r>
          </w:p>
          <w:p w14:paraId="5359B69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>Stația Dej Triaj)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EA25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785A7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F368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BB13C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B1C9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5135C" w14:paraId="55E662F3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F658E" w14:textId="77777777" w:rsidR="0045135C" w:rsidRDefault="0045135C" w:rsidP="0045135C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7C51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0C84A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09CEA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2950BBA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B350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vârf sch. </w:t>
            </w:r>
          </w:p>
          <w:p w14:paraId="0F6D4A9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25T</w:t>
            </w:r>
          </w:p>
          <w:p w14:paraId="6ED2896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vârf</w:t>
            </w:r>
          </w:p>
          <w:p w14:paraId="1DEDD70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485F4B1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15F05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7013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71A09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EB0C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E0160A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1C, 3C spre Grupa A, între sch. 25 T - 31 T - 33 T - 43 T - 51 T - 9A.</w:t>
            </w:r>
          </w:p>
        </w:tc>
      </w:tr>
      <w:tr w:rsidR="0045135C" w14:paraId="0497E05F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EF486" w14:textId="77777777" w:rsidR="0045135C" w:rsidRDefault="0045135C" w:rsidP="0045135C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76FE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CC5BE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AC5E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69AB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92A20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205D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7+600</w:t>
            </w:r>
          </w:p>
          <w:p w14:paraId="4565BD8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4AA06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B9B0B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0587E7D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75B3A" w14:textId="77777777" w:rsidR="0045135C" w:rsidRDefault="0045135C" w:rsidP="0045135C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39B2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52F1D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D71F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Reteag</w:t>
            </w:r>
          </w:p>
          <w:p w14:paraId="395998C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5C1E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11403A">
              <w:rPr>
                <w:b/>
                <w:bCs/>
                <w:sz w:val="20"/>
                <w:lang w:val="ro-RO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DD2E7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0C30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6DEF4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3F05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12+300 pana la varf R9</w:t>
            </w:r>
          </w:p>
        </w:tc>
      </w:tr>
      <w:tr w:rsidR="0045135C" w14:paraId="3C8C718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5D95A" w14:textId="77777777" w:rsidR="0045135C" w:rsidRDefault="0045135C" w:rsidP="0045135C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03F0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12+700</w:t>
            </w:r>
          </w:p>
          <w:p w14:paraId="207E56D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56C04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D91F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6B47B" w14:textId="77777777" w:rsidR="0045135C" w:rsidRPr="0011403A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6D297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9A0A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5108A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87139" w14:textId="77777777" w:rsidR="0045135C" w:rsidRPr="0011403A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38D0C66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CD987" w14:textId="77777777" w:rsidR="0045135C" w:rsidRDefault="0045135C" w:rsidP="0045135C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20FC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4D368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F35D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24D8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42F1F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0894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13+000</w:t>
            </w:r>
          </w:p>
          <w:p w14:paraId="383E906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5A630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56E2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18ADE4E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7781E" w14:textId="77777777" w:rsidR="0045135C" w:rsidRDefault="0045135C" w:rsidP="0045135C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7DA9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7C787A9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4AAA3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2F247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64E5571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A401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A1B3C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394F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62B69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C1BA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004185D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463B0" w14:textId="77777777" w:rsidR="0045135C" w:rsidRDefault="0045135C" w:rsidP="0045135C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13FF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099B5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5BBE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343740A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7FA2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42F1E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044E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5BB1065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C69E8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7B542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0191BCE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91D70" w14:textId="77777777" w:rsidR="0045135C" w:rsidRDefault="0045135C" w:rsidP="0045135C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B4DB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07F35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CCA0D" w14:textId="77777777" w:rsidR="0045135C" w:rsidRDefault="0045135C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2ED03E99" w14:textId="77777777" w:rsidR="0045135C" w:rsidRDefault="0045135C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E406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5F8D06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019B2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69B6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595AA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B784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081732E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952A5" w14:textId="77777777" w:rsidR="0045135C" w:rsidRDefault="0045135C" w:rsidP="0045135C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47006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25+030</w:t>
            </w:r>
          </w:p>
          <w:p w14:paraId="2C3A6CE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F86EB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7D26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606F2B2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8704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85B90" w14:textId="77777777" w:rsidR="0045135C" w:rsidRPr="00C4423F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D823E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A8A0D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EBC36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1B5D80F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84C69" w14:textId="77777777" w:rsidR="0045135C" w:rsidRDefault="0045135C" w:rsidP="0045135C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85473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CA6CE" w14:textId="77777777" w:rsidR="0045135C" w:rsidRDefault="0045135C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7FD4F" w14:textId="77777777" w:rsidR="0045135C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675D9CAF" w14:textId="77777777" w:rsidR="0045135C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0CF60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05BA1" w14:textId="77777777" w:rsidR="0045135C" w:rsidRPr="00C4423F" w:rsidRDefault="0045135C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833D1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88403" w14:textId="77777777" w:rsidR="0045135C" w:rsidRDefault="0045135C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D2B94" w14:textId="77777777" w:rsidR="0045135C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în abatere la liniile 5 - 12</w:t>
            </w:r>
          </w:p>
        </w:tc>
      </w:tr>
      <w:tr w:rsidR="0045135C" w14:paraId="012C7D3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A5AE6" w14:textId="77777777" w:rsidR="0045135C" w:rsidRDefault="0045135C" w:rsidP="0045135C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E2677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64EEA" w14:textId="77777777" w:rsidR="0045135C" w:rsidRPr="00C4423F" w:rsidRDefault="0045135C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E3CE0" w14:textId="77777777" w:rsidR="0045135C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07823D5D" w14:textId="77777777" w:rsidR="0045135C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8C00D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C6D17" w14:textId="77777777" w:rsidR="0045135C" w:rsidRPr="00C4423F" w:rsidRDefault="0045135C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1F84D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F8001" w14:textId="77777777" w:rsidR="0045135C" w:rsidRDefault="0045135C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EA4FF" w14:textId="77777777" w:rsidR="0045135C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2ED2034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C71C3" w14:textId="77777777" w:rsidR="0045135C" w:rsidRDefault="0045135C" w:rsidP="0045135C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503F6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5A33C" w14:textId="77777777" w:rsidR="0045135C" w:rsidRPr="00C4423F" w:rsidRDefault="0045135C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41318" w14:textId="77777777" w:rsidR="0045135C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Năsăud</w:t>
            </w:r>
          </w:p>
          <w:p w14:paraId="6F4D5D3A" w14:textId="77777777" w:rsidR="0045135C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E6E4A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0CD9B5DF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2ED34" w14:textId="77777777" w:rsidR="0045135C" w:rsidRPr="00C4423F" w:rsidRDefault="0045135C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2986B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E0103" w14:textId="77777777" w:rsidR="0045135C" w:rsidRPr="00C4423F" w:rsidRDefault="0045135C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99625" w14:textId="77777777" w:rsidR="0045135C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– ieşiri la liniile 1 şi 2.</w:t>
            </w:r>
          </w:p>
        </w:tc>
      </w:tr>
      <w:tr w:rsidR="0045135C" w14:paraId="6D47520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47BC1" w14:textId="77777777" w:rsidR="0045135C" w:rsidRDefault="0045135C" w:rsidP="0045135C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C8775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30+150</w:t>
            </w:r>
          </w:p>
          <w:p w14:paraId="4B05865E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0AF86" w14:textId="77777777" w:rsidR="0045135C" w:rsidRPr="00C4423F" w:rsidRDefault="0045135C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A6651" w14:textId="77777777" w:rsidR="0045135C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Rebrișoara - </w:t>
            </w:r>
          </w:p>
          <w:p w14:paraId="06142BF0" w14:textId="77777777" w:rsidR="0045135C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64910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DD176" w14:textId="77777777" w:rsidR="0045135C" w:rsidRPr="00C4423F" w:rsidRDefault="0045135C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9963A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4FA5F" w14:textId="77777777" w:rsidR="0045135C" w:rsidRPr="00C4423F" w:rsidRDefault="0045135C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5FD67" w14:textId="77777777" w:rsidR="0045135C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6EBAD88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2A8E3" w14:textId="77777777" w:rsidR="0045135C" w:rsidRDefault="0045135C" w:rsidP="0045135C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5FE48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8E6A1" w14:textId="77777777" w:rsidR="0045135C" w:rsidRDefault="0045135C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45322" w14:textId="77777777" w:rsidR="0045135C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2F55EC03" w14:textId="77777777" w:rsidR="0045135C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BF7F5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75A50">
              <w:rPr>
                <w:b/>
                <w:bCs/>
                <w:sz w:val="20"/>
                <w:lang w:val="ro-RO"/>
              </w:rPr>
              <w:t>c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75A50">
              <w:rPr>
                <w:b/>
                <w:bCs/>
                <w:sz w:val="20"/>
                <w:lang w:val="ro-RO"/>
              </w:rPr>
              <w:t>lc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 xml:space="preserve">i sch. R28 </w:t>
            </w:r>
            <w:r>
              <w:rPr>
                <w:b/>
                <w:bCs/>
                <w:sz w:val="20"/>
                <w:lang w:val="ro-RO"/>
              </w:rPr>
              <w:t>ș</w:t>
            </w:r>
            <w:r w:rsidRPr="00575A50">
              <w:rPr>
                <w:b/>
                <w:bCs/>
                <w:sz w:val="20"/>
                <w:lang w:val="ro-RO"/>
              </w:rPr>
              <w:t>i v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43A6D" w14:textId="77777777" w:rsidR="0045135C" w:rsidRPr="00C4423F" w:rsidRDefault="0045135C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21D35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765E4" w14:textId="77777777" w:rsidR="0045135C" w:rsidRPr="00C4423F" w:rsidRDefault="0045135C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C9FC9" w14:textId="77777777" w:rsidR="0045135C" w:rsidRPr="00620605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45135C" w14:paraId="799B5564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2A737" w14:textId="77777777" w:rsidR="0045135C" w:rsidRDefault="0045135C" w:rsidP="0045135C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5A48D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67835" w14:textId="77777777" w:rsidR="0045135C" w:rsidRPr="00C4423F" w:rsidRDefault="0045135C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E71EF" w14:textId="77777777" w:rsidR="0045135C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6F4587C8" w14:textId="77777777" w:rsidR="0045135C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6F911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DF34B" w14:textId="77777777" w:rsidR="0045135C" w:rsidRPr="00C4423F" w:rsidRDefault="0045135C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B503A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17B97" w14:textId="77777777" w:rsidR="0045135C" w:rsidRPr="00C4423F" w:rsidRDefault="0045135C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F245F" w14:textId="77777777" w:rsidR="0045135C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0034C84" w14:textId="77777777" w:rsidR="0045135C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– 12.</w:t>
            </w:r>
          </w:p>
        </w:tc>
      </w:tr>
      <w:tr w:rsidR="0045135C" w14:paraId="62AB0276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7DDAE" w14:textId="77777777" w:rsidR="0045135C" w:rsidRDefault="0045135C" w:rsidP="0045135C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03BE5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6984E" w14:textId="77777777" w:rsidR="0045135C" w:rsidRPr="00C4423F" w:rsidRDefault="0045135C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DD98E" w14:textId="77777777" w:rsidR="0045135C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178FE1BF" w14:textId="77777777" w:rsidR="0045135C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428F8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457A2" w14:textId="77777777" w:rsidR="0045135C" w:rsidRPr="00C4423F" w:rsidRDefault="0045135C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2BBC3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A26D7" w14:textId="77777777" w:rsidR="0045135C" w:rsidRPr="00C4423F" w:rsidRDefault="0045135C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101D1" w14:textId="77777777" w:rsidR="0045135C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5F5E22" w14:textId="77777777" w:rsidR="0045135C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7.</w:t>
            </w:r>
          </w:p>
        </w:tc>
      </w:tr>
      <w:tr w:rsidR="0045135C" w14:paraId="165FD198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A46FA" w14:textId="77777777" w:rsidR="0045135C" w:rsidRDefault="0045135C" w:rsidP="0045135C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1C40E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B21C1" w14:textId="77777777" w:rsidR="0045135C" w:rsidRPr="00C4423F" w:rsidRDefault="0045135C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ACCB2" w14:textId="77777777" w:rsidR="0045135C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39FB8B93" w14:textId="77777777" w:rsidR="0045135C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6681D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674CE9E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75214" w14:textId="77777777" w:rsidR="0045135C" w:rsidRDefault="0045135C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4891A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CA15C" w14:textId="77777777" w:rsidR="0045135C" w:rsidRPr="00C4423F" w:rsidRDefault="0045135C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70417" w14:textId="77777777" w:rsidR="0045135C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804ACA3" w14:textId="77777777" w:rsidR="0045135C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– 10.</w:t>
            </w:r>
          </w:p>
        </w:tc>
      </w:tr>
      <w:tr w:rsidR="0045135C" w14:paraId="00DAF0B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868AA" w14:textId="77777777" w:rsidR="0045135C" w:rsidRDefault="0045135C" w:rsidP="0045135C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447A7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DC24A" w14:textId="77777777" w:rsidR="0045135C" w:rsidRPr="00C4423F" w:rsidRDefault="0045135C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344A9" w14:textId="77777777" w:rsidR="0045135C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548DCE94" w14:textId="77777777" w:rsidR="0045135C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AE3AC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D2A81" w14:textId="77777777" w:rsidR="0045135C" w:rsidRPr="00C4423F" w:rsidRDefault="0045135C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47BB7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B0834" w14:textId="77777777" w:rsidR="0045135C" w:rsidRPr="00C4423F" w:rsidRDefault="0045135C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67BDF" w14:textId="77777777" w:rsidR="0045135C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4947F36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1094C" w14:textId="77777777" w:rsidR="0045135C" w:rsidRDefault="0045135C" w:rsidP="0045135C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E95A2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F31CF" w14:textId="77777777" w:rsidR="0045135C" w:rsidRPr="00C4423F" w:rsidRDefault="0045135C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69064" w14:textId="77777777" w:rsidR="0045135C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129E1D07" w14:textId="77777777" w:rsidR="0045135C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C6112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4CCF9" w14:textId="77777777" w:rsidR="0045135C" w:rsidRPr="00C4423F" w:rsidRDefault="0045135C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859B4" w14:textId="77777777" w:rsidR="0045135C" w:rsidRDefault="0045135C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621F0" w14:textId="77777777" w:rsidR="0045135C" w:rsidRPr="00C4423F" w:rsidRDefault="0045135C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0BBF9" w14:textId="77777777" w:rsidR="0045135C" w:rsidRDefault="0045135C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  <w:lang w:val="ro-RO"/>
              </w:rPr>
              <w:t>0 pana la calcai R14</w:t>
            </w:r>
          </w:p>
        </w:tc>
      </w:tr>
    </w:tbl>
    <w:p w14:paraId="6850CBB8" w14:textId="77777777" w:rsidR="0045135C" w:rsidRDefault="0045135C">
      <w:pPr>
        <w:spacing w:before="40" w:after="40" w:line="192" w:lineRule="auto"/>
        <w:ind w:right="57"/>
        <w:rPr>
          <w:sz w:val="20"/>
          <w:lang w:val="ro-RO"/>
        </w:rPr>
      </w:pPr>
    </w:p>
    <w:p w14:paraId="13178B04" w14:textId="77777777" w:rsidR="0045135C" w:rsidRDefault="0045135C" w:rsidP="00D37279">
      <w:pPr>
        <w:pStyle w:val="Heading1"/>
        <w:spacing w:line="276" w:lineRule="auto"/>
      </w:pPr>
      <w:r>
        <w:lastRenderedPageBreak/>
        <w:t>LINIA 418</w:t>
      </w:r>
    </w:p>
    <w:p w14:paraId="093CCFD4" w14:textId="77777777" w:rsidR="0045135C" w:rsidRDefault="0045135C" w:rsidP="00D37279">
      <w:pPr>
        <w:pStyle w:val="Heading1"/>
        <w:spacing w:line="276" w:lineRule="auto"/>
        <w:rPr>
          <w:b w:val="0"/>
          <w:bCs w:val="0"/>
          <w:sz w:val="8"/>
        </w:rPr>
      </w:pPr>
      <w:r>
        <w:t xml:space="preserve">BECLEAN PE SOMEŞ </w:t>
      </w:r>
      <w:r>
        <w:rPr>
          <w:sz w:val="20"/>
        </w:rPr>
        <w:t xml:space="preserve">- </w:t>
      </w:r>
      <w:r>
        <w:t>DEDA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45135C" w14:paraId="37E3D9AF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DB468" w14:textId="77777777" w:rsidR="0045135C" w:rsidRDefault="0045135C" w:rsidP="0045135C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EE30F" w14:textId="77777777" w:rsidR="0045135C" w:rsidRDefault="0045135C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25+020</w:t>
            </w:r>
          </w:p>
          <w:p w14:paraId="6C5971DD" w14:textId="77777777" w:rsidR="0045135C" w:rsidRDefault="0045135C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22D10" w14:textId="77777777" w:rsidR="0045135C" w:rsidRPr="00896D96" w:rsidRDefault="0045135C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7895E" w14:textId="77777777" w:rsidR="0045135C" w:rsidRDefault="0045135C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Someș</w:t>
            </w:r>
          </w:p>
          <w:p w14:paraId="169DAABA" w14:textId="77777777" w:rsidR="0045135C" w:rsidRDefault="0045135C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B514D" w14:textId="77777777" w:rsidR="0045135C" w:rsidRDefault="0045135C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AC57F" w14:textId="77777777" w:rsidR="0045135C" w:rsidRPr="00896D96" w:rsidRDefault="0045135C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780C3" w14:textId="77777777" w:rsidR="0045135C" w:rsidRDefault="0045135C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39AC5" w14:textId="77777777" w:rsidR="0045135C" w:rsidRPr="00896D96" w:rsidRDefault="0045135C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560EB" w14:textId="77777777" w:rsidR="0045135C" w:rsidRDefault="0045135C" w:rsidP="007975E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circulația la liniile 5 - 12</w:t>
            </w:r>
          </w:p>
        </w:tc>
      </w:tr>
      <w:tr w:rsidR="0045135C" w14:paraId="01515E4C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2DEE6" w14:textId="77777777" w:rsidR="0045135C" w:rsidRDefault="0045135C" w:rsidP="0045135C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DEC9B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AC1FC" w14:textId="77777777" w:rsidR="0045135C" w:rsidRPr="00896D96" w:rsidRDefault="0045135C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0CBEC" w14:textId="77777777" w:rsidR="0045135C" w:rsidRDefault="0045135C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Şintereag</w:t>
            </w:r>
          </w:p>
          <w:p w14:paraId="5BCBDB60" w14:textId="77777777" w:rsidR="0045135C" w:rsidRDefault="0045135C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BC605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886FA" w14:textId="77777777" w:rsidR="0045135C" w:rsidRPr="00896D96" w:rsidRDefault="0045135C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F2ADD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C5ED7" w14:textId="77777777" w:rsidR="0045135C" w:rsidRPr="00896D96" w:rsidRDefault="0045135C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F3000" w14:textId="77777777" w:rsidR="0045135C" w:rsidRDefault="0045135C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2F1C7C57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B4B79" w14:textId="77777777" w:rsidR="0045135C" w:rsidRDefault="0045135C" w:rsidP="0045135C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B2DD6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A37A8" w14:textId="77777777" w:rsidR="0045135C" w:rsidRDefault="0045135C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60026" w14:textId="77777777" w:rsidR="0045135C" w:rsidRDefault="0045135C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63407CA8" w14:textId="77777777" w:rsidR="0045135C" w:rsidRDefault="0045135C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B247B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3484B" w14:textId="77777777" w:rsidR="0045135C" w:rsidRPr="00896D96" w:rsidRDefault="0045135C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93544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D719B" w14:textId="77777777" w:rsidR="0045135C" w:rsidRPr="00896D96" w:rsidRDefault="0045135C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C238B" w14:textId="77777777" w:rsidR="0045135C" w:rsidRDefault="0045135C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3A408FB4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ADE35" w14:textId="77777777" w:rsidR="0045135C" w:rsidRDefault="0045135C" w:rsidP="0045135C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B97D5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5+200</w:t>
            </w:r>
          </w:p>
          <w:p w14:paraId="734C9487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AEA30" w14:textId="77777777" w:rsidR="0045135C" w:rsidRDefault="0045135C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72A0C" w14:textId="77777777" w:rsidR="0045135C" w:rsidRDefault="0045135C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–</w:t>
            </w:r>
          </w:p>
          <w:p w14:paraId="1F84FCCE" w14:textId="77777777" w:rsidR="0045135C" w:rsidRDefault="0045135C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Mărișelu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33AA2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D43D9" w14:textId="77777777" w:rsidR="0045135C" w:rsidRDefault="0045135C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0C45C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9BFCF" w14:textId="77777777" w:rsidR="0045135C" w:rsidRPr="00896D96" w:rsidRDefault="0045135C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03F7E" w14:textId="77777777" w:rsidR="0045135C" w:rsidRDefault="0045135C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19C00DFC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5B871" w14:textId="77777777" w:rsidR="0045135C" w:rsidRDefault="0045135C" w:rsidP="0045135C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1AEE6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13+500</w:t>
            </w:r>
          </w:p>
          <w:p w14:paraId="7C6FA450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F8D84" w14:textId="77777777" w:rsidR="0045135C" w:rsidRDefault="0045135C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4F5EB" w14:textId="77777777" w:rsidR="0045135C" w:rsidRDefault="0045135C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Mărișelu - Şieu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B009B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2F1AF" w14:textId="77777777" w:rsidR="0045135C" w:rsidRDefault="0045135C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E82F7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32702" w14:textId="77777777" w:rsidR="0045135C" w:rsidRPr="00896D96" w:rsidRDefault="0045135C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C3312" w14:textId="77777777" w:rsidR="0045135C" w:rsidRDefault="0045135C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22F23C7A" w14:textId="77777777">
        <w:trPr>
          <w:cantSplit/>
          <w:trHeight w:val="4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54B38" w14:textId="77777777" w:rsidR="0045135C" w:rsidRDefault="0045135C" w:rsidP="0045135C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398E8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DD5F8" w14:textId="77777777" w:rsidR="0045135C" w:rsidRPr="00896D96" w:rsidRDefault="0045135C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67531" w14:textId="77777777" w:rsidR="0045135C" w:rsidRDefault="0045135C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Şieu </w:t>
            </w:r>
          </w:p>
          <w:p w14:paraId="20DABA6F" w14:textId="77777777" w:rsidR="0045135C" w:rsidRDefault="0045135C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F01CE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6064E844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stație</w:t>
            </w:r>
          </w:p>
          <w:p w14:paraId="1A2F6DE5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897B7F8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96D66" w14:textId="77777777" w:rsidR="0045135C" w:rsidRPr="00896D96" w:rsidRDefault="0045135C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6C6C2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3DF1D" w14:textId="77777777" w:rsidR="0045135C" w:rsidRPr="00896D96" w:rsidRDefault="0045135C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31ED1" w14:textId="77777777" w:rsidR="0045135C" w:rsidRDefault="0045135C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ax stație și călcâi sch. nr. 4.</w:t>
            </w:r>
          </w:p>
        </w:tc>
      </w:tr>
      <w:tr w:rsidR="0045135C" w14:paraId="7FEE94F5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6D43C" w14:textId="77777777" w:rsidR="0045135C" w:rsidRDefault="0045135C" w:rsidP="0045135C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8D951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5B1E5" w14:textId="77777777" w:rsidR="0045135C" w:rsidRPr="00896D96" w:rsidRDefault="0045135C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6843E" w14:textId="77777777" w:rsidR="0045135C" w:rsidRDefault="0045135C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0E0C2780" w14:textId="77777777" w:rsidR="0045135C" w:rsidRDefault="0045135C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41F56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2E4CF" w14:textId="77777777" w:rsidR="0045135C" w:rsidRPr="00896D96" w:rsidRDefault="0045135C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0A661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BA52A" w14:textId="77777777" w:rsidR="0045135C" w:rsidRPr="00896D96" w:rsidRDefault="0045135C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C1281" w14:textId="77777777" w:rsidR="0045135C" w:rsidRDefault="0045135C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21AE8F4E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580BF" w14:textId="77777777" w:rsidR="0045135C" w:rsidRDefault="0045135C" w:rsidP="0045135C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9286E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0E657" w14:textId="77777777" w:rsidR="0045135C" w:rsidRPr="00896D96" w:rsidRDefault="0045135C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18468" w14:textId="77777777" w:rsidR="0045135C" w:rsidRDefault="0045135C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6661335D" w14:textId="77777777" w:rsidR="0045135C" w:rsidRDefault="0045135C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C6FB8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6C621" w14:textId="77777777" w:rsidR="0045135C" w:rsidRPr="00896D96" w:rsidRDefault="0045135C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BA320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DD2DF" w14:textId="77777777" w:rsidR="0045135C" w:rsidRPr="00896D96" w:rsidRDefault="0045135C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FA375" w14:textId="77777777" w:rsidR="0045135C" w:rsidRDefault="0045135C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2D89B062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C67F8" w14:textId="77777777" w:rsidR="0045135C" w:rsidRDefault="0045135C" w:rsidP="0045135C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D7D9F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  <w:p w14:paraId="2FF8FF26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12C18" w14:textId="77777777" w:rsidR="0045135C" w:rsidRPr="00896D96" w:rsidRDefault="0045135C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58602" w14:textId="77777777" w:rsidR="0045135C" w:rsidRDefault="0045135C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Monor Gledin -</w:t>
            </w:r>
          </w:p>
          <w:p w14:paraId="3052ED25" w14:textId="77777777" w:rsidR="0045135C" w:rsidRDefault="0045135C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Râpa de Jos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06600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60BBB" w14:textId="77777777" w:rsidR="0045135C" w:rsidRPr="00896D96" w:rsidRDefault="0045135C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CD6FB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0310D" w14:textId="77777777" w:rsidR="0045135C" w:rsidRPr="00896D96" w:rsidRDefault="0045135C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69FB4" w14:textId="77777777" w:rsidR="0045135C" w:rsidRDefault="0045135C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4235569B" w14:textId="77777777">
        <w:trPr>
          <w:cantSplit/>
          <w:trHeight w:val="49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059F9" w14:textId="77777777" w:rsidR="0045135C" w:rsidRDefault="0045135C" w:rsidP="0045135C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86C0A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59984" w14:textId="77777777" w:rsidR="0045135C" w:rsidRPr="00896D96" w:rsidRDefault="0045135C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F4DA6" w14:textId="77777777" w:rsidR="0045135C" w:rsidRDefault="0045135C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Râpa de Jos</w:t>
            </w:r>
          </w:p>
          <w:p w14:paraId="5A9293F9" w14:textId="77777777" w:rsidR="0045135C" w:rsidRDefault="0045135C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399EA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47368" w14:textId="77777777" w:rsidR="0045135C" w:rsidRPr="00896D96" w:rsidRDefault="0045135C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C4EF9" w14:textId="77777777" w:rsidR="0045135C" w:rsidRDefault="0045135C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E7967" w14:textId="77777777" w:rsidR="0045135C" w:rsidRPr="00896D96" w:rsidRDefault="0045135C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4412D" w14:textId="77777777" w:rsidR="0045135C" w:rsidRDefault="0045135C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3484A82" w14:textId="77777777" w:rsidR="0045135C" w:rsidRDefault="0045135C" w:rsidP="00D37279">
      <w:pPr>
        <w:spacing w:before="40" w:after="40" w:line="276" w:lineRule="auto"/>
        <w:ind w:right="57"/>
        <w:rPr>
          <w:sz w:val="20"/>
          <w:lang w:val="ro-RO"/>
        </w:rPr>
      </w:pPr>
    </w:p>
    <w:p w14:paraId="3258BAC8" w14:textId="77777777" w:rsidR="0045135C" w:rsidRDefault="0045135C" w:rsidP="001F0E2C">
      <w:pPr>
        <w:pStyle w:val="Heading1"/>
        <w:spacing w:line="360" w:lineRule="auto"/>
      </w:pPr>
      <w:r>
        <w:t>LINIA 420</w:t>
      </w:r>
    </w:p>
    <w:p w14:paraId="11024FD1" w14:textId="77777777" w:rsidR="0045135C" w:rsidRDefault="0045135C" w:rsidP="00040120">
      <w:pPr>
        <w:pStyle w:val="Heading1"/>
        <w:spacing w:line="360" w:lineRule="auto"/>
        <w:rPr>
          <w:b w:val="0"/>
          <w:bCs w:val="0"/>
          <w:sz w:val="8"/>
        </w:rPr>
      </w:pPr>
      <w:r>
        <w:t>LUDUŞ - MĂGHERUŞ ŞIEU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45135C" w14:paraId="3879D886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CD181" w14:textId="77777777" w:rsidR="0045135C" w:rsidRDefault="0045135C" w:rsidP="0045135C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E0DC5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  <w:p w14:paraId="4422F21E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F418B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22066" w14:textId="77777777" w:rsidR="0045135C" w:rsidRDefault="0045135C" w:rsidP="004100E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Luduş -</w:t>
            </w:r>
          </w:p>
          <w:p w14:paraId="7E51DE04" w14:textId="77777777" w:rsidR="0045135C" w:rsidRDefault="0045135C" w:rsidP="004100E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F2E0D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66019" w14:textId="77777777" w:rsidR="0045135C" w:rsidRPr="00D061F6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15B7A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F1A3B" w14:textId="77777777" w:rsidR="0045135C" w:rsidRPr="00D061F6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E2B24" w14:textId="77777777" w:rsidR="0045135C" w:rsidRDefault="0045135C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5135C" w14:paraId="50059F4D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45B5B" w14:textId="77777777" w:rsidR="0045135C" w:rsidRDefault="0045135C" w:rsidP="0045135C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18142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2+800</w:t>
            </w:r>
          </w:p>
          <w:p w14:paraId="25289A98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F75FD" w14:textId="77777777" w:rsidR="0045135C" w:rsidRPr="00D061F6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E2A4D" w14:textId="77777777" w:rsidR="0045135C" w:rsidRDefault="0045135C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Luduş -</w:t>
            </w:r>
          </w:p>
          <w:p w14:paraId="25499913" w14:textId="77777777" w:rsidR="0045135C" w:rsidRDefault="0045135C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24439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FFBC7" w14:textId="77777777" w:rsidR="0045135C" w:rsidRPr="00D061F6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AB631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C58C7" w14:textId="77777777" w:rsidR="0045135C" w:rsidRPr="00D061F6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6C878" w14:textId="77777777" w:rsidR="0045135C" w:rsidRDefault="0045135C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.</w:t>
            </w:r>
          </w:p>
        </w:tc>
      </w:tr>
      <w:tr w:rsidR="0045135C" w14:paraId="02F81844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D228B" w14:textId="77777777" w:rsidR="0045135C" w:rsidRDefault="0045135C" w:rsidP="0045135C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2F29B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6+650</w:t>
            </w:r>
          </w:p>
          <w:p w14:paraId="1982026C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3B91C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132C6" w14:textId="77777777" w:rsidR="0045135C" w:rsidRDefault="0045135C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2005BA56" w14:textId="77777777" w:rsidR="0045135C" w:rsidRDefault="0045135C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A3802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35222" w14:textId="77777777" w:rsidR="0045135C" w:rsidRPr="00D061F6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2BF09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7B090" w14:textId="77777777" w:rsidR="0045135C" w:rsidRPr="00D061F6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D3432" w14:textId="77777777" w:rsidR="0045135C" w:rsidRDefault="0045135C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5135C" w14:paraId="12FADF6F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7A1BA" w14:textId="77777777" w:rsidR="0045135C" w:rsidRDefault="0045135C" w:rsidP="0045135C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418D1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  <w:p w14:paraId="2F88D5E6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2B1CC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B9F66" w14:textId="77777777" w:rsidR="0045135C" w:rsidRDefault="0045135C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414EE00D" w14:textId="77777777" w:rsidR="0045135C" w:rsidRDefault="0045135C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61DF4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7DB34" w14:textId="77777777" w:rsidR="0045135C" w:rsidRPr="00D061F6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13141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B82DF" w14:textId="77777777" w:rsidR="0045135C" w:rsidRPr="00D061F6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89362" w14:textId="77777777" w:rsidR="0045135C" w:rsidRDefault="0045135C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5135C" w14:paraId="5EF105D3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A6E15" w14:textId="77777777" w:rsidR="0045135C" w:rsidRDefault="0045135C" w:rsidP="0045135C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DDD6A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13+800</w:t>
            </w:r>
          </w:p>
          <w:p w14:paraId="4D6417C7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11931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035DC" w14:textId="77777777" w:rsidR="0045135C" w:rsidRDefault="0045135C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3CFEF038" w14:textId="77777777" w:rsidR="0045135C" w:rsidRDefault="0045135C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27022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48F62" w14:textId="77777777" w:rsidR="0045135C" w:rsidRPr="00D061F6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D83EE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B3FCB" w14:textId="77777777" w:rsidR="0045135C" w:rsidRPr="00D061F6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B0BD1" w14:textId="77777777" w:rsidR="0045135C" w:rsidRDefault="0045135C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5135C" w14:paraId="19B7496B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952A2" w14:textId="77777777" w:rsidR="0045135C" w:rsidRDefault="0045135C" w:rsidP="0045135C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3E8AB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24+100</w:t>
            </w:r>
          </w:p>
          <w:p w14:paraId="2FE1BD77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E53CD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1A395" w14:textId="77777777" w:rsidR="0045135C" w:rsidRDefault="0045135C" w:rsidP="007C37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44FD693E" w14:textId="77777777" w:rsidR="0045135C" w:rsidRDefault="0045135C" w:rsidP="007C37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B3F66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BF7A8" w14:textId="77777777" w:rsidR="0045135C" w:rsidRPr="00D061F6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8CC6F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7A773" w14:textId="77777777" w:rsidR="0045135C" w:rsidRPr="00D061F6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FBA9E" w14:textId="77777777" w:rsidR="0045135C" w:rsidRDefault="0045135C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5135C" w14:paraId="038D5B8E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857D4" w14:textId="77777777" w:rsidR="0045135C" w:rsidRDefault="0045135C" w:rsidP="0045135C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E1E35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24+500</w:t>
            </w:r>
          </w:p>
          <w:p w14:paraId="30F9A7F4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D072A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8DA0F" w14:textId="77777777" w:rsidR="0045135C" w:rsidRDefault="0045135C" w:rsidP="007C37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61D23868" w14:textId="77777777" w:rsidR="0045135C" w:rsidRDefault="0045135C" w:rsidP="007C37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AC825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D0F86" w14:textId="77777777" w:rsidR="0045135C" w:rsidRPr="00D061F6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990F3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A8B21" w14:textId="77777777" w:rsidR="0045135C" w:rsidRPr="00D061F6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82418" w14:textId="77777777" w:rsidR="0045135C" w:rsidRDefault="0045135C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5135C" w14:paraId="371F8791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DF7DA" w14:textId="77777777" w:rsidR="0045135C" w:rsidRDefault="0045135C" w:rsidP="0045135C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A58EA" w14:textId="77777777" w:rsidR="0045135C" w:rsidRDefault="0045135C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1C002" w14:textId="77777777" w:rsidR="0045135C" w:rsidRDefault="0045135C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FCCA5" w14:textId="77777777" w:rsidR="0045135C" w:rsidRDefault="0045135C" w:rsidP="008276C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Sărmăşel</w:t>
            </w:r>
          </w:p>
          <w:p w14:paraId="051A8719" w14:textId="77777777" w:rsidR="0045135C" w:rsidRDefault="0045135C" w:rsidP="008276C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D838D" w14:textId="77777777" w:rsidR="0045135C" w:rsidRDefault="0045135C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26C9E47" w14:textId="77777777" w:rsidR="0045135C" w:rsidRDefault="0045135C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0CC68" w14:textId="77777777" w:rsidR="0045135C" w:rsidRPr="00D061F6" w:rsidRDefault="0045135C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61F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E779E" w14:textId="77777777" w:rsidR="0045135C" w:rsidRDefault="0045135C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FA6F6" w14:textId="77777777" w:rsidR="0045135C" w:rsidRPr="00D061F6" w:rsidRDefault="0045135C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51EE7" w14:textId="77777777" w:rsidR="0045135C" w:rsidRDefault="0045135C" w:rsidP="008276C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22A7E57F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0A50F" w14:textId="77777777" w:rsidR="0045135C" w:rsidRDefault="0045135C" w:rsidP="0045135C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9130E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53+500</w:t>
            </w:r>
          </w:p>
          <w:p w14:paraId="688CDB6C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AA82E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2E6C5" w14:textId="77777777" w:rsidR="0045135C" w:rsidRDefault="0045135C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677BE95B" w14:textId="77777777" w:rsidR="0045135C" w:rsidRDefault="0045135C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44771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5656E" w14:textId="77777777" w:rsidR="0045135C" w:rsidRPr="00D061F6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133B0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88AD4" w14:textId="77777777" w:rsidR="0045135C" w:rsidRPr="00D061F6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2C115" w14:textId="77777777" w:rsidR="0045135C" w:rsidRDefault="0045135C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50602D8" w14:textId="77777777" w:rsidR="0045135C" w:rsidRDefault="0045135C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20B170F5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C087D" w14:textId="77777777" w:rsidR="0045135C" w:rsidRDefault="0045135C" w:rsidP="0045135C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E6499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62+000</w:t>
            </w:r>
          </w:p>
          <w:p w14:paraId="6FE61C78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62+150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F0E18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C9B24" w14:textId="77777777" w:rsidR="0045135C" w:rsidRDefault="0045135C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2348878D" w14:textId="77777777" w:rsidR="0045135C" w:rsidRDefault="0045135C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4ED09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650AD" w14:textId="77777777" w:rsidR="0045135C" w:rsidRPr="00D061F6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1F7F5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23644" w14:textId="77777777" w:rsidR="0045135C" w:rsidRPr="00D061F6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89462" w14:textId="77777777" w:rsidR="0045135C" w:rsidRDefault="0045135C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5135C" w14:paraId="78A93CD9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73C6C" w14:textId="77777777" w:rsidR="0045135C" w:rsidRDefault="0045135C" w:rsidP="0045135C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5D7C6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68+500</w:t>
            </w:r>
          </w:p>
          <w:p w14:paraId="399386EB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72+550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BC3DA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58446" w14:textId="77777777" w:rsidR="0045135C" w:rsidRDefault="0045135C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1830317F" w14:textId="77777777" w:rsidR="0045135C" w:rsidRDefault="0045135C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7943B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E4CA9" w14:textId="77777777" w:rsidR="0045135C" w:rsidRPr="00D061F6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FD632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91E18" w14:textId="77777777" w:rsidR="0045135C" w:rsidRPr="00D061F6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46812" w14:textId="77777777" w:rsidR="0045135C" w:rsidRDefault="0045135C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5135C" w14:paraId="4CA08D82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04786" w14:textId="77777777" w:rsidR="0045135C" w:rsidRDefault="0045135C" w:rsidP="0045135C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4885E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77+650</w:t>
            </w:r>
          </w:p>
          <w:p w14:paraId="07C049D4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D0F06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63E30" w14:textId="77777777" w:rsidR="0045135C" w:rsidRDefault="0045135C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33DC6538" w14:textId="77777777" w:rsidR="0045135C" w:rsidRDefault="0045135C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3EE83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1D0E9" w14:textId="77777777" w:rsidR="0045135C" w:rsidRPr="00D061F6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852C3" w14:textId="77777777" w:rsidR="0045135C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BCDB1" w14:textId="77777777" w:rsidR="0045135C" w:rsidRPr="00D061F6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EEABF" w14:textId="77777777" w:rsidR="0045135C" w:rsidRDefault="0045135C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5135C" w:rsidRPr="00F37505" w14:paraId="41A0D226" w14:textId="77777777">
        <w:trPr>
          <w:cantSplit/>
          <w:trHeight w:val="2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19230" w14:textId="77777777" w:rsidR="0045135C" w:rsidRPr="00F37505" w:rsidRDefault="0045135C" w:rsidP="0045135C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20CBD" w14:textId="77777777" w:rsidR="0045135C" w:rsidRPr="00F37505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F6536" w14:textId="77777777" w:rsidR="0045135C" w:rsidRPr="00F37505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A8517" w14:textId="77777777" w:rsidR="0045135C" w:rsidRPr="00F37505" w:rsidRDefault="0045135C">
            <w:pPr>
              <w:spacing w:before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37505">
              <w:rPr>
                <w:b/>
                <w:bCs/>
                <w:sz w:val="20"/>
                <w:szCs w:val="20"/>
                <w:lang w:val="ro-RO"/>
              </w:rPr>
              <w:t>St. Lechinţa</w:t>
            </w:r>
          </w:p>
          <w:p w14:paraId="255066E0" w14:textId="77777777" w:rsidR="0045135C" w:rsidRPr="00F37505" w:rsidRDefault="0045135C">
            <w:pPr>
              <w:spacing w:before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37505">
              <w:rPr>
                <w:b/>
                <w:bCs/>
                <w:sz w:val="20"/>
                <w:szCs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7569A" w14:textId="77777777" w:rsidR="0045135C" w:rsidRPr="00F37505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37505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20067" w14:textId="77777777" w:rsidR="0045135C" w:rsidRPr="00F37505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750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63A93" w14:textId="77777777" w:rsidR="0045135C" w:rsidRPr="00F37505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1D3FF" w14:textId="77777777" w:rsidR="0045135C" w:rsidRPr="00F37505" w:rsidRDefault="0045135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EB920" w14:textId="77777777" w:rsidR="0045135C" w:rsidRPr="00F37505" w:rsidRDefault="0045135C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51AAC742" w14:textId="77777777" w:rsidR="0045135C" w:rsidRDefault="0045135C">
      <w:pPr>
        <w:spacing w:before="40" w:line="192" w:lineRule="auto"/>
        <w:ind w:right="57"/>
        <w:rPr>
          <w:sz w:val="20"/>
          <w:lang w:val="ro-RO"/>
        </w:rPr>
      </w:pPr>
    </w:p>
    <w:p w14:paraId="017D3A05" w14:textId="77777777" w:rsidR="0045135C" w:rsidRDefault="0045135C" w:rsidP="00BF55B4">
      <w:pPr>
        <w:pStyle w:val="Heading1"/>
        <w:spacing w:line="360" w:lineRule="auto"/>
      </w:pPr>
      <w:r>
        <w:t>LINIA 421</w:t>
      </w:r>
    </w:p>
    <w:p w14:paraId="3C279328" w14:textId="77777777" w:rsidR="0045135C" w:rsidRDefault="0045135C" w:rsidP="00B90F8A">
      <w:pPr>
        <w:pStyle w:val="Heading1"/>
        <w:spacing w:line="360" w:lineRule="auto"/>
        <w:rPr>
          <w:b w:val="0"/>
          <w:bCs w:val="0"/>
          <w:sz w:val="8"/>
        </w:rPr>
      </w:pPr>
      <w:r>
        <w:t>SĂRĂŢEL - BISTRIŢA BÂRGĂULUI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45135C" w14:paraId="36E65EE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527FE" w14:textId="77777777" w:rsidR="0045135C" w:rsidRDefault="0045135C" w:rsidP="0045135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C24F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42FCB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A3A77" w14:textId="77777777" w:rsidR="0045135C" w:rsidRDefault="0045135C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0251B828" w14:textId="77777777" w:rsidR="0045135C" w:rsidRDefault="0045135C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2909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23506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8DFD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F87C8" w14:textId="77777777" w:rsidR="0045135C" w:rsidRPr="00E22A0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8CD3C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38B4771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27664" w14:textId="77777777" w:rsidR="0045135C" w:rsidRDefault="0045135C" w:rsidP="0045135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4AAF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53+200</w:t>
            </w:r>
          </w:p>
          <w:p w14:paraId="52EF173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9E116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CCF80" w14:textId="77777777" w:rsidR="0045135C" w:rsidRDefault="0045135C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- Bistriţa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1386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E2F53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A3D7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42465" w14:textId="77777777" w:rsidR="0045135C" w:rsidRPr="00E22A0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4F269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3D50D5E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8A79B" w14:textId="77777777" w:rsidR="0045135C" w:rsidRDefault="0045135C" w:rsidP="0045135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2DCB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B538B" w14:textId="77777777" w:rsidR="0045135C" w:rsidRPr="00FE111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0D244" w14:textId="77777777" w:rsidR="0045135C" w:rsidRDefault="0045135C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18BF3B38" w14:textId="77777777" w:rsidR="0045135C" w:rsidRDefault="0045135C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7, 8,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F95E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5BDF8" w14:textId="77777777" w:rsidR="0045135C" w:rsidRPr="007B5B0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B5B08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595D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2C653" w14:textId="77777777" w:rsidR="0045135C" w:rsidRPr="00E22A0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F6133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3F0BE8F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A690A" w14:textId="77777777" w:rsidR="0045135C" w:rsidRDefault="0045135C" w:rsidP="0045135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C7CF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59+750</w:t>
            </w:r>
          </w:p>
          <w:p w14:paraId="01233C3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9E911" w14:textId="77777777" w:rsidR="0045135C" w:rsidRPr="00FE111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EF7E9" w14:textId="77777777" w:rsidR="0045135C" w:rsidRDefault="0045135C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33797691" w14:textId="77777777" w:rsidR="0045135C" w:rsidRDefault="0045135C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6791C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0F83F" w14:textId="77777777" w:rsidR="0045135C" w:rsidRPr="007B5B0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050E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C2A06" w14:textId="77777777" w:rsidR="0045135C" w:rsidRPr="00E22A0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4F0F0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352C3A3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584BA" w14:textId="77777777" w:rsidR="0045135C" w:rsidRDefault="0045135C" w:rsidP="0045135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1BF7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  <w:p w14:paraId="7C4B27A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CE8F6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227AB" w14:textId="77777777" w:rsidR="0045135C" w:rsidRDefault="0045135C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5C78A017" w14:textId="77777777" w:rsidR="0045135C" w:rsidRDefault="0045135C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26B73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0CD21" w14:textId="77777777" w:rsidR="0045135C" w:rsidRPr="007B5B0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A473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B468D" w14:textId="77777777" w:rsidR="0045135C" w:rsidRPr="00E22A0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E57D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416943D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2B795" w14:textId="77777777" w:rsidR="0045135C" w:rsidRDefault="0045135C" w:rsidP="0045135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9BA4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68+910</w:t>
            </w:r>
          </w:p>
          <w:p w14:paraId="713C060A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09C14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07B37" w14:textId="77777777" w:rsidR="0045135C" w:rsidRDefault="0045135C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4CF3BF8D" w14:textId="77777777" w:rsidR="0045135C" w:rsidRDefault="0045135C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8648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4925C" w14:textId="77777777" w:rsidR="0045135C" w:rsidRPr="007B5B0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FCA0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68359" w14:textId="77777777" w:rsidR="0045135C" w:rsidRPr="00E22A0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9E37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71744FE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CA4F5" w14:textId="77777777" w:rsidR="0045135C" w:rsidRDefault="0045135C" w:rsidP="0045135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155FF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79+800</w:t>
            </w:r>
          </w:p>
          <w:p w14:paraId="56BCEF6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81+336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82A9D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7A2B9" w14:textId="77777777" w:rsidR="0045135C" w:rsidRDefault="0045135C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07BA7D4F" w14:textId="77777777" w:rsidR="0045135C" w:rsidRDefault="0045135C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5FAF8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9C992" w14:textId="77777777" w:rsidR="0045135C" w:rsidRPr="007B5B0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6B8D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DB891" w14:textId="77777777" w:rsidR="0045135C" w:rsidRPr="00E22A0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E6FC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5BA7154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B67DB" w14:textId="77777777" w:rsidR="0045135C" w:rsidRDefault="0045135C" w:rsidP="0045135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C02E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60+305</w:t>
            </w:r>
          </w:p>
          <w:p w14:paraId="0B48BA5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89+925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1E564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9E6E0" w14:textId="77777777" w:rsidR="0045135C" w:rsidRPr="00160207" w:rsidRDefault="0045135C">
            <w:pPr>
              <w:spacing w:before="40" w:after="40" w:line="360" w:lineRule="auto"/>
              <w:ind w:lef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 Nord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-</w:t>
            </w:r>
          </w:p>
          <w:p w14:paraId="0CCAE60A" w14:textId="77777777" w:rsidR="0045135C" w:rsidRDefault="0045135C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7B42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6D737" w14:textId="77777777" w:rsidR="0045135C" w:rsidRPr="007B5B08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B48C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3AE11" w14:textId="77777777" w:rsidR="0045135C" w:rsidRPr="00E22A01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9AFB9" w14:textId="77777777" w:rsidR="0045135C" w:rsidRPr="00821666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821666">
              <w:rPr>
                <w:b/>
                <w:bCs/>
                <w:iCs/>
                <w:sz w:val="20"/>
                <w:lang w:val="ro-RO"/>
              </w:rPr>
              <w:t>*V</w:t>
            </w:r>
            <w:r>
              <w:rPr>
                <w:b/>
                <w:bCs/>
                <w:iCs/>
                <w:sz w:val="20"/>
                <w:lang w:val="ro-RO"/>
              </w:rPr>
              <w:t>alabil doar pentru trenurile de marfă remorcate cu locomotive DHC.</w:t>
            </w:r>
          </w:p>
        </w:tc>
      </w:tr>
    </w:tbl>
    <w:p w14:paraId="33E78900" w14:textId="77777777" w:rsidR="0045135C" w:rsidRDefault="0045135C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678F42F3" w14:textId="77777777" w:rsidR="0045135C" w:rsidRDefault="0045135C" w:rsidP="00380064">
      <w:pPr>
        <w:pStyle w:val="Heading1"/>
        <w:spacing w:line="360" w:lineRule="auto"/>
      </w:pPr>
      <w:r>
        <w:t>LINIA 500</w:t>
      </w:r>
    </w:p>
    <w:p w14:paraId="7E08557E" w14:textId="77777777" w:rsidR="0045135C" w:rsidRPr="00071303" w:rsidRDefault="0045135C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45135C" w14:paraId="2C10AC8F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4AE39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C8677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F6130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06619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3239A9FF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693B581A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FCDB1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0772B687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1077F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984A8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2DB9F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0649E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67803689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8B568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406E3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8FD77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0B79C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5990E5C3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26CB610D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7092F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1D084BA2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A4D7B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B5A66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7D86B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640C8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67D1064F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9059A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8CB00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4F30819C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929DF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80E94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410F1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ACAD5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4530D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2F55D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BA9E1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5135C" w14:paraId="2DFD804F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C0247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0481D" w14:textId="77777777" w:rsidR="0045135C" w:rsidRDefault="0045135C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B7711" w14:textId="77777777" w:rsidR="0045135C" w:rsidRPr="00D33E71" w:rsidRDefault="0045135C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3D52A" w14:textId="77777777" w:rsidR="0045135C" w:rsidRDefault="0045135C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58E2F" w14:textId="77777777" w:rsidR="0045135C" w:rsidRDefault="0045135C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CB0C9" w14:textId="77777777" w:rsidR="0045135C" w:rsidRDefault="0045135C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6F7D8" w14:textId="77777777" w:rsidR="0045135C" w:rsidRDefault="0045135C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3ABEF7CE" w14:textId="77777777" w:rsidR="0045135C" w:rsidRDefault="0045135C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5679C" w14:textId="77777777" w:rsidR="0045135C" w:rsidRPr="00D33E71" w:rsidRDefault="0045135C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4BA57" w14:textId="77777777" w:rsidR="0045135C" w:rsidRDefault="0045135C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5135C" w14:paraId="670EB7B6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03555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AE787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43110461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1CB03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620C3" w14:textId="77777777" w:rsidR="0045135C" w:rsidRPr="0008670B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32939742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631E7E37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CE983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6FEC9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947B3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08068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B0294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5135C" w:rsidRPr="00456545" w14:paraId="0E68B1E1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ABA0D" w14:textId="77777777" w:rsidR="0045135C" w:rsidRPr="00456545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06501" w14:textId="77777777" w:rsidR="0045135C" w:rsidRPr="00456545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FC0DE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6AE88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39D285DA" w14:textId="77777777" w:rsidR="0045135C" w:rsidRPr="00456545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5CBFE" w14:textId="77777777" w:rsidR="0045135C" w:rsidRPr="00456545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FBA45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9D198" w14:textId="77777777" w:rsidR="0045135C" w:rsidRPr="00456545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A769B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4EF9A" w14:textId="77777777" w:rsidR="0045135C" w:rsidRPr="00456545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45135C" w:rsidRPr="00456545" w14:paraId="4DA8C401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CAA6D" w14:textId="77777777" w:rsidR="0045135C" w:rsidRPr="00456545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2FF74" w14:textId="77777777" w:rsidR="0045135C" w:rsidRPr="00456545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EAF2D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3275E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6C0A08B4" w14:textId="77777777" w:rsidR="0045135C" w:rsidRPr="00456545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CCD23" w14:textId="77777777" w:rsidR="0045135C" w:rsidRPr="00456545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69959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5B8CF" w14:textId="77777777" w:rsidR="0045135C" w:rsidRPr="00456545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FB000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F9876" w14:textId="77777777" w:rsidR="0045135C" w:rsidRPr="00456545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45135C" w:rsidRPr="00456545" w14:paraId="7F675678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42BBC" w14:textId="77777777" w:rsidR="0045135C" w:rsidRPr="00456545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EAF2E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1353300F" w14:textId="77777777" w:rsidR="0045135C" w:rsidRPr="00456545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779B3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4C875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5F7AF0DE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74F9D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60125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6AA62" w14:textId="77777777" w:rsidR="0045135C" w:rsidRPr="00456545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31F14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C4C48" w14:textId="77777777" w:rsidR="0045135C" w:rsidRPr="00456545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45135C" w:rsidRPr="00456545" w14:paraId="2A9BD547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D4483" w14:textId="77777777" w:rsidR="0045135C" w:rsidRPr="00456545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A2671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0DD17028" w14:textId="77777777" w:rsidR="0045135C" w:rsidRPr="00456545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85D5D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2806B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3DF55539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34912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6F774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FF4A8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0909B0DE" w14:textId="77777777" w:rsidR="0045135C" w:rsidRPr="00456545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2F456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47037" w14:textId="77777777" w:rsidR="0045135C" w:rsidRPr="004143AF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281DA2D" w14:textId="77777777" w:rsidR="0045135C" w:rsidRPr="00A3090B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:rsidRPr="00456545" w14:paraId="3873858D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1D1F8" w14:textId="77777777" w:rsidR="0045135C" w:rsidRPr="00456545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0F461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C0C8C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A327F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2FD01199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5C3FDDCB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192C8BF7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246B0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EC47A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43D6F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60D59F3E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AF825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E8F7E" w14:textId="77777777" w:rsidR="0045135C" w:rsidRPr="004143AF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45135C" w:rsidRPr="00456545" w14:paraId="373EC2B2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75594" w14:textId="77777777" w:rsidR="0045135C" w:rsidRPr="00456545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AE30F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59D8E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A01A9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257EAFA0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45117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7447892A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5F7BB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DBB4B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6F78C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3A4C1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44535B" w14:textId="77777777" w:rsidR="0045135C" w:rsidRPr="005F21B7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45135C" w:rsidRPr="00456545" w14:paraId="3110FB48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FEB38" w14:textId="77777777" w:rsidR="0045135C" w:rsidRPr="00456545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FCB43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5B65C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1CC47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750685FF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F8F69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053D67B8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0B6A4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B7F47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EAE7F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90099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D8CBD7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45135C" w:rsidRPr="00456545" w14:paraId="2C6829DC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4BC84" w14:textId="77777777" w:rsidR="0045135C" w:rsidRPr="00456545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0F91B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1630A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1557E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40199AF7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AC78E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02A6538E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00E35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DD3C2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1956B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DD87A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F69969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45135C" w:rsidRPr="00456545" w14:paraId="0A8828C1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AB929" w14:textId="77777777" w:rsidR="0045135C" w:rsidRPr="00456545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E2460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63F7C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E2BE5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St. Săhăteni, Linia 2 Directă, zona aparate cale Cap Y , 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6E4B4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0B88B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45662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4802B5AF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0CA60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08982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45135C" w:rsidRPr="00456545" w14:paraId="2FC1AF66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03680" w14:textId="77777777" w:rsidR="0045135C" w:rsidRPr="00456545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7A3CB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36DAD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351E6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0759CC69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38255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70ABB478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74546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954A4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0D2A0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CFCB3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7717D2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1AD9C75B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45135C" w14:paraId="4F52F9DA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29E84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80C37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960C9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2F1D0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2C437688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6FB33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797FAB6A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31E0042F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D5085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6E929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BCAFF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77146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C718610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4A30E290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5070847B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0797382E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45135C" w14:paraId="1B1F2C45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8026D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1EE76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5D6B3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A3C7D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21AF4860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850DB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0EC2D46D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635C1E88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C2571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53851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E5437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1A530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E2AE8CC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1F31A318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4E4A800C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45135C" w14:paraId="07401CBC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219BA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1B311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1ECF3306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5283A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4F1A5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0EF6FFBE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34BDC35D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C881F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EF616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38854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1CC4B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7218D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9F02EC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45135C" w14:paraId="174A9D1F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B1BA8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0E12E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494BAA28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B9187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ACF71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2015155E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17F9A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92996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D35E2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9097F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E4AA4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27F258EF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45135C" w14:paraId="77C52F15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A6F00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12A72" w14:textId="77777777" w:rsidR="0045135C" w:rsidRDefault="0045135C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609EB" w14:textId="77777777" w:rsidR="0045135C" w:rsidRDefault="0045135C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7402E" w14:textId="77777777" w:rsidR="0045135C" w:rsidRDefault="0045135C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08E60D51" w14:textId="77777777" w:rsidR="0045135C" w:rsidRDefault="0045135C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97F6A" w14:textId="77777777" w:rsidR="0045135C" w:rsidRDefault="0045135C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9FF0B" w14:textId="77777777" w:rsidR="0045135C" w:rsidRDefault="0045135C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A1473" w14:textId="77777777" w:rsidR="0045135C" w:rsidRDefault="0045135C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576F563E" w14:textId="77777777" w:rsidR="0045135C" w:rsidRDefault="0045135C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C79E3" w14:textId="77777777" w:rsidR="0045135C" w:rsidRPr="00D33E71" w:rsidRDefault="0045135C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CF2D9" w14:textId="77777777" w:rsidR="0045135C" w:rsidRDefault="0045135C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3A2D5290" w14:textId="77777777" w:rsidR="0045135C" w:rsidRDefault="0045135C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45135C" w14:paraId="4751A071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C317D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361CE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4DFBC3B3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F75C8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65CA2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393CB108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0553F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34DD1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D3566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6682A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6F27F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5135C" w14:paraId="4F2B1367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4F2A2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CF3B1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7CFD81AC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4A26A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78AF5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735AB9A9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16E5E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41498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6DC38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B1162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6A98D" w14:textId="77777777" w:rsidR="0045135C" w:rsidRPr="004143AF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58374F7" w14:textId="77777777" w:rsidR="0045135C" w:rsidRPr="004143AF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2F607EE7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43102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8E45B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D4D9A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6DEEA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3642AC46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7B72C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AE03D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9420D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0E87C7EA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D11A9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B35F8" w14:textId="77777777" w:rsidR="0045135C" w:rsidRPr="004143AF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6024010" w14:textId="77777777" w:rsidR="0045135C" w:rsidRPr="004143AF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4222BF88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13CA3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FEF16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40FD6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04D7F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6DF9E949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781CB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B0E5B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28915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1C42C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F81C9" w14:textId="77777777" w:rsidR="0045135C" w:rsidRPr="004143AF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45135C" w14:paraId="53B86A5B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A9123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EB631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064C6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6B3DA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11AEADAE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9ACDF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9DDDA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0AAF8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47EBBD77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0621C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0AAE3" w14:textId="77777777" w:rsidR="0045135C" w:rsidRPr="004143AF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45135C" w14:paraId="2E188F0C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4FF1F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C2ED6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DBB22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0D6B4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18697895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3A0A8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70D2C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1170C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DD477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CC069" w14:textId="77777777" w:rsidR="0045135C" w:rsidRPr="00534A55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1E1E3431" w14:textId="77777777" w:rsidR="0045135C" w:rsidRPr="00534A55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7C5108C" w14:textId="77777777" w:rsidR="0045135C" w:rsidRPr="004143AF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45135C" w14:paraId="20F86A30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47E12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57A05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6C07F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3A831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4C585AC2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EA116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6B651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CF581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3128E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BB060" w14:textId="77777777" w:rsidR="0045135C" w:rsidRPr="00534A55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7699FDBB" w14:textId="77777777" w:rsidR="0045135C" w:rsidRPr="00534A55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CA7EB3E" w14:textId="77777777" w:rsidR="0045135C" w:rsidRPr="00534A55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45135C" w14:paraId="6746EB6D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E83E8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75EA1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6305C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A2C83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322A776E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488A3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A883D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980C0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1FCD1181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54DD8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811FD" w14:textId="77777777" w:rsidR="0045135C" w:rsidRPr="004143AF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45135C" w14:paraId="28BBC570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2B09B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DF564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BB0F4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06040" w14:textId="77777777" w:rsidR="0045135C" w:rsidRPr="000C4604" w:rsidRDefault="0045135C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94865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65B4007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05B4379F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67187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E2CAB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49A39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D7185" w14:textId="77777777" w:rsidR="0045135C" w:rsidRPr="000C4604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6418DBF9" w14:textId="77777777" w:rsidR="0045135C" w:rsidRPr="004143AF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45135C" w14:paraId="4F692681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21555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927D5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9FAEF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C73AD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7D9E66F2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04D79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8E2A9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C6715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133B4382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99283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6A5F3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45135C" w14:paraId="728B1C12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70ACB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5BEC1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41539DA6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3B13C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33306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28093A0F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050512DE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171B7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4539E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8C1F1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529D1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22D16" w14:textId="77777777" w:rsidR="0045135C" w:rsidRPr="00BB30B6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5888FFE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3308C570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45135C" w14:paraId="6CA7D266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0DC31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C352B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085A5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3C84F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6D184F78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DA774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DE688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1BDA1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4BB9B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DF549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5135C" w14:paraId="2FCF5D87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F8DEF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505D6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D8789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54D5E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4665C446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782F4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7A190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DB966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289E5EB7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45218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E44B9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5135C" w14:paraId="58438744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3C23C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F487E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310CFBAA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F8631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BF30D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7E6C0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C5A53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1DE53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AC429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42099" w14:textId="77777777" w:rsidR="0045135C" w:rsidRPr="000C4604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45135C" w14:paraId="359EF88A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914F2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54834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FC6E2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DBDB2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31739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EE370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811BD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4A7D2F2A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73E3E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B9E26" w14:textId="77777777" w:rsidR="0045135C" w:rsidRPr="000C4604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45135C" w14:paraId="30B24EAC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18CB7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0265D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257CAE7B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E5F5A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CE226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4EDCBF91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E0FDF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38A99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8C5FA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3DA00314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2F400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786C2" w14:textId="77777777" w:rsidR="0045135C" w:rsidRPr="004143AF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0798363" w14:textId="77777777" w:rsidR="0045135C" w:rsidRPr="006C1F61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75F00160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0F0EE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7A923" w14:textId="77777777" w:rsidR="0045135C" w:rsidRDefault="0045135C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072E9" w14:textId="77777777" w:rsidR="0045135C" w:rsidRDefault="0045135C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5549F" w14:textId="77777777" w:rsidR="0045135C" w:rsidRDefault="0045135C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C3AE3" w14:textId="77777777" w:rsidR="0045135C" w:rsidRDefault="0045135C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C2295" w14:textId="77777777" w:rsidR="0045135C" w:rsidRDefault="0045135C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77B62" w14:textId="77777777" w:rsidR="0045135C" w:rsidRDefault="0045135C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51C7F" w14:textId="77777777" w:rsidR="0045135C" w:rsidRDefault="0045135C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2E8F6" w14:textId="77777777" w:rsidR="0045135C" w:rsidRPr="004143AF" w:rsidRDefault="0045135C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45135C" w14:paraId="708DDB96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1C22E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30D65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59563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0CB90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E098F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1A044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E5180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9A4FD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B8A1A" w14:textId="77777777" w:rsidR="0045135C" w:rsidRPr="004143AF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45135C" w14:paraId="2138D2BB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E0906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CE4A6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017C9A5C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A7E09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1E51A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2ABF06E0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79B4F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E2107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60926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71E9B72A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4C796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98CC0" w14:textId="77777777" w:rsidR="0045135C" w:rsidRPr="004143AF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D6971A1" w14:textId="77777777" w:rsidR="0045135C" w:rsidRPr="00D84BDE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16B4E336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90DFA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9F295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78FC11E5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7813D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5F586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7C18F2F6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DCD0A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FD445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F3A86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51041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D64E8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45135C" w14:paraId="1EBA5EB3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D5AAC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C39F9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8D5DC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10894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6D42DD52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17E89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02F67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74FE4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1680D6FD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476BC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BE76E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45135C" w14:paraId="75142B49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FB6B1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090F3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57C70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3BD70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70E74920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D4FDA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21D4884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3E690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110D5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F9225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67C52" w14:textId="77777777" w:rsidR="0045135C" w:rsidRPr="00534C03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187C1854" w14:textId="77777777" w:rsidR="0045135C" w:rsidRPr="00534C03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BBE0D61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45135C" w14:paraId="1C2E96B7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D82D6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11432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6410B4CD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5193A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5B078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28DFC2BD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E89A7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39FF7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C8777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6635DE08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3D836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A5A66" w14:textId="77777777" w:rsidR="0045135C" w:rsidRPr="004143AF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0CAB92C" w14:textId="77777777" w:rsidR="0045135C" w:rsidRPr="00D84BDE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3D6BA563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8BA21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9610C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743CFA20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485A0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72975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51E61A5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3994BF3F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9B898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B577D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84010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E5DA3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AF60D" w14:textId="77777777" w:rsidR="0045135C" w:rsidRPr="001F07B1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BEE47A3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4F3EF5E1" w14:textId="77777777" w:rsidR="0045135C" w:rsidRPr="004143AF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45135C" w14:paraId="27C4D6F0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488FA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7B9A2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95B63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3AF26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A72F189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8FF77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C5D6B3F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822C3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A4245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D2A14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43961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5879F84E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5A37BFC5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45135C" w14:paraId="64AFD0F4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67E05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D4E92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C1F30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560DC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571AB78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BE260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CB85729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4BB60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538E7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4C664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BC751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7A31DC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63D7B10B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45135C" w14:paraId="3E791ACF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0184D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11EE2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AA6EF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2E8B5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BF61EFA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F31A4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DF02BBC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A85E3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F5752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59007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3089A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5DD9CB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45135C" w14:paraId="11A3C2D0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65DC7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86851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6E124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7E345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4268298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CC15B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2AC7C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FBE3B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1A536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C0945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7C7142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5D11DEF8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45135C" w14:paraId="0483C09E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55C8F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CC039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74897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88254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6BC9034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503DE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2218E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E307C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6CE1A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D991C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477C98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45135C" w14:paraId="04C77F0F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1285E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6761D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E19D2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13454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DD14657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47F4D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6148503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FAE56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008CF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ED8E0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2BD86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376DA7B4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45135C" w14:paraId="407F8046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20DAE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3C4FE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93CFC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55B01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E40E578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FF79A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BBA871B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DE2D2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389D7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BBC59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56180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0A23B3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08084659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45135C" w14:paraId="04B44117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8E341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32F0C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0B1B5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E3822" w14:textId="77777777" w:rsidR="0045135C" w:rsidRPr="00AD0C48" w:rsidRDefault="0045135C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EBC3FD9" w14:textId="77777777" w:rsidR="0045135C" w:rsidRPr="00AD0C48" w:rsidRDefault="0045135C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A5D53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80AE570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0BA94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27EC8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68F47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381B7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5542B09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903E525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457A6CFF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45135C" w14:paraId="696F48D5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1C9A7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1CB49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06B2A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BF436" w14:textId="77777777" w:rsidR="0045135C" w:rsidRDefault="0045135C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18A4A02C" w14:textId="77777777" w:rsidR="0045135C" w:rsidRDefault="0045135C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7EA188AE" w14:textId="77777777" w:rsidR="0045135C" w:rsidRDefault="0045135C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16056D1B" w14:textId="77777777" w:rsidR="0045135C" w:rsidRPr="002532C4" w:rsidRDefault="0045135C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75BE1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CB3FD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19DF1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506C2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12303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38D82D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07C9DEAA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666FC897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45135C" w14:paraId="3D013F6E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9F682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2BEFB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5706F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73693" w14:textId="77777777" w:rsidR="0045135C" w:rsidRDefault="0045135C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D95A6F4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2BABA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25479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F9D2C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D542A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2850E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1A753F6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2B4CD12C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45135C" w14:paraId="394A80F2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B2C82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7775B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AA8EA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EDE18" w14:textId="77777777" w:rsidR="0045135C" w:rsidRDefault="0045135C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CDB0454" w14:textId="77777777" w:rsidR="0045135C" w:rsidRPr="0037264C" w:rsidRDefault="0045135C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1DA8A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9B9AC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4D7A6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1BED1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224A7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94F483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7874F0E5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45135C" w14:paraId="28B87863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19236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31AB4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4333F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ED926" w14:textId="77777777" w:rsidR="0045135C" w:rsidRDefault="0045135C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A3D3171" w14:textId="77777777" w:rsidR="0045135C" w:rsidRPr="003A070D" w:rsidRDefault="0045135C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E7D16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1A84F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2A715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095F0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4F2B3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FFA70D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45135C" w14:paraId="18B1DDF5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F3F90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649BC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783A5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21C52" w14:textId="77777777" w:rsidR="0045135C" w:rsidRDefault="0045135C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8354549" w14:textId="77777777" w:rsidR="0045135C" w:rsidRPr="00F401CD" w:rsidRDefault="0045135C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FF702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2FA3DA60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D55C3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FFF39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ED7F7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009A8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EF38B0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105E9CCB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45135C" w14:paraId="2556041E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CBB0B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09A4B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C0E7B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4595B" w14:textId="77777777" w:rsidR="0045135C" w:rsidRDefault="0045135C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714B547" w14:textId="77777777" w:rsidR="0045135C" w:rsidRDefault="0045135C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407B27A1" w14:textId="77777777" w:rsidR="0045135C" w:rsidRDefault="0045135C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C263A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357A3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5D684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358AD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DACB3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0756A6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6B93EF73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45135C" w14:paraId="69172BD8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8B7C1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E648B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40508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1EA42" w14:textId="77777777" w:rsidR="0045135C" w:rsidRDefault="0045135C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284C475" w14:textId="77777777" w:rsidR="0045135C" w:rsidRDefault="0045135C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6A71BE94" w14:textId="77777777" w:rsidR="0045135C" w:rsidRDefault="0045135C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28A91A32" w14:textId="77777777" w:rsidR="0045135C" w:rsidRPr="002532C4" w:rsidRDefault="0045135C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EAF40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62835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139C4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1FD1A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7B3AD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D4B688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446B7292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45135C" w14:paraId="4CE823A5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9F162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E165D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CDEDB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E2EB5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25F2A39B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B4095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974B6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F4920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536C1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253C4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7C34753E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0382D313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45135C" w14:paraId="33BD7C19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C3D13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FA3FE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339EA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1A7DE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40D1ABD1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9454C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43C51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AC2BF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DF2A0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1CAC7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59DD0849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0F93CA1D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45135C" w14:paraId="2B79324D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EA274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AE7AC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69FC8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C7D84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14A82432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153BB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5DDF0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01216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29DED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14EF6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25BF003F" w14:textId="77777777" w:rsidR="0045135C" w:rsidRPr="00CB3447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45135C" w14:paraId="69819E6B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B7D67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6B28E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CDF22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8E469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01BF4772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495D7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52023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ED70D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028CDCC7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E639B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01CAE" w14:textId="77777777" w:rsidR="0045135C" w:rsidRPr="004143AF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8993B38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3AD3D78D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76F3A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2BD51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59D93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ADF60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850F3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0CA6437C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7B147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8EAB3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0C32B" w14:textId="77777777" w:rsidR="0045135C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C4947" w14:textId="77777777" w:rsidR="0045135C" w:rsidRPr="004143AF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45135C" w14:paraId="26393E2A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0FCE3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277F0" w14:textId="77777777" w:rsidR="0045135C" w:rsidRDefault="0045135C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02C8B" w14:textId="77777777" w:rsidR="0045135C" w:rsidRPr="00D33E71" w:rsidRDefault="0045135C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9C22A" w14:textId="77777777" w:rsidR="0045135C" w:rsidRDefault="0045135C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36CA8DDD" w14:textId="77777777" w:rsidR="0045135C" w:rsidRDefault="0045135C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13180" w14:textId="77777777" w:rsidR="0045135C" w:rsidRDefault="0045135C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4C9A7" w14:textId="77777777" w:rsidR="0045135C" w:rsidRDefault="0045135C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8D075" w14:textId="77777777" w:rsidR="0045135C" w:rsidRDefault="0045135C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1C23D" w14:textId="77777777" w:rsidR="0045135C" w:rsidRDefault="0045135C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57EAB" w14:textId="77777777" w:rsidR="0045135C" w:rsidRPr="004143AF" w:rsidRDefault="0045135C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45135C" w14:paraId="12243A3E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29524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075A5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E269D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C2F8C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5F38F7E2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A73C4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7F7CE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A45E5" w14:textId="77777777" w:rsidR="0045135C" w:rsidRDefault="0045135C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83489" w14:textId="77777777" w:rsidR="0045135C" w:rsidRPr="00D33E71" w:rsidRDefault="0045135C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45D83" w14:textId="77777777" w:rsidR="0045135C" w:rsidRDefault="0045135C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45135C" w14:paraId="06D7DC33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B1339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D3C1C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5477E62C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60452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08B91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3B1701FB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3DEE2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A891A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A6DCE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35CFE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337FF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45135C" w14:paraId="3589BACA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74A99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5A0A7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11509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0E976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2EA942FD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BA5B3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089EF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881B9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55F43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46B01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5135C" w14:paraId="0FE8B77A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F9E69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D29D7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AF526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B76B1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13652D82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F9976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F176A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2054A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1C22C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2E71A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5135C" w14:paraId="1E5860DF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36D6D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9F1F2" w14:textId="77777777" w:rsidR="0045135C" w:rsidRDefault="0045135C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7563BAC9" w14:textId="77777777" w:rsidR="0045135C" w:rsidRDefault="0045135C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1A41D" w14:textId="77777777" w:rsidR="0045135C" w:rsidRPr="00D33E71" w:rsidRDefault="0045135C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1A002" w14:textId="77777777" w:rsidR="0045135C" w:rsidRDefault="0045135C" w:rsidP="0096172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464C4" w14:textId="77777777" w:rsidR="0045135C" w:rsidRDefault="0045135C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A6660" w14:textId="77777777" w:rsidR="0045135C" w:rsidRPr="00D33E71" w:rsidRDefault="0045135C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67366" w14:textId="77777777" w:rsidR="0045135C" w:rsidRDefault="0045135C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5F75FA14" w14:textId="77777777" w:rsidR="0045135C" w:rsidRDefault="0045135C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7ABEE" w14:textId="77777777" w:rsidR="0045135C" w:rsidRPr="00D33E71" w:rsidRDefault="0045135C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B9B0E" w14:textId="77777777" w:rsidR="0045135C" w:rsidRDefault="0045135C" w:rsidP="0096172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45135C" w14:paraId="7EC2F121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91D5C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81DCE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C10F9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3EF96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0E8AF9C7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D082F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74FB217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FECFA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31DBE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8E394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F91A4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5135C" w14:paraId="78B0FCCA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973CE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C6BBE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E43EB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07DCB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4A368C1E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A3DA8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30C18F2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5B743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4336B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59BE8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AF835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5135C" w14:paraId="34D6C5AC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ED52F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53308" w14:textId="77777777" w:rsidR="0045135C" w:rsidRDefault="0045135C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39444" w14:textId="77777777" w:rsidR="0045135C" w:rsidRPr="00D33E71" w:rsidRDefault="0045135C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BF727" w14:textId="77777777" w:rsidR="0045135C" w:rsidRDefault="0045135C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03C57627" w14:textId="77777777" w:rsidR="0045135C" w:rsidRDefault="0045135C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2679F" w14:textId="77777777" w:rsidR="0045135C" w:rsidRDefault="0045135C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95E141A" w14:textId="77777777" w:rsidR="0045135C" w:rsidRDefault="0045135C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62561" w14:textId="77777777" w:rsidR="0045135C" w:rsidRPr="00D33E71" w:rsidRDefault="0045135C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4BE80" w14:textId="77777777" w:rsidR="0045135C" w:rsidRDefault="0045135C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CFA2E" w14:textId="77777777" w:rsidR="0045135C" w:rsidRPr="00D33E71" w:rsidRDefault="0045135C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6B411" w14:textId="77777777" w:rsidR="0045135C" w:rsidRDefault="0045135C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5135C" w14:paraId="3985CA8C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A14A1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6205B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421EC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60C90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701CC222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079AE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C58CE45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15EE008A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66976EF2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5A881853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9FCE6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7C7BE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682BE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267C6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63EBF9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76608F83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716E8F8B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45135C" w14:paraId="621BE118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82ADC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11723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14BB1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1A510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51560F88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EC180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242C8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8F975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6A84A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2EDDB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45135C" w14:paraId="15D6AFC4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73D31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37B15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5BF41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6E64D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499DC89A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5915D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D467952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92525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2B490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5D407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3D09C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5135C" w14:paraId="31AE55F0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1A36E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799C3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2AFC6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E01FD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435F368E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CB1F0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0003218D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132ADE24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6E98BC3B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A1117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E85F0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4EEEE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ED06A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6CE4EF7D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3B374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825C2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D5B4B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42197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0C69736D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DE0B5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2C225DDE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3D77C685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3707B0FC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D9721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B8FD3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96C65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010E4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1B7DA55F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48792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1BAEF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D6D4B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6A37F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798B2363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98E83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D3A0A" w14:textId="77777777" w:rsidR="0045135C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87489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BA2FA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850B9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5135C" w14:paraId="1ED75E01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DF106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43FE7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4811E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A53EE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36F2D137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0F948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97811E0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3E52AC98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4B4247B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0DE82D52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F63D4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588F8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45A7A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FBFA2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7481C652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E1006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990D8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68011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BDE98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61F765ED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E26D6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8F4D59B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36A83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9D6D8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3D93D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1B88D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5135C" w14:paraId="639A8264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23479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3C306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D9872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E0A07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0183ACBA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60A8D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384F98CB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5735B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756DB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BDF82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A50CC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5135C" w14:paraId="1C472DBF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91FD4" w14:textId="77777777" w:rsidR="0045135C" w:rsidRDefault="0045135C" w:rsidP="0045135C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6D843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370C9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A9ED2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4AEBA2EC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4CD62042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06CBA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7F2DD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CD336" w14:textId="77777777" w:rsidR="0045135C" w:rsidRDefault="0045135C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FB108" w14:textId="77777777" w:rsidR="0045135C" w:rsidRPr="00D33E71" w:rsidRDefault="0045135C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767D4" w14:textId="77777777" w:rsidR="0045135C" w:rsidRDefault="0045135C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1B2CA48" w14:textId="77777777" w:rsidR="0045135C" w:rsidRPr="00BA7DAE" w:rsidRDefault="0045135C" w:rsidP="000A5D7E">
      <w:pPr>
        <w:tabs>
          <w:tab w:val="left" w:pos="2748"/>
        </w:tabs>
        <w:rPr>
          <w:sz w:val="20"/>
          <w:lang w:val="ro-RO"/>
        </w:rPr>
      </w:pPr>
    </w:p>
    <w:p w14:paraId="17E0AC53" w14:textId="77777777" w:rsidR="0045135C" w:rsidRDefault="0045135C" w:rsidP="00E7698F">
      <w:pPr>
        <w:pStyle w:val="Heading1"/>
        <w:spacing w:line="360" w:lineRule="auto"/>
      </w:pPr>
      <w:r>
        <w:t>LINIA 504</w:t>
      </w:r>
    </w:p>
    <w:p w14:paraId="213FBA9B" w14:textId="77777777" w:rsidR="0045135C" w:rsidRPr="00A16A49" w:rsidRDefault="0045135C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45135C" w14:paraId="32F4B7CF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6869B" w14:textId="77777777" w:rsidR="0045135C" w:rsidRDefault="0045135C" w:rsidP="0045135C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6A7E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2+500</w:t>
            </w:r>
          </w:p>
          <w:p w14:paraId="7224EAB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E44FB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90F7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Adjud</w:t>
            </w:r>
          </w:p>
          <w:p w14:paraId="6C92867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C8AD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6782D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D20A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B6DE2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33332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56547"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firul II </w:t>
            </w:r>
          </w:p>
          <w:p w14:paraId="4C7FD29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Adjud - Urechești.</w:t>
            </w:r>
          </w:p>
          <w:p w14:paraId="5EBDD080" w14:textId="77777777" w:rsidR="0045135C" w:rsidRPr="004C4194" w:rsidRDefault="0045135C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 N.</w:t>
            </w:r>
          </w:p>
        </w:tc>
      </w:tr>
      <w:tr w:rsidR="0045135C" w14:paraId="723CA75A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C5CF5" w14:textId="77777777" w:rsidR="0045135C" w:rsidRDefault="0045135C" w:rsidP="0045135C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71E43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78E0C28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3E593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B1026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Adjud -</w:t>
            </w:r>
          </w:p>
          <w:p w14:paraId="4C0729D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C109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65824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00F4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6DF70B74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F5A3A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52AED" w14:textId="77777777" w:rsidR="0045135C" w:rsidRPr="004C4194" w:rsidRDefault="0045135C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45135C" w14:paraId="67C47AF1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D1F0F" w14:textId="77777777" w:rsidR="0045135C" w:rsidRDefault="0045135C" w:rsidP="0045135C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D438F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5BF3B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6250F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4CE87622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8CD5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A7E64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F787F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9+600</w:t>
            </w:r>
          </w:p>
          <w:p w14:paraId="610EACDA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A05D5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E7FAB" w14:textId="77777777" w:rsidR="0045135C" w:rsidRPr="004C4194" w:rsidRDefault="0045135C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45135C" w14:paraId="5EE2912B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D55C0" w14:textId="77777777" w:rsidR="0045135C" w:rsidRDefault="0045135C" w:rsidP="0045135C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F9DA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0510406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45BE1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5AF1C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5DDBC659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523D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DC5D5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B291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5F5501D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594A9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510A1" w14:textId="77777777" w:rsidR="0045135C" w:rsidRPr="004C4194" w:rsidRDefault="0045135C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C4194">
              <w:rPr>
                <w:b/>
                <w:bCs/>
                <w:iCs/>
                <w:sz w:val="20"/>
                <w:lang w:val="ro-RO"/>
              </w:rPr>
              <w:t>*Valabil pentru trenurile remorcate cu două locomotive cuplate.</w:t>
            </w:r>
          </w:p>
          <w:p w14:paraId="3EABC648" w14:textId="77777777" w:rsidR="0045135C" w:rsidRPr="00D0576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416CF865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816BB" w14:textId="77777777" w:rsidR="0045135C" w:rsidRDefault="0045135C" w:rsidP="0045135C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CE44B" w14:textId="77777777" w:rsidR="0045135C" w:rsidRDefault="0045135C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18+650</w:t>
            </w:r>
          </w:p>
          <w:p w14:paraId="578EDB59" w14:textId="77777777" w:rsidR="0045135C" w:rsidRDefault="0045135C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1D7D3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1821B" w14:textId="77777777" w:rsidR="0045135C" w:rsidRDefault="0045135C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4A293873" w14:textId="77777777" w:rsidR="0045135C" w:rsidRDefault="0045135C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76A5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69DC2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F10B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206C4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A5A75" w14:textId="77777777" w:rsidR="0045135C" w:rsidRPr="004C4194" w:rsidRDefault="0045135C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45135C" w14:paraId="3CB704CF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215E2" w14:textId="77777777" w:rsidR="0045135C" w:rsidRDefault="0045135C" w:rsidP="0045135C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E34BF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A85AF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785FB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91BCE5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13 </w:t>
            </w:r>
          </w:p>
          <w:p w14:paraId="7AC6D4FC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5C66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924D3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6907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0E897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7CE02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5C1CD136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04A32" w14:textId="77777777" w:rsidR="0045135C" w:rsidRDefault="0045135C" w:rsidP="0045135C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B4791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552A0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FB2DF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125DDA53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D564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4B200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D5E4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78193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29077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45135C" w14:paraId="269520E3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2F65B" w14:textId="77777777" w:rsidR="0045135C" w:rsidRDefault="0045135C" w:rsidP="0045135C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1F6E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A8ADB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DEC9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4B495E0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8125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4ACD5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752A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B94E1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B7A72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45135C" w14:paraId="772B8FD1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B6427" w14:textId="77777777" w:rsidR="0045135C" w:rsidRDefault="0045135C" w:rsidP="0045135C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E1525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DF246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44C5B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601232AC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ED4B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431D9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92DD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09367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3D1C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9 - 12</w:t>
            </w:r>
          </w:p>
          <w:p w14:paraId="5D328BD7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45135C" w14:paraId="3F60F621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94786" w14:textId="77777777" w:rsidR="0045135C" w:rsidRDefault="0045135C" w:rsidP="0045135C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9D09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44D28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0CDC6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6AF3016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938B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180CC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6F46A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B6C56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7F362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10 - 12 Cap X.</w:t>
            </w:r>
          </w:p>
        </w:tc>
      </w:tr>
      <w:tr w:rsidR="0045135C" w14:paraId="504B2C47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F2FD3" w14:textId="77777777" w:rsidR="0045135C" w:rsidRDefault="0045135C" w:rsidP="0045135C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A715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AFF95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BBD0A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4F0FEE2A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0B0A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6BA82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DE904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1057B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C4762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și 12 Cap X.</w:t>
            </w:r>
          </w:p>
        </w:tc>
      </w:tr>
      <w:tr w:rsidR="0045135C" w14:paraId="2717BDD7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E8A0A" w14:textId="77777777" w:rsidR="0045135C" w:rsidRDefault="0045135C" w:rsidP="0045135C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29133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93D33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DA80A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731471A7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914C4" w14:textId="77777777" w:rsidR="0045135C" w:rsidRDefault="0045135C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E7EA234" w14:textId="77777777" w:rsidR="0045135C" w:rsidRDefault="0045135C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1A099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AE32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91347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568E7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51864527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11 -  13 Cap Y.</w:t>
            </w:r>
          </w:p>
        </w:tc>
      </w:tr>
      <w:tr w:rsidR="0045135C" w14:paraId="54A4A766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A9E52" w14:textId="77777777" w:rsidR="0045135C" w:rsidRDefault="0045135C" w:rsidP="0045135C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898F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1FCA7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644D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0B5CED5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8E8CA" w14:textId="77777777" w:rsidR="0045135C" w:rsidRDefault="0045135C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BD72EDF" w14:textId="77777777" w:rsidR="0045135C" w:rsidRDefault="0045135C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E28A3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9A00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BEEFA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BB188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2F86778A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și 12 Cap Y.</w:t>
            </w:r>
          </w:p>
        </w:tc>
      </w:tr>
      <w:tr w:rsidR="0045135C" w14:paraId="7770CE3F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6CBB8" w14:textId="77777777" w:rsidR="0045135C" w:rsidRDefault="0045135C" w:rsidP="0045135C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23F9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F47D8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41332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- </w:t>
            </w:r>
          </w:p>
          <w:p w14:paraId="645123F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D29B9" w14:textId="77777777" w:rsidR="0045135C" w:rsidRDefault="0045135C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66F22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2256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31+400</w:t>
            </w:r>
          </w:p>
          <w:p w14:paraId="56D2714E" w14:textId="77777777" w:rsidR="0045135C" w:rsidRDefault="0045135C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1ABB4" w14:textId="77777777" w:rsidR="0045135C" w:rsidRPr="00D0473F" w:rsidRDefault="0045135C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50795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58D57342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52F1D" w14:textId="77777777" w:rsidR="0045135C" w:rsidRDefault="0045135C" w:rsidP="0045135C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D387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CDBCA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8C00F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CB399" w14:textId="77777777" w:rsidR="0045135C" w:rsidRDefault="0045135C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2DE9A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2BAF9" w14:textId="77777777" w:rsidR="0045135C" w:rsidRDefault="0045135C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  <w:p w14:paraId="4B6BB434" w14:textId="77777777" w:rsidR="0045135C" w:rsidRDefault="0045135C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D0F3F" w14:textId="77777777" w:rsidR="0045135C" w:rsidRDefault="0045135C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ED45C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4658EA5B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3A0C4" w14:textId="77777777" w:rsidR="0045135C" w:rsidRDefault="0045135C" w:rsidP="0045135C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B475B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32+200</w:t>
            </w:r>
          </w:p>
          <w:p w14:paraId="0C5D6B31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5F776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360B3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BC - </w:t>
            </w:r>
          </w:p>
          <w:p w14:paraId="6CB1B686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42A7D" w14:textId="77777777" w:rsidR="0045135C" w:rsidRDefault="0045135C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EE855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3E683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EFD10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F47F9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34E287B5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38929" w14:textId="77777777" w:rsidR="0045135C" w:rsidRDefault="0045135C" w:rsidP="0045135C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1DD8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BA87C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B51E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0D30B407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7261F" w14:textId="77777777" w:rsidR="0045135C" w:rsidRDefault="0045135C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5FE2D5F" w14:textId="77777777" w:rsidR="0045135C" w:rsidRDefault="0045135C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F56E3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51B9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05F34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0FE5F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CB49F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6 - 8, Cap X.</w:t>
            </w:r>
          </w:p>
        </w:tc>
      </w:tr>
      <w:tr w:rsidR="0045135C" w14:paraId="52EC08EF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D0AE2" w14:textId="77777777" w:rsidR="0045135C" w:rsidRDefault="0045135C" w:rsidP="0045135C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7820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41F2F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D2358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3C91B592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F6A45" w14:textId="77777777" w:rsidR="0045135C" w:rsidRDefault="0045135C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7CCB6CD" w14:textId="77777777" w:rsidR="0045135C" w:rsidRDefault="0045135C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DB93B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7CF5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A44AD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9754C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B58CEB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7, Cap X.</w:t>
            </w:r>
          </w:p>
        </w:tc>
      </w:tr>
      <w:tr w:rsidR="0045135C" w14:paraId="1EC492F4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F9270" w14:textId="77777777" w:rsidR="0045135C" w:rsidRDefault="0045135C" w:rsidP="0045135C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1B5D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8F8AE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8F85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787AEB6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4CBA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63A76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D8473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F29D6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4CC75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6 - 8 </w:t>
            </w:r>
          </w:p>
          <w:p w14:paraId="71C49CE9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45135C" w14:paraId="026A481E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65B4D" w14:textId="77777777" w:rsidR="0045135C" w:rsidRDefault="0045135C" w:rsidP="0045135C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98FD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497ED55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B159E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90BEB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 -</w:t>
            </w:r>
          </w:p>
          <w:p w14:paraId="011AEEB9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4D31A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34026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0BD85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35C07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E41AD" w14:textId="77777777" w:rsidR="0045135C" w:rsidRPr="004C4194" w:rsidRDefault="0045135C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45135C" w14:paraId="3623CD46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D5834" w14:textId="77777777" w:rsidR="0045135C" w:rsidRDefault="0045135C" w:rsidP="0045135C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D8A4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2C7F7A6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861E5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04DC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6A55B9D7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75D6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7DCC9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E023B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86AFA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CAE9F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45135C" w14:paraId="57C1ED65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6CEA9" w14:textId="77777777" w:rsidR="0045135C" w:rsidRDefault="0045135C" w:rsidP="0045135C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2EB7B" w14:textId="77777777" w:rsidR="0045135C" w:rsidRDefault="0045135C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54+190</w:t>
            </w:r>
          </w:p>
          <w:p w14:paraId="0700AF78" w14:textId="77777777" w:rsidR="0045135C" w:rsidRDefault="0045135C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843A5" w14:textId="77777777" w:rsidR="0045135C" w:rsidRDefault="0045135C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7DB7F" w14:textId="77777777" w:rsidR="0045135C" w:rsidRDefault="0045135C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351C66B6" w14:textId="77777777" w:rsidR="0045135C" w:rsidRDefault="0045135C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D2A36" w14:textId="77777777" w:rsidR="0045135C" w:rsidRDefault="0045135C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92825" w14:textId="77777777" w:rsidR="0045135C" w:rsidRPr="00D0473F" w:rsidRDefault="0045135C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5D4B5" w14:textId="77777777" w:rsidR="0045135C" w:rsidRDefault="0045135C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DDF3F" w14:textId="77777777" w:rsidR="0045135C" w:rsidRPr="00D0473F" w:rsidRDefault="0045135C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A5644" w14:textId="77777777" w:rsidR="0045135C" w:rsidRPr="004C4194" w:rsidRDefault="0045135C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32C5B94" w14:textId="77777777" w:rsidR="0045135C" w:rsidRDefault="0045135C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062695C8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D111D" w14:textId="77777777" w:rsidR="0045135C" w:rsidRDefault="0045135C" w:rsidP="0045135C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652B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54+650</w:t>
            </w:r>
          </w:p>
          <w:p w14:paraId="01DFED6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367BB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F31B5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38B2C3D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0F79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70A76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929F4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B74B8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99315" w14:textId="77777777" w:rsidR="0045135C" w:rsidRPr="004C4194" w:rsidRDefault="0045135C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D7C571B" w14:textId="77777777" w:rsidR="0045135C" w:rsidRPr="00D0576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333D7751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CCD83" w14:textId="77777777" w:rsidR="0045135C" w:rsidRDefault="0045135C" w:rsidP="0045135C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4C26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55+060</w:t>
            </w:r>
          </w:p>
          <w:p w14:paraId="7C51C805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35E47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4AA6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413903E2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6DB3B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53003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FCB2B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1EFA2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310D7" w14:textId="77777777" w:rsidR="0045135C" w:rsidRPr="004C4194" w:rsidRDefault="0045135C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D49CCAB" w14:textId="77777777" w:rsidR="0045135C" w:rsidRPr="00D0576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5A04E978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724EF" w14:textId="77777777" w:rsidR="0045135C" w:rsidRDefault="0045135C" w:rsidP="0045135C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0BBBF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60+400</w:t>
            </w:r>
          </w:p>
          <w:p w14:paraId="505F367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9A09D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38D03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03558E2D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BFEE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EEAB8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F3F8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5F298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87A0C" w14:textId="77777777" w:rsidR="0045135C" w:rsidRPr="004C4194" w:rsidRDefault="0045135C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B8F0D7B" w14:textId="77777777" w:rsidR="0045135C" w:rsidRPr="00D0576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129446C0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D8CDE" w14:textId="77777777" w:rsidR="0045135C" w:rsidRDefault="0045135C" w:rsidP="0045135C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1E62F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86221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969A6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6E11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61CC0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9D315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3A497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E3E80" w14:textId="77777777" w:rsidR="0045135C" w:rsidRPr="00E03C2B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135081E7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>la liniile 2 - 4 st. Dofteana, Cap Y.</w:t>
            </w:r>
          </w:p>
        </w:tc>
      </w:tr>
      <w:tr w:rsidR="0045135C" w14:paraId="100597D5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AE055" w14:textId="77777777" w:rsidR="0045135C" w:rsidRDefault="0045135C" w:rsidP="0045135C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CF9A3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65+570</w:t>
            </w:r>
          </w:p>
          <w:p w14:paraId="2071DD7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A3D14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60519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 -</w:t>
            </w:r>
          </w:p>
          <w:p w14:paraId="39CE924F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FAED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3A5FA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35E4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4D0BE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8C1AB" w14:textId="77777777" w:rsidR="0045135C" w:rsidRPr="004C4194" w:rsidRDefault="0045135C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26AA340" w14:textId="77777777" w:rsidR="0045135C" w:rsidRPr="00D0576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339BFC5F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E8817" w14:textId="77777777" w:rsidR="0045135C" w:rsidRDefault="0045135C" w:rsidP="0045135C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7BFA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66+600</w:t>
            </w:r>
          </w:p>
          <w:p w14:paraId="64E0800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D3B7B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F9F79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Valea Uzului</w:t>
            </w:r>
          </w:p>
          <w:p w14:paraId="1695AAD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8CC3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DF021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1FFA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95F17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1E2BF" w14:textId="77777777" w:rsidR="0045135C" w:rsidRPr="00E4349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57E4C115" w14:textId="77777777" w:rsidR="0045135C" w:rsidRPr="00E4349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peste sch.  9 și 11, </w:t>
            </w:r>
          </w:p>
          <w:p w14:paraId="7DD01AAB" w14:textId="77777777" w:rsidR="0045135C" w:rsidRPr="00E4349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349C">
              <w:rPr>
                <w:b/>
                <w:bCs/>
                <w:i/>
                <w:iCs/>
                <w:sz w:val="20"/>
                <w:lang w:val="ro-RO"/>
              </w:rPr>
              <w:t>Hm Valea Uzului, Cap X.</w:t>
            </w:r>
          </w:p>
        </w:tc>
      </w:tr>
      <w:tr w:rsidR="0045135C" w14:paraId="48F90D24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D91DF" w14:textId="77777777" w:rsidR="0045135C" w:rsidRDefault="0045135C" w:rsidP="0045135C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1C4D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69+220</w:t>
            </w:r>
          </w:p>
          <w:p w14:paraId="5B28779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0E1C1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1734A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0D75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20F61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4CFD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6F9AB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511A6" w14:textId="77777777" w:rsidR="0045135C" w:rsidRPr="004C4194" w:rsidRDefault="0045135C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8330950" w14:textId="77777777" w:rsidR="0045135C" w:rsidRPr="00D0576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5D815F4A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9F812" w14:textId="77777777" w:rsidR="0045135C" w:rsidRDefault="0045135C" w:rsidP="0045135C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E83CA" w14:textId="77777777" w:rsidR="0045135C" w:rsidRDefault="0045135C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75+120</w:t>
            </w:r>
          </w:p>
          <w:p w14:paraId="2A82872B" w14:textId="77777777" w:rsidR="0045135C" w:rsidRDefault="0045135C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84B98" w14:textId="77777777" w:rsidR="0045135C" w:rsidRPr="00D0473F" w:rsidRDefault="0045135C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9084B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12500BAD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CAAF0" w14:textId="77777777" w:rsidR="0045135C" w:rsidRDefault="0045135C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690C7" w14:textId="77777777" w:rsidR="0045135C" w:rsidRDefault="0045135C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D0919" w14:textId="77777777" w:rsidR="0045135C" w:rsidRDefault="0045135C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2BFA7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F2CA8" w14:textId="77777777" w:rsidR="0045135C" w:rsidRPr="004C4194" w:rsidRDefault="0045135C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8F0EB58" w14:textId="77777777" w:rsidR="0045135C" w:rsidRPr="00D0576C" w:rsidRDefault="0045135C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091E9CD9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18F4C" w14:textId="77777777" w:rsidR="0045135C" w:rsidRDefault="0045135C" w:rsidP="0045135C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32249" w14:textId="77777777" w:rsidR="0045135C" w:rsidRDefault="0045135C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76+050</w:t>
            </w:r>
          </w:p>
          <w:p w14:paraId="375735E5" w14:textId="77777777" w:rsidR="0045135C" w:rsidRDefault="0045135C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B50D5" w14:textId="77777777" w:rsidR="0045135C" w:rsidRDefault="0045135C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8CF86" w14:textId="77777777" w:rsidR="0045135C" w:rsidRDefault="0045135C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4ADE20D8" w14:textId="77777777" w:rsidR="0045135C" w:rsidRDefault="0045135C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EDE27" w14:textId="77777777" w:rsidR="0045135C" w:rsidRDefault="0045135C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D5648" w14:textId="77777777" w:rsidR="0045135C" w:rsidRDefault="0045135C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3F960" w14:textId="77777777" w:rsidR="0045135C" w:rsidRDefault="0045135C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29CF5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C4EFA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linia curentă Comănești - Asău</w:t>
            </w:r>
          </w:p>
        </w:tc>
      </w:tr>
      <w:tr w:rsidR="0045135C" w14:paraId="1B54E807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3E401" w14:textId="77777777" w:rsidR="0045135C" w:rsidRDefault="0045135C" w:rsidP="0045135C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EFCE3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84+260</w:t>
            </w:r>
          </w:p>
          <w:p w14:paraId="0F387A7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FE814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6F28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 -</w:t>
            </w:r>
          </w:p>
          <w:p w14:paraId="4401EAEC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E3215" w14:textId="77777777" w:rsidR="0045135C" w:rsidRDefault="0045135C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41B03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CEB3A" w14:textId="77777777" w:rsidR="0045135C" w:rsidRDefault="0045135C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8DF31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753D0" w14:textId="77777777" w:rsidR="0045135C" w:rsidRPr="004C4194" w:rsidRDefault="0045135C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7171387" w14:textId="77777777" w:rsidR="0045135C" w:rsidRPr="00D0576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731B5000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6210C" w14:textId="77777777" w:rsidR="0045135C" w:rsidRDefault="0045135C" w:rsidP="0045135C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E8E4B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97+960</w:t>
            </w:r>
          </w:p>
          <w:p w14:paraId="0CE5B14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EEF6C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3DB06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Simbrea - </w:t>
            </w:r>
          </w:p>
          <w:p w14:paraId="6FB65862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99453" w14:textId="77777777" w:rsidR="0045135C" w:rsidRDefault="0045135C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BFD36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DB7E9" w14:textId="77777777" w:rsidR="0045135C" w:rsidRDefault="0045135C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567CC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BC438" w14:textId="77777777" w:rsidR="0045135C" w:rsidRPr="004C4194" w:rsidRDefault="0045135C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E335A47" w14:textId="77777777" w:rsidR="0045135C" w:rsidRPr="00D0576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270270AF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90AA8" w14:textId="77777777" w:rsidR="0045135C" w:rsidRDefault="0045135C" w:rsidP="0045135C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AB63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103+600</w:t>
            </w:r>
          </w:p>
          <w:p w14:paraId="7CACEDB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94760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3EDF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BF5A3" w14:textId="77777777" w:rsidR="0045135C" w:rsidRDefault="0045135C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B6C53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7542A" w14:textId="77777777" w:rsidR="0045135C" w:rsidRDefault="0045135C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4A8F3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2360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intrări – ieşiri</w:t>
            </w:r>
          </w:p>
          <w:p w14:paraId="208EF2B9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  <w:r>
              <w:rPr>
                <w:b/>
                <w:bCs/>
                <w:iCs/>
                <w:sz w:val="20"/>
                <w:lang w:val="ro-RO"/>
              </w:rPr>
              <w:t xml:space="preserve"> </w:t>
            </w:r>
          </w:p>
        </w:tc>
      </w:tr>
      <w:tr w:rsidR="0045135C" w14:paraId="273BBD89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9BC5F" w14:textId="77777777" w:rsidR="0045135C" w:rsidRDefault="0045135C" w:rsidP="0045135C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C575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105+720</w:t>
            </w:r>
          </w:p>
          <w:p w14:paraId="0B9F5B6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1699B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D698D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 -</w:t>
            </w:r>
          </w:p>
          <w:p w14:paraId="33872502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38EF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FD639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A094B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3721D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DA3B7" w14:textId="77777777" w:rsidR="0045135C" w:rsidRPr="004C4194" w:rsidRDefault="0045135C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1BE93E0" w14:textId="77777777" w:rsidR="0045135C" w:rsidRPr="00D0576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11BC65B4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2FD59" w14:textId="77777777" w:rsidR="0045135C" w:rsidRDefault="0045135C" w:rsidP="0045135C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E0B3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1D6B7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6DCC2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683FD3B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B14F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0F625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FA0D1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92E52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2C2B4" w14:textId="77777777" w:rsidR="0045135C" w:rsidRPr="00423757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Nesemnalizată pe teren.</w:t>
            </w:r>
          </w:p>
          <w:p w14:paraId="53F42EBC" w14:textId="77777777" w:rsidR="0045135C" w:rsidRPr="00423757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59B1B6BD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peste sch. 10 la liniile 4 și 5 Cap Y.</w:t>
            </w:r>
          </w:p>
        </w:tc>
      </w:tr>
      <w:tr w:rsidR="0045135C" w14:paraId="3B829113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6533B" w14:textId="77777777" w:rsidR="0045135C" w:rsidRDefault="0045135C" w:rsidP="0045135C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3B1AF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469B4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8042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5B63CC8B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AC6D1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9FCFF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B778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5A5C1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48E91" w14:textId="77777777" w:rsidR="0045135C" w:rsidRPr="00F94F88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BE2605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la și de la liniile 4 și 5 </w:t>
            </w:r>
          </w:p>
          <w:p w14:paraId="7CC56362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>st. Ghimeș, Cap Y.</w:t>
            </w:r>
          </w:p>
        </w:tc>
      </w:tr>
      <w:tr w:rsidR="0045135C" w14:paraId="448AD037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46417" w14:textId="77777777" w:rsidR="0045135C" w:rsidRDefault="0045135C" w:rsidP="0045135C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08633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109+050</w:t>
            </w:r>
          </w:p>
          <w:p w14:paraId="67A8FCB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3B612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CB638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4F07487A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44AC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4D788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D5B3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03806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21420" w14:textId="77777777" w:rsidR="0045135C" w:rsidRPr="00F94F88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7E2F39EE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2977D" w14:textId="77777777" w:rsidR="0045135C" w:rsidRDefault="0045135C" w:rsidP="0045135C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A512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109+070</w:t>
            </w:r>
          </w:p>
          <w:p w14:paraId="5CE82E9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0467F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D68B3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539690D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E6A15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87E65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5CF9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8D693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CAAA2" w14:textId="77777777" w:rsidR="0045135C" w:rsidRPr="004C4194" w:rsidRDefault="0045135C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90ACB8B" w14:textId="77777777" w:rsidR="0045135C" w:rsidRPr="00D0576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17E831F8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E66A1" w14:textId="77777777" w:rsidR="0045135C" w:rsidRDefault="0045135C" w:rsidP="0045135C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4226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8A342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BECA6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275B2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0EA9FBE4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72</w:t>
            </w:r>
          </w:p>
          <w:p w14:paraId="2A312595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3A7B911B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317A99B1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6EFD2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B20E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B3BE6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5E6E7" w14:textId="77777777" w:rsidR="0045135C" w:rsidRPr="006E4685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692D9321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1A8EC" w14:textId="77777777" w:rsidR="0045135C" w:rsidRDefault="0045135C" w:rsidP="0045135C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A378F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229E9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EBBF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718ECBEC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215F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3281A10A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BBD39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6FD3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CE1BA" w14:textId="77777777" w:rsidR="0045135C" w:rsidRPr="00D0473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C5FA2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</w:tbl>
    <w:p w14:paraId="14724B8E" w14:textId="77777777" w:rsidR="0045135C" w:rsidRDefault="0045135C" w:rsidP="00F340A3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20D881A2" w14:textId="77777777" w:rsidR="0045135C" w:rsidRDefault="0045135C" w:rsidP="003C645F">
      <w:pPr>
        <w:pStyle w:val="Heading1"/>
        <w:spacing w:line="360" w:lineRule="auto"/>
      </w:pPr>
      <w:r>
        <w:lastRenderedPageBreak/>
        <w:t>LINIA 602</w:t>
      </w:r>
    </w:p>
    <w:p w14:paraId="2CF1EDF5" w14:textId="77777777" w:rsidR="0045135C" w:rsidRDefault="0045135C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45135C" w14:paraId="231907D9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29C21" w14:textId="77777777" w:rsidR="0045135C" w:rsidRDefault="0045135C" w:rsidP="0045135C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C8CD0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7562AD7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5F7B6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CEB9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0F86DDF8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E2BF7" w14:textId="77777777" w:rsidR="0045135C" w:rsidRPr="00406474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97767" w14:textId="77777777" w:rsidR="0045135C" w:rsidRPr="00DA41E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667A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48129B0D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31C77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7B36F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4EAB77A0" w14:textId="77777777" w:rsidR="0045135C" w:rsidRPr="0007619C" w:rsidRDefault="004513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640A5BD8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ED7B1" w14:textId="77777777" w:rsidR="0045135C" w:rsidRDefault="0045135C" w:rsidP="0045135C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55C31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499EBB29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EFB5E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E3F6E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51544995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7C52D" w14:textId="77777777" w:rsidR="0045135C" w:rsidRPr="00406474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42657" w14:textId="77777777" w:rsidR="0045135C" w:rsidRPr="00DA41E4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FAD0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6DCD9BB7" w14:textId="77777777" w:rsidR="0045135C" w:rsidRDefault="004513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BA1D6" w14:textId="77777777" w:rsidR="0045135C" w:rsidRDefault="004513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C4704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6C9D27BD" w14:textId="77777777" w:rsidR="0045135C" w:rsidRDefault="0045135C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C7253BE" w14:textId="77777777" w:rsidR="0045135C" w:rsidRDefault="0045135C">
      <w:pPr>
        <w:spacing w:before="40" w:after="40" w:line="192" w:lineRule="auto"/>
        <w:ind w:right="57"/>
        <w:rPr>
          <w:sz w:val="20"/>
          <w:lang w:val="ro-RO"/>
        </w:rPr>
      </w:pPr>
    </w:p>
    <w:p w14:paraId="2C1BC23E" w14:textId="77777777" w:rsidR="0045135C" w:rsidRDefault="0045135C" w:rsidP="00DE3370">
      <w:pPr>
        <w:pStyle w:val="Heading1"/>
        <w:spacing w:line="360" w:lineRule="auto"/>
      </w:pPr>
      <w:r>
        <w:t>LINIA 610</w:t>
      </w:r>
    </w:p>
    <w:p w14:paraId="3FF7894F" w14:textId="77777777" w:rsidR="0045135C" w:rsidRDefault="0045135C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45135C" w14:paraId="7FF5378D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B6BCD" w14:textId="77777777" w:rsidR="0045135C" w:rsidRDefault="0045135C" w:rsidP="0045135C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3519E" w14:textId="77777777" w:rsidR="0045135C" w:rsidRDefault="0045135C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EF270" w14:textId="77777777" w:rsidR="0045135C" w:rsidRPr="00F81D6F" w:rsidRDefault="0045135C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79CEF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35DC6C65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723EC" w14:textId="77777777" w:rsidR="0045135C" w:rsidRDefault="0045135C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326A0EA5" w14:textId="77777777" w:rsidR="0045135C" w:rsidRDefault="0045135C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29C097B9" w14:textId="77777777" w:rsidR="0045135C" w:rsidRDefault="0045135C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5C896E7F" w14:textId="77777777" w:rsidR="0045135C" w:rsidRDefault="0045135C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0D342" w14:textId="77777777" w:rsidR="0045135C" w:rsidRPr="00F81D6F" w:rsidRDefault="0045135C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54BA3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3A30D" w14:textId="77777777" w:rsidR="0045135C" w:rsidRPr="00F81D6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306B6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5135C" w14:paraId="17200149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10857" w14:textId="77777777" w:rsidR="0045135C" w:rsidRDefault="0045135C" w:rsidP="0045135C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9F60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F5CB4" w14:textId="77777777" w:rsidR="0045135C" w:rsidRPr="00F81D6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44527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0C5DA1E4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86E8F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7564FC5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753F211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11E5581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1DB40" w14:textId="77777777" w:rsidR="0045135C" w:rsidRPr="00F81D6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4FF1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BE5B5" w14:textId="77777777" w:rsidR="0045135C" w:rsidRPr="00F81D6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8396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45135C" w14:paraId="117FB58A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E1C92" w14:textId="77777777" w:rsidR="0045135C" w:rsidRDefault="0045135C" w:rsidP="0045135C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AD8B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8CFDB" w14:textId="77777777" w:rsidR="0045135C" w:rsidRPr="00F81D6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AC334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478F5B2C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61A98ECC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8082B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E2E37" w14:textId="77777777" w:rsidR="0045135C" w:rsidRPr="00F81D6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FD09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21E2C" w14:textId="77777777" w:rsidR="0045135C" w:rsidRPr="00F81D6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C7EB7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0615E85C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45135C" w14:paraId="03DE1BFA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437BC" w14:textId="77777777" w:rsidR="0045135C" w:rsidRDefault="0045135C" w:rsidP="0045135C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B27DF" w14:textId="77777777" w:rsidR="0045135C" w:rsidRPr="00D12C87" w:rsidRDefault="0045135C" w:rsidP="00D12C87">
            <w:pPr>
              <w:spacing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t</w:t>
            </w:r>
            <w:r w:rsidRPr="00D12C87">
              <w:rPr>
                <w:b/>
                <w:b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sz w:val="20"/>
                <w:szCs w:val="20"/>
              </w:rPr>
              <w:t>er</w:t>
            </w:r>
            <w:r w:rsidRPr="00D12C87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sz w:val="20"/>
                <w:szCs w:val="20"/>
              </w:rPr>
              <w:t>obil</w:t>
            </w:r>
            <w:r w:rsidRPr="00D12C87">
              <w:rPr>
                <w:b/>
                <w:b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600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58A86" w14:textId="77777777" w:rsidR="0045135C" w:rsidRPr="00F81D6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021E7" w14:textId="77777777" w:rsidR="0045135C" w:rsidRPr="00D12C87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D12C87">
              <w:rPr>
                <w:b/>
                <w:bCs/>
                <w:sz w:val="20"/>
                <w:szCs w:val="20"/>
              </w:rPr>
              <w:t>Ia</w:t>
            </w: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  <w:r w:rsidRPr="00D12C87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-</w:t>
            </w:r>
            <w:r w:rsidRPr="00D12C87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L</w:t>
            </w:r>
            <w:r w:rsidRPr="00D12C87"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D12C87">
              <w:rPr>
                <w:b/>
                <w:bCs/>
                <w:sz w:val="20"/>
                <w:szCs w:val="20"/>
              </w:rPr>
              <w:t>ca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1721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18CCE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38F21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6CC18" w14:textId="77777777" w:rsidR="0045135C" w:rsidRPr="00F81D6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065CD" w14:textId="77777777" w:rsidR="0045135C" w:rsidRPr="00D12C87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trictie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protec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cito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zil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ter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v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o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rar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7,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-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13,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0,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f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D12C87">
              <w:rPr>
                <w:b/>
                <w:bCs/>
                <w:i/>
                <w:i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tori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le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g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ale</w:t>
            </w:r>
            <w:r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45135C" w14:paraId="5E6B0CE6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409A1" w14:textId="77777777" w:rsidR="0045135C" w:rsidRDefault="0045135C" w:rsidP="0045135C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24E1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A91B7" w14:textId="77777777" w:rsidR="0045135C" w:rsidRPr="00F81D6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4C64A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4237D030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A89F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4ACBC25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05EB55F5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D3D05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AB851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DCA8C" w14:textId="77777777" w:rsidR="0045135C" w:rsidRPr="00F81D6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055DF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D6AE4AB" w14:textId="77777777" w:rsidR="0045135C" w:rsidRDefault="0045135C" w:rsidP="004F6534">
      <w:pPr>
        <w:pStyle w:val="Heading1"/>
        <w:spacing w:line="360" w:lineRule="auto"/>
      </w:pPr>
      <w:r>
        <w:lastRenderedPageBreak/>
        <w:t>LINIA 700</w:t>
      </w:r>
    </w:p>
    <w:p w14:paraId="58D32965" w14:textId="77777777" w:rsidR="0045135C" w:rsidRDefault="0045135C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45135C" w14:paraId="029DF715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7E727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B8661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F0E75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A6277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6803F68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D39E4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2DA1D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64EC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9ADCB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D1BBD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4E08EDF3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C96CE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21CD4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8C022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FBE4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5929EA7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D3AD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64F12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45C01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A4C83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5EF4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31A98C1C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D72FF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173C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49781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4F879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A7CEDC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BEC5A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6FD8E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A07A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46E0E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EE77F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FA4003A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11 şi 12.</w:t>
            </w:r>
          </w:p>
        </w:tc>
      </w:tr>
      <w:tr w:rsidR="0045135C" w14:paraId="03955A2C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0DC3F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E4112" w14:textId="77777777" w:rsidR="0045135C" w:rsidRDefault="0045135C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2FD65" w14:textId="77777777" w:rsidR="0045135C" w:rsidRDefault="0045135C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FEBD2" w14:textId="77777777" w:rsidR="0045135C" w:rsidRDefault="0045135C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6D936" w14:textId="77777777" w:rsidR="0045135C" w:rsidRPr="00E4222D" w:rsidRDefault="0045135C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4E97EB9F" w14:textId="77777777" w:rsidR="0045135C" w:rsidRPr="00E4222D" w:rsidRDefault="0045135C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3537081B" w14:textId="77777777" w:rsidR="0045135C" w:rsidRPr="00E4222D" w:rsidRDefault="0045135C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B3EC961" w14:textId="77777777" w:rsidR="0045135C" w:rsidRDefault="0045135C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05259" w14:textId="77777777" w:rsidR="0045135C" w:rsidRDefault="0045135C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3FE71" w14:textId="77777777" w:rsidR="0045135C" w:rsidRDefault="0045135C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51448" w14:textId="77777777" w:rsidR="0045135C" w:rsidRDefault="0045135C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80930" w14:textId="77777777" w:rsidR="0045135C" w:rsidRDefault="0045135C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49A67838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0F466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C9931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D9FC1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6765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187EA63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7A39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F8AD614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3A664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31E2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961A4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39A62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0FFD855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ED549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91C4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F7416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56015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DC3FBA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99FA4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A8E20FB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4252F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35A6A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03BEC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7950A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731B470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112E1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E050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3955E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5F6FD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A211875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42475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03E7823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A0B48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FAA9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F353F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A910C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3C52A3C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1F226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384A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3F2D3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7566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BFB8245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14F6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510276B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13 și 21 </w:t>
            </w:r>
          </w:p>
          <w:p w14:paraId="57C4F72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A97B7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B2DA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4631F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B8037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5BE2670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31045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3F94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E6326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E5A2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FF68B7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0947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3E5C8354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 şi 27 </w:t>
            </w:r>
          </w:p>
          <w:p w14:paraId="7E270F25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CF248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7871A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6CD34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B3F27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5E4CE31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64ECF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A180A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9245B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4801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043B63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177F3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392BF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191C4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1C0A7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8A633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55551F7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FFCC9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17D4A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06AA8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882A6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4B90F6C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1521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22</w:t>
            </w:r>
          </w:p>
          <w:p w14:paraId="5407FEFF" w14:textId="77777777" w:rsidR="0045135C" w:rsidRPr="00B401EA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E5C05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D0E6B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F2093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16B1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248053B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55CEB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A75C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5BF18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0C719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892D995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1F84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14</w:t>
            </w:r>
          </w:p>
          <w:p w14:paraId="6A8DA84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CD34D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31D51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89F4A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3C52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7E603E6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99EA6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84575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D7CB6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61879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7C5C94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865D1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37F6CA6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FDC90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D3F8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BE9C0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3495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45135C" w14:paraId="0205E41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5F18B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04754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D0F3A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DCFE6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0ADB4B9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AF4F3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6093DCA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4CC5C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0A92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6452B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829BB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45135C" w14:paraId="128F506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C3B8B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520A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1CF3A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7BEF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335A38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E784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  <w:p w14:paraId="6AE95C1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inclu-</w:t>
            </w:r>
          </w:p>
          <w:p w14:paraId="157DC00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CD43E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7001F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CAEE8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EC7AF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0BD9B09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C525E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0968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C4DC2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FB73D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Mogoșoaia - </w:t>
            </w:r>
          </w:p>
          <w:p w14:paraId="08C555A3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303B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2517A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CB8E4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13+071</w:t>
            </w:r>
          </w:p>
          <w:p w14:paraId="24AE018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D9E3D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C7036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5135C" w14:paraId="4E5267C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87D0D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240A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713D8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122C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3B9F256C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B7BDF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BF979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E5A2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  <w:p w14:paraId="0F75FAD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4CE11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23259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7E9C093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54432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5FD65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6CD41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D0DFA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4F0E281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4758F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ED72D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1A64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  <w:p w14:paraId="3565A05B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58885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31867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5135C" w14:paraId="464593E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9C4F1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51C1B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40762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C10B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Fierbinţi</w:t>
            </w:r>
          </w:p>
          <w:p w14:paraId="3BE94B3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6580F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D3FAC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065A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88C0A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12356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5D10C87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8C456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0FDE4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  <w:p w14:paraId="1B390E5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7D267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FBF77" w14:textId="77777777" w:rsidR="0045135C" w:rsidRDefault="0045135C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5DE1106B" w14:textId="77777777" w:rsidR="0045135C" w:rsidRDefault="0045135C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FD10F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3ED6A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7C17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6CB47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127C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20E0E7F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7C476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8E265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6FC21C5F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766FF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6E92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19EA5C13" w14:textId="77777777" w:rsidR="0045135C" w:rsidRPr="008A1A04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B0AA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4D35B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D1B5B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F4EF8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562ED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154FE00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03F67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D4D9A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63+720</w:t>
            </w:r>
          </w:p>
          <w:p w14:paraId="1896D81A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D1809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0131F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 –</w:t>
            </w:r>
          </w:p>
          <w:p w14:paraId="52AA5DDC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F935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46950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913E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C7535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93D42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La circulația pe linia 804 se va citi poziția Km 48+170 – 55+000</w:t>
            </w:r>
          </w:p>
        </w:tc>
      </w:tr>
      <w:tr w:rsidR="0045135C" w14:paraId="4BF5A67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11D5E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06FE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135+550</w:t>
            </w:r>
          </w:p>
          <w:p w14:paraId="0B32833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147C0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A580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Ruşeţu -</w:t>
            </w:r>
          </w:p>
          <w:p w14:paraId="625F1499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623B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45602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44565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71625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97D35" w14:textId="77777777" w:rsidR="0045135C" w:rsidRPr="00C20CA5" w:rsidRDefault="0045135C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22E52629" w14:textId="77777777" w:rsidR="0045135C" w:rsidRPr="00EB107D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5023870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F3C0E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FBA5B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D03A8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232A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11ED01DD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D37A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4FDD12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C73F7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9C58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C0DD0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A8D66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E6F5BAB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1C924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st. Făurei, Cap X.</w:t>
            </w:r>
          </w:p>
        </w:tc>
      </w:tr>
      <w:tr w:rsidR="0045135C" w14:paraId="4CDF6B2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EFE76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4F18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167+350</w:t>
            </w:r>
          </w:p>
          <w:p w14:paraId="33636B4A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7D126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F5B6D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0C23160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(zonă aparate de cale Cap X aferente </w:t>
            </w:r>
          </w:p>
          <w:p w14:paraId="3911C61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84FB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8167F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3E45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B03FD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4F7D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13, 19, 25 </w:t>
            </w:r>
          </w:p>
          <w:p w14:paraId="5A641751" w14:textId="77777777" w:rsidR="0045135C" w:rsidRPr="00C401D9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și 35 Cap X. </w:t>
            </w:r>
          </w:p>
        </w:tc>
      </w:tr>
      <w:tr w:rsidR="0045135C" w14:paraId="7ADB18D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E59C9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74AB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A0808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2BB33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Brăila</w:t>
            </w:r>
          </w:p>
          <w:p w14:paraId="13D47863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591B24D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primiri – expedieri </w:t>
            </w:r>
          </w:p>
          <w:p w14:paraId="016017E8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1D8A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366243EF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4FA05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8759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52C80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91F5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Afectrează intrări – ieşiri la liniile 5 – 7 </w:t>
            </w:r>
          </w:p>
          <w:p w14:paraId="6A1320B8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45135C" w14:paraId="222DAB1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4124C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EB791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4F3DE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C5C59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F8DD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20E5C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DA64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230+200</w:t>
            </w:r>
          </w:p>
          <w:p w14:paraId="0921D1B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7D324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BEE9C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0C45C70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D0A6C93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4129B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A778F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98C15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Vădeni</w:t>
            </w:r>
          </w:p>
          <w:p w14:paraId="6E8FC10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CA9E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13F72C3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28D3D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1344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05154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CD7F6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4ED2651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BF1C031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717C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241+300</w:t>
            </w:r>
          </w:p>
          <w:p w14:paraId="7208106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AE4FD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F8B2A" w14:textId="77777777" w:rsidR="0045135C" w:rsidRDefault="0045135C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67EA8825" w14:textId="77777777" w:rsidR="0045135C" w:rsidRDefault="0045135C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5F4F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49049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01C75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0897A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6C00C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65AF067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87C6623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73D8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15FB5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1648A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616AEE67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8D15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2D97C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E215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246+100</w:t>
            </w:r>
          </w:p>
          <w:p w14:paraId="594208C1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6C182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A798E" w14:textId="77777777" w:rsidR="0045135C" w:rsidRPr="00C20CA5" w:rsidRDefault="0045135C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50263AEA" w14:textId="77777777" w:rsidR="0045135C" w:rsidRPr="00EB107D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557C4C3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6D1F4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13A41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4CDCB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7BA17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9AAD9ED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71D3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6A8585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2C704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9DF7B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F7BA1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69266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40B34C2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F3F149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6 - 8.</w:t>
            </w:r>
          </w:p>
        </w:tc>
      </w:tr>
      <w:tr w:rsidR="0045135C" w14:paraId="2797FB7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3E95E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C6E6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42230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04AD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6AA3741D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A793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5F9166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D9568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999EA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26579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BA708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Afectează intrări - ieşiri </w:t>
            </w:r>
          </w:p>
          <w:p w14:paraId="2B1389B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şi 8.</w:t>
            </w:r>
          </w:p>
        </w:tc>
      </w:tr>
      <w:tr w:rsidR="0045135C" w14:paraId="437BA00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6DBFA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1ADD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69E12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ADC45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C814B0F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9725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3C15338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772EE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0CB9B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FED86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7FCF3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D3FFD38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AE252CB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4 - 8 </w:t>
            </w:r>
          </w:p>
          <w:p w14:paraId="778EFC8D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primiri-expedieri Cap Y.</w:t>
            </w:r>
          </w:p>
        </w:tc>
      </w:tr>
      <w:tr w:rsidR="0045135C" w14:paraId="5062D4D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6776A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0260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FB296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2E86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4599A7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6CCB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4A68AFC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CEFBD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5FC34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928DE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1752F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AF9702D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5161F6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1 - 8 </w:t>
            </w:r>
          </w:p>
          <w:p w14:paraId="2327FEB3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45135C" w14:paraId="3A23849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B542D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9450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9C8A1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28CF9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C07070B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621F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2BD73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ADD1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17070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3366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21EBE737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11E6D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6 - 8  </w:t>
            </w:r>
          </w:p>
          <w:p w14:paraId="33D2D433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45135C" w14:paraId="2180E8B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35DF0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7B76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39D97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1AC6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81EEF43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DB814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BAFD6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54CA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B81EF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4841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258B5CA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6DB8BF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7 - 8  </w:t>
            </w:r>
          </w:p>
          <w:p w14:paraId="025567EF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45135C" w14:paraId="6AC19CC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C3A06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AF9F4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3F68E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69B9A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Filești</w:t>
            </w:r>
          </w:p>
          <w:p w14:paraId="562C19B8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3793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călcâi sch. 12 la </w:t>
            </w:r>
          </w:p>
          <w:p w14:paraId="55AE16D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FD4B6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FF4F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5F0C4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24FD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5CEC81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E02A4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3, 4 și 6 Cap Y și peste sch. 16, 18 și TDJ 22/24.</w:t>
            </w:r>
          </w:p>
        </w:tc>
      </w:tr>
      <w:tr w:rsidR="0045135C" w14:paraId="3906F76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7B192" w14:textId="77777777" w:rsidR="0045135C" w:rsidRDefault="0045135C" w:rsidP="0045135C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3E183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F56A1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B118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3BCBC32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B877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8AC35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34E23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9693C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6F87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8A5D22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1C7B15FB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9 - 11.</w:t>
            </w:r>
          </w:p>
        </w:tc>
      </w:tr>
    </w:tbl>
    <w:p w14:paraId="5B4F081B" w14:textId="77777777" w:rsidR="0045135C" w:rsidRDefault="0045135C">
      <w:pPr>
        <w:spacing w:before="40" w:after="40" w:line="192" w:lineRule="auto"/>
        <w:ind w:right="57"/>
        <w:rPr>
          <w:sz w:val="20"/>
          <w:lang w:val="ro-RO"/>
        </w:rPr>
      </w:pPr>
    </w:p>
    <w:p w14:paraId="70F5C7B1" w14:textId="77777777" w:rsidR="0045135C" w:rsidRDefault="0045135C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1FFACDE9" w14:textId="77777777" w:rsidR="0045135C" w:rsidRDefault="0045135C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45135C" w14:paraId="72918A0B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A19D1" w14:textId="77777777" w:rsidR="0045135C" w:rsidRDefault="0045135C" w:rsidP="0045135C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D4D4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A7B6D" w14:textId="77777777" w:rsidR="0045135C" w:rsidRPr="001304A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DEE3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2119C539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FE98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1B9FE23A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5FB6857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A06A1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D52B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BE710" w14:textId="77777777" w:rsidR="0045135C" w:rsidRPr="001304A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C38E3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06F41C6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3AEC39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3A850F6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1DAC359D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45135C" w14:paraId="15DD4DA4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9C92C" w14:textId="77777777" w:rsidR="0045135C" w:rsidRDefault="0045135C" w:rsidP="0045135C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77C84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0C47F" w14:textId="77777777" w:rsidR="0045135C" w:rsidRPr="001304A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F0F62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584DF4DF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7F9C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49F667A4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0CF2CD55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BE5AF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7401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1AFAE" w14:textId="77777777" w:rsidR="0045135C" w:rsidRPr="001304A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D887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9B835EA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4AF903D6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4E14FA9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45135C" w14:paraId="1F9CFAB0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8528F" w14:textId="77777777" w:rsidR="0045135C" w:rsidRDefault="0045135C" w:rsidP="0045135C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42AD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236B58D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CCDF5" w14:textId="77777777" w:rsidR="0045135C" w:rsidRPr="001304A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61F45" w14:textId="77777777" w:rsidR="0045135C" w:rsidRDefault="0045135C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8DA9028" w14:textId="77777777" w:rsidR="0045135C" w:rsidRDefault="0045135C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90C33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5C6CF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8DB9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C714B" w14:textId="77777777" w:rsidR="0045135C" w:rsidRPr="001304A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30A76" w14:textId="77777777" w:rsidR="0045135C" w:rsidRPr="006A2576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4EB51DE5" w14:textId="77777777" w:rsidR="0045135C" w:rsidRPr="006A2576" w:rsidRDefault="0045135C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1548A98B" w14:textId="77777777" w:rsidR="0045135C" w:rsidRDefault="0045135C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5135C" w14:paraId="65F8262F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9E676" w14:textId="77777777" w:rsidR="0045135C" w:rsidRDefault="0045135C" w:rsidP="0045135C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B236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6628B991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3E983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21E67" w14:textId="77777777" w:rsidR="0045135C" w:rsidRDefault="0045135C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5512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60E45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E382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CBD6F" w14:textId="77777777" w:rsidR="0045135C" w:rsidRPr="001304A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C049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5135C" w14:paraId="674F49DD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DCE69" w14:textId="77777777" w:rsidR="0045135C" w:rsidRDefault="0045135C" w:rsidP="0045135C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47D3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6984968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06475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AB00D" w14:textId="77777777" w:rsidR="0045135C" w:rsidRDefault="0045135C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0AA81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9F127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53A4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9E98C" w14:textId="77777777" w:rsidR="0045135C" w:rsidRPr="001304A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1705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5135C" w14:paraId="749A5AF5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18D28" w14:textId="77777777" w:rsidR="0045135C" w:rsidRDefault="0045135C" w:rsidP="0045135C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12A9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2C6CEF9A" w14:textId="77777777" w:rsidR="0045135C" w:rsidRDefault="0045135C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0B8B1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A3EA8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2A37F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731A0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7B5F1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BD145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7FB2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5135C" w14:paraId="5B79B17C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06E43" w14:textId="77777777" w:rsidR="0045135C" w:rsidRDefault="0045135C" w:rsidP="0045135C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2EF5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3C9383EA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8762A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9C7AE" w14:textId="77777777" w:rsidR="0045135C" w:rsidRPr="001904F7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E2E5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38436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3DA9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5BDED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41C98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45135C" w14:paraId="23B028A8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AB9B6" w14:textId="77777777" w:rsidR="0045135C" w:rsidRDefault="0045135C" w:rsidP="0045135C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368E3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416BAA4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02927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7A253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B05DF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D0CEE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60D4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76E21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8909A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5135C" w14:paraId="7FF5C8BE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47E29" w14:textId="77777777" w:rsidR="0045135C" w:rsidRDefault="0045135C" w:rsidP="0045135C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8CF8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6F7E1F5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560BD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D108C" w14:textId="77777777" w:rsidR="0045135C" w:rsidRPr="00DA3842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09531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83377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B650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07147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66432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FFE9CDE" w14:textId="77777777" w:rsidR="0045135C" w:rsidRDefault="0045135C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75D4CE28" w14:textId="77777777" w:rsidR="0045135C" w:rsidRDefault="0045135C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5135C" w14:paraId="796DF09B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316BD" w14:textId="77777777" w:rsidR="0045135C" w:rsidRDefault="0045135C" w:rsidP="0045135C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C11E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69B86C9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ABF3C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74D97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8902B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F9445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7DBF5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E0506" w14:textId="77777777" w:rsidR="0045135C" w:rsidRPr="001304A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36171" w14:textId="77777777" w:rsidR="0045135C" w:rsidRPr="00175A24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5135C" w14:paraId="08E5BC27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4723B" w14:textId="77777777" w:rsidR="0045135C" w:rsidRDefault="0045135C" w:rsidP="0045135C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F081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0C363F3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3C0D4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9400F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B5E63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0B4C4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36A8B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B17D6" w14:textId="77777777" w:rsidR="0045135C" w:rsidRPr="001304A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E2F34" w14:textId="77777777" w:rsidR="0045135C" w:rsidRPr="00175A24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5135C" w14:paraId="574D8300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FEAF9" w14:textId="77777777" w:rsidR="0045135C" w:rsidRDefault="0045135C" w:rsidP="0045135C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64540" w14:textId="77777777" w:rsidR="0045135C" w:rsidRDefault="0045135C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B6637" w14:textId="77777777" w:rsidR="0045135C" w:rsidRDefault="0045135C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D2E23" w14:textId="77777777" w:rsidR="0045135C" w:rsidRDefault="0045135C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589FCCC1" w14:textId="77777777" w:rsidR="0045135C" w:rsidRDefault="0045135C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EF25E" w14:textId="77777777" w:rsidR="0045135C" w:rsidRDefault="0045135C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224A2FD" w14:textId="77777777" w:rsidR="0045135C" w:rsidRDefault="0045135C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DAF83" w14:textId="77777777" w:rsidR="0045135C" w:rsidRDefault="0045135C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2E1C6" w14:textId="77777777" w:rsidR="0045135C" w:rsidRDefault="0045135C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C30B6" w14:textId="77777777" w:rsidR="0045135C" w:rsidRPr="001304AF" w:rsidRDefault="0045135C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5A769" w14:textId="77777777" w:rsidR="0045135C" w:rsidRDefault="0045135C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EC43332" w14:textId="77777777" w:rsidR="0045135C" w:rsidRDefault="0045135C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ECED03" w14:textId="77777777" w:rsidR="0045135C" w:rsidRPr="00175A24" w:rsidRDefault="0045135C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45135C" w14:paraId="61B8EB02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77B07" w14:textId="77777777" w:rsidR="0045135C" w:rsidRDefault="0045135C" w:rsidP="0045135C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7A83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C21D1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A036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7E405968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2DB54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994D26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86554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40BE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A56B7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D9F98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300606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7E8B76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45135C" w14:paraId="33C5DA01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C8DF6" w14:textId="77777777" w:rsidR="0045135C" w:rsidRDefault="0045135C" w:rsidP="0045135C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ECED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2CC7A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B3638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185BCA47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BC7A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5D744E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B600F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0E8E1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2D9E0" w14:textId="77777777" w:rsidR="0045135C" w:rsidRPr="001304A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D53EC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D494DA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345C4D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45135C" w14:paraId="00D67F91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91EA5" w14:textId="77777777" w:rsidR="0045135C" w:rsidRDefault="0045135C" w:rsidP="0045135C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98851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F663E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211B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DA3D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36891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F4703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45740AB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CEDE6" w14:textId="77777777" w:rsidR="0045135C" w:rsidRPr="001304A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F3FFC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5135C" w14:paraId="6AD2A33C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8890F" w14:textId="77777777" w:rsidR="0045135C" w:rsidRDefault="0045135C" w:rsidP="0045135C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EE4CF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3FFCAEC5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97FAD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3EDF5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CAF3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B8BD4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0279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BDB6B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D729B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5135C" w14:paraId="169E237A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D299D" w14:textId="77777777" w:rsidR="0045135C" w:rsidRDefault="0045135C" w:rsidP="0045135C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2266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82A5D" w14:textId="77777777" w:rsidR="0045135C" w:rsidRPr="001304A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E0FAC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8FC03D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B239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1D0160A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69A3F" w14:textId="77777777" w:rsidR="0045135C" w:rsidRPr="00CA3079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85514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4B336" w14:textId="77777777" w:rsidR="0045135C" w:rsidRPr="001304A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BFB6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3678D2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45135C" w14:paraId="5ED2A928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3B5CB" w14:textId="77777777" w:rsidR="0045135C" w:rsidRDefault="0045135C" w:rsidP="0045135C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2089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6AB116A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FA1B2" w14:textId="77777777" w:rsidR="0045135C" w:rsidRPr="001304A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B0202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B78C01F" w14:textId="77777777" w:rsidR="0045135C" w:rsidRPr="00180EA2" w:rsidRDefault="0045135C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F445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DD111" w14:textId="77777777" w:rsidR="0045135C" w:rsidRPr="00CA3079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A3EA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1B54E" w14:textId="77777777" w:rsidR="0045135C" w:rsidRPr="001304A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52CC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A52C386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3423DC99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45135C" w14:paraId="4EB31A29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0399F" w14:textId="77777777" w:rsidR="0045135C" w:rsidRDefault="0045135C" w:rsidP="0045135C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F7DA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430ED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5FC52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02DD91F6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5386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08295" w14:textId="77777777" w:rsidR="0045135C" w:rsidRPr="00CA3079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E7871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483F6E4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7655A" w14:textId="77777777" w:rsidR="0045135C" w:rsidRPr="001304A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7FE52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D64545A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2D04BBE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A8E056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45135C" w14:paraId="283EFE72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F6558" w14:textId="77777777" w:rsidR="0045135C" w:rsidRDefault="0045135C" w:rsidP="0045135C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FC1A1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3FD1A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1B07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43B1C18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1A945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0CB7B32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7E5FC49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5B943" w14:textId="77777777" w:rsidR="0045135C" w:rsidRPr="00CA3079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1021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A7336" w14:textId="77777777" w:rsidR="0045135C" w:rsidRPr="001304AF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2E1AB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F182B2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7D3B2178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607FF74C" w14:textId="77777777" w:rsidR="0045135C" w:rsidRPr="00B71446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13B41B1B" w14:textId="77777777" w:rsidR="0045135C" w:rsidRDefault="0045135C">
      <w:pPr>
        <w:tabs>
          <w:tab w:val="left" w:pos="6382"/>
        </w:tabs>
        <w:rPr>
          <w:sz w:val="20"/>
        </w:rPr>
      </w:pPr>
    </w:p>
    <w:p w14:paraId="67157C95" w14:textId="77777777" w:rsidR="0045135C" w:rsidRDefault="0045135C" w:rsidP="00F0370D">
      <w:pPr>
        <w:pStyle w:val="Heading1"/>
        <w:spacing w:line="360" w:lineRule="auto"/>
      </w:pPr>
      <w:r>
        <w:t>LINIA 800</w:t>
      </w:r>
    </w:p>
    <w:p w14:paraId="3E593D1E" w14:textId="77777777" w:rsidR="0045135C" w:rsidRDefault="0045135C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45135C" w14:paraId="7BE5D97E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8A6B57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48800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2245F6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2CB20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D9785E1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8014D" w14:textId="77777777" w:rsidR="0045135C" w:rsidRDefault="0045135C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6A469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E4E3F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CBBB2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F9A2C2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689E5A3A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5C1FE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FF3A2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B256D5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A0012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7A19273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C0C70" w14:textId="77777777" w:rsidR="0045135C" w:rsidRDefault="0045135C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5E32E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921EB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715C7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B523A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2E1CE380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85723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339B0D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02A8C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D1B1E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2063B11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14EE0A" w14:textId="77777777" w:rsidR="0045135C" w:rsidRDefault="0045135C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CE101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0C871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67229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68A4D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D248C07" w14:textId="77777777" w:rsidR="0045135C" w:rsidRDefault="0045135C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45135C" w:rsidRPr="00A8307A" w14:paraId="2029C153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508230" w14:textId="77777777" w:rsidR="0045135C" w:rsidRPr="00A75A00" w:rsidRDefault="0045135C" w:rsidP="0045135C">
            <w:pPr>
              <w:numPr>
                <w:ilvl w:val="0"/>
                <w:numId w:val="36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F395E" w14:textId="77777777" w:rsidR="0045135C" w:rsidRPr="00A8307A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87B08" w14:textId="77777777" w:rsidR="0045135C" w:rsidRPr="00A8307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49800" w14:textId="77777777" w:rsidR="0045135C" w:rsidRPr="00A8307A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83DBF" w14:textId="77777777" w:rsidR="0045135C" w:rsidRDefault="0045135C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9B5AB11" w14:textId="77777777" w:rsidR="0045135C" w:rsidRDefault="0045135C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79708D7B" w14:textId="77777777" w:rsidR="0045135C" w:rsidRDefault="0045135C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DF08D82" w14:textId="77777777" w:rsidR="0045135C" w:rsidRDefault="0045135C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1AEBC" w14:textId="77777777" w:rsidR="0045135C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93B89" w14:textId="77777777" w:rsidR="0045135C" w:rsidRPr="00A8307A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DDD6B" w14:textId="77777777" w:rsidR="0045135C" w:rsidRPr="00A8307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A44C3B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D0D3EAA" w14:textId="77777777" w:rsidR="0045135C" w:rsidRPr="00A8307A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45135C" w14:paraId="7E7A77C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A3E27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F566E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381F9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DCFED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6BBE7FDA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BC1DA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3D88766D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41036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EAE93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C17C4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8964A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6CC53B1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2513B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31DF9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1B59E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15846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4423B" w14:textId="77777777" w:rsidR="0045135C" w:rsidRDefault="0045135C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54DB23E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BC213" w14:textId="77777777" w:rsidR="0045135C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12CAB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B66D3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48A29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78ADDA0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97072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BA625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1C663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4A200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7B244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EB37E" w14:textId="77777777" w:rsidR="0045135C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8CBFA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6228A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7F77B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0098D05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18500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817A9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06CE3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E06AD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2D5E5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46AC4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09A00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0BFB3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71DBA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5CC5166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5B6E06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45135C" w14:paraId="161A833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CA219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3576D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DB45E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D5B71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9E5D3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2BF73" w14:textId="77777777" w:rsidR="0045135C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7528D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6D8C5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6C69F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A0E9F6D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06CE05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45135C" w14:paraId="5ED6AEF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88FF4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7353E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26ECE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1A22A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6EA1F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057F7" w14:textId="77777777" w:rsidR="0045135C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B7B1F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F0651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211CA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0914D58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511670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45135C" w14:paraId="4D14B58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3F3C1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B16C4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54D84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BCBDE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8FADD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CA364" w14:textId="77777777" w:rsidR="0045135C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4E229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50687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83565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2D5410E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2D7600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45135C" w14:paraId="1DF2CEA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47FCA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7455F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D10F2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0000A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E374E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4A0C839A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183BC" w14:textId="77777777" w:rsidR="0045135C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7A680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B6939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078B1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5135C" w14:paraId="24B1321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DD666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6CDB6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504EA3F8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54DD0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713E8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38220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3CD1C" w14:textId="77777777" w:rsidR="0045135C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06997" w14:textId="77777777" w:rsidR="0045135C" w:rsidRDefault="0045135C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575F8518" w14:textId="77777777" w:rsidR="0045135C" w:rsidRDefault="0045135C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1CF40" w14:textId="77777777" w:rsidR="0045135C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88272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5135C" w14:paraId="314C25B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BA506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6BD02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DC9CD" w14:textId="77777777" w:rsidR="0045135C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3694E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59FBB924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A71D2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D53AA" w14:textId="77777777" w:rsidR="0045135C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F7A72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7FF95182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8F039" w14:textId="77777777" w:rsidR="0045135C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48842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5135C" w14:paraId="2FE0AF9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0B4BA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22115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BF07B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56DF5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69483096" w14:textId="77777777" w:rsidR="0045135C" w:rsidRPr="008B2519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CC981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B4B19A0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2FF12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01766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E974C" w14:textId="77777777" w:rsidR="0045135C" w:rsidRPr="008D08DE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F0006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45135C" w14:paraId="36F315B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DCDCF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D6BBE" w14:textId="77777777" w:rsidR="0045135C" w:rsidRDefault="0045135C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B474C" w14:textId="77777777" w:rsidR="0045135C" w:rsidRPr="001161EA" w:rsidRDefault="0045135C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AD7F8" w14:textId="77777777" w:rsidR="0045135C" w:rsidRDefault="0045135C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165C2920" w14:textId="77777777" w:rsidR="0045135C" w:rsidRDefault="0045135C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276FB" w14:textId="77777777" w:rsidR="0045135C" w:rsidRDefault="0045135C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3BBB6A87" w14:textId="77777777" w:rsidR="0045135C" w:rsidRDefault="0045135C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293BD" w14:textId="77777777" w:rsidR="0045135C" w:rsidRPr="001161EA" w:rsidRDefault="0045135C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A7335" w14:textId="77777777" w:rsidR="0045135C" w:rsidRDefault="0045135C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27EE9" w14:textId="77777777" w:rsidR="0045135C" w:rsidRPr="008D08DE" w:rsidRDefault="0045135C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B957F" w14:textId="77777777" w:rsidR="0045135C" w:rsidRDefault="0045135C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45135C" w14:paraId="2E6FB93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4A22A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DDDD4" w14:textId="77777777" w:rsidR="0045135C" w:rsidRDefault="0045135C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3ED2D" w14:textId="77777777" w:rsidR="0045135C" w:rsidRPr="001161EA" w:rsidRDefault="0045135C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EA50D" w14:textId="77777777" w:rsidR="0045135C" w:rsidRDefault="0045135C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EA50F" w14:textId="77777777" w:rsidR="0045135C" w:rsidRDefault="0045135C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F1945" w14:textId="77777777" w:rsidR="0045135C" w:rsidRPr="001161EA" w:rsidRDefault="0045135C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970B1" w14:textId="77777777" w:rsidR="0045135C" w:rsidRDefault="0045135C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4FD43" w14:textId="77777777" w:rsidR="0045135C" w:rsidRDefault="0045135C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4A757" w14:textId="77777777" w:rsidR="0045135C" w:rsidRDefault="0045135C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314490B2" w14:textId="77777777" w:rsidR="0045135C" w:rsidRDefault="0045135C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45135C" w14:paraId="75A6369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0F71B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479E8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5B4D6" w14:textId="77777777" w:rsidR="0045135C" w:rsidRPr="001161EA" w:rsidRDefault="0045135C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763D1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74ECF5F4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49836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62703225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0540B02E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3760E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4CA69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5D106" w14:textId="77777777" w:rsidR="0045135C" w:rsidRPr="001161EA" w:rsidRDefault="0045135C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09379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5135C" w14:paraId="6A52317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91597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DEBBE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9A01B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FFB9C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4B04544E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31CDD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5E170CAC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354DF9C7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4209C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3C7EF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9C555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43FD9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43259E7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15117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0C089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7383D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5484A" w14:textId="77777777" w:rsidR="0045135C" w:rsidRDefault="0045135C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5AA30756" w14:textId="77777777" w:rsidR="0045135C" w:rsidRDefault="0045135C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D60E2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A947F" w14:textId="77777777" w:rsidR="0045135C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F902D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ABF21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311FB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45135C" w14:paraId="5FC5D9A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D956D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A27AC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0F0B7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F6071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0339F39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03530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51FFE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93DE6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8663C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70926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316F2A9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6820FA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45135C" w14:paraId="7A01A2A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BDCC5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14A22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5C8A7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F8164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0D93A130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B6954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4B2E1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F22DB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8D91D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E1829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4379424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9BEA1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2F7EF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E76AD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B7F39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3E7C8646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7F9BB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44DA7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3EDE3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9FEB9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DD035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004B61C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10433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AE0E9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30FF3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7DE28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59B26831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3FA77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C78D4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42F70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CAE08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D5AA6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129BE71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3EAF5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9B204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F12BA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E4A27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A6F992E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4397A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DC6E7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44DA0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2FECB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57B66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553D8C3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D8B45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479BB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EE675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BFA15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0E5E0D4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6DEEFFC0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667AF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44CAA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DD00E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368B4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47D08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5D0C2EB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94B43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91A09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8BD29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DAB55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862A2C3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AE63D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F6C01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F44E6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2D990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13106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6327723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69117040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45135C" w14:paraId="62A8509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9697E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0CB08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9DDF4" w14:textId="77777777" w:rsidR="0045135C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4B0A3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90C45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22988F9B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9ED4C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15B18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0836F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EF962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822306B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45135C" w14:paraId="421256A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96568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446D5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E438E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260D2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40B94802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C47F9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1EDBB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9E358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7A137A96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2C19B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A2D8C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5135C" w14:paraId="5F59F9C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4571B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E975A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12ACA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37214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42C5C48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D0907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EB02756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1E743" w14:textId="77777777" w:rsidR="0045135C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1A0BA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FB990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EB9C8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7C57006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05C7A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88098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A43F9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E91DC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76E55B3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A9762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62EE5EE5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B5E4A" w14:textId="77777777" w:rsidR="0045135C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D3AB0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14AE1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26484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75D0D2D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86C0E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624BC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C1D5C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F1CD3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A11B2A8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F8F01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6E1DE723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C391863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05694C62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33A40AD8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0BFA2" w14:textId="77777777" w:rsidR="0045135C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48869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206D4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CAEF6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21C4480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50972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8531F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9BE01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AFC03" w14:textId="77777777" w:rsidR="0045135C" w:rsidRDefault="0045135C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0702DC28" w14:textId="77777777" w:rsidR="0045135C" w:rsidRDefault="0045135C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48E93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E5F09" w14:textId="77777777" w:rsidR="0045135C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0E0F8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357F3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1AE2F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din fir I în fir II linia 800 la linia III Grupa Tranzit St. Palas </w:t>
            </w:r>
          </w:p>
        </w:tc>
      </w:tr>
      <w:tr w:rsidR="0045135C" w14:paraId="518EF76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BD272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4FEBD" w14:textId="77777777" w:rsidR="0045135C" w:rsidRDefault="0045135C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D494A" w14:textId="77777777" w:rsidR="0045135C" w:rsidRPr="001161EA" w:rsidRDefault="0045135C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1884D" w14:textId="77777777" w:rsidR="0045135C" w:rsidRDefault="0045135C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006EBCF" w14:textId="77777777" w:rsidR="0045135C" w:rsidRDefault="0045135C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12529" w14:textId="77777777" w:rsidR="0045135C" w:rsidRDefault="0045135C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B823E" w14:textId="77777777" w:rsidR="0045135C" w:rsidRDefault="0045135C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05106" w14:textId="77777777" w:rsidR="0045135C" w:rsidRDefault="0045135C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13E79" w14:textId="77777777" w:rsidR="0045135C" w:rsidRPr="008D08DE" w:rsidRDefault="0045135C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6AC5B" w14:textId="77777777" w:rsidR="0045135C" w:rsidRDefault="0045135C" w:rsidP="005B037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la liniile 5 - 7  linia 800 la linia 3 Grupa Tranzit Cap X St. Palas </w:t>
            </w:r>
          </w:p>
        </w:tc>
      </w:tr>
      <w:tr w:rsidR="0045135C" w14:paraId="2F31923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5E3CF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181A7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7841D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418F6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61E8529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75008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03F63075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D9B0C" w14:textId="77777777" w:rsidR="0045135C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1EB16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468A9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FE1AE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5531C0C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36F86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A20DA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B1560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FD6F8" w14:textId="77777777" w:rsidR="0045135C" w:rsidRDefault="0045135C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7A06D2CA" w14:textId="77777777" w:rsidR="0045135C" w:rsidRDefault="0045135C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18265" w14:textId="77777777" w:rsidR="0045135C" w:rsidRPr="00F565BC" w:rsidRDefault="0045135C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6A8455FF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41AD5" w14:textId="77777777" w:rsidR="0045135C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65F9A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E8B75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8F2A8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45135C" w14:paraId="676065F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CFFB6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ACF8C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8ED06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9DDBD" w14:textId="77777777" w:rsidR="0045135C" w:rsidRDefault="0045135C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71C7E58" w14:textId="77777777" w:rsidR="0045135C" w:rsidRDefault="0045135C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7B1E9" w14:textId="77777777" w:rsidR="0045135C" w:rsidRDefault="0045135C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CE11D78" w14:textId="77777777" w:rsidR="0045135C" w:rsidRDefault="0045135C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47F06" w14:textId="77777777" w:rsidR="0045135C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A01E3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75334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FE7E7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45135C" w14:paraId="2A3AB45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51896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D1A7F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E321C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529F2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65271795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093D6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1F43104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929BD" w14:textId="77777777" w:rsidR="0045135C" w:rsidRPr="001161EA" w:rsidRDefault="0045135C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315D8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9E5AC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CC809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7C82BEDB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3EE0E39A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54885127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0C9E2694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45135C" w14:paraId="35A5239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52667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F0B1F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A659A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88768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23AF7F0B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98FCE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9FE9E43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A54AB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F0646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0A9AF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A7AF7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014C07C9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D36A62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45135C" w14:paraId="55F2532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21C9D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06995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F5BF5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7B640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68176C78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932C6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270DC773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9415F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DB500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59285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2EA23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6D3CF0E4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45135C" w14:paraId="717CC24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D414F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F3F61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F313F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122E4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2C5458F9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3AE6219F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4B072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2E11DD88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C7542" w14:textId="77777777" w:rsidR="0045135C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B506D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92B5A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12004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E663144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45135C" w14:paraId="66359EB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565E5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2EF36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FCF79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71B2A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CD9FBAB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887B0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A7077" w14:textId="77777777" w:rsidR="0045135C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92CB7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55E1E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8857B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5FE9A3E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5D26E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68F8B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D8935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59B8E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3C5D869B" w14:textId="77777777" w:rsidR="0045135C" w:rsidRDefault="0045135C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1B110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29AF7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FBBCB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407DB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E1D60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5135C" w14:paraId="627F699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2697B" w14:textId="77777777" w:rsidR="0045135C" w:rsidRDefault="0045135C" w:rsidP="0045135C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557DF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8C4BB" w14:textId="77777777" w:rsidR="0045135C" w:rsidRPr="001161EA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FEEB0" w14:textId="77777777" w:rsidR="0045135C" w:rsidRDefault="0045135C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2334849F" w14:textId="77777777" w:rsidR="0045135C" w:rsidRDefault="0045135C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08175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33A19" w14:textId="77777777" w:rsidR="0045135C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8ADB1" w14:textId="77777777" w:rsidR="0045135C" w:rsidRDefault="0045135C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C4C9F" w14:textId="77777777" w:rsidR="0045135C" w:rsidRPr="008D08DE" w:rsidRDefault="0045135C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44A33" w14:textId="77777777" w:rsidR="0045135C" w:rsidRDefault="0045135C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D0257EA" w14:textId="77777777" w:rsidR="0045135C" w:rsidRDefault="0045135C">
      <w:pPr>
        <w:spacing w:before="40" w:after="40" w:line="192" w:lineRule="auto"/>
        <w:ind w:right="57"/>
        <w:rPr>
          <w:sz w:val="20"/>
          <w:lang w:val="ro-RO"/>
        </w:rPr>
      </w:pPr>
    </w:p>
    <w:p w14:paraId="3AA4D87C" w14:textId="77777777" w:rsidR="0045135C" w:rsidRDefault="0045135C" w:rsidP="00FF5C69">
      <w:pPr>
        <w:pStyle w:val="Heading1"/>
        <w:spacing w:line="276" w:lineRule="auto"/>
      </w:pPr>
      <w:r>
        <w:t>LINIA 804</w:t>
      </w:r>
    </w:p>
    <w:p w14:paraId="6111E8FB" w14:textId="77777777" w:rsidR="0045135C" w:rsidRDefault="0045135C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45135C" w14:paraId="4AE3312E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3E085" w14:textId="77777777" w:rsidR="0045135C" w:rsidRDefault="0045135C" w:rsidP="0045135C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9010C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0559DBB7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EB15A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6BA89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005F08BE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F14DF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0A388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E4537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21A49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73684" w14:textId="77777777" w:rsidR="0045135C" w:rsidRPr="00436B1D" w:rsidRDefault="0045135C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45135C" w14:paraId="3F7E4844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299A4" w14:textId="77777777" w:rsidR="0045135C" w:rsidRDefault="0045135C" w:rsidP="0045135C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CD994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6BA3FB06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2038D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F0120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35CB1EB7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61025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64817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85C5D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C5CF7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73FFB" w14:textId="77777777" w:rsidR="0045135C" w:rsidRPr="00436B1D" w:rsidRDefault="0045135C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45135C" w14:paraId="44FD7215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72880" w14:textId="77777777" w:rsidR="0045135C" w:rsidRDefault="0045135C" w:rsidP="0045135C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9A180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37456DAA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CD524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9C3BC" w14:textId="77777777" w:rsidR="0045135C" w:rsidRDefault="0045135C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2336CE4D" w14:textId="77777777" w:rsidR="0045135C" w:rsidRDefault="0045135C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532FF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21E00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5DD23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15A36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EA2EE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45135C" w14:paraId="16E99CFB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E5F94" w14:textId="77777777" w:rsidR="0045135C" w:rsidRDefault="0045135C" w:rsidP="0045135C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58357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4B3C5A86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9B02D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8A4F6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54FD3972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1C094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5B267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9DB94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9A584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F903F" w14:textId="77777777" w:rsidR="0045135C" w:rsidRPr="00E25A4B" w:rsidRDefault="0045135C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21FD8BD1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5135C" w14:paraId="3849BC03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80AAC" w14:textId="77777777" w:rsidR="0045135C" w:rsidRDefault="0045135C" w:rsidP="0045135C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E38E2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66D90C1E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2C8D2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EE5AB" w14:textId="77777777" w:rsidR="0045135C" w:rsidRDefault="0045135C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344DD8F8" w14:textId="77777777" w:rsidR="0045135C" w:rsidRDefault="0045135C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961B6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63EC3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288CB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6B84C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932AC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45135C" w14:paraId="20EE6EC3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E9C86" w14:textId="77777777" w:rsidR="0045135C" w:rsidRDefault="0045135C" w:rsidP="0045135C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7ADED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830A5" w14:textId="77777777" w:rsidR="0045135C" w:rsidRPr="00A152FB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EF1BA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19EC2080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12A77D42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D0DA4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11D0D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458B6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4B0C018D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46A59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08FEF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7B3A5319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BE562" w14:textId="77777777" w:rsidR="0045135C" w:rsidRDefault="0045135C" w:rsidP="0045135C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BE9CC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40850110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6A75E" w14:textId="77777777" w:rsidR="0045135C" w:rsidRPr="00A152FB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F91D8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2F1AFD5C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39768FDC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1479B1CF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1BA6FF3C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A5AA4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4281B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38E9F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31225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C11FA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6817F906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2D787" w14:textId="77777777" w:rsidR="0045135C" w:rsidRDefault="0045135C" w:rsidP="0045135C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309D2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C8479" w14:textId="77777777" w:rsidR="0045135C" w:rsidRPr="00A152FB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2DEDD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1C5C9403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26A6F4C2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6E087CC2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706DA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EB415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F7022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5E4D8E68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D259D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8DF35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5135C" w14:paraId="20E56FE0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95649" w14:textId="77777777" w:rsidR="0045135C" w:rsidRDefault="0045135C" w:rsidP="0045135C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01912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E8667" w14:textId="77777777" w:rsidR="0045135C" w:rsidRPr="00A152FB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70678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4C7FF665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641C617F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5390D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1FA817D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6631E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52D0D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DF336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82DE5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11EC5345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1BB5F" w14:textId="77777777" w:rsidR="0045135C" w:rsidRDefault="0045135C" w:rsidP="0045135C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DDA91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0536C937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202F9" w14:textId="77777777" w:rsidR="0045135C" w:rsidRPr="00A152FB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8C295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00DD837B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9C5BF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415D8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6BC29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D4FAE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6976F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45135C" w14:paraId="350C0A07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33EA8" w14:textId="77777777" w:rsidR="0045135C" w:rsidRDefault="0045135C" w:rsidP="0045135C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77C89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780174E0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D9ECC" w14:textId="77777777" w:rsidR="0045135C" w:rsidRPr="00A152FB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1E7D4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33578343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3739D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71271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B7308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8EF05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66910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230940EA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45135C" w14:paraId="5838837B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99126" w14:textId="77777777" w:rsidR="0045135C" w:rsidRDefault="0045135C" w:rsidP="0045135C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23A25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392D6107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01D3E" w14:textId="77777777" w:rsidR="0045135C" w:rsidRPr="00A152FB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E8E58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57C78FFF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C1529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4927A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3F7DC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88CD5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FC662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89A72F1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45135C" w14:paraId="0B2031B1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8F04F" w14:textId="77777777" w:rsidR="0045135C" w:rsidRDefault="0045135C" w:rsidP="0045135C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7CC62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49F8A298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276A3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E27C0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3417D71A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11A3DEEF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56AC2C2C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26277A6A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538FF399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10C2C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CDAC8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232F3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97DB3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82BAB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7567168B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EFC5C" w14:textId="77777777" w:rsidR="0045135C" w:rsidRDefault="0045135C" w:rsidP="0045135C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443F1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F4B64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C292C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6BB461E9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D1B30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1A8B783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4E37A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7835B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71132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BB4E1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49AE6A4A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8C78A" w14:textId="77777777" w:rsidR="0045135C" w:rsidRDefault="0045135C" w:rsidP="0045135C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BA21F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74074" w14:textId="77777777" w:rsidR="0045135C" w:rsidRPr="00A152FB" w:rsidRDefault="0045135C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056AB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1EF99E43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93665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8BA86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88DDB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6E8F9" w14:textId="77777777" w:rsidR="0045135C" w:rsidRPr="00F9444C" w:rsidRDefault="0045135C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446D6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562AF27F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07E1C" w14:textId="77777777" w:rsidR="0045135C" w:rsidRDefault="0045135C" w:rsidP="0045135C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2E139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0A671483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AA009" w14:textId="77777777" w:rsidR="0045135C" w:rsidRPr="00A152FB" w:rsidRDefault="0045135C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A46D1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14EBC00E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3A3F1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519A2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547D3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139AD" w14:textId="77777777" w:rsidR="0045135C" w:rsidRPr="00F9444C" w:rsidRDefault="0045135C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E7B64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5D06120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45135C" w14:paraId="16815234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5E54D" w14:textId="77777777" w:rsidR="0045135C" w:rsidRDefault="0045135C" w:rsidP="0045135C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A9BC8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72171534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56C04" w14:textId="77777777" w:rsidR="0045135C" w:rsidRPr="00A152FB" w:rsidRDefault="0045135C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DC6AB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159B79A5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67B86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D6939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A6341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EB39D" w14:textId="77777777" w:rsidR="0045135C" w:rsidRPr="00F9444C" w:rsidRDefault="0045135C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D89BE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0E6A13AB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45135C" w14:paraId="3FBA918E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B4883" w14:textId="77777777" w:rsidR="0045135C" w:rsidRDefault="0045135C" w:rsidP="0045135C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9CF90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C9876" w14:textId="77777777" w:rsidR="0045135C" w:rsidRPr="00A152FB" w:rsidRDefault="0045135C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1B5D8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CD9E42D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381D8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D68F9BC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178F6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A6324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A139A" w14:textId="77777777" w:rsidR="0045135C" w:rsidRPr="00F9444C" w:rsidRDefault="0045135C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EC546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4942EF76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E96453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45135C" w14:paraId="57856B2E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EC069" w14:textId="77777777" w:rsidR="0045135C" w:rsidRDefault="0045135C" w:rsidP="0045135C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87573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EBFFA" w14:textId="77777777" w:rsidR="0045135C" w:rsidRPr="00A152FB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7B5C1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5C4A872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EF6A8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94B52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B5CCA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7A03563F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096CF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6810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D3FDC4D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25F3671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5C7A805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45135C" w14:paraId="4A11D65B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DB9B9" w14:textId="77777777" w:rsidR="0045135C" w:rsidRDefault="0045135C" w:rsidP="0045135C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ACB44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4E079" w14:textId="77777777" w:rsidR="0045135C" w:rsidRPr="00A152FB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443AB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494DC6C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90B41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A91855E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64F4D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D02E2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45DA2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8FF46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5C65D7BA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45135C" w14:paraId="5823DF23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94E75" w14:textId="77777777" w:rsidR="0045135C" w:rsidRDefault="0045135C" w:rsidP="0045135C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39979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38EED" w14:textId="77777777" w:rsidR="0045135C" w:rsidRPr="00A152FB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ED705" w14:textId="77777777" w:rsidR="0045135C" w:rsidRDefault="0045135C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6A9B81C7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E9A83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A9106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A495B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638CE80C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EF2D8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7242E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5135C" w14:paraId="45EE2BD4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4272A" w14:textId="77777777" w:rsidR="0045135C" w:rsidRDefault="0045135C" w:rsidP="0045135C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F7437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A227E" w14:textId="77777777" w:rsidR="0045135C" w:rsidRPr="00A152FB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A24AD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DBFB7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0922A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4486C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219B380B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1CB8C" w14:textId="77777777" w:rsidR="0045135C" w:rsidRPr="00F9444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A939F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5135C" w14:paraId="6ED64158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44186" w14:textId="77777777" w:rsidR="0045135C" w:rsidRDefault="0045135C" w:rsidP="0045135C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2A5E4" w14:textId="77777777" w:rsidR="0045135C" w:rsidRDefault="0045135C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65431177" w14:textId="77777777" w:rsidR="0045135C" w:rsidRDefault="0045135C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1E2F6" w14:textId="77777777" w:rsidR="0045135C" w:rsidRPr="00A152FB" w:rsidRDefault="0045135C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CE450" w14:textId="77777777" w:rsidR="0045135C" w:rsidRDefault="0045135C" w:rsidP="00162DF6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FAEF3" w14:textId="77777777" w:rsidR="0045135C" w:rsidRDefault="0045135C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76A9B" w14:textId="77777777" w:rsidR="0045135C" w:rsidRPr="00F9444C" w:rsidRDefault="0045135C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19D58" w14:textId="77777777" w:rsidR="0045135C" w:rsidRDefault="0045135C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4CADF523" w14:textId="77777777" w:rsidR="0045135C" w:rsidRDefault="0045135C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21415" w14:textId="77777777" w:rsidR="0045135C" w:rsidRDefault="0045135C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957B4" w14:textId="77777777" w:rsidR="0045135C" w:rsidRDefault="0045135C" w:rsidP="00162DF6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2C95CC93" w14:textId="77777777" w:rsidR="0045135C" w:rsidRDefault="0045135C" w:rsidP="00802827">
      <w:pPr>
        <w:spacing w:line="276" w:lineRule="auto"/>
        <w:ind w:right="57"/>
        <w:rPr>
          <w:sz w:val="20"/>
          <w:lang w:val="ro-RO"/>
        </w:rPr>
      </w:pPr>
    </w:p>
    <w:p w14:paraId="212AFA97" w14:textId="77777777" w:rsidR="0045135C" w:rsidRDefault="0045135C" w:rsidP="00672C80">
      <w:pPr>
        <w:pStyle w:val="Heading1"/>
        <w:spacing w:line="360" w:lineRule="auto"/>
      </w:pPr>
      <w:r>
        <w:t>LINIA 813</w:t>
      </w:r>
    </w:p>
    <w:p w14:paraId="08DC2CA1" w14:textId="77777777" w:rsidR="0045135C" w:rsidRDefault="0045135C" w:rsidP="00576868">
      <w:pPr>
        <w:pStyle w:val="Heading1"/>
        <w:spacing w:line="360" w:lineRule="auto"/>
        <w:rPr>
          <w:b w:val="0"/>
          <w:bCs w:val="0"/>
          <w:sz w:val="8"/>
        </w:rPr>
      </w:pPr>
      <w:r>
        <w:t>CONSTANŢA - MANGALIA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1"/>
        <w:gridCol w:w="874"/>
        <w:gridCol w:w="757"/>
        <w:gridCol w:w="2212"/>
        <w:gridCol w:w="873"/>
        <w:gridCol w:w="756"/>
        <w:gridCol w:w="873"/>
        <w:gridCol w:w="756"/>
        <w:gridCol w:w="2508"/>
      </w:tblGrid>
      <w:tr w:rsidR="0045135C" w14:paraId="227C2C6B" w14:textId="77777777">
        <w:trPr>
          <w:cantSplit/>
          <w:trHeight w:val="2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8D1B1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1256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5B44C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2838E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235D9E0D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52CCA" w14:textId="77777777" w:rsidR="0045135C" w:rsidRDefault="0045135C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651439F1" w14:textId="77777777" w:rsidR="0045135C" w:rsidRDefault="0045135C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FB65B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398C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9BED8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B6486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0506C2F8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0C025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7F28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10461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1F26D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8CE1CBC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129AC" w14:textId="77777777" w:rsidR="0045135C" w:rsidRDefault="0045135C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peste </w:t>
            </w:r>
          </w:p>
          <w:p w14:paraId="17186901" w14:textId="77777777" w:rsidR="0045135C" w:rsidRDefault="0045135C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diag.</w:t>
            </w:r>
          </w:p>
          <w:p w14:paraId="1E8103B6" w14:textId="77777777" w:rsidR="0045135C" w:rsidRDefault="0045135C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50/54-46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8275F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B4193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F8AFB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38C37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166A51A5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26547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4560C" w14:textId="77777777" w:rsidR="0045135C" w:rsidRDefault="0045135C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5CA93" w14:textId="77777777" w:rsidR="0045135C" w:rsidRDefault="0045135C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9366E" w14:textId="77777777" w:rsidR="0045135C" w:rsidRDefault="0045135C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3469E950" w14:textId="77777777" w:rsidR="0045135C" w:rsidRDefault="0045135C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86340" w14:textId="77777777" w:rsidR="0045135C" w:rsidRDefault="0045135C" w:rsidP="00515B1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46923" w14:textId="77777777" w:rsidR="0045135C" w:rsidRDefault="0045135C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24A37" w14:textId="77777777" w:rsidR="0045135C" w:rsidRDefault="0045135C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60C68" w14:textId="77777777" w:rsidR="0045135C" w:rsidRPr="00564F54" w:rsidRDefault="0045135C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69EE3" w14:textId="77777777" w:rsidR="0045135C" w:rsidRDefault="0045135C" w:rsidP="00515B1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2ECEF4E9" w14:textId="77777777">
        <w:trPr>
          <w:cantSplit/>
          <w:trHeight w:val="164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ADEFE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1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964A8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Cs/>
                <w:i/>
                <w:sz w:val="36"/>
                <w:szCs w:val="36"/>
              </w:rPr>
            </w:pPr>
            <w:r w:rsidRPr="00564F54">
              <w:rPr>
                <w:bCs/>
                <w:i/>
                <w:sz w:val="36"/>
                <w:szCs w:val="36"/>
              </w:rPr>
              <w:t>firul III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74538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-</w:t>
            </w:r>
          </w:p>
          <w:p w14:paraId="4B27340F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Ramificaţie </w:t>
            </w:r>
          </w:p>
          <w:p w14:paraId="3A04FE90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Vii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6AF5B" w14:textId="77777777" w:rsidR="0045135C" w:rsidRPr="001A0BE2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>între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1A2161E" w14:textId="77777777" w:rsidR="0045135C" w:rsidRPr="001A0BE2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26 şi 28 </w:t>
            </w:r>
          </w:p>
          <w:p w14:paraId="523751A4" w14:textId="77777777" w:rsidR="0045135C" w:rsidRPr="001A0BE2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şi </w:t>
            </w:r>
          </w:p>
          <w:p w14:paraId="2F43EB21" w14:textId="77777777" w:rsidR="0045135C" w:rsidRPr="00564F54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A0BE2">
              <w:rPr>
                <w:b/>
                <w:bCs/>
                <w:sz w:val="20"/>
                <w:szCs w:val="20"/>
              </w:rPr>
              <w:t>peste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26 </w:t>
            </w: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1A0BE2">
              <w:rPr>
                <w:b/>
                <w:bCs/>
                <w:sz w:val="20"/>
                <w:szCs w:val="20"/>
              </w:rPr>
              <w:t>în abatere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00FB4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7478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6EA92C5D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64857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20634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4AF23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FBF09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Oraș -</w:t>
            </w:r>
          </w:p>
          <w:p w14:paraId="052096A3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FA0F0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DFA17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03B9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228+028</w:t>
            </w:r>
          </w:p>
          <w:p w14:paraId="0C3A033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A3125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C1BF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teren, f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>r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 xml:space="preserve"> inductori la paleta galbena Afecteaza intr /iesiri  Fir I si Fir II  L 813 Constanta Oras-Agigea Nord.</w:t>
            </w:r>
          </w:p>
        </w:tc>
      </w:tr>
      <w:tr w:rsidR="0045135C" w14:paraId="33E4EEE1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7EBFC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51AA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179C7F7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2C94D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17D57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 directa si sch.: 5,9,13, 6 si  sch.2 , pe directa.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261CD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EBE3B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49F3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D139D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659F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Semnalizată pe teren, fără inductori la paleta galbenă. Afectează intrări /ieșiri Linia II directă stația Agigea Nord</w:t>
            </w:r>
          </w:p>
        </w:tc>
      </w:tr>
      <w:tr w:rsidR="0045135C" w14:paraId="054483A8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D0B65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B23D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ADC94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CDBB5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III directa si sch.: 7, 11, 15, 8 si sch.4 , pe directa 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55C3D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04D73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824F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37FE2E8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BF059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0511C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 , fara inductori la paleta galbena Afecteaza intr /iesiri la Linia III directa statia Agigea Nord.</w:t>
            </w:r>
          </w:p>
        </w:tc>
      </w:tr>
      <w:tr w:rsidR="0045135C" w14:paraId="60F997B9" w14:textId="77777777">
        <w:trPr>
          <w:cantSplit/>
          <w:trHeight w:val="10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B6766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A83B5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B6D74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2C58C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32614D7F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6DF78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917F2BC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76C7DE9A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7 - 9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39EA6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A24F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7F4E9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B73CC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4663B32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trecerea de pe firul I pe firul II şi invers. </w:t>
            </w:r>
          </w:p>
        </w:tc>
      </w:tr>
      <w:tr w:rsidR="0045135C" w14:paraId="32682CC8" w14:textId="77777777">
        <w:trPr>
          <w:cantSplit/>
          <w:trHeight w:val="96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E74A3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D88A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036AC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E53AD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225D02F8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7A5F4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8B674E2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5AAEC383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F6861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451BF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0AD48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47308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59DD103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II.</w:t>
            </w:r>
          </w:p>
        </w:tc>
      </w:tr>
      <w:tr w:rsidR="0045135C" w14:paraId="3754C9E8" w14:textId="77777777">
        <w:trPr>
          <w:cantSplit/>
          <w:trHeight w:val="6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AB7D4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B26EF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151A1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546CF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06EA4B52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82D47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02CDE83F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15 - 19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35822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8E06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4B36B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3E2F8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7F7086D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0B309D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45135C" w14:paraId="0407B332" w14:textId="77777777">
        <w:trPr>
          <w:cantSplit/>
          <w:trHeight w:val="89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29F13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D74E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B2D1F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EB842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6B5F8614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79FC1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13 </w:t>
            </w:r>
          </w:p>
          <w:p w14:paraId="1BA89DEF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FA61A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409D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A4123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1D938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6A71CC5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OIL TERMINAL.</w:t>
            </w:r>
          </w:p>
        </w:tc>
      </w:tr>
      <w:tr w:rsidR="0045135C" w14:paraId="6D73CAB1" w14:textId="77777777">
        <w:trPr>
          <w:cantSplit/>
          <w:trHeight w:val="69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241EF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82D3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B6415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B4FF3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04C6DA59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33D3B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0640E36B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şi 21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13154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E127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867B5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F65DD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45135C" w14:paraId="7C217A5E" w14:textId="77777777">
        <w:trPr>
          <w:cantSplit/>
          <w:trHeight w:val="105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3C870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D25F5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62DD3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8E16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724B051A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F9F7F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69816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572B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F81F9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9E1A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71B3C133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07BE7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45135C" w14:paraId="64BE928E" w14:textId="77777777">
        <w:trPr>
          <w:cantSplit/>
          <w:trHeight w:val="969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06462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7BD5F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8C113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3CE6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2391C006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29807D06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916A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7362D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61B9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D2F06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1B16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1A6709C0" w14:textId="77777777">
        <w:trPr>
          <w:cantSplit/>
          <w:trHeight w:val="7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933E3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897A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EDC2D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18383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6DAF1845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71430D8B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B7EB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8F7A4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11B2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B996E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A115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29EA2528" w14:textId="77777777">
        <w:trPr>
          <w:cantSplit/>
          <w:trHeight w:val="44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DBC80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56BB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23700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4EDF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4109027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FF60F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F4FBA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267D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671B5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4F51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191EC5BB" w14:textId="77777777">
        <w:trPr>
          <w:cantSplit/>
          <w:trHeight w:val="62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027CE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3CD2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0FC73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1879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409C88F2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E8FD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0B221D54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18 - 22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BE5A6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5EBB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1BB13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2CD0D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FD13D0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şi 7.</w:t>
            </w:r>
          </w:p>
        </w:tc>
      </w:tr>
      <w:tr w:rsidR="0045135C" w14:paraId="0106B345" w14:textId="77777777">
        <w:trPr>
          <w:cantSplit/>
          <w:trHeight w:val="55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45366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0604B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B2132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5500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445D2192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DBAE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6FF3D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A952A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9231A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49B26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7090E0A3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45135C" w14:paraId="3D9EA966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820D3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038CA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F5F3E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5C0C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4970E09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5D6D5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FEF5D2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1CD58EB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/ 18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0CB89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D246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B6BBF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16BC7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100B8FD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C599F3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firul II 813 la </w:t>
            </w:r>
          </w:p>
          <w:p w14:paraId="7EAFE986" w14:textId="77777777" w:rsidR="0045135C" w:rsidRPr="00CB3CD0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liniile 4 -7 </w:t>
            </w:r>
            <w:r>
              <w:rPr>
                <w:b/>
                <w:bCs/>
                <w:i/>
                <w:sz w:val="20"/>
              </w:rPr>
              <w:t>s</w:t>
            </w:r>
            <w:r w:rsidRPr="00175D9D">
              <w:rPr>
                <w:b/>
                <w:bCs/>
                <w:i/>
                <w:sz w:val="20"/>
              </w:rPr>
              <w:t>t. Agigea Nord ş</w:t>
            </w:r>
            <w:r w:rsidRPr="00175D9D">
              <w:rPr>
                <w:b/>
                <w:bCs/>
                <w:i/>
                <w:sz w:val="20"/>
                <w:lang w:val="en-US"/>
              </w:rPr>
              <w:t>i la linia C</w:t>
            </w:r>
            <w:r>
              <w:rPr>
                <w:b/>
                <w:bCs/>
                <w:i/>
                <w:sz w:val="20"/>
                <w:lang w:val="en-US"/>
              </w:rPr>
              <w:t>OMVEX</w:t>
            </w:r>
            <w:r w:rsidRPr="00175D9D">
              <w:rPr>
                <w:b/>
                <w:bCs/>
                <w:i/>
                <w:sz w:val="20"/>
                <w:lang w:val="en-US"/>
              </w:rPr>
              <w:t>.</w:t>
            </w:r>
          </w:p>
        </w:tc>
      </w:tr>
      <w:tr w:rsidR="0045135C" w14:paraId="79F71570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5814E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E393F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6EA4B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7393A" w14:textId="77777777" w:rsidR="0045135C" w:rsidRDefault="0045135C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022B5B30" w14:textId="77777777" w:rsidR="0045135C" w:rsidRDefault="0045135C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5F051" w14:textId="77777777" w:rsidR="0045135C" w:rsidRDefault="0045135C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7FF12FE3" w14:textId="77777777" w:rsidR="0045135C" w:rsidRDefault="0045135C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70DDA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B3DB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C3175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23F6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DF6390A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 și invers.</w:t>
            </w:r>
          </w:p>
        </w:tc>
      </w:tr>
      <w:tr w:rsidR="0045135C" w14:paraId="6A2B5606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E5D9B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9B6C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07C60EB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2+272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E75B0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5D587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Agigea Nord - </w:t>
            </w:r>
          </w:p>
          <w:p w14:paraId="7EBD67CB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Constanța Port Zona C</w:t>
            </w:r>
          </w:p>
          <w:p w14:paraId="4343C916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(linia COMVEX)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6320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9F2A3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E249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326F8D3A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2+146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9BD03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51F37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7B0FECC4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0043E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F6CC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C04BA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E1A88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Port</w:t>
            </w:r>
          </w:p>
          <w:p w14:paraId="715C8767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Zona C, Grupa A, liniile 1, 2, 3 și 4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37CDF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A33A1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B7F4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FA8AF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6F0C7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65161F4F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B04C7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31D9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2CE6B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5D149" w14:textId="77777777" w:rsidR="0045135C" w:rsidRDefault="0045135C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73EAC571" w14:textId="77777777" w:rsidR="0045135C" w:rsidRDefault="0045135C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57DC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733B4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7564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  <w:p w14:paraId="26E501F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907FE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47C02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5135C" w14:paraId="381A0502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BF796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5FFD1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232+900</w:t>
            </w:r>
          </w:p>
          <w:p w14:paraId="5103FC5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233+090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3B852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2F629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43DA4A9A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CC944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20EF1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41A33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E1109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05F6F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5135C" w14:paraId="33654003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EF5D7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A2A5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6773D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924C5" w14:textId="77777777" w:rsidR="0045135C" w:rsidRDefault="0045135C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0C846998" w14:textId="77777777" w:rsidR="0045135C" w:rsidRDefault="0045135C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X, peste sch.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39F65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6C1DB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7B211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  <w:p w14:paraId="1F972945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6EF8C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0792B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5135C" w14:paraId="69D6DF71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58150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ECC2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  <w:p w14:paraId="06FBCCB1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234+300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85CD3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DB8CE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17E7B2D8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4D38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47BD9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0137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6A733" w14:textId="77777777" w:rsidR="0045135C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91E9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5135C" w14:paraId="6BF7BA3C" w14:textId="77777777">
        <w:trPr>
          <w:cantSplit/>
          <w:trHeight w:val="11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6DD6C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95D3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AC14D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6A68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16AE67BA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DFB4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82D88D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 / 11 </w:t>
            </w:r>
          </w:p>
          <w:p w14:paraId="35E6925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8FA54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869D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14A93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6D1B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din st. Agigea Nord pe firul II 813 spre staţia Ferry - Boat.</w:t>
            </w:r>
          </w:p>
        </w:tc>
      </w:tr>
      <w:tr w:rsidR="0045135C" w14:paraId="468E98A9" w14:textId="77777777">
        <w:trPr>
          <w:cantSplit/>
          <w:trHeight w:val="67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07374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9F31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FC446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98220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4CA1F78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16063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5FBA33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– 9 /11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1222A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86D0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BF2EB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31CED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D999E2C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813 spre staţia </w:t>
            </w:r>
          </w:p>
          <w:p w14:paraId="5955AB0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- Boat.</w:t>
            </w:r>
          </w:p>
        </w:tc>
      </w:tr>
      <w:tr w:rsidR="0045135C" w14:paraId="4A40E3E1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36DEC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CF17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245+070</w:t>
            </w:r>
          </w:p>
          <w:p w14:paraId="4968504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245+120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D6D4B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6AF7C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09770EB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BBD0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F5A69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C2FB4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F0A1F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41928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5FC601D3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pentru primul vehicul din compunerea trenului (locomotivă sau vagon).</w:t>
            </w:r>
          </w:p>
        </w:tc>
      </w:tr>
      <w:tr w:rsidR="0045135C" w14:paraId="646198DA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2FB9E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B9DCF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248+900</w:t>
            </w:r>
          </w:p>
          <w:p w14:paraId="4851FDF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9D36A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050B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3BA45F35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543FB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DB1DA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CBE7B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436B3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3257A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numai cu primul hehicul din componența trenului (Locomotivă sau automotor)</w:t>
            </w:r>
          </w:p>
        </w:tc>
      </w:tr>
      <w:tr w:rsidR="0045135C" w14:paraId="7592CE4B" w14:textId="77777777">
        <w:trPr>
          <w:cantSplit/>
          <w:trHeight w:val="7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1D3BE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4CCC2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250+500</w:t>
            </w:r>
          </w:p>
          <w:p w14:paraId="387FF2D0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250+550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2E237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D2AD9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6B61C2FC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23CED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821D8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73BD4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EFE1E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7B763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7633FC9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 trenului (locomotivă sau vagon).</w:t>
            </w:r>
          </w:p>
        </w:tc>
      </w:tr>
      <w:tr w:rsidR="0045135C" w14:paraId="4940C203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11001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FBA78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19212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D7568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2E4E11D1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E3C4C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BDA05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7C44F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30A61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1F27F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</w:tc>
      </w:tr>
      <w:tr w:rsidR="0045135C" w14:paraId="18380095" w14:textId="77777777">
        <w:trPr>
          <w:cantSplit/>
          <w:trHeight w:val="762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FB8B1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D42B4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4DC85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C87CB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Neptun</w:t>
            </w:r>
          </w:p>
          <w:p w14:paraId="44F280C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2A929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6604815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6 - 8 - 10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A44B1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A05D5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E7373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FF006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</w:tc>
      </w:tr>
      <w:tr w:rsidR="0045135C" w14:paraId="7B91EC0C" w14:textId="77777777">
        <w:trPr>
          <w:cantSplit/>
          <w:trHeight w:val="42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B04E8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81BA4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91082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B3255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461697F5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06AD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6 </w:t>
            </w:r>
          </w:p>
          <w:p w14:paraId="35A0B0D3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C50F6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AE40E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BBC23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D5665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789825B2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EB2907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8 - 10.</w:t>
            </w:r>
          </w:p>
        </w:tc>
      </w:tr>
      <w:tr w:rsidR="0045135C" w14:paraId="27F5873A" w14:textId="77777777">
        <w:trPr>
          <w:cantSplit/>
          <w:trHeight w:val="2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987F7" w14:textId="77777777" w:rsidR="0045135C" w:rsidRDefault="0045135C" w:rsidP="0045135C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1CF17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2A6AE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14ED5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4B6A115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9 abătută 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7961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CB5AA4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228EF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902B6" w14:textId="77777777" w:rsidR="0045135C" w:rsidRDefault="0045135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9C832" w14:textId="77777777" w:rsidR="0045135C" w:rsidRPr="00564F54" w:rsidRDefault="0045135C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21C54" w14:textId="77777777" w:rsidR="0045135C" w:rsidRDefault="0045135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1518534" w14:textId="77777777" w:rsidR="0045135C" w:rsidRPr="00237377" w:rsidRDefault="0045135C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3882F9DA" w14:textId="77777777" w:rsidR="0045135C" w:rsidRDefault="0045135C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814</w:t>
      </w:r>
    </w:p>
    <w:p w14:paraId="13B7FF48" w14:textId="77777777" w:rsidR="0045135C" w:rsidRDefault="0045135C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45135C" w14:paraId="55D7CDDC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933E4" w14:textId="77777777" w:rsidR="0045135C" w:rsidRDefault="0045135C" w:rsidP="0045135C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8774A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513F8" w14:textId="77777777" w:rsidR="0045135C" w:rsidRPr="002B6917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BF2E0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16156CA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B4DF0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9BFC3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E71EF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5AC5A" w14:textId="77777777" w:rsidR="0045135C" w:rsidRPr="002A6824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1B9F6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232B6660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1534D" w14:textId="77777777" w:rsidR="0045135C" w:rsidRDefault="0045135C" w:rsidP="0045135C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59DC4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25E84" w14:textId="77777777" w:rsidR="0045135C" w:rsidRPr="002B6917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0C09A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EF994D5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F94C2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618AA719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95502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EE8EB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A6C3F" w14:textId="77777777" w:rsidR="0045135C" w:rsidRPr="002A6824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75D84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30D97953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3270C" w14:textId="77777777" w:rsidR="0045135C" w:rsidRDefault="0045135C" w:rsidP="0045135C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DDDB6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F6D9A" w14:textId="77777777" w:rsidR="0045135C" w:rsidRPr="002B6917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C88A9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0637B75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41CF5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3E57BA98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469E4005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400AE1BF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345BC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725F9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891DB" w14:textId="77777777" w:rsidR="0045135C" w:rsidRPr="002A6824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05493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11A7FB00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02A8A" w14:textId="77777777" w:rsidR="0045135C" w:rsidRDefault="0045135C" w:rsidP="0045135C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CAB40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29C26" w14:textId="77777777" w:rsidR="0045135C" w:rsidRPr="002B6917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D5F36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62A4268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25490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01B31A48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3DEB3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348C0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AE8C8" w14:textId="77777777" w:rsidR="0045135C" w:rsidRPr="002A6824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1243D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13DBCC00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4E35F" w14:textId="77777777" w:rsidR="0045135C" w:rsidRDefault="0045135C" w:rsidP="0045135C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3B270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16780" w14:textId="77777777" w:rsidR="0045135C" w:rsidRPr="002B6917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C7A3B" w14:textId="77777777" w:rsidR="0045135C" w:rsidRDefault="0045135C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91A1661" w14:textId="77777777" w:rsidR="0045135C" w:rsidRDefault="0045135C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96546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370F06B2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0B374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14C59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AB8B0" w14:textId="77777777" w:rsidR="0045135C" w:rsidRPr="002A6824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C2748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45135C" w14:paraId="674E9A2B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DE37B" w14:textId="77777777" w:rsidR="0045135C" w:rsidRDefault="0045135C" w:rsidP="0045135C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CCA76" w14:textId="77777777" w:rsidR="0045135C" w:rsidRDefault="0045135C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FF68B" w14:textId="77777777" w:rsidR="0045135C" w:rsidRPr="002B6917" w:rsidRDefault="0045135C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21EFF" w14:textId="77777777" w:rsidR="0045135C" w:rsidRDefault="0045135C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A7BD0B6" w14:textId="77777777" w:rsidR="0045135C" w:rsidRDefault="0045135C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2B92C" w14:textId="77777777" w:rsidR="0045135C" w:rsidRDefault="0045135C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7286ABC4" w14:textId="77777777" w:rsidR="0045135C" w:rsidRDefault="0045135C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875CA" w14:textId="77777777" w:rsidR="0045135C" w:rsidRDefault="0045135C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B9C54" w14:textId="77777777" w:rsidR="0045135C" w:rsidRDefault="0045135C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9031C" w14:textId="77777777" w:rsidR="0045135C" w:rsidRPr="002A6824" w:rsidRDefault="0045135C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8EC51" w14:textId="77777777" w:rsidR="0045135C" w:rsidRDefault="0045135C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45135C" w14:paraId="7F16C43D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D640C" w14:textId="77777777" w:rsidR="0045135C" w:rsidRDefault="0045135C" w:rsidP="0045135C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406EF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AF237" w14:textId="77777777" w:rsidR="0045135C" w:rsidRPr="002B6917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AF755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69F3912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755D1C10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A7851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CB6817B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24585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1C048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A5024" w14:textId="77777777" w:rsidR="0045135C" w:rsidRPr="002A6824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14D14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1576738B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35F68" w14:textId="77777777" w:rsidR="0045135C" w:rsidRDefault="0045135C" w:rsidP="0045135C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FED61" w14:textId="77777777" w:rsidR="0045135C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33E2587D" w14:textId="77777777" w:rsidR="0045135C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97A5F" w14:textId="77777777" w:rsidR="0045135C" w:rsidRPr="002B6917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84284" w14:textId="77777777" w:rsidR="0045135C" w:rsidRDefault="0045135C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606C77AD" w14:textId="77777777" w:rsidR="0045135C" w:rsidRDefault="0045135C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3C380AC1" w14:textId="77777777" w:rsidR="0045135C" w:rsidRDefault="0045135C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15EF6" w14:textId="77777777" w:rsidR="0045135C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4DCD5" w14:textId="77777777" w:rsidR="0045135C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8AC92" w14:textId="77777777" w:rsidR="0045135C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02C14B0A" w14:textId="77777777" w:rsidR="0045135C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8649F" w14:textId="77777777" w:rsidR="0045135C" w:rsidRPr="002A6824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90520" w14:textId="77777777" w:rsidR="0045135C" w:rsidRDefault="0045135C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5135C" w14:paraId="1F7FBB89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B69F1" w14:textId="77777777" w:rsidR="0045135C" w:rsidRDefault="0045135C" w:rsidP="0045135C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C4993" w14:textId="77777777" w:rsidR="0045135C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F4C2C" w14:textId="77777777" w:rsidR="0045135C" w:rsidRPr="002B6917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9D732" w14:textId="77777777" w:rsidR="0045135C" w:rsidRDefault="0045135C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1A79A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2AE7A453" w14:textId="77777777" w:rsidR="0045135C" w:rsidRDefault="0045135C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7D4C7" w14:textId="77777777" w:rsidR="0045135C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A9ADA" w14:textId="77777777" w:rsidR="0045135C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37EC0" w14:textId="77777777" w:rsidR="0045135C" w:rsidRPr="002A6824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2789F" w14:textId="77777777" w:rsidR="0045135C" w:rsidRDefault="0045135C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191A42C2" w14:textId="77777777" w:rsidR="0045135C" w:rsidRDefault="0045135C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45135C" w14:paraId="58954F4B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A2CF2" w14:textId="77777777" w:rsidR="0045135C" w:rsidRDefault="0045135C" w:rsidP="0045135C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AFFE6" w14:textId="77777777" w:rsidR="0045135C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81F68" w14:textId="77777777" w:rsidR="0045135C" w:rsidRPr="002B6917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9A523" w14:textId="77777777" w:rsidR="0045135C" w:rsidRDefault="0045135C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0E6B7" w14:textId="77777777" w:rsidR="0045135C" w:rsidRDefault="0045135C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FBA66" w14:textId="77777777" w:rsidR="0045135C" w:rsidRPr="00557C88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E8C36" w14:textId="77777777" w:rsidR="0045135C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5AD17" w14:textId="77777777" w:rsidR="0045135C" w:rsidRPr="002A6824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E0B0C" w14:textId="77777777" w:rsidR="0045135C" w:rsidRDefault="0045135C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12A8DFA" w14:textId="77777777" w:rsidR="0045135C" w:rsidRPr="00D83307" w:rsidRDefault="0045135C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45135C" w14:paraId="423739FA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FC5CE" w14:textId="77777777" w:rsidR="0045135C" w:rsidRDefault="0045135C" w:rsidP="0045135C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46D91" w14:textId="77777777" w:rsidR="0045135C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C25B8" w14:textId="77777777" w:rsidR="0045135C" w:rsidRPr="002B6917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00013" w14:textId="77777777" w:rsidR="0045135C" w:rsidRDefault="0045135C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495FB909" w14:textId="77777777" w:rsidR="0045135C" w:rsidRDefault="0045135C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A69D4" w14:textId="77777777" w:rsidR="0045135C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AE8DE" w14:textId="77777777" w:rsidR="0045135C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47A6B" w14:textId="77777777" w:rsidR="0045135C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938AF" w14:textId="77777777" w:rsidR="0045135C" w:rsidRPr="002A6824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054EE" w14:textId="77777777" w:rsidR="0045135C" w:rsidRDefault="0045135C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42B23BD3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80E0D" w14:textId="77777777" w:rsidR="0045135C" w:rsidRDefault="0045135C" w:rsidP="0045135C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FE795" w14:textId="77777777" w:rsidR="0045135C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41751" w14:textId="77777777" w:rsidR="0045135C" w:rsidRPr="002B6917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F769C" w14:textId="77777777" w:rsidR="0045135C" w:rsidRDefault="0045135C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53D625FF" w14:textId="77777777" w:rsidR="0045135C" w:rsidRDefault="0045135C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C940F" w14:textId="77777777" w:rsidR="0045135C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8D6EC" w14:textId="77777777" w:rsidR="0045135C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9DC8C" w14:textId="77777777" w:rsidR="0045135C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EC544" w14:textId="77777777" w:rsidR="0045135C" w:rsidRPr="002A6824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2BCD0" w14:textId="77777777" w:rsidR="0045135C" w:rsidRDefault="0045135C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648F50DD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DD356" w14:textId="77777777" w:rsidR="0045135C" w:rsidRDefault="0045135C" w:rsidP="0045135C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1613D" w14:textId="77777777" w:rsidR="0045135C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C1038" w14:textId="77777777" w:rsidR="0045135C" w:rsidRPr="002B6917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6EA84" w14:textId="77777777" w:rsidR="0045135C" w:rsidRDefault="0045135C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182FB04F" w14:textId="77777777" w:rsidR="0045135C" w:rsidRDefault="0045135C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B7ED1" w14:textId="77777777" w:rsidR="0045135C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D1A01" w14:textId="77777777" w:rsidR="0045135C" w:rsidRPr="00557C88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B586E" w14:textId="77777777" w:rsidR="0045135C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C330D" w14:textId="77777777" w:rsidR="0045135C" w:rsidRPr="002A6824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F5150" w14:textId="77777777" w:rsidR="0045135C" w:rsidRDefault="0045135C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5135C" w14:paraId="7599D9D3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E1037" w14:textId="77777777" w:rsidR="0045135C" w:rsidRDefault="0045135C" w:rsidP="0045135C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0F754" w14:textId="77777777" w:rsidR="0045135C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D3A31" w14:textId="77777777" w:rsidR="0045135C" w:rsidRPr="002B6917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E3A1F" w14:textId="77777777" w:rsidR="0045135C" w:rsidRDefault="0045135C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66F8ACAC" w14:textId="77777777" w:rsidR="0045135C" w:rsidRPr="006315B8" w:rsidRDefault="0045135C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53499" w14:textId="77777777" w:rsidR="0045135C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FC3EB" w14:textId="77777777" w:rsidR="0045135C" w:rsidRPr="00557C88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C15C5" w14:textId="77777777" w:rsidR="0045135C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BE2BB" w14:textId="77777777" w:rsidR="0045135C" w:rsidRPr="002A6824" w:rsidRDefault="0045135C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61AAA" w14:textId="77777777" w:rsidR="0045135C" w:rsidRDefault="0045135C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A466D6A" w14:textId="77777777" w:rsidR="0045135C" w:rsidRPr="00930181" w:rsidRDefault="0045135C">
      <w:pPr>
        <w:tabs>
          <w:tab w:val="left" w:pos="3183"/>
        </w:tabs>
      </w:pPr>
    </w:p>
    <w:p w14:paraId="7C5377A3" w14:textId="77777777" w:rsidR="0045135C" w:rsidRDefault="0045135C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2C4C6AD" w14:textId="77777777" w:rsidR="00294355" w:rsidRPr="00C21F42" w:rsidRDefault="00294355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921A8B8" w14:textId="77777777" w:rsidR="0045135C" w:rsidRPr="00C21F42" w:rsidRDefault="0045135C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0B52621B" w14:textId="77777777" w:rsidR="0045135C" w:rsidRPr="00C21F42" w:rsidRDefault="0045135C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728A4F51" w14:textId="77777777" w:rsidR="0045135C" w:rsidRPr="00C21F42" w:rsidRDefault="0045135C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3F11C864" w14:textId="77777777" w:rsidR="0045135C" w:rsidRDefault="0045135C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284188CF" w14:textId="77777777" w:rsidR="0045135C" w:rsidRPr="00C21F42" w:rsidRDefault="0045135C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752A36ED" w14:textId="77777777" w:rsidR="0045135C" w:rsidRPr="00C21F42" w:rsidRDefault="0045135C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6F8A181B" w14:textId="77777777" w:rsidR="0045135C" w:rsidRPr="00C21F42" w:rsidRDefault="0045135C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1FCBC74F" w14:textId="77777777" w:rsidR="0045135C" w:rsidRPr="00C21F42" w:rsidRDefault="0045135C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5682FCED" w14:textId="77777777" w:rsidR="00FB37F1" w:rsidRPr="008113AC" w:rsidRDefault="00FB37F1" w:rsidP="008113AC"/>
    <w:sectPr w:rsidR="00FB37F1" w:rsidRPr="008113AC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33877" w14:textId="77777777" w:rsidR="003844F5" w:rsidRDefault="003844F5">
      <w:r>
        <w:separator/>
      </w:r>
    </w:p>
  </w:endnote>
  <w:endnote w:type="continuationSeparator" w:id="0">
    <w:p w14:paraId="5D7AE2B9" w14:textId="77777777" w:rsidR="003844F5" w:rsidRDefault="00384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7A3CB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92671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F15FD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8AC96" w14:textId="77777777" w:rsidR="003844F5" w:rsidRDefault="003844F5">
      <w:r>
        <w:separator/>
      </w:r>
    </w:p>
  </w:footnote>
  <w:footnote w:type="continuationSeparator" w:id="0">
    <w:p w14:paraId="0469F0EB" w14:textId="77777777" w:rsidR="003844F5" w:rsidRDefault="003844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CD68E" w14:textId="77777777" w:rsidR="006F5073" w:rsidRDefault="00FB2EA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031EF">
      <w:rPr>
        <w:rStyle w:val="PageNumber"/>
        <w:noProof/>
      </w:rPr>
      <w:t>2</w:t>
    </w:r>
    <w:r>
      <w:rPr>
        <w:rStyle w:val="PageNumber"/>
      </w:rPr>
      <w:fldChar w:fldCharType="end"/>
    </w:r>
  </w:p>
  <w:p w14:paraId="4B1FF681" w14:textId="0DF0E0DE" w:rsidR="006F5073" w:rsidRDefault="008469F6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0249CE">
      <w:rPr>
        <w:b/>
        <w:bCs/>
        <w:i/>
        <w:iCs/>
        <w:sz w:val="22"/>
      </w:rPr>
      <w:t>decada 11-20 octombrie 2026</w:t>
    </w:r>
  </w:p>
  <w:p w14:paraId="24408284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713BC6">
      <w:rPr>
        <w:rStyle w:val="PageNumber"/>
        <w:b/>
        <w:bCs/>
      </w:rPr>
      <w:t>BRASOV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7070CB33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59DBB8A6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5D47A912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212DFF8B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CB12F77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3476DC5F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EF0F0F7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0C592660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5321E0E7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55BDE85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186429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6B4980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19393F5A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44402E5F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6D3FC1B5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41F73CBB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44E1B510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21EC0C91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77AAE3C6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71F11F9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4A56871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7489CBC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655BA19A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07538B28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2B0E3AD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5BF37A75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26ADB11F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7F078B4C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23054AC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32D08C1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71B5856A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BCC214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4125959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59E93BF7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63AE58B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28DF9C3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0BB377C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5F77D9AB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D9B66" w14:textId="77777777" w:rsidR="006F5073" w:rsidRDefault="00FB2EA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4422">
      <w:rPr>
        <w:rStyle w:val="PageNumber"/>
        <w:noProof/>
      </w:rPr>
      <w:t>3</w:t>
    </w:r>
    <w:r>
      <w:rPr>
        <w:rStyle w:val="PageNumber"/>
      </w:rPr>
      <w:fldChar w:fldCharType="end"/>
    </w:r>
  </w:p>
  <w:p w14:paraId="6A1BD7B2" w14:textId="33E9A2BF" w:rsidR="0098517A" w:rsidRPr="0098517A" w:rsidRDefault="00783547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0249CE">
      <w:rPr>
        <w:b/>
        <w:bCs/>
        <w:i/>
        <w:iCs/>
        <w:sz w:val="22"/>
      </w:rPr>
      <w:t>decada 11-20 octombrie 2026</w:t>
    </w:r>
  </w:p>
  <w:p w14:paraId="492EA45A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1D63DEA0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1B605002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58EA12D3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26E1080A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21FE23E1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2DB323B7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713BC6">
      <w:rPr>
        <w:rStyle w:val="PageNumber"/>
        <w:b/>
        <w:bCs/>
      </w:rPr>
      <w:t>BRASOV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25DDB472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4C6DE711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2F464ADF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36B322BB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114831FC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19B2400E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665012B4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28EA7762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45F2A4F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08AFAB0B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56417C84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2952C4A6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674ECEF9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556708E9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6CCDC668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2D4175F9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4357A46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144AE02F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787199C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34EE216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E8555C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4C394EF9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4D97747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65B89B7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40BF09D2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7BE89D0B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290BB2A9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45604039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188C9723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48ED7AE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6F5105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1281BE0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66461F3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40E525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47A7E4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7A4AF7A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40D1D3F0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CC675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9545FF"/>
    <w:multiLevelType w:val="hybridMultilevel"/>
    <w:tmpl w:val="0BD688D8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" w15:restartNumberingAfterBreak="0">
    <w:nsid w:val="05FF2E43"/>
    <w:multiLevelType w:val="hybridMultilevel"/>
    <w:tmpl w:val="F9B64EF4"/>
    <w:lvl w:ilvl="0" w:tplc="A21EF69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662DC3"/>
    <w:multiLevelType w:val="hybridMultilevel"/>
    <w:tmpl w:val="BEC06E9C"/>
    <w:lvl w:ilvl="0" w:tplc="5C06CB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D662CD"/>
    <w:multiLevelType w:val="hybridMultilevel"/>
    <w:tmpl w:val="5DD407AA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2B045A"/>
    <w:multiLevelType w:val="hybridMultilevel"/>
    <w:tmpl w:val="B11C1D36"/>
    <w:lvl w:ilvl="0" w:tplc="42FE799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98B465B"/>
    <w:multiLevelType w:val="hybridMultilevel"/>
    <w:tmpl w:val="90C66EC2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9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4565C17"/>
    <w:multiLevelType w:val="hybridMultilevel"/>
    <w:tmpl w:val="1DC42A92"/>
    <w:lvl w:ilvl="0" w:tplc="75BAFA0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2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F6B00CB"/>
    <w:multiLevelType w:val="hybridMultilevel"/>
    <w:tmpl w:val="20C8EE8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27A77EA1"/>
    <w:multiLevelType w:val="hybridMultilevel"/>
    <w:tmpl w:val="66E4BB5A"/>
    <w:lvl w:ilvl="0" w:tplc="B88C8318">
      <w:start w:val="1"/>
      <w:numFmt w:val="decimal"/>
      <w:lvlRestart w:val="0"/>
      <w:suff w:val="nothing"/>
      <w:lvlText w:val="%1"/>
      <w:lvlJc w:val="right"/>
      <w:pPr>
        <w:ind w:left="22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67" w:hanging="360"/>
      </w:p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8" w15:restartNumberingAfterBreak="0">
    <w:nsid w:val="28A20DD1"/>
    <w:multiLevelType w:val="hybridMultilevel"/>
    <w:tmpl w:val="C8C0072C"/>
    <w:lvl w:ilvl="0" w:tplc="28E8B83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9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2B4B1724"/>
    <w:multiLevelType w:val="hybridMultilevel"/>
    <w:tmpl w:val="67BE4150"/>
    <w:lvl w:ilvl="0" w:tplc="98F4672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D3343B4"/>
    <w:multiLevelType w:val="hybridMultilevel"/>
    <w:tmpl w:val="61903466"/>
    <w:lvl w:ilvl="0" w:tplc="F78EAE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2" w15:restartNumberingAfterBreak="0">
    <w:nsid w:val="2DB52B92"/>
    <w:multiLevelType w:val="hybridMultilevel"/>
    <w:tmpl w:val="8B5E0428"/>
    <w:lvl w:ilvl="0" w:tplc="0120607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322A75"/>
    <w:multiLevelType w:val="hybridMultilevel"/>
    <w:tmpl w:val="6DF6E520"/>
    <w:lvl w:ilvl="0" w:tplc="900A3456">
      <w:start w:val="1"/>
      <w:numFmt w:val="decimal"/>
      <w:lvlRestart w:val="0"/>
      <w:suff w:val="nothing"/>
      <w:lvlText w:val="%1"/>
      <w:lvlJc w:val="right"/>
      <w:pPr>
        <w:ind w:left="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E341C4"/>
    <w:multiLevelType w:val="hybridMultilevel"/>
    <w:tmpl w:val="714E3CFA"/>
    <w:lvl w:ilvl="0" w:tplc="003068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C4F72C9"/>
    <w:multiLevelType w:val="hybridMultilevel"/>
    <w:tmpl w:val="2654C488"/>
    <w:lvl w:ilvl="0" w:tplc="402AF31C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7" w15:restartNumberingAfterBreak="0">
    <w:nsid w:val="3DA071EC"/>
    <w:multiLevelType w:val="hybridMultilevel"/>
    <w:tmpl w:val="07C44D06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8" w15:restartNumberingAfterBreak="0">
    <w:nsid w:val="3EF02C7E"/>
    <w:multiLevelType w:val="hybridMultilevel"/>
    <w:tmpl w:val="8F16DB08"/>
    <w:lvl w:ilvl="0" w:tplc="18D02684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9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0" w15:restartNumberingAfterBreak="0">
    <w:nsid w:val="43234AD8"/>
    <w:multiLevelType w:val="multilevel"/>
    <w:tmpl w:val="43D0FAB0"/>
    <w:lvl w:ilvl="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99F10EF"/>
    <w:multiLevelType w:val="hybridMultilevel"/>
    <w:tmpl w:val="9340A38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3" w15:restartNumberingAfterBreak="0">
    <w:nsid w:val="53CD1A91"/>
    <w:multiLevelType w:val="hybridMultilevel"/>
    <w:tmpl w:val="0B12258A"/>
    <w:lvl w:ilvl="0" w:tplc="84009E2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62F2115"/>
    <w:multiLevelType w:val="hybridMultilevel"/>
    <w:tmpl w:val="DDEEA4A4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5" w15:restartNumberingAfterBreak="0">
    <w:nsid w:val="5D2C203F"/>
    <w:multiLevelType w:val="hybridMultilevel"/>
    <w:tmpl w:val="00483D5A"/>
    <w:lvl w:ilvl="0" w:tplc="0E621C5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F0D4C68"/>
    <w:multiLevelType w:val="hybridMultilevel"/>
    <w:tmpl w:val="CA7EF4BC"/>
    <w:lvl w:ilvl="0" w:tplc="FECA14C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FD94AFC"/>
    <w:multiLevelType w:val="hybridMultilevel"/>
    <w:tmpl w:val="E64A247C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8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40" w15:restartNumberingAfterBreak="0">
    <w:nsid w:val="686E0020"/>
    <w:multiLevelType w:val="hybridMultilevel"/>
    <w:tmpl w:val="BF162CBE"/>
    <w:lvl w:ilvl="0" w:tplc="5A4EFE2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1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2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4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5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7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845365810">
    <w:abstractNumId w:val="31"/>
  </w:num>
  <w:num w:numId="2" w16cid:durableId="528682077">
    <w:abstractNumId w:val="30"/>
  </w:num>
  <w:num w:numId="3" w16cid:durableId="1049263936">
    <w:abstractNumId w:val="28"/>
  </w:num>
  <w:num w:numId="4" w16cid:durableId="1391685917">
    <w:abstractNumId w:val="36"/>
  </w:num>
  <w:num w:numId="5" w16cid:durableId="254679305">
    <w:abstractNumId w:val="23"/>
  </w:num>
  <w:num w:numId="6" w16cid:durableId="217740859">
    <w:abstractNumId w:val="35"/>
  </w:num>
  <w:num w:numId="7" w16cid:durableId="1679384678">
    <w:abstractNumId w:val="43"/>
  </w:num>
  <w:num w:numId="8" w16cid:durableId="1288388605">
    <w:abstractNumId w:val="17"/>
  </w:num>
  <w:num w:numId="9" w16cid:durableId="1403331679">
    <w:abstractNumId w:val="34"/>
  </w:num>
  <w:num w:numId="10" w16cid:durableId="946889578">
    <w:abstractNumId w:val="6"/>
  </w:num>
  <w:num w:numId="11" w16cid:durableId="777607632">
    <w:abstractNumId w:val="27"/>
  </w:num>
  <w:num w:numId="12" w16cid:durableId="2074769900">
    <w:abstractNumId w:val="10"/>
  </w:num>
  <w:num w:numId="13" w16cid:durableId="1184783915">
    <w:abstractNumId w:val="2"/>
  </w:num>
  <w:num w:numId="14" w16cid:durableId="1079517301">
    <w:abstractNumId w:val="42"/>
  </w:num>
  <w:num w:numId="15" w16cid:durableId="811023296">
    <w:abstractNumId w:val="47"/>
  </w:num>
  <w:num w:numId="16" w16cid:durableId="885263045">
    <w:abstractNumId w:val="19"/>
  </w:num>
  <w:num w:numId="17" w16cid:durableId="2029215308">
    <w:abstractNumId w:val="41"/>
  </w:num>
  <w:num w:numId="18" w16cid:durableId="1208643832">
    <w:abstractNumId w:val="40"/>
  </w:num>
  <w:num w:numId="19" w16cid:durableId="1139808656">
    <w:abstractNumId w:val="22"/>
  </w:num>
  <w:num w:numId="20" w16cid:durableId="2011443954">
    <w:abstractNumId w:val="5"/>
  </w:num>
  <w:num w:numId="21" w16cid:durableId="19402065">
    <w:abstractNumId w:val="8"/>
  </w:num>
  <w:num w:numId="22" w16cid:durableId="1704288517">
    <w:abstractNumId w:val="45"/>
  </w:num>
  <w:num w:numId="23" w16cid:durableId="214392657">
    <w:abstractNumId w:val="11"/>
  </w:num>
  <w:num w:numId="24" w16cid:durableId="84882993">
    <w:abstractNumId w:val="20"/>
  </w:num>
  <w:num w:numId="25" w16cid:durableId="65613399">
    <w:abstractNumId w:val="21"/>
  </w:num>
  <w:num w:numId="26" w16cid:durableId="71894456">
    <w:abstractNumId w:val="25"/>
  </w:num>
  <w:num w:numId="27" w16cid:durableId="182784983">
    <w:abstractNumId w:val="44"/>
  </w:num>
  <w:num w:numId="28" w16cid:durableId="598873749">
    <w:abstractNumId w:val="18"/>
  </w:num>
  <w:num w:numId="29" w16cid:durableId="557742951">
    <w:abstractNumId w:val="24"/>
  </w:num>
  <w:num w:numId="30" w16cid:durableId="2003316541">
    <w:abstractNumId w:val="3"/>
  </w:num>
  <w:num w:numId="31" w16cid:durableId="491726566">
    <w:abstractNumId w:val="13"/>
  </w:num>
  <w:num w:numId="32" w16cid:durableId="1374768146">
    <w:abstractNumId w:val="15"/>
  </w:num>
  <w:num w:numId="33" w16cid:durableId="2124642321">
    <w:abstractNumId w:val="9"/>
  </w:num>
  <w:num w:numId="34" w16cid:durableId="2009209847">
    <w:abstractNumId w:val="14"/>
  </w:num>
  <w:num w:numId="35" w16cid:durableId="1411655536">
    <w:abstractNumId w:val="38"/>
  </w:num>
  <w:num w:numId="36" w16cid:durableId="175312487">
    <w:abstractNumId w:val="7"/>
  </w:num>
  <w:num w:numId="37" w16cid:durableId="2137330231">
    <w:abstractNumId w:val="26"/>
  </w:num>
  <w:num w:numId="38" w16cid:durableId="104346094">
    <w:abstractNumId w:val="33"/>
  </w:num>
  <w:num w:numId="39" w16cid:durableId="554776066">
    <w:abstractNumId w:val="4"/>
  </w:num>
  <w:num w:numId="40" w16cid:durableId="1088505474">
    <w:abstractNumId w:val="46"/>
  </w:num>
  <w:num w:numId="41" w16cid:durableId="1204487216">
    <w:abstractNumId w:val="16"/>
  </w:num>
  <w:num w:numId="42" w16cid:durableId="605817473">
    <w:abstractNumId w:val="1"/>
  </w:num>
  <w:num w:numId="43" w16cid:durableId="243221892">
    <w:abstractNumId w:val="37"/>
  </w:num>
  <w:num w:numId="44" w16cid:durableId="1230266498">
    <w:abstractNumId w:val="39"/>
  </w:num>
  <w:num w:numId="45" w16cid:durableId="2051491828">
    <w:abstractNumId w:val="29"/>
  </w:num>
  <w:num w:numId="46" w16cid:durableId="1108620561">
    <w:abstractNumId w:val="32"/>
  </w:num>
  <w:num w:numId="47" w16cid:durableId="5328760">
    <w:abstractNumId w:val="12"/>
  </w:num>
  <w:num w:numId="48" w16cid:durableId="1093748570">
    <w:abstractNumId w:val="0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z81b9t6PmsinNYQoBvXd/bf++wzT8xZ6hLHMhRxd/PT/Vmwgqu1w+J3GyALiCOTQZ1k3BMtPMsOMfICpbVMMvw==" w:salt="GyJD3uYyfLsoglpeqLSUvg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32A"/>
    <w:rsid w:val="0000269E"/>
    <w:rsid w:val="000026EB"/>
    <w:rsid w:val="00002B50"/>
    <w:rsid w:val="000034F1"/>
    <w:rsid w:val="00003549"/>
    <w:rsid w:val="00003587"/>
    <w:rsid w:val="00004110"/>
    <w:rsid w:val="00004597"/>
    <w:rsid w:val="0000523B"/>
    <w:rsid w:val="000052B6"/>
    <w:rsid w:val="0000589F"/>
    <w:rsid w:val="000058CE"/>
    <w:rsid w:val="00006151"/>
    <w:rsid w:val="0000637C"/>
    <w:rsid w:val="0000643E"/>
    <w:rsid w:val="00007238"/>
    <w:rsid w:val="00007475"/>
    <w:rsid w:val="0000774E"/>
    <w:rsid w:val="00007ACE"/>
    <w:rsid w:val="00007DC7"/>
    <w:rsid w:val="00010039"/>
    <w:rsid w:val="000101C2"/>
    <w:rsid w:val="000103A4"/>
    <w:rsid w:val="00010765"/>
    <w:rsid w:val="00010D90"/>
    <w:rsid w:val="000115FA"/>
    <w:rsid w:val="00011B93"/>
    <w:rsid w:val="000120BA"/>
    <w:rsid w:val="000128FF"/>
    <w:rsid w:val="00012BA4"/>
    <w:rsid w:val="000139C0"/>
    <w:rsid w:val="00013BE5"/>
    <w:rsid w:val="00013C88"/>
    <w:rsid w:val="000158FD"/>
    <w:rsid w:val="00015A4F"/>
    <w:rsid w:val="000160DD"/>
    <w:rsid w:val="0001621A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1498"/>
    <w:rsid w:val="00021740"/>
    <w:rsid w:val="000219E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9CE"/>
    <w:rsid w:val="00024A9E"/>
    <w:rsid w:val="0002516D"/>
    <w:rsid w:val="00025379"/>
    <w:rsid w:val="00025CC3"/>
    <w:rsid w:val="00025E2B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1A8B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2DE4"/>
    <w:rsid w:val="00043394"/>
    <w:rsid w:val="000438BC"/>
    <w:rsid w:val="000445D6"/>
    <w:rsid w:val="0004485A"/>
    <w:rsid w:val="00044E51"/>
    <w:rsid w:val="00044F5F"/>
    <w:rsid w:val="00045324"/>
    <w:rsid w:val="00045C27"/>
    <w:rsid w:val="00046178"/>
    <w:rsid w:val="000466CA"/>
    <w:rsid w:val="000469F4"/>
    <w:rsid w:val="0004724D"/>
    <w:rsid w:val="000506A8"/>
    <w:rsid w:val="00050E1D"/>
    <w:rsid w:val="00050FE4"/>
    <w:rsid w:val="000512DA"/>
    <w:rsid w:val="00051625"/>
    <w:rsid w:val="0005167E"/>
    <w:rsid w:val="00051F30"/>
    <w:rsid w:val="00051FC3"/>
    <w:rsid w:val="000521A9"/>
    <w:rsid w:val="00052B71"/>
    <w:rsid w:val="00052E84"/>
    <w:rsid w:val="0005428C"/>
    <w:rsid w:val="0005447B"/>
    <w:rsid w:val="00054A92"/>
    <w:rsid w:val="00054DD5"/>
    <w:rsid w:val="000556B2"/>
    <w:rsid w:val="000556B4"/>
    <w:rsid w:val="00055937"/>
    <w:rsid w:val="00055C1D"/>
    <w:rsid w:val="00055F71"/>
    <w:rsid w:val="000562E1"/>
    <w:rsid w:val="0005699B"/>
    <w:rsid w:val="000573E2"/>
    <w:rsid w:val="0005748A"/>
    <w:rsid w:val="000600F3"/>
    <w:rsid w:val="00060563"/>
    <w:rsid w:val="000607AA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43C5"/>
    <w:rsid w:val="00064423"/>
    <w:rsid w:val="000644F3"/>
    <w:rsid w:val="000648D5"/>
    <w:rsid w:val="00064A0E"/>
    <w:rsid w:val="00065701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B83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427"/>
    <w:rsid w:val="0007653A"/>
    <w:rsid w:val="000766EA"/>
    <w:rsid w:val="000769EB"/>
    <w:rsid w:val="00076A96"/>
    <w:rsid w:val="00076C8A"/>
    <w:rsid w:val="000773E1"/>
    <w:rsid w:val="000777D5"/>
    <w:rsid w:val="00077CD8"/>
    <w:rsid w:val="000801D8"/>
    <w:rsid w:val="000802CC"/>
    <w:rsid w:val="00080842"/>
    <w:rsid w:val="000825A4"/>
    <w:rsid w:val="00082704"/>
    <w:rsid w:val="00083EBE"/>
    <w:rsid w:val="00083F1D"/>
    <w:rsid w:val="000849CE"/>
    <w:rsid w:val="000851FF"/>
    <w:rsid w:val="00085588"/>
    <w:rsid w:val="00086325"/>
    <w:rsid w:val="00086881"/>
    <w:rsid w:val="00087050"/>
    <w:rsid w:val="0008788B"/>
    <w:rsid w:val="00087C80"/>
    <w:rsid w:val="000902A4"/>
    <w:rsid w:val="000907E7"/>
    <w:rsid w:val="00090A26"/>
    <w:rsid w:val="00091853"/>
    <w:rsid w:val="000918B6"/>
    <w:rsid w:val="00092696"/>
    <w:rsid w:val="00092E9C"/>
    <w:rsid w:val="00093021"/>
    <w:rsid w:val="0009306A"/>
    <w:rsid w:val="0009306D"/>
    <w:rsid w:val="0009332F"/>
    <w:rsid w:val="00093344"/>
    <w:rsid w:val="000934ED"/>
    <w:rsid w:val="000948BC"/>
    <w:rsid w:val="00094A69"/>
    <w:rsid w:val="00094F09"/>
    <w:rsid w:val="00095336"/>
    <w:rsid w:val="0009552E"/>
    <w:rsid w:val="000959A0"/>
    <w:rsid w:val="00095CE6"/>
    <w:rsid w:val="00095F9C"/>
    <w:rsid w:val="000961E6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308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9C5"/>
    <w:rsid w:val="000B7111"/>
    <w:rsid w:val="000B787E"/>
    <w:rsid w:val="000B7B54"/>
    <w:rsid w:val="000C03A6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B46"/>
    <w:rsid w:val="000C4E27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43E1"/>
    <w:rsid w:val="000D4D0E"/>
    <w:rsid w:val="000D52D2"/>
    <w:rsid w:val="000D53F8"/>
    <w:rsid w:val="000D567E"/>
    <w:rsid w:val="000D5CB8"/>
    <w:rsid w:val="000D5E36"/>
    <w:rsid w:val="000D5EDB"/>
    <w:rsid w:val="000D6084"/>
    <w:rsid w:val="000D6208"/>
    <w:rsid w:val="000D6601"/>
    <w:rsid w:val="000D68E9"/>
    <w:rsid w:val="000D7203"/>
    <w:rsid w:val="000D7D26"/>
    <w:rsid w:val="000E0117"/>
    <w:rsid w:val="000E0541"/>
    <w:rsid w:val="000E08DC"/>
    <w:rsid w:val="000E09C7"/>
    <w:rsid w:val="000E0CB8"/>
    <w:rsid w:val="000E1564"/>
    <w:rsid w:val="000E208D"/>
    <w:rsid w:val="000E23D6"/>
    <w:rsid w:val="000E2485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27A"/>
    <w:rsid w:val="000E42CD"/>
    <w:rsid w:val="000E4704"/>
    <w:rsid w:val="000E56ED"/>
    <w:rsid w:val="000E572C"/>
    <w:rsid w:val="000E5788"/>
    <w:rsid w:val="000E61CD"/>
    <w:rsid w:val="000E6449"/>
    <w:rsid w:val="000E64DA"/>
    <w:rsid w:val="000E6526"/>
    <w:rsid w:val="000E6AB2"/>
    <w:rsid w:val="000E72A7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3B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BE4"/>
    <w:rsid w:val="000F5D67"/>
    <w:rsid w:val="000F6410"/>
    <w:rsid w:val="000F6D5C"/>
    <w:rsid w:val="000F7405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84B"/>
    <w:rsid w:val="00107DC3"/>
    <w:rsid w:val="001107DF"/>
    <w:rsid w:val="0011087F"/>
    <w:rsid w:val="00110BC0"/>
    <w:rsid w:val="0011161D"/>
    <w:rsid w:val="00111AE5"/>
    <w:rsid w:val="0011229F"/>
    <w:rsid w:val="001129FF"/>
    <w:rsid w:val="00112A6B"/>
    <w:rsid w:val="00112BA7"/>
    <w:rsid w:val="0011302D"/>
    <w:rsid w:val="0011321B"/>
    <w:rsid w:val="001133E1"/>
    <w:rsid w:val="00113537"/>
    <w:rsid w:val="001138BB"/>
    <w:rsid w:val="00113BA0"/>
    <w:rsid w:val="00113CC5"/>
    <w:rsid w:val="00113D6F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19AF"/>
    <w:rsid w:val="00131C45"/>
    <w:rsid w:val="001322D8"/>
    <w:rsid w:val="00132A52"/>
    <w:rsid w:val="00132ACA"/>
    <w:rsid w:val="00132DF9"/>
    <w:rsid w:val="001333B4"/>
    <w:rsid w:val="0013363B"/>
    <w:rsid w:val="0013397E"/>
    <w:rsid w:val="00133B74"/>
    <w:rsid w:val="00133D4D"/>
    <w:rsid w:val="00133E0E"/>
    <w:rsid w:val="001342FE"/>
    <w:rsid w:val="00134BFC"/>
    <w:rsid w:val="0013537C"/>
    <w:rsid w:val="00135AFB"/>
    <w:rsid w:val="001360D6"/>
    <w:rsid w:val="001366B7"/>
    <w:rsid w:val="001370FC"/>
    <w:rsid w:val="00137B02"/>
    <w:rsid w:val="00137C8C"/>
    <w:rsid w:val="00137D90"/>
    <w:rsid w:val="001408C3"/>
    <w:rsid w:val="00140CBB"/>
    <w:rsid w:val="00140CE7"/>
    <w:rsid w:val="00141BC2"/>
    <w:rsid w:val="00141F1A"/>
    <w:rsid w:val="001429C7"/>
    <w:rsid w:val="00142D8C"/>
    <w:rsid w:val="00142EB5"/>
    <w:rsid w:val="00145027"/>
    <w:rsid w:val="001454E4"/>
    <w:rsid w:val="001456BA"/>
    <w:rsid w:val="0014594B"/>
    <w:rsid w:val="0014619B"/>
    <w:rsid w:val="0014665A"/>
    <w:rsid w:val="001467FB"/>
    <w:rsid w:val="00146A04"/>
    <w:rsid w:val="00146A61"/>
    <w:rsid w:val="0015014F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B66"/>
    <w:rsid w:val="00152F6B"/>
    <w:rsid w:val="0015316E"/>
    <w:rsid w:val="0015365C"/>
    <w:rsid w:val="00153AC3"/>
    <w:rsid w:val="00153B5E"/>
    <w:rsid w:val="00153E52"/>
    <w:rsid w:val="0015418D"/>
    <w:rsid w:val="00154FB1"/>
    <w:rsid w:val="0015515E"/>
    <w:rsid w:val="00155A29"/>
    <w:rsid w:val="00155A9B"/>
    <w:rsid w:val="00155C5D"/>
    <w:rsid w:val="001564C5"/>
    <w:rsid w:val="0015738F"/>
    <w:rsid w:val="001574C6"/>
    <w:rsid w:val="00157965"/>
    <w:rsid w:val="00157E9D"/>
    <w:rsid w:val="001616EC"/>
    <w:rsid w:val="00161B3A"/>
    <w:rsid w:val="00161EA6"/>
    <w:rsid w:val="00162E5A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14AE"/>
    <w:rsid w:val="0017209C"/>
    <w:rsid w:val="001720D0"/>
    <w:rsid w:val="001720E1"/>
    <w:rsid w:val="001723FD"/>
    <w:rsid w:val="001724D6"/>
    <w:rsid w:val="001725CC"/>
    <w:rsid w:val="00172B2E"/>
    <w:rsid w:val="00172DC7"/>
    <w:rsid w:val="00173DCC"/>
    <w:rsid w:val="0017418B"/>
    <w:rsid w:val="0017431A"/>
    <w:rsid w:val="001744EC"/>
    <w:rsid w:val="001747BC"/>
    <w:rsid w:val="0017502F"/>
    <w:rsid w:val="0017514C"/>
    <w:rsid w:val="00176740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9D8"/>
    <w:rsid w:val="00182A77"/>
    <w:rsid w:val="00182B00"/>
    <w:rsid w:val="00182D35"/>
    <w:rsid w:val="001831ED"/>
    <w:rsid w:val="00184EE9"/>
    <w:rsid w:val="0018564F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6C23"/>
    <w:rsid w:val="00187A32"/>
    <w:rsid w:val="00187A58"/>
    <w:rsid w:val="00187BBC"/>
    <w:rsid w:val="00187CA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D7B"/>
    <w:rsid w:val="001A6196"/>
    <w:rsid w:val="001A6230"/>
    <w:rsid w:val="001A6C57"/>
    <w:rsid w:val="001A7019"/>
    <w:rsid w:val="001A7514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5D0B"/>
    <w:rsid w:val="001B60BF"/>
    <w:rsid w:val="001B6470"/>
    <w:rsid w:val="001B6530"/>
    <w:rsid w:val="001B6E6D"/>
    <w:rsid w:val="001B73F1"/>
    <w:rsid w:val="001B74DF"/>
    <w:rsid w:val="001B7CC8"/>
    <w:rsid w:val="001C0087"/>
    <w:rsid w:val="001C020A"/>
    <w:rsid w:val="001C081B"/>
    <w:rsid w:val="001C155F"/>
    <w:rsid w:val="001C1667"/>
    <w:rsid w:val="001C16C5"/>
    <w:rsid w:val="001C2039"/>
    <w:rsid w:val="001C207D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2AE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2DC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07B"/>
    <w:rsid w:val="001D60EA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732"/>
    <w:rsid w:val="001E3C85"/>
    <w:rsid w:val="001E3EB6"/>
    <w:rsid w:val="001E482D"/>
    <w:rsid w:val="001E4BCB"/>
    <w:rsid w:val="001E5587"/>
    <w:rsid w:val="001E5AB2"/>
    <w:rsid w:val="001E5C07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4D50"/>
    <w:rsid w:val="001F508B"/>
    <w:rsid w:val="001F538E"/>
    <w:rsid w:val="001F593A"/>
    <w:rsid w:val="001F59DF"/>
    <w:rsid w:val="001F6013"/>
    <w:rsid w:val="001F60E8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4C5E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97E"/>
    <w:rsid w:val="00207CC8"/>
    <w:rsid w:val="0021058E"/>
    <w:rsid w:val="002110E3"/>
    <w:rsid w:val="00212265"/>
    <w:rsid w:val="0021247E"/>
    <w:rsid w:val="002131B5"/>
    <w:rsid w:val="00213671"/>
    <w:rsid w:val="00213918"/>
    <w:rsid w:val="00213E69"/>
    <w:rsid w:val="00214EEE"/>
    <w:rsid w:val="00215495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368"/>
    <w:rsid w:val="002214ED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68A"/>
    <w:rsid w:val="00223DDD"/>
    <w:rsid w:val="00224E01"/>
    <w:rsid w:val="00224EA5"/>
    <w:rsid w:val="00224ED1"/>
    <w:rsid w:val="002255F0"/>
    <w:rsid w:val="002259D9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0F6E"/>
    <w:rsid w:val="00231070"/>
    <w:rsid w:val="002322A3"/>
    <w:rsid w:val="00232586"/>
    <w:rsid w:val="0023324E"/>
    <w:rsid w:val="002333BD"/>
    <w:rsid w:val="002337CD"/>
    <w:rsid w:val="0023385B"/>
    <w:rsid w:val="00233925"/>
    <w:rsid w:val="00233E40"/>
    <w:rsid w:val="002342F8"/>
    <w:rsid w:val="002346DB"/>
    <w:rsid w:val="00234B3D"/>
    <w:rsid w:val="00234FDE"/>
    <w:rsid w:val="002354BB"/>
    <w:rsid w:val="002357E0"/>
    <w:rsid w:val="00235E6B"/>
    <w:rsid w:val="00236800"/>
    <w:rsid w:val="00236882"/>
    <w:rsid w:val="00236BF4"/>
    <w:rsid w:val="00236C91"/>
    <w:rsid w:val="00236D79"/>
    <w:rsid w:val="00236D8A"/>
    <w:rsid w:val="00237063"/>
    <w:rsid w:val="0023712C"/>
    <w:rsid w:val="002374AE"/>
    <w:rsid w:val="002379E2"/>
    <w:rsid w:val="00240324"/>
    <w:rsid w:val="00240A8B"/>
    <w:rsid w:val="00240F2C"/>
    <w:rsid w:val="0024117A"/>
    <w:rsid w:val="002413C1"/>
    <w:rsid w:val="00241CEA"/>
    <w:rsid w:val="00241EEA"/>
    <w:rsid w:val="00243052"/>
    <w:rsid w:val="00243294"/>
    <w:rsid w:val="00243CBE"/>
    <w:rsid w:val="00243FD2"/>
    <w:rsid w:val="00244823"/>
    <w:rsid w:val="002453B7"/>
    <w:rsid w:val="002455DA"/>
    <w:rsid w:val="00245744"/>
    <w:rsid w:val="00245E2A"/>
    <w:rsid w:val="00246578"/>
    <w:rsid w:val="00247CC3"/>
    <w:rsid w:val="002500D5"/>
    <w:rsid w:val="0025041E"/>
    <w:rsid w:val="00250492"/>
    <w:rsid w:val="002506F7"/>
    <w:rsid w:val="00251436"/>
    <w:rsid w:val="002515F4"/>
    <w:rsid w:val="00251CCA"/>
    <w:rsid w:val="00251F24"/>
    <w:rsid w:val="0025209E"/>
    <w:rsid w:val="00253203"/>
    <w:rsid w:val="002538BA"/>
    <w:rsid w:val="00253C10"/>
    <w:rsid w:val="0025405E"/>
    <w:rsid w:val="00254696"/>
    <w:rsid w:val="00254781"/>
    <w:rsid w:val="002547FB"/>
    <w:rsid w:val="002549F0"/>
    <w:rsid w:val="00254E49"/>
    <w:rsid w:val="00255052"/>
    <w:rsid w:val="0025511A"/>
    <w:rsid w:val="002552D8"/>
    <w:rsid w:val="002553C8"/>
    <w:rsid w:val="00255CD6"/>
    <w:rsid w:val="00255D51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5D"/>
    <w:rsid w:val="00261A6C"/>
    <w:rsid w:val="00261AAE"/>
    <w:rsid w:val="00262163"/>
    <w:rsid w:val="002623CE"/>
    <w:rsid w:val="002624FB"/>
    <w:rsid w:val="0026274A"/>
    <w:rsid w:val="00262A16"/>
    <w:rsid w:val="002631C7"/>
    <w:rsid w:val="00263D14"/>
    <w:rsid w:val="00263E03"/>
    <w:rsid w:val="00264BEC"/>
    <w:rsid w:val="00265641"/>
    <w:rsid w:val="00265692"/>
    <w:rsid w:val="0026592F"/>
    <w:rsid w:val="00265E33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6405"/>
    <w:rsid w:val="00276D6D"/>
    <w:rsid w:val="00276F30"/>
    <w:rsid w:val="00277ABE"/>
    <w:rsid w:val="002802B7"/>
    <w:rsid w:val="00281D88"/>
    <w:rsid w:val="0028267F"/>
    <w:rsid w:val="002827CE"/>
    <w:rsid w:val="002828C2"/>
    <w:rsid w:val="00282E6F"/>
    <w:rsid w:val="0028430B"/>
    <w:rsid w:val="0028453F"/>
    <w:rsid w:val="002849C0"/>
    <w:rsid w:val="00284ADC"/>
    <w:rsid w:val="00286A0B"/>
    <w:rsid w:val="00286DAB"/>
    <w:rsid w:val="00287701"/>
    <w:rsid w:val="00287E54"/>
    <w:rsid w:val="00287F03"/>
    <w:rsid w:val="00290605"/>
    <w:rsid w:val="00291207"/>
    <w:rsid w:val="002913DB"/>
    <w:rsid w:val="0029164E"/>
    <w:rsid w:val="00291AC6"/>
    <w:rsid w:val="00292553"/>
    <w:rsid w:val="00293180"/>
    <w:rsid w:val="00293C56"/>
    <w:rsid w:val="00294355"/>
    <w:rsid w:val="0029455D"/>
    <w:rsid w:val="00294C1D"/>
    <w:rsid w:val="00294F7F"/>
    <w:rsid w:val="00295974"/>
    <w:rsid w:val="00295DFB"/>
    <w:rsid w:val="0029611A"/>
    <w:rsid w:val="00296A7E"/>
    <w:rsid w:val="0029722D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AF0"/>
    <w:rsid w:val="002B03AB"/>
    <w:rsid w:val="002B131A"/>
    <w:rsid w:val="002B1D89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4368"/>
    <w:rsid w:val="002B4E64"/>
    <w:rsid w:val="002B5417"/>
    <w:rsid w:val="002B577E"/>
    <w:rsid w:val="002B6380"/>
    <w:rsid w:val="002B670F"/>
    <w:rsid w:val="002B6744"/>
    <w:rsid w:val="002B695A"/>
    <w:rsid w:val="002B767F"/>
    <w:rsid w:val="002B7AEB"/>
    <w:rsid w:val="002B7E16"/>
    <w:rsid w:val="002C0160"/>
    <w:rsid w:val="002C0860"/>
    <w:rsid w:val="002C08C3"/>
    <w:rsid w:val="002C1156"/>
    <w:rsid w:val="002C12B6"/>
    <w:rsid w:val="002C12E5"/>
    <w:rsid w:val="002C1375"/>
    <w:rsid w:val="002C1F82"/>
    <w:rsid w:val="002C24E7"/>
    <w:rsid w:val="002C2585"/>
    <w:rsid w:val="002C2A42"/>
    <w:rsid w:val="002C2B7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D0357"/>
    <w:rsid w:val="002D0652"/>
    <w:rsid w:val="002D0680"/>
    <w:rsid w:val="002D1044"/>
    <w:rsid w:val="002D199D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51C2"/>
    <w:rsid w:val="002E581A"/>
    <w:rsid w:val="002E58BF"/>
    <w:rsid w:val="002E6161"/>
    <w:rsid w:val="002E6616"/>
    <w:rsid w:val="002E6BC4"/>
    <w:rsid w:val="002E771E"/>
    <w:rsid w:val="002E7847"/>
    <w:rsid w:val="002E7A34"/>
    <w:rsid w:val="002F0654"/>
    <w:rsid w:val="002F0703"/>
    <w:rsid w:val="002F0A27"/>
    <w:rsid w:val="002F0CAA"/>
    <w:rsid w:val="002F1BE0"/>
    <w:rsid w:val="002F1E27"/>
    <w:rsid w:val="002F228A"/>
    <w:rsid w:val="002F2B58"/>
    <w:rsid w:val="002F2B8C"/>
    <w:rsid w:val="002F2D5A"/>
    <w:rsid w:val="002F2E70"/>
    <w:rsid w:val="002F2F0F"/>
    <w:rsid w:val="002F32E9"/>
    <w:rsid w:val="002F3A58"/>
    <w:rsid w:val="002F49A2"/>
    <w:rsid w:val="002F503F"/>
    <w:rsid w:val="002F53D8"/>
    <w:rsid w:val="002F5A2C"/>
    <w:rsid w:val="002F6206"/>
    <w:rsid w:val="002F6316"/>
    <w:rsid w:val="002F6485"/>
    <w:rsid w:val="002F670A"/>
    <w:rsid w:val="002F6E7B"/>
    <w:rsid w:val="002F7325"/>
    <w:rsid w:val="002F7912"/>
    <w:rsid w:val="003003CD"/>
    <w:rsid w:val="00300AD4"/>
    <w:rsid w:val="00300EEC"/>
    <w:rsid w:val="0030105C"/>
    <w:rsid w:val="00301156"/>
    <w:rsid w:val="0030139A"/>
    <w:rsid w:val="00301631"/>
    <w:rsid w:val="003021C0"/>
    <w:rsid w:val="003029E3"/>
    <w:rsid w:val="0030320F"/>
    <w:rsid w:val="0030390E"/>
    <w:rsid w:val="00303DEC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FB2"/>
    <w:rsid w:val="00315143"/>
    <w:rsid w:val="00315291"/>
    <w:rsid w:val="003159CA"/>
    <w:rsid w:val="00315CE8"/>
    <w:rsid w:val="003160B5"/>
    <w:rsid w:val="00316115"/>
    <w:rsid w:val="00316523"/>
    <w:rsid w:val="00316770"/>
    <w:rsid w:val="0031679E"/>
    <w:rsid w:val="003169B8"/>
    <w:rsid w:val="00317427"/>
    <w:rsid w:val="0031796B"/>
    <w:rsid w:val="00317D3A"/>
    <w:rsid w:val="00317F96"/>
    <w:rsid w:val="003204E6"/>
    <w:rsid w:val="00320EB4"/>
    <w:rsid w:val="00320FB9"/>
    <w:rsid w:val="0032155C"/>
    <w:rsid w:val="00321F98"/>
    <w:rsid w:val="00322F81"/>
    <w:rsid w:val="003230D7"/>
    <w:rsid w:val="003236CD"/>
    <w:rsid w:val="0032375D"/>
    <w:rsid w:val="0032380E"/>
    <w:rsid w:val="00323D7D"/>
    <w:rsid w:val="003256AC"/>
    <w:rsid w:val="00325F7C"/>
    <w:rsid w:val="003272BF"/>
    <w:rsid w:val="003276FA"/>
    <w:rsid w:val="00327766"/>
    <w:rsid w:val="00327863"/>
    <w:rsid w:val="00327A59"/>
    <w:rsid w:val="00327D0B"/>
    <w:rsid w:val="003305EB"/>
    <w:rsid w:val="00330D6C"/>
    <w:rsid w:val="00331713"/>
    <w:rsid w:val="00331C9E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CE7"/>
    <w:rsid w:val="00334D94"/>
    <w:rsid w:val="0033572E"/>
    <w:rsid w:val="00336703"/>
    <w:rsid w:val="00336BCC"/>
    <w:rsid w:val="00336DCF"/>
    <w:rsid w:val="00336F9B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6A8"/>
    <w:rsid w:val="003427AC"/>
    <w:rsid w:val="003427B1"/>
    <w:rsid w:val="00342829"/>
    <w:rsid w:val="00342F83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50"/>
    <w:rsid w:val="00351622"/>
    <w:rsid w:val="003516A8"/>
    <w:rsid w:val="003530EB"/>
    <w:rsid w:val="0035362E"/>
    <w:rsid w:val="00353AFB"/>
    <w:rsid w:val="00353B88"/>
    <w:rsid w:val="00353CF5"/>
    <w:rsid w:val="00353DCD"/>
    <w:rsid w:val="0035423B"/>
    <w:rsid w:val="0035427C"/>
    <w:rsid w:val="0035432E"/>
    <w:rsid w:val="0035439A"/>
    <w:rsid w:val="00354422"/>
    <w:rsid w:val="003550FA"/>
    <w:rsid w:val="003555E7"/>
    <w:rsid w:val="00355ACF"/>
    <w:rsid w:val="003562AB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8F9"/>
    <w:rsid w:val="00367164"/>
    <w:rsid w:val="00367961"/>
    <w:rsid w:val="0037041B"/>
    <w:rsid w:val="00370420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A4B"/>
    <w:rsid w:val="00382ED5"/>
    <w:rsid w:val="00383B81"/>
    <w:rsid w:val="003844F5"/>
    <w:rsid w:val="00385445"/>
    <w:rsid w:val="00386BA4"/>
    <w:rsid w:val="00386BC6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3A6A"/>
    <w:rsid w:val="0039406F"/>
    <w:rsid w:val="003959CE"/>
    <w:rsid w:val="00395A19"/>
    <w:rsid w:val="00396602"/>
    <w:rsid w:val="00396815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E4C"/>
    <w:rsid w:val="003A57AA"/>
    <w:rsid w:val="003A5C85"/>
    <w:rsid w:val="003A5DAF"/>
    <w:rsid w:val="003A6145"/>
    <w:rsid w:val="003A63B2"/>
    <w:rsid w:val="003A7F79"/>
    <w:rsid w:val="003B00B1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3CF"/>
    <w:rsid w:val="003B541E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4C3C"/>
    <w:rsid w:val="003C53F8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22B"/>
    <w:rsid w:val="003D12D7"/>
    <w:rsid w:val="003D15E7"/>
    <w:rsid w:val="003D1AA6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1E82"/>
    <w:rsid w:val="003E20B6"/>
    <w:rsid w:val="003E20E5"/>
    <w:rsid w:val="003E212F"/>
    <w:rsid w:val="003E2458"/>
    <w:rsid w:val="003E298C"/>
    <w:rsid w:val="003E2E63"/>
    <w:rsid w:val="003E32D6"/>
    <w:rsid w:val="003E3AEA"/>
    <w:rsid w:val="003E3EF1"/>
    <w:rsid w:val="003E4219"/>
    <w:rsid w:val="003E46A0"/>
    <w:rsid w:val="003E4A40"/>
    <w:rsid w:val="003E4CB2"/>
    <w:rsid w:val="003E51BD"/>
    <w:rsid w:val="003E5456"/>
    <w:rsid w:val="003E5509"/>
    <w:rsid w:val="003E5729"/>
    <w:rsid w:val="003E5BD1"/>
    <w:rsid w:val="003E5C92"/>
    <w:rsid w:val="003E6263"/>
    <w:rsid w:val="003E6F0B"/>
    <w:rsid w:val="003E7497"/>
    <w:rsid w:val="003E78F8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232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5EF8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B3B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20A5C"/>
    <w:rsid w:val="00420AB2"/>
    <w:rsid w:val="00420DA8"/>
    <w:rsid w:val="00421352"/>
    <w:rsid w:val="0042146D"/>
    <w:rsid w:val="00421E44"/>
    <w:rsid w:val="0042291B"/>
    <w:rsid w:val="00422F0C"/>
    <w:rsid w:val="004234F4"/>
    <w:rsid w:val="00423B29"/>
    <w:rsid w:val="0042411D"/>
    <w:rsid w:val="0042412C"/>
    <w:rsid w:val="0042419B"/>
    <w:rsid w:val="00424A20"/>
    <w:rsid w:val="00424EE8"/>
    <w:rsid w:val="004270D8"/>
    <w:rsid w:val="004274D0"/>
    <w:rsid w:val="004277B8"/>
    <w:rsid w:val="00427E63"/>
    <w:rsid w:val="004303E0"/>
    <w:rsid w:val="004305F4"/>
    <w:rsid w:val="00430E61"/>
    <w:rsid w:val="0043105A"/>
    <w:rsid w:val="00431994"/>
    <w:rsid w:val="00431BC7"/>
    <w:rsid w:val="00431E6B"/>
    <w:rsid w:val="00431E78"/>
    <w:rsid w:val="004321F1"/>
    <w:rsid w:val="004327E6"/>
    <w:rsid w:val="00432B6C"/>
    <w:rsid w:val="00433462"/>
    <w:rsid w:val="00433C9B"/>
    <w:rsid w:val="00433DBD"/>
    <w:rsid w:val="00433F2A"/>
    <w:rsid w:val="0043442D"/>
    <w:rsid w:val="00434B96"/>
    <w:rsid w:val="004350B8"/>
    <w:rsid w:val="0043512C"/>
    <w:rsid w:val="00435265"/>
    <w:rsid w:val="004352E2"/>
    <w:rsid w:val="0043563D"/>
    <w:rsid w:val="00435F86"/>
    <w:rsid w:val="00436073"/>
    <w:rsid w:val="00436B07"/>
    <w:rsid w:val="00437339"/>
    <w:rsid w:val="00437A65"/>
    <w:rsid w:val="004409F9"/>
    <w:rsid w:val="00440CA9"/>
    <w:rsid w:val="00441516"/>
    <w:rsid w:val="004415CA"/>
    <w:rsid w:val="00441671"/>
    <w:rsid w:val="00441A22"/>
    <w:rsid w:val="004421AB"/>
    <w:rsid w:val="004422D2"/>
    <w:rsid w:val="004425F5"/>
    <w:rsid w:val="00442607"/>
    <w:rsid w:val="00442790"/>
    <w:rsid w:val="00442A0A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7696"/>
    <w:rsid w:val="00447756"/>
    <w:rsid w:val="00450F7C"/>
    <w:rsid w:val="0045135C"/>
    <w:rsid w:val="00451492"/>
    <w:rsid w:val="00452302"/>
    <w:rsid w:val="00452B7D"/>
    <w:rsid w:val="00452FFA"/>
    <w:rsid w:val="0045358A"/>
    <w:rsid w:val="0045361A"/>
    <w:rsid w:val="0045417A"/>
    <w:rsid w:val="004544CA"/>
    <w:rsid w:val="00454A32"/>
    <w:rsid w:val="00455B8A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1833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0A2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87E"/>
    <w:rsid w:val="00480886"/>
    <w:rsid w:val="00481128"/>
    <w:rsid w:val="00481CC8"/>
    <w:rsid w:val="00482009"/>
    <w:rsid w:val="004820E3"/>
    <w:rsid w:val="00482356"/>
    <w:rsid w:val="0048241E"/>
    <w:rsid w:val="0048263B"/>
    <w:rsid w:val="004829E9"/>
    <w:rsid w:val="00483A45"/>
    <w:rsid w:val="00483C80"/>
    <w:rsid w:val="00483D4F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D2E"/>
    <w:rsid w:val="00486E29"/>
    <w:rsid w:val="00487136"/>
    <w:rsid w:val="004903BD"/>
    <w:rsid w:val="00490F9C"/>
    <w:rsid w:val="00491A53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740"/>
    <w:rsid w:val="00494A7F"/>
    <w:rsid w:val="00495C62"/>
    <w:rsid w:val="00495F6D"/>
    <w:rsid w:val="00496208"/>
    <w:rsid w:val="004962CA"/>
    <w:rsid w:val="004964E0"/>
    <w:rsid w:val="00496AF0"/>
    <w:rsid w:val="00496D4B"/>
    <w:rsid w:val="004A036B"/>
    <w:rsid w:val="004A0565"/>
    <w:rsid w:val="004A0912"/>
    <w:rsid w:val="004A14BB"/>
    <w:rsid w:val="004A16B2"/>
    <w:rsid w:val="004A19F3"/>
    <w:rsid w:val="004A1B81"/>
    <w:rsid w:val="004A2AB5"/>
    <w:rsid w:val="004A3571"/>
    <w:rsid w:val="004A3813"/>
    <w:rsid w:val="004A3AC0"/>
    <w:rsid w:val="004A444B"/>
    <w:rsid w:val="004A4813"/>
    <w:rsid w:val="004A4AA3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8D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531"/>
    <w:rsid w:val="004C075B"/>
    <w:rsid w:val="004C0C76"/>
    <w:rsid w:val="004C0D6E"/>
    <w:rsid w:val="004C0E86"/>
    <w:rsid w:val="004C1954"/>
    <w:rsid w:val="004C1A33"/>
    <w:rsid w:val="004C2352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D04F1"/>
    <w:rsid w:val="004D0A9C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245"/>
    <w:rsid w:val="004D7576"/>
    <w:rsid w:val="004D75BD"/>
    <w:rsid w:val="004E016C"/>
    <w:rsid w:val="004E0235"/>
    <w:rsid w:val="004E04AC"/>
    <w:rsid w:val="004E0C41"/>
    <w:rsid w:val="004E0C57"/>
    <w:rsid w:val="004E0DD7"/>
    <w:rsid w:val="004E0EA3"/>
    <w:rsid w:val="004E117C"/>
    <w:rsid w:val="004E1AC1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C55"/>
    <w:rsid w:val="004E5FE1"/>
    <w:rsid w:val="004E607C"/>
    <w:rsid w:val="004E648C"/>
    <w:rsid w:val="004E668C"/>
    <w:rsid w:val="004E67AE"/>
    <w:rsid w:val="004E67FB"/>
    <w:rsid w:val="004E6A1F"/>
    <w:rsid w:val="004E6B19"/>
    <w:rsid w:val="004E753F"/>
    <w:rsid w:val="004F0055"/>
    <w:rsid w:val="004F010C"/>
    <w:rsid w:val="004F055E"/>
    <w:rsid w:val="004F06C6"/>
    <w:rsid w:val="004F0FE9"/>
    <w:rsid w:val="004F1225"/>
    <w:rsid w:val="004F1698"/>
    <w:rsid w:val="004F1C90"/>
    <w:rsid w:val="004F2217"/>
    <w:rsid w:val="004F2A0A"/>
    <w:rsid w:val="004F2E8E"/>
    <w:rsid w:val="004F3A1C"/>
    <w:rsid w:val="004F4193"/>
    <w:rsid w:val="004F422F"/>
    <w:rsid w:val="004F4405"/>
    <w:rsid w:val="004F4492"/>
    <w:rsid w:val="004F4792"/>
    <w:rsid w:val="004F4908"/>
    <w:rsid w:val="004F5072"/>
    <w:rsid w:val="004F5281"/>
    <w:rsid w:val="004F544D"/>
    <w:rsid w:val="004F59C0"/>
    <w:rsid w:val="004F6550"/>
    <w:rsid w:val="004F69AA"/>
    <w:rsid w:val="004F6A65"/>
    <w:rsid w:val="004F6EE8"/>
    <w:rsid w:val="004F7101"/>
    <w:rsid w:val="00500041"/>
    <w:rsid w:val="00500A2A"/>
    <w:rsid w:val="00500F48"/>
    <w:rsid w:val="00501905"/>
    <w:rsid w:val="00501C25"/>
    <w:rsid w:val="005021D0"/>
    <w:rsid w:val="00502525"/>
    <w:rsid w:val="00502875"/>
    <w:rsid w:val="00502E3B"/>
    <w:rsid w:val="005032E0"/>
    <w:rsid w:val="00503381"/>
    <w:rsid w:val="00503438"/>
    <w:rsid w:val="005036E7"/>
    <w:rsid w:val="00503E38"/>
    <w:rsid w:val="0050439E"/>
    <w:rsid w:val="00504483"/>
    <w:rsid w:val="00504C8D"/>
    <w:rsid w:val="00504DC9"/>
    <w:rsid w:val="00504E77"/>
    <w:rsid w:val="005051E9"/>
    <w:rsid w:val="005056E1"/>
    <w:rsid w:val="00505754"/>
    <w:rsid w:val="00505988"/>
    <w:rsid w:val="00505A6D"/>
    <w:rsid w:val="00505CD8"/>
    <w:rsid w:val="00506EF7"/>
    <w:rsid w:val="00507AD7"/>
    <w:rsid w:val="00510486"/>
    <w:rsid w:val="00510A65"/>
    <w:rsid w:val="00510ED3"/>
    <w:rsid w:val="00510FF0"/>
    <w:rsid w:val="005110EC"/>
    <w:rsid w:val="00511499"/>
    <w:rsid w:val="00511B06"/>
    <w:rsid w:val="00511D51"/>
    <w:rsid w:val="005120B2"/>
    <w:rsid w:val="00512CE3"/>
    <w:rsid w:val="00513317"/>
    <w:rsid w:val="00513684"/>
    <w:rsid w:val="0051411C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C4D"/>
    <w:rsid w:val="00524257"/>
    <w:rsid w:val="0052589D"/>
    <w:rsid w:val="00525CC8"/>
    <w:rsid w:val="00526399"/>
    <w:rsid w:val="00526950"/>
    <w:rsid w:val="00526DCE"/>
    <w:rsid w:val="005275A5"/>
    <w:rsid w:val="005306CC"/>
    <w:rsid w:val="005309B9"/>
    <w:rsid w:val="00530FB7"/>
    <w:rsid w:val="005311B1"/>
    <w:rsid w:val="00531C3D"/>
    <w:rsid w:val="00532713"/>
    <w:rsid w:val="00532963"/>
    <w:rsid w:val="00532D66"/>
    <w:rsid w:val="00533615"/>
    <w:rsid w:val="0053465A"/>
    <w:rsid w:val="00534866"/>
    <w:rsid w:val="00534F3A"/>
    <w:rsid w:val="00535011"/>
    <w:rsid w:val="005359E6"/>
    <w:rsid w:val="00535A37"/>
    <w:rsid w:val="00535B06"/>
    <w:rsid w:val="00535C17"/>
    <w:rsid w:val="00536920"/>
    <w:rsid w:val="00536AB3"/>
    <w:rsid w:val="005379C4"/>
    <w:rsid w:val="00537ABD"/>
    <w:rsid w:val="0054001D"/>
    <w:rsid w:val="00540051"/>
    <w:rsid w:val="00540092"/>
    <w:rsid w:val="0054141D"/>
    <w:rsid w:val="00541B37"/>
    <w:rsid w:val="00542313"/>
    <w:rsid w:val="00543747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B78"/>
    <w:rsid w:val="00550BA8"/>
    <w:rsid w:val="00550F11"/>
    <w:rsid w:val="00551515"/>
    <w:rsid w:val="00552309"/>
    <w:rsid w:val="005523D9"/>
    <w:rsid w:val="005525AF"/>
    <w:rsid w:val="005525CC"/>
    <w:rsid w:val="005527DB"/>
    <w:rsid w:val="00552D66"/>
    <w:rsid w:val="00552EDB"/>
    <w:rsid w:val="00552FA6"/>
    <w:rsid w:val="005533B2"/>
    <w:rsid w:val="005536B8"/>
    <w:rsid w:val="00554594"/>
    <w:rsid w:val="00554696"/>
    <w:rsid w:val="0055480E"/>
    <w:rsid w:val="005552F9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2BE"/>
    <w:rsid w:val="0056434A"/>
    <w:rsid w:val="005647B4"/>
    <w:rsid w:val="00564D8A"/>
    <w:rsid w:val="00565312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F1A"/>
    <w:rsid w:val="00571CCB"/>
    <w:rsid w:val="00571D9D"/>
    <w:rsid w:val="00572909"/>
    <w:rsid w:val="00572C65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3208"/>
    <w:rsid w:val="00583360"/>
    <w:rsid w:val="005837B8"/>
    <w:rsid w:val="005838E9"/>
    <w:rsid w:val="00584427"/>
    <w:rsid w:val="00584436"/>
    <w:rsid w:val="005846CF"/>
    <w:rsid w:val="005848A0"/>
    <w:rsid w:val="00584946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0783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1FD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A6"/>
    <w:rsid w:val="005A3C79"/>
    <w:rsid w:val="005A3F11"/>
    <w:rsid w:val="005A4155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9C1"/>
    <w:rsid w:val="005B23EB"/>
    <w:rsid w:val="005B2401"/>
    <w:rsid w:val="005B2A71"/>
    <w:rsid w:val="005B2B31"/>
    <w:rsid w:val="005B338B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0D2D"/>
    <w:rsid w:val="005C1688"/>
    <w:rsid w:val="005C1939"/>
    <w:rsid w:val="005C1B54"/>
    <w:rsid w:val="005C201A"/>
    <w:rsid w:val="005C2A5C"/>
    <w:rsid w:val="005C3A1C"/>
    <w:rsid w:val="005C3D71"/>
    <w:rsid w:val="005C3DBE"/>
    <w:rsid w:val="005C3EA9"/>
    <w:rsid w:val="005C4A63"/>
    <w:rsid w:val="005C4CFF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D058B"/>
    <w:rsid w:val="005D0D71"/>
    <w:rsid w:val="005D161E"/>
    <w:rsid w:val="005D1F9D"/>
    <w:rsid w:val="005D246C"/>
    <w:rsid w:val="005D2778"/>
    <w:rsid w:val="005D27A8"/>
    <w:rsid w:val="005D28F6"/>
    <w:rsid w:val="005D3035"/>
    <w:rsid w:val="005D352E"/>
    <w:rsid w:val="005D3D56"/>
    <w:rsid w:val="005D3FA2"/>
    <w:rsid w:val="005D4092"/>
    <w:rsid w:val="005D409B"/>
    <w:rsid w:val="005D413A"/>
    <w:rsid w:val="005D4363"/>
    <w:rsid w:val="005D4653"/>
    <w:rsid w:val="005D4DF5"/>
    <w:rsid w:val="005D5379"/>
    <w:rsid w:val="005D587C"/>
    <w:rsid w:val="005D5CFE"/>
    <w:rsid w:val="005D5F87"/>
    <w:rsid w:val="005D60C8"/>
    <w:rsid w:val="005D6278"/>
    <w:rsid w:val="005D6910"/>
    <w:rsid w:val="005D714E"/>
    <w:rsid w:val="005D7386"/>
    <w:rsid w:val="005D73C6"/>
    <w:rsid w:val="005D7D58"/>
    <w:rsid w:val="005E0B9C"/>
    <w:rsid w:val="005E17BE"/>
    <w:rsid w:val="005E1D6E"/>
    <w:rsid w:val="005E1F23"/>
    <w:rsid w:val="005E1F70"/>
    <w:rsid w:val="005E22E3"/>
    <w:rsid w:val="005E2A94"/>
    <w:rsid w:val="005E2D3B"/>
    <w:rsid w:val="005E2EED"/>
    <w:rsid w:val="005E37C3"/>
    <w:rsid w:val="005E37DA"/>
    <w:rsid w:val="005E3A61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1F0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52EC"/>
    <w:rsid w:val="005F55D6"/>
    <w:rsid w:val="005F5601"/>
    <w:rsid w:val="005F5790"/>
    <w:rsid w:val="005F587D"/>
    <w:rsid w:val="005F5963"/>
    <w:rsid w:val="005F5D2A"/>
    <w:rsid w:val="005F64DC"/>
    <w:rsid w:val="005F7375"/>
    <w:rsid w:val="005F7919"/>
    <w:rsid w:val="005F7A42"/>
    <w:rsid w:val="005F7AED"/>
    <w:rsid w:val="005F7BB7"/>
    <w:rsid w:val="006003F7"/>
    <w:rsid w:val="00600B49"/>
    <w:rsid w:val="006010A2"/>
    <w:rsid w:val="0060274E"/>
    <w:rsid w:val="006028F2"/>
    <w:rsid w:val="00602927"/>
    <w:rsid w:val="00602CCC"/>
    <w:rsid w:val="00603B7D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1FDB"/>
    <w:rsid w:val="0061232F"/>
    <w:rsid w:val="00612455"/>
    <w:rsid w:val="0061284E"/>
    <w:rsid w:val="00612BCE"/>
    <w:rsid w:val="00613C25"/>
    <w:rsid w:val="00613E25"/>
    <w:rsid w:val="006141B9"/>
    <w:rsid w:val="006142C0"/>
    <w:rsid w:val="006149AD"/>
    <w:rsid w:val="00614CC7"/>
    <w:rsid w:val="00614F82"/>
    <w:rsid w:val="00614F8C"/>
    <w:rsid w:val="006164FF"/>
    <w:rsid w:val="00616BBA"/>
    <w:rsid w:val="00617F8D"/>
    <w:rsid w:val="00620933"/>
    <w:rsid w:val="00620989"/>
    <w:rsid w:val="00620D52"/>
    <w:rsid w:val="00620ECF"/>
    <w:rsid w:val="00621769"/>
    <w:rsid w:val="00622DAF"/>
    <w:rsid w:val="00622F84"/>
    <w:rsid w:val="00623351"/>
    <w:rsid w:val="00623505"/>
    <w:rsid w:val="006238E7"/>
    <w:rsid w:val="00624152"/>
    <w:rsid w:val="006251FD"/>
    <w:rsid w:val="00625CBC"/>
    <w:rsid w:val="006273A7"/>
    <w:rsid w:val="0062765E"/>
    <w:rsid w:val="00627B0E"/>
    <w:rsid w:val="00630430"/>
    <w:rsid w:val="00630674"/>
    <w:rsid w:val="00631146"/>
    <w:rsid w:val="00631692"/>
    <w:rsid w:val="0063175C"/>
    <w:rsid w:val="00631FF1"/>
    <w:rsid w:val="00632627"/>
    <w:rsid w:val="00632C3B"/>
    <w:rsid w:val="00633A46"/>
    <w:rsid w:val="0063506B"/>
    <w:rsid w:val="006357C3"/>
    <w:rsid w:val="006359DB"/>
    <w:rsid w:val="00635CB8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1040"/>
    <w:rsid w:val="0065115F"/>
    <w:rsid w:val="00651B46"/>
    <w:rsid w:val="00651D62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CB4"/>
    <w:rsid w:val="006603B2"/>
    <w:rsid w:val="00660E35"/>
    <w:rsid w:val="0066176B"/>
    <w:rsid w:val="00661D27"/>
    <w:rsid w:val="0066294E"/>
    <w:rsid w:val="0066309E"/>
    <w:rsid w:val="0066359B"/>
    <w:rsid w:val="006637C0"/>
    <w:rsid w:val="00663882"/>
    <w:rsid w:val="00663E62"/>
    <w:rsid w:val="00664E91"/>
    <w:rsid w:val="0066572D"/>
    <w:rsid w:val="006663BA"/>
    <w:rsid w:val="00667394"/>
    <w:rsid w:val="006677A7"/>
    <w:rsid w:val="0066780F"/>
    <w:rsid w:val="00667A18"/>
    <w:rsid w:val="00667B9C"/>
    <w:rsid w:val="006708B0"/>
    <w:rsid w:val="006709CF"/>
    <w:rsid w:val="0067119A"/>
    <w:rsid w:val="00671562"/>
    <w:rsid w:val="00671FF3"/>
    <w:rsid w:val="0067208D"/>
    <w:rsid w:val="0067256B"/>
    <w:rsid w:val="006740D3"/>
    <w:rsid w:val="006740E4"/>
    <w:rsid w:val="00674BC5"/>
    <w:rsid w:val="00674FAF"/>
    <w:rsid w:val="0067501D"/>
    <w:rsid w:val="006756FE"/>
    <w:rsid w:val="00675C56"/>
    <w:rsid w:val="00676983"/>
    <w:rsid w:val="00676F93"/>
    <w:rsid w:val="00677279"/>
    <w:rsid w:val="00680488"/>
    <w:rsid w:val="00680DAF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C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9FD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B2A"/>
    <w:rsid w:val="006A306A"/>
    <w:rsid w:val="006A3189"/>
    <w:rsid w:val="006A3409"/>
    <w:rsid w:val="006A3D84"/>
    <w:rsid w:val="006A3F30"/>
    <w:rsid w:val="006A4187"/>
    <w:rsid w:val="006A431C"/>
    <w:rsid w:val="006A43C7"/>
    <w:rsid w:val="006A4681"/>
    <w:rsid w:val="006A470A"/>
    <w:rsid w:val="006A471A"/>
    <w:rsid w:val="006A4C53"/>
    <w:rsid w:val="006A5B25"/>
    <w:rsid w:val="006A6AD7"/>
    <w:rsid w:val="006B0113"/>
    <w:rsid w:val="006B0200"/>
    <w:rsid w:val="006B0426"/>
    <w:rsid w:val="006B12A8"/>
    <w:rsid w:val="006B1583"/>
    <w:rsid w:val="006B19C4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3539"/>
    <w:rsid w:val="006D50D5"/>
    <w:rsid w:val="006D51B9"/>
    <w:rsid w:val="006D5D92"/>
    <w:rsid w:val="006D6C3C"/>
    <w:rsid w:val="006D6DE0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523C"/>
    <w:rsid w:val="006E6D3E"/>
    <w:rsid w:val="006E7F6A"/>
    <w:rsid w:val="006F0596"/>
    <w:rsid w:val="006F0894"/>
    <w:rsid w:val="006F0FA4"/>
    <w:rsid w:val="006F13AB"/>
    <w:rsid w:val="006F18D7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A80"/>
    <w:rsid w:val="006F7D7C"/>
    <w:rsid w:val="00700354"/>
    <w:rsid w:val="0070062B"/>
    <w:rsid w:val="00700A39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73C"/>
    <w:rsid w:val="00706BE9"/>
    <w:rsid w:val="00706F6C"/>
    <w:rsid w:val="00710034"/>
    <w:rsid w:val="007109C7"/>
    <w:rsid w:val="00710A81"/>
    <w:rsid w:val="00710CE2"/>
    <w:rsid w:val="00711D9D"/>
    <w:rsid w:val="00711EA0"/>
    <w:rsid w:val="00712573"/>
    <w:rsid w:val="00713189"/>
    <w:rsid w:val="00713243"/>
    <w:rsid w:val="007132B0"/>
    <w:rsid w:val="007132F6"/>
    <w:rsid w:val="00713BC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9B0"/>
    <w:rsid w:val="00722513"/>
    <w:rsid w:val="00722B35"/>
    <w:rsid w:val="00723AA9"/>
    <w:rsid w:val="00723EEF"/>
    <w:rsid w:val="007251DE"/>
    <w:rsid w:val="007256AA"/>
    <w:rsid w:val="00725750"/>
    <w:rsid w:val="00725DC0"/>
    <w:rsid w:val="00726BD7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5F4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89F"/>
    <w:rsid w:val="007368DE"/>
    <w:rsid w:val="0073694C"/>
    <w:rsid w:val="00736FB7"/>
    <w:rsid w:val="00737135"/>
    <w:rsid w:val="007375FF"/>
    <w:rsid w:val="007377FC"/>
    <w:rsid w:val="00737B8C"/>
    <w:rsid w:val="00740278"/>
    <w:rsid w:val="00740757"/>
    <w:rsid w:val="00740C89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AF9"/>
    <w:rsid w:val="00747D1C"/>
    <w:rsid w:val="00747D71"/>
    <w:rsid w:val="00751224"/>
    <w:rsid w:val="00751BF8"/>
    <w:rsid w:val="00751D6E"/>
    <w:rsid w:val="00751EF2"/>
    <w:rsid w:val="0075230E"/>
    <w:rsid w:val="00752944"/>
    <w:rsid w:val="00753004"/>
    <w:rsid w:val="00753028"/>
    <w:rsid w:val="00753350"/>
    <w:rsid w:val="007534C6"/>
    <w:rsid w:val="0075372D"/>
    <w:rsid w:val="00753AA0"/>
    <w:rsid w:val="00753C70"/>
    <w:rsid w:val="00753EC3"/>
    <w:rsid w:val="0075408A"/>
    <w:rsid w:val="00754566"/>
    <w:rsid w:val="007545C4"/>
    <w:rsid w:val="0075468B"/>
    <w:rsid w:val="0075491A"/>
    <w:rsid w:val="0075526B"/>
    <w:rsid w:val="007555CE"/>
    <w:rsid w:val="00755756"/>
    <w:rsid w:val="00755796"/>
    <w:rsid w:val="00755AD7"/>
    <w:rsid w:val="007564CA"/>
    <w:rsid w:val="00756A23"/>
    <w:rsid w:val="007578BC"/>
    <w:rsid w:val="00757B41"/>
    <w:rsid w:val="00757C9B"/>
    <w:rsid w:val="00757E40"/>
    <w:rsid w:val="0076008E"/>
    <w:rsid w:val="0076025D"/>
    <w:rsid w:val="007603CD"/>
    <w:rsid w:val="007607A3"/>
    <w:rsid w:val="00760EDA"/>
    <w:rsid w:val="007610AB"/>
    <w:rsid w:val="00761FBA"/>
    <w:rsid w:val="00762631"/>
    <w:rsid w:val="007626A7"/>
    <w:rsid w:val="00762AAF"/>
    <w:rsid w:val="00763379"/>
    <w:rsid w:val="007636B1"/>
    <w:rsid w:val="007638C3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70813"/>
    <w:rsid w:val="007709D9"/>
    <w:rsid w:val="00770B9C"/>
    <w:rsid w:val="00770C75"/>
    <w:rsid w:val="007718E1"/>
    <w:rsid w:val="00771C28"/>
    <w:rsid w:val="00771DE3"/>
    <w:rsid w:val="00771EC2"/>
    <w:rsid w:val="00771FD8"/>
    <w:rsid w:val="00772235"/>
    <w:rsid w:val="00772780"/>
    <w:rsid w:val="00772F13"/>
    <w:rsid w:val="00772F37"/>
    <w:rsid w:val="00772FCE"/>
    <w:rsid w:val="007732B5"/>
    <w:rsid w:val="007737CC"/>
    <w:rsid w:val="007739E7"/>
    <w:rsid w:val="0077415D"/>
    <w:rsid w:val="007741F4"/>
    <w:rsid w:val="007747DC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5D3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3547"/>
    <w:rsid w:val="0078411E"/>
    <w:rsid w:val="007854AE"/>
    <w:rsid w:val="00785F86"/>
    <w:rsid w:val="007862BA"/>
    <w:rsid w:val="007864F9"/>
    <w:rsid w:val="00786E6F"/>
    <w:rsid w:val="00786F8B"/>
    <w:rsid w:val="0078760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BB3"/>
    <w:rsid w:val="00793D14"/>
    <w:rsid w:val="00793D46"/>
    <w:rsid w:val="00793E30"/>
    <w:rsid w:val="00793E8E"/>
    <w:rsid w:val="00794089"/>
    <w:rsid w:val="007944BD"/>
    <w:rsid w:val="007955C8"/>
    <w:rsid w:val="0079582A"/>
    <w:rsid w:val="00796144"/>
    <w:rsid w:val="00796406"/>
    <w:rsid w:val="00796A09"/>
    <w:rsid w:val="00797323"/>
    <w:rsid w:val="007A0591"/>
    <w:rsid w:val="007A0751"/>
    <w:rsid w:val="007A09EC"/>
    <w:rsid w:val="007A0BA7"/>
    <w:rsid w:val="007A0D9B"/>
    <w:rsid w:val="007A0FFE"/>
    <w:rsid w:val="007A1536"/>
    <w:rsid w:val="007A18B2"/>
    <w:rsid w:val="007A1AF6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B9"/>
    <w:rsid w:val="007C02FC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759"/>
    <w:rsid w:val="007D0EE1"/>
    <w:rsid w:val="007D1937"/>
    <w:rsid w:val="007D1FC8"/>
    <w:rsid w:val="007D20C5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6598"/>
    <w:rsid w:val="007D6641"/>
    <w:rsid w:val="007D78CE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58E"/>
    <w:rsid w:val="007E277F"/>
    <w:rsid w:val="007E27E5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EA8"/>
    <w:rsid w:val="007E601C"/>
    <w:rsid w:val="007E62F4"/>
    <w:rsid w:val="007E63FD"/>
    <w:rsid w:val="007E6A1B"/>
    <w:rsid w:val="007E6B27"/>
    <w:rsid w:val="007E74AF"/>
    <w:rsid w:val="007E7F37"/>
    <w:rsid w:val="007F0260"/>
    <w:rsid w:val="007F030B"/>
    <w:rsid w:val="007F068A"/>
    <w:rsid w:val="007F0A54"/>
    <w:rsid w:val="007F0C12"/>
    <w:rsid w:val="007F0E95"/>
    <w:rsid w:val="007F0F89"/>
    <w:rsid w:val="007F115B"/>
    <w:rsid w:val="007F11BB"/>
    <w:rsid w:val="007F13EC"/>
    <w:rsid w:val="007F1415"/>
    <w:rsid w:val="007F170B"/>
    <w:rsid w:val="007F1758"/>
    <w:rsid w:val="007F1ACB"/>
    <w:rsid w:val="007F23FA"/>
    <w:rsid w:val="007F2424"/>
    <w:rsid w:val="007F2488"/>
    <w:rsid w:val="007F2DE9"/>
    <w:rsid w:val="007F31D6"/>
    <w:rsid w:val="007F399E"/>
    <w:rsid w:val="007F4486"/>
    <w:rsid w:val="007F44FA"/>
    <w:rsid w:val="007F46A2"/>
    <w:rsid w:val="007F5867"/>
    <w:rsid w:val="007F6039"/>
    <w:rsid w:val="007F6616"/>
    <w:rsid w:val="007F687A"/>
    <w:rsid w:val="007F6A41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3A75"/>
    <w:rsid w:val="00804848"/>
    <w:rsid w:val="00804A35"/>
    <w:rsid w:val="00806484"/>
    <w:rsid w:val="00806B0F"/>
    <w:rsid w:val="00806F53"/>
    <w:rsid w:val="0080770C"/>
    <w:rsid w:val="00807998"/>
    <w:rsid w:val="008102A4"/>
    <w:rsid w:val="00810485"/>
    <w:rsid w:val="0081067E"/>
    <w:rsid w:val="0081070F"/>
    <w:rsid w:val="00810785"/>
    <w:rsid w:val="008113AC"/>
    <w:rsid w:val="008118F3"/>
    <w:rsid w:val="0081201C"/>
    <w:rsid w:val="008122F4"/>
    <w:rsid w:val="00812424"/>
    <w:rsid w:val="00812884"/>
    <w:rsid w:val="00812C71"/>
    <w:rsid w:val="00813307"/>
    <w:rsid w:val="0081337B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6154"/>
    <w:rsid w:val="00816310"/>
    <w:rsid w:val="0081637B"/>
    <w:rsid w:val="00816790"/>
    <w:rsid w:val="00816835"/>
    <w:rsid w:val="00816862"/>
    <w:rsid w:val="00816BF8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14A"/>
    <w:rsid w:val="008253D7"/>
    <w:rsid w:val="0082541C"/>
    <w:rsid w:val="0082580F"/>
    <w:rsid w:val="00825979"/>
    <w:rsid w:val="008268C8"/>
    <w:rsid w:val="008269C8"/>
    <w:rsid w:val="00827284"/>
    <w:rsid w:val="00827349"/>
    <w:rsid w:val="008277D5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3CE1"/>
    <w:rsid w:val="00834A12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37AE4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5E9"/>
    <w:rsid w:val="00844C31"/>
    <w:rsid w:val="00845062"/>
    <w:rsid w:val="0084545B"/>
    <w:rsid w:val="008454CE"/>
    <w:rsid w:val="00846421"/>
    <w:rsid w:val="0084652F"/>
    <w:rsid w:val="008469F6"/>
    <w:rsid w:val="00846D8F"/>
    <w:rsid w:val="00846E75"/>
    <w:rsid w:val="00847816"/>
    <w:rsid w:val="008478D7"/>
    <w:rsid w:val="00847E2A"/>
    <w:rsid w:val="00847E9B"/>
    <w:rsid w:val="0085031A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40C7"/>
    <w:rsid w:val="00854BD6"/>
    <w:rsid w:val="0085545B"/>
    <w:rsid w:val="00855CEA"/>
    <w:rsid w:val="00855D96"/>
    <w:rsid w:val="00855E41"/>
    <w:rsid w:val="008561F0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1269"/>
    <w:rsid w:val="00861771"/>
    <w:rsid w:val="008618A8"/>
    <w:rsid w:val="00861DD7"/>
    <w:rsid w:val="008622AB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1A9"/>
    <w:rsid w:val="00866C4B"/>
    <w:rsid w:val="008674F3"/>
    <w:rsid w:val="008676B7"/>
    <w:rsid w:val="00867BE8"/>
    <w:rsid w:val="00867FBF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77D8C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910"/>
    <w:rsid w:val="00884B1D"/>
    <w:rsid w:val="00885C8D"/>
    <w:rsid w:val="008861AC"/>
    <w:rsid w:val="0088628D"/>
    <w:rsid w:val="0088642D"/>
    <w:rsid w:val="00886458"/>
    <w:rsid w:val="008866B8"/>
    <w:rsid w:val="008867AB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55A"/>
    <w:rsid w:val="008A0EE0"/>
    <w:rsid w:val="008A1517"/>
    <w:rsid w:val="008A1531"/>
    <w:rsid w:val="008A1BF2"/>
    <w:rsid w:val="008A1F0F"/>
    <w:rsid w:val="008A2210"/>
    <w:rsid w:val="008A230F"/>
    <w:rsid w:val="008A2466"/>
    <w:rsid w:val="008A2DA3"/>
    <w:rsid w:val="008A2E80"/>
    <w:rsid w:val="008A2EC9"/>
    <w:rsid w:val="008A3F7A"/>
    <w:rsid w:val="008A41D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A7FF7"/>
    <w:rsid w:val="008B04E1"/>
    <w:rsid w:val="008B09D0"/>
    <w:rsid w:val="008B1488"/>
    <w:rsid w:val="008B15D1"/>
    <w:rsid w:val="008B1FDE"/>
    <w:rsid w:val="008B24E0"/>
    <w:rsid w:val="008B33DF"/>
    <w:rsid w:val="008B486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145"/>
    <w:rsid w:val="008C2732"/>
    <w:rsid w:val="008C2C04"/>
    <w:rsid w:val="008C2FBD"/>
    <w:rsid w:val="008C3505"/>
    <w:rsid w:val="008C3552"/>
    <w:rsid w:val="008C3C9D"/>
    <w:rsid w:val="008C40EC"/>
    <w:rsid w:val="008C451A"/>
    <w:rsid w:val="008C4528"/>
    <w:rsid w:val="008C486C"/>
    <w:rsid w:val="008C4B85"/>
    <w:rsid w:val="008C569A"/>
    <w:rsid w:val="008C5703"/>
    <w:rsid w:val="008C5857"/>
    <w:rsid w:val="008C5907"/>
    <w:rsid w:val="008C5E33"/>
    <w:rsid w:val="008C5E50"/>
    <w:rsid w:val="008C5FB3"/>
    <w:rsid w:val="008C6D20"/>
    <w:rsid w:val="008C7233"/>
    <w:rsid w:val="008C78FC"/>
    <w:rsid w:val="008C7C63"/>
    <w:rsid w:val="008C7C7A"/>
    <w:rsid w:val="008D0418"/>
    <w:rsid w:val="008D054E"/>
    <w:rsid w:val="008D09DB"/>
    <w:rsid w:val="008D0EA4"/>
    <w:rsid w:val="008D11E2"/>
    <w:rsid w:val="008D1344"/>
    <w:rsid w:val="008D199F"/>
    <w:rsid w:val="008D1C01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91D"/>
    <w:rsid w:val="008D7C13"/>
    <w:rsid w:val="008E0542"/>
    <w:rsid w:val="008E06CE"/>
    <w:rsid w:val="008E13ED"/>
    <w:rsid w:val="008E1AAC"/>
    <w:rsid w:val="008E1F1C"/>
    <w:rsid w:val="008E235C"/>
    <w:rsid w:val="008E2FF5"/>
    <w:rsid w:val="008E31B5"/>
    <w:rsid w:val="008E32AC"/>
    <w:rsid w:val="008E347E"/>
    <w:rsid w:val="008E38AE"/>
    <w:rsid w:val="008E4D13"/>
    <w:rsid w:val="008E55DE"/>
    <w:rsid w:val="008E56FA"/>
    <w:rsid w:val="008E5A70"/>
    <w:rsid w:val="008E623F"/>
    <w:rsid w:val="008E6ADE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822"/>
    <w:rsid w:val="00901EB0"/>
    <w:rsid w:val="00902216"/>
    <w:rsid w:val="00902429"/>
    <w:rsid w:val="009025A5"/>
    <w:rsid w:val="009025B4"/>
    <w:rsid w:val="00902C33"/>
    <w:rsid w:val="00903A3B"/>
    <w:rsid w:val="00903C86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03"/>
    <w:rsid w:val="00915C8C"/>
    <w:rsid w:val="009162C4"/>
    <w:rsid w:val="009166BF"/>
    <w:rsid w:val="009168EE"/>
    <w:rsid w:val="00917C44"/>
    <w:rsid w:val="00917C48"/>
    <w:rsid w:val="00920C08"/>
    <w:rsid w:val="009210E6"/>
    <w:rsid w:val="00921119"/>
    <w:rsid w:val="009214A4"/>
    <w:rsid w:val="00921597"/>
    <w:rsid w:val="009221F0"/>
    <w:rsid w:val="009222C2"/>
    <w:rsid w:val="0092265D"/>
    <w:rsid w:val="00922CD9"/>
    <w:rsid w:val="009235A9"/>
    <w:rsid w:val="009239FE"/>
    <w:rsid w:val="00923E27"/>
    <w:rsid w:val="0092474A"/>
    <w:rsid w:val="0092545C"/>
    <w:rsid w:val="00925ABB"/>
    <w:rsid w:val="00925B39"/>
    <w:rsid w:val="00926533"/>
    <w:rsid w:val="00926D5F"/>
    <w:rsid w:val="00926DCE"/>
    <w:rsid w:val="00926E3B"/>
    <w:rsid w:val="00926F9C"/>
    <w:rsid w:val="00926FCA"/>
    <w:rsid w:val="00926FFD"/>
    <w:rsid w:val="0092721F"/>
    <w:rsid w:val="00927E2D"/>
    <w:rsid w:val="0093006B"/>
    <w:rsid w:val="00930308"/>
    <w:rsid w:val="00931A0E"/>
    <w:rsid w:val="00931C8F"/>
    <w:rsid w:val="00931EAB"/>
    <w:rsid w:val="00931F82"/>
    <w:rsid w:val="009331EE"/>
    <w:rsid w:val="009334DC"/>
    <w:rsid w:val="00933625"/>
    <w:rsid w:val="009336B6"/>
    <w:rsid w:val="00933DC8"/>
    <w:rsid w:val="00934B89"/>
    <w:rsid w:val="00934C51"/>
    <w:rsid w:val="00935142"/>
    <w:rsid w:val="00935360"/>
    <w:rsid w:val="00935391"/>
    <w:rsid w:val="0093542C"/>
    <w:rsid w:val="0093563F"/>
    <w:rsid w:val="0093576B"/>
    <w:rsid w:val="009358E4"/>
    <w:rsid w:val="00936674"/>
    <w:rsid w:val="00936DED"/>
    <w:rsid w:val="00936E9C"/>
    <w:rsid w:val="009370E1"/>
    <w:rsid w:val="00937107"/>
    <w:rsid w:val="00937868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1B"/>
    <w:rsid w:val="00943EE8"/>
    <w:rsid w:val="00943F0A"/>
    <w:rsid w:val="0094471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294C"/>
    <w:rsid w:val="009530FD"/>
    <w:rsid w:val="0095338F"/>
    <w:rsid w:val="0095395D"/>
    <w:rsid w:val="00953B8C"/>
    <w:rsid w:val="00954876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603AD"/>
    <w:rsid w:val="009604A7"/>
    <w:rsid w:val="00960876"/>
    <w:rsid w:val="00960AC8"/>
    <w:rsid w:val="0096106D"/>
    <w:rsid w:val="00961372"/>
    <w:rsid w:val="00961840"/>
    <w:rsid w:val="009619B1"/>
    <w:rsid w:val="00961A62"/>
    <w:rsid w:val="00961AFD"/>
    <w:rsid w:val="00961B52"/>
    <w:rsid w:val="0096231E"/>
    <w:rsid w:val="00962A81"/>
    <w:rsid w:val="00962BED"/>
    <w:rsid w:val="009634D7"/>
    <w:rsid w:val="0096388A"/>
    <w:rsid w:val="00963E48"/>
    <w:rsid w:val="009647AF"/>
    <w:rsid w:val="00964A0E"/>
    <w:rsid w:val="00964BFA"/>
    <w:rsid w:val="0096521B"/>
    <w:rsid w:val="00965247"/>
    <w:rsid w:val="00965B91"/>
    <w:rsid w:val="009667DB"/>
    <w:rsid w:val="00966D26"/>
    <w:rsid w:val="0096768B"/>
    <w:rsid w:val="00967AAC"/>
    <w:rsid w:val="00967B7C"/>
    <w:rsid w:val="00970154"/>
    <w:rsid w:val="009703B5"/>
    <w:rsid w:val="0097096A"/>
    <w:rsid w:val="00970EE8"/>
    <w:rsid w:val="00971334"/>
    <w:rsid w:val="0097188D"/>
    <w:rsid w:val="00971B72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073"/>
    <w:rsid w:val="00976412"/>
    <w:rsid w:val="00976665"/>
    <w:rsid w:val="009774AA"/>
    <w:rsid w:val="00977787"/>
    <w:rsid w:val="00977BF3"/>
    <w:rsid w:val="00977ED0"/>
    <w:rsid w:val="00980121"/>
    <w:rsid w:val="0098015F"/>
    <w:rsid w:val="00980994"/>
    <w:rsid w:val="0098213D"/>
    <w:rsid w:val="0098233A"/>
    <w:rsid w:val="0098287A"/>
    <w:rsid w:val="00982883"/>
    <w:rsid w:val="009828B4"/>
    <w:rsid w:val="0098373B"/>
    <w:rsid w:val="009837B7"/>
    <w:rsid w:val="00983B30"/>
    <w:rsid w:val="00983BDC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885"/>
    <w:rsid w:val="00991C33"/>
    <w:rsid w:val="009921A3"/>
    <w:rsid w:val="00992720"/>
    <w:rsid w:val="0099292C"/>
    <w:rsid w:val="00992C38"/>
    <w:rsid w:val="00992ECC"/>
    <w:rsid w:val="00993104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A070D"/>
    <w:rsid w:val="009A0BC9"/>
    <w:rsid w:val="009A0EB9"/>
    <w:rsid w:val="009A0EE3"/>
    <w:rsid w:val="009A193B"/>
    <w:rsid w:val="009A1E87"/>
    <w:rsid w:val="009A24C5"/>
    <w:rsid w:val="009A2C72"/>
    <w:rsid w:val="009A2FBE"/>
    <w:rsid w:val="009A3042"/>
    <w:rsid w:val="009A3339"/>
    <w:rsid w:val="009A37DD"/>
    <w:rsid w:val="009A3863"/>
    <w:rsid w:val="009A3F58"/>
    <w:rsid w:val="009A43E8"/>
    <w:rsid w:val="009A443C"/>
    <w:rsid w:val="009A46FA"/>
    <w:rsid w:val="009A47E4"/>
    <w:rsid w:val="009A4E7D"/>
    <w:rsid w:val="009A5157"/>
    <w:rsid w:val="009A52AB"/>
    <w:rsid w:val="009A5C22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239E"/>
    <w:rsid w:val="009B37AA"/>
    <w:rsid w:val="009B3929"/>
    <w:rsid w:val="009B3977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5ADA"/>
    <w:rsid w:val="009C623E"/>
    <w:rsid w:val="009C6470"/>
    <w:rsid w:val="009C6A3D"/>
    <w:rsid w:val="009C6D05"/>
    <w:rsid w:val="009C7326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63C0"/>
    <w:rsid w:val="009D7260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A22"/>
    <w:rsid w:val="009E36E3"/>
    <w:rsid w:val="009E372A"/>
    <w:rsid w:val="009E3DE8"/>
    <w:rsid w:val="009E4154"/>
    <w:rsid w:val="009E57A1"/>
    <w:rsid w:val="009E5ABD"/>
    <w:rsid w:val="009E63B9"/>
    <w:rsid w:val="009E6703"/>
    <w:rsid w:val="009E6EBC"/>
    <w:rsid w:val="009E78E2"/>
    <w:rsid w:val="009E7A62"/>
    <w:rsid w:val="009F01EF"/>
    <w:rsid w:val="009F0241"/>
    <w:rsid w:val="009F03D8"/>
    <w:rsid w:val="009F061E"/>
    <w:rsid w:val="009F0B89"/>
    <w:rsid w:val="009F0BA4"/>
    <w:rsid w:val="009F13FD"/>
    <w:rsid w:val="009F15E0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1CBD"/>
    <w:rsid w:val="00A01D26"/>
    <w:rsid w:val="00A01F75"/>
    <w:rsid w:val="00A02136"/>
    <w:rsid w:val="00A02B5A"/>
    <w:rsid w:val="00A03102"/>
    <w:rsid w:val="00A039C2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E4C"/>
    <w:rsid w:val="00A07355"/>
    <w:rsid w:val="00A07CFA"/>
    <w:rsid w:val="00A10AAD"/>
    <w:rsid w:val="00A10AF4"/>
    <w:rsid w:val="00A117BC"/>
    <w:rsid w:val="00A11E7D"/>
    <w:rsid w:val="00A122A4"/>
    <w:rsid w:val="00A124A9"/>
    <w:rsid w:val="00A12E25"/>
    <w:rsid w:val="00A12ED5"/>
    <w:rsid w:val="00A13B55"/>
    <w:rsid w:val="00A14093"/>
    <w:rsid w:val="00A14E7D"/>
    <w:rsid w:val="00A1506E"/>
    <w:rsid w:val="00A1603E"/>
    <w:rsid w:val="00A16071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1F5F"/>
    <w:rsid w:val="00A226D0"/>
    <w:rsid w:val="00A22E43"/>
    <w:rsid w:val="00A22F44"/>
    <w:rsid w:val="00A23936"/>
    <w:rsid w:val="00A23ED1"/>
    <w:rsid w:val="00A24446"/>
    <w:rsid w:val="00A24B62"/>
    <w:rsid w:val="00A250DE"/>
    <w:rsid w:val="00A257C8"/>
    <w:rsid w:val="00A25ACC"/>
    <w:rsid w:val="00A25AFA"/>
    <w:rsid w:val="00A25C15"/>
    <w:rsid w:val="00A2692F"/>
    <w:rsid w:val="00A269E5"/>
    <w:rsid w:val="00A27436"/>
    <w:rsid w:val="00A2765E"/>
    <w:rsid w:val="00A278EA"/>
    <w:rsid w:val="00A279BA"/>
    <w:rsid w:val="00A27B68"/>
    <w:rsid w:val="00A27E0D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4EEC"/>
    <w:rsid w:val="00A35718"/>
    <w:rsid w:val="00A35B5F"/>
    <w:rsid w:val="00A36E23"/>
    <w:rsid w:val="00A36E5F"/>
    <w:rsid w:val="00A37095"/>
    <w:rsid w:val="00A37239"/>
    <w:rsid w:val="00A40014"/>
    <w:rsid w:val="00A40A4E"/>
    <w:rsid w:val="00A40BEA"/>
    <w:rsid w:val="00A40E58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AA5"/>
    <w:rsid w:val="00A5281D"/>
    <w:rsid w:val="00A5379F"/>
    <w:rsid w:val="00A538B6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60475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73EE"/>
    <w:rsid w:val="00A67DCB"/>
    <w:rsid w:val="00A67DE4"/>
    <w:rsid w:val="00A701C6"/>
    <w:rsid w:val="00A70351"/>
    <w:rsid w:val="00A703FC"/>
    <w:rsid w:val="00A707BA"/>
    <w:rsid w:val="00A71061"/>
    <w:rsid w:val="00A71550"/>
    <w:rsid w:val="00A71E1D"/>
    <w:rsid w:val="00A724B6"/>
    <w:rsid w:val="00A728A5"/>
    <w:rsid w:val="00A73685"/>
    <w:rsid w:val="00A73698"/>
    <w:rsid w:val="00A7382C"/>
    <w:rsid w:val="00A73F5C"/>
    <w:rsid w:val="00A744AB"/>
    <w:rsid w:val="00A752E7"/>
    <w:rsid w:val="00A76147"/>
    <w:rsid w:val="00A7636D"/>
    <w:rsid w:val="00A76668"/>
    <w:rsid w:val="00A76F8C"/>
    <w:rsid w:val="00A772FB"/>
    <w:rsid w:val="00A8001A"/>
    <w:rsid w:val="00A80B6A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10E"/>
    <w:rsid w:val="00A86A6A"/>
    <w:rsid w:val="00A86AFF"/>
    <w:rsid w:val="00A87B36"/>
    <w:rsid w:val="00A9068F"/>
    <w:rsid w:val="00A90882"/>
    <w:rsid w:val="00A90C0D"/>
    <w:rsid w:val="00A91219"/>
    <w:rsid w:val="00A914AA"/>
    <w:rsid w:val="00A9162E"/>
    <w:rsid w:val="00A918BA"/>
    <w:rsid w:val="00A91A03"/>
    <w:rsid w:val="00A91DB6"/>
    <w:rsid w:val="00A91E78"/>
    <w:rsid w:val="00A92329"/>
    <w:rsid w:val="00A92AB0"/>
    <w:rsid w:val="00A92C6A"/>
    <w:rsid w:val="00A93588"/>
    <w:rsid w:val="00A936B7"/>
    <w:rsid w:val="00A94CE5"/>
    <w:rsid w:val="00A94F7C"/>
    <w:rsid w:val="00A96222"/>
    <w:rsid w:val="00AA0316"/>
    <w:rsid w:val="00AA058B"/>
    <w:rsid w:val="00AA0DE0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541D"/>
    <w:rsid w:val="00AA5606"/>
    <w:rsid w:val="00AA59B6"/>
    <w:rsid w:val="00AA64FF"/>
    <w:rsid w:val="00AA651A"/>
    <w:rsid w:val="00AA6A94"/>
    <w:rsid w:val="00AA7039"/>
    <w:rsid w:val="00AA79BF"/>
    <w:rsid w:val="00AA7B8E"/>
    <w:rsid w:val="00AB04E6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0FB"/>
    <w:rsid w:val="00AB3345"/>
    <w:rsid w:val="00AB33A8"/>
    <w:rsid w:val="00AB35A0"/>
    <w:rsid w:val="00AB3AA9"/>
    <w:rsid w:val="00AB47BA"/>
    <w:rsid w:val="00AB4EE4"/>
    <w:rsid w:val="00AB577A"/>
    <w:rsid w:val="00AB57EF"/>
    <w:rsid w:val="00AB57F8"/>
    <w:rsid w:val="00AB5C06"/>
    <w:rsid w:val="00AB5C3B"/>
    <w:rsid w:val="00AB5E2C"/>
    <w:rsid w:val="00AB646A"/>
    <w:rsid w:val="00AB6699"/>
    <w:rsid w:val="00AB6B5D"/>
    <w:rsid w:val="00AB6C0E"/>
    <w:rsid w:val="00AB6DA2"/>
    <w:rsid w:val="00AB6FD2"/>
    <w:rsid w:val="00AB7769"/>
    <w:rsid w:val="00AC0117"/>
    <w:rsid w:val="00AC0383"/>
    <w:rsid w:val="00AC06A1"/>
    <w:rsid w:val="00AC0A34"/>
    <w:rsid w:val="00AC1E51"/>
    <w:rsid w:val="00AC1F49"/>
    <w:rsid w:val="00AC2007"/>
    <w:rsid w:val="00AC2206"/>
    <w:rsid w:val="00AC2460"/>
    <w:rsid w:val="00AC2A70"/>
    <w:rsid w:val="00AC2F7D"/>
    <w:rsid w:val="00AC3BE0"/>
    <w:rsid w:val="00AC3C86"/>
    <w:rsid w:val="00AC3E10"/>
    <w:rsid w:val="00AC3F6F"/>
    <w:rsid w:val="00AC40FE"/>
    <w:rsid w:val="00AC5511"/>
    <w:rsid w:val="00AC56B9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55A"/>
    <w:rsid w:val="00AD38FA"/>
    <w:rsid w:val="00AD3AB9"/>
    <w:rsid w:val="00AD3E19"/>
    <w:rsid w:val="00AD421F"/>
    <w:rsid w:val="00AD46DE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A60"/>
    <w:rsid w:val="00AD6C19"/>
    <w:rsid w:val="00AD7675"/>
    <w:rsid w:val="00AD7AE7"/>
    <w:rsid w:val="00AD7B01"/>
    <w:rsid w:val="00AE03BA"/>
    <w:rsid w:val="00AE0694"/>
    <w:rsid w:val="00AE07BC"/>
    <w:rsid w:val="00AE0A85"/>
    <w:rsid w:val="00AE1A53"/>
    <w:rsid w:val="00AE1D32"/>
    <w:rsid w:val="00AE2332"/>
    <w:rsid w:val="00AE2E3B"/>
    <w:rsid w:val="00AE3CA3"/>
    <w:rsid w:val="00AE3D59"/>
    <w:rsid w:val="00AE4F69"/>
    <w:rsid w:val="00AE5223"/>
    <w:rsid w:val="00AE5395"/>
    <w:rsid w:val="00AE56F4"/>
    <w:rsid w:val="00AE58F6"/>
    <w:rsid w:val="00AE6151"/>
    <w:rsid w:val="00AE79D4"/>
    <w:rsid w:val="00AE7BED"/>
    <w:rsid w:val="00AF0388"/>
    <w:rsid w:val="00AF0678"/>
    <w:rsid w:val="00AF0D80"/>
    <w:rsid w:val="00AF14D1"/>
    <w:rsid w:val="00AF1A16"/>
    <w:rsid w:val="00AF20E3"/>
    <w:rsid w:val="00AF245C"/>
    <w:rsid w:val="00AF2A60"/>
    <w:rsid w:val="00AF327F"/>
    <w:rsid w:val="00AF3CAA"/>
    <w:rsid w:val="00AF3EFB"/>
    <w:rsid w:val="00AF4375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BC"/>
    <w:rsid w:val="00B029C2"/>
    <w:rsid w:val="00B03639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10579"/>
    <w:rsid w:val="00B1109C"/>
    <w:rsid w:val="00B1130A"/>
    <w:rsid w:val="00B11619"/>
    <w:rsid w:val="00B1198A"/>
    <w:rsid w:val="00B12006"/>
    <w:rsid w:val="00B124C3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104E"/>
    <w:rsid w:val="00B21214"/>
    <w:rsid w:val="00B215CF"/>
    <w:rsid w:val="00B215EB"/>
    <w:rsid w:val="00B216CC"/>
    <w:rsid w:val="00B21D8C"/>
    <w:rsid w:val="00B21FFB"/>
    <w:rsid w:val="00B2289C"/>
    <w:rsid w:val="00B22D6B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31508"/>
    <w:rsid w:val="00B3200E"/>
    <w:rsid w:val="00B328F0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C8"/>
    <w:rsid w:val="00B35D0D"/>
    <w:rsid w:val="00B36191"/>
    <w:rsid w:val="00B36AE2"/>
    <w:rsid w:val="00B3785F"/>
    <w:rsid w:val="00B37C7D"/>
    <w:rsid w:val="00B37F05"/>
    <w:rsid w:val="00B40333"/>
    <w:rsid w:val="00B4064D"/>
    <w:rsid w:val="00B4087A"/>
    <w:rsid w:val="00B409C9"/>
    <w:rsid w:val="00B40A9F"/>
    <w:rsid w:val="00B40B76"/>
    <w:rsid w:val="00B414D4"/>
    <w:rsid w:val="00B419F5"/>
    <w:rsid w:val="00B41AE3"/>
    <w:rsid w:val="00B42691"/>
    <w:rsid w:val="00B42AF6"/>
    <w:rsid w:val="00B42BBD"/>
    <w:rsid w:val="00B42C67"/>
    <w:rsid w:val="00B431F7"/>
    <w:rsid w:val="00B43490"/>
    <w:rsid w:val="00B4354B"/>
    <w:rsid w:val="00B43623"/>
    <w:rsid w:val="00B43C4E"/>
    <w:rsid w:val="00B43CB8"/>
    <w:rsid w:val="00B43E6A"/>
    <w:rsid w:val="00B4473E"/>
    <w:rsid w:val="00B45038"/>
    <w:rsid w:val="00B451D8"/>
    <w:rsid w:val="00B45AF8"/>
    <w:rsid w:val="00B462CB"/>
    <w:rsid w:val="00B46C0A"/>
    <w:rsid w:val="00B47551"/>
    <w:rsid w:val="00B50B17"/>
    <w:rsid w:val="00B50D05"/>
    <w:rsid w:val="00B51D0F"/>
    <w:rsid w:val="00B53AE1"/>
    <w:rsid w:val="00B53CFF"/>
    <w:rsid w:val="00B5490C"/>
    <w:rsid w:val="00B54A45"/>
    <w:rsid w:val="00B54B8E"/>
    <w:rsid w:val="00B550FD"/>
    <w:rsid w:val="00B5544A"/>
    <w:rsid w:val="00B558A6"/>
    <w:rsid w:val="00B55A13"/>
    <w:rsid w:val="00B55A35"/>
    <w:rsid w:val="00B55ACB"/>
    <w:rsid w:val="00B55B87"/>
    <w:rsid w:val="00B562F2"/>
    <w:rsid w:val="00B56785"/>
    <w:rsid w:val="00B568EF"/>
    <w:rsid w:val="00B56A62"/>
    <w:rsid w:val="00B56D18"/>
    <w:rsid w:val="00B575B1"/>
    <w:rsid w:val="00B57AEC"/>
    <w:rsid w:val="00B60034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E92"/>
    <w:rsid w:val="00B64607"/>
    <w:rsid w:val="00B64A72"/>
    <w:rsid w:val="00B64E3A"/>
    <w:rsid w:val="00B653DA"/>
    <w:rsid w:val="00B66101"/>
    <w:rsid w:val="00B66B4E"/>
    <w:rsid w:val="00B66C3E"/>
    <w:rsid w:val="00B66E00"/>
    <w:rsid w:val="00B670B3"/>
    <w:rsid w:val="00B67211"/>
    <w:rsid w:val="00B673BD"/>
    <w:rsid w:val="00B67CC0"/>
    <w:rsid w:val="00B70672"/>
    <w:rsid w:val="00B70BAE"/>
    <w:rsid w:val="00B71678"/>
    <w:rsid w:val="00B71A50"/>
    <w:rsid w:val="00B71C04"/>
    <w:rsid w:val="00B71C8F"/>
    <w:rsid w:val="00B71F0F"/>
    <w:rsid w:val="00B71FF8"/>
    <w:rsid w:val="00B72217"/>
    <w:rsid w:val="00B7272E"/>
    <w:rsid w:val="00B72939"/>
    <w:rsid w:val="00B73138"/>
    <w:rsid w:val="00B73638"/>
    <w:rsid w:val="00B73B7D"/>
    <w:rsid w:val="00B740DE"/>
    <w:rsid w:val="00B743F1"/>
    <w:rsid w:val="00B74473"/>
    <w:rsid w:val="00B74A7D"/>
    <w:rsid w:val="00B74EC6"/>
    <w:rsid w:val="00B76391"/>
    <w:rsid w:val="00B764B3"/>
    <w:rsid w:val="00B77376"/>
    <w:rsid w:val="00B7759A"/>
    <w:rsid w:val="00B77984"/>
    <w:rsid w:val="00B77FEB"/>
    <w:rsid w:val="00B80FE2"/>
    <w:rsid w:val="00B81130"/>
    <w:rsid w:val="00B81182"/>
    <w:rsid w:val="00B82195"/>
    <w:rsid w:val="00B822CD"/>
    <w:rsid w:val="00B823FB"/>
    <w:rsid w:val="00B8255F"/>
    <w:rsid w:val="00B82E86"/>
    <w:rsid w:val="00B830EF"/>
    <w:rsid w:val="00B845F7"/>
    <w:rsid w:val="00B846C8"/>
    <w:rsid w:val="00B84B1D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499C"/>
    <w:rsid w:val="00B94FBE"/>
    <w:rsid w:val="00B95AB6"/>
    <w:rsid w:val="00B95C43"/>
    <w:rsid w:val="00B967C2"/>
    <w:rsid w:val="00B96EC2"/>
    <w:rsid w:val="00B96EE4"/>
    <w:rsid w:val="00B97064"/>
    <w:rsid w:val="00B974A2"/>
    <w:rsid w:val="00B974ED"/>
    <w:rsid w:val="00B97571"/>
    <w:rsid w:val="00B975FE"/>
    <w:rsid w:val="00B97851"/>
    <w:rsid w:val="00B979A5"/>
    <w:rsid w:val="00B97AAE"/>
    <w:rsid w:val="00B97CE4"/>
    <w:rsid w:val="00BA0624"/>
    <w:rsid w:val="00BA0749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DF0"/>
    <w:rsid w:val="00BA3EBB"/>
    <w:rsid w:val="00BA3F04"/>
    <w:rsid w:val="00BA4DEE"/>
    <w:rsid w:val="00BA5049"/>
    <w:rsid w:val="00BA5139"/>
    <w:rsid w:val="00BA51F8"/>
    <w:rsid w:val="00BA559A"/>
    <w:rsid w:val="00BA5F25"/>
    <w:rsid w:val="00BA61B0"/>
    <w:rsid w:val="00BA6E21"/>
    <w:rsid w:val="00BA6F9C"/>
    <w:rsid w:val="00BA78C2"/>
    <w:rsid w:val="00BA7E79"/>
    <w:rsid w:val="00BB03DA"/>
    <w:rsid w:val="00BB06C9"/>
    <w:rsid w:val="00BB0B25"/>
    <w:rsid w:val="00BB0C0C"/>
    <w:rsid w:val="00BB0EB1"/>
    <w:rsid w:val="00BB0ED3"/>
    <w:rsid w:val="00BB10D2"/>
    <w:rsid w:val="00BB1457"/>
    <w:rsid w:val="00BB14C0"/>
    <w:rsid w:val="00BB17B7"/>
    <w:rsid w:val="00BB1D61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6B04"/>
    <w:rsid w:val="00BB78D6"/>
    <w:rsid w:val="00BB7942"/>
    <w:rsid w:val="00BC03EA"/>
    <w:rsid w:val="00BC0493"/>
    <w:rsid w:val="00BC0C11"/>
    <w:rsid w:val="00BC15E8"/>
    <w:rsid w:val="00BC1D9D"/>
    <w:rsid w:val="00BC1E79"/>
    <w:rsid w:val="00BC1EDA"/>
    <w:rsid w:val="00BC1F25"/>
    <w:rsid w:val="00BC2034"/>
    <w:rsid w:val="00BC343C"/>
    <w:rsid w:val="00BC3652"/>
    <w:rsid w:val="00BC37D9"/>
    <w:rsid w:val="00BC3B8B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4374"/>
    <w:rsid w:val="00BD4BD4"/>
    <w:rsid w:val="00BD544E"/>
    <w:rsid w:val="00BD625D"/>
    <w:rsid w:val="00BD6264"/>
    <w:rsid w:val="00BD633C"/>
    <w:rsid w:val="00BD69FD"/>
    <w:rsid w:val="00BD6D27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406"/>
    <w:rsid w:val="00BE5B5C"/>
    <w:rsid w:val="00BE6B0C"/>
    <w:rsid w:val="00BE6D5F"/>
    <w:rsid w:val="00BE6EBB"/>
    <w:rsid w:val="00BE715C"/>
    <w:rsid w:val="00BE7A01"/>
    <w:rsid w:val="00BE7C30"/>
    <w:rsid w:val="00BE7D6E"/>
    <w:rsid w:val="00BF0983"/>
    <w:rsid w:val="00BF1202"/>
    <w:rsid w:val="00BF12E1"/>
    <w:rsid w:val="00BF18AC"/>
    <w:rsid w:val="00BF193C"/>
    <w:rsid w:val="00BF1B7D"/>
    <w:rsid w:val="00BF1BDB"/>
    <w:rsid w:val="00BF1C40"/>
    <w:rsid w:val="00BF1E05"/>
    <w:rsid w:val="00BF23EC"/>
    <w:rsid w:val="00BF2410"/>
    <w:rsid w:val="00BF318F"/>
    <w:rsid w:val="00BF3548"/>
    <w:rsid w:val="00BF3A03"/>
    <w:rsid w:val="00BF3DC8"/>
    <w:rsid w:val="00BF403E"/>
    <w:rsid w:val="00BF405C"/>
    <w:rsid w:val="00BF40E2"/>
    <w:rsid w:val="00BF44E8"/>
    <w:rsid w:val="00BF4A5F"/>
    <w:rsid w:val="00BF5544"/>
    <w:rsid w:val="00BF6031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E36"/>
    <w:rsid w:val="00C02067"/>
    <w:rsid w:val="00C0294D"/>
    <w:rsid w:val="00C02D1C"/>
    <w:rsid w:val="00C031EF"/>
    <w:rsid w:val="00C037AA"/>
    <w:rsid w:val="00C03AFB"/>
    <w:rsid w:val="00C04B83"/>
    <w:rsid w:val="00C04EE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C23"/>
    <w:rsid w:val="00C12CDF"/>
    <w:rsid w:val="00C13220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933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300F2"/>
    <w:rsid w:val="00C30D2A"/>
    <w:rsid w:val="00C30D6B"/>
    <w:rsid w:val="00C30F81"/>
    <w:rsid w:val="00C310FB"/>
    <w:rsid w:val="00C313BB"/>
    <w:rsid w:val="00C31CA0"/>
    <w:rsid w:val="00C32D23"/>
    <w:rsid w:val="00C33058"/>
    <w:rsid w:val="00C3320D"/>
    <w:rsid w:val="00C337CC"/>
    <w:rsid w:val="00C338FA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7188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6AB9"/>
    <w:rsid w:val="00C46C37"/>
    <w:rsid w:val="00C47952"/>
    <w:rsid w:val="00C50114"/>
    <w:rsid w:val="00C50202"/>
    <w:rsid w:val="00C50739"/>
    <w:rsid w:val="00C50A5D"/>
    <w:rsid w:val="00C51101"/>
    <w:rsid w:val="00C51B4E"/>
    <w:rsid w:val="00C51B6B"/>
    <w:rsid w:val="00C51BA8"/>
    <w:rsid w:val="00C522F0"/>
    <w:rsid w:val="00C52427"/>
    <w:rsid w:val="00C52DD4"/>
    <w:rsid w:val="00C52E86"/>
    <w:rsid w:val="00C53071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190"/>
    <w:rsid w:val="00C55E15"/>
    <w:rsid w:val="00C576B9"/>
    <w:rsid w:val="00C579C2"/>
    <w:rsid w:val="00C57CA2"/>
    <w:rsid w:val="00C60353"/>
    <w:rsid w:val="00C603A7"/>
    <w:rsid w:val="00C6049E"/>
    <w:rsid w:val="00C604D0"/>
    <w:rsid w:val="00C6077A"/>
    <w:rsid w:val="00C609CB"/>
    <w:rsid w:val="00C60BE8"/>
    <w:rsid w:val="00C610BB"/>
    <w:rsid w:val="00C6131B"/>
    <w:rsid w:val="00C61BBA"/>
    <w:rsid w:val="00C61CEC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DC2"/>
    <w:rsid w:val="00C83EBB"/>
    <w:rsid w:val="00C8511D"/>
    <w:rsid w:val="00C85210"/>
    <w:rsid w:val="00C8561D"/>
    <w:rsid w:val="00C85906"/>
    <w:rsid w:val="00C86651"/>
    <w:rsid w:val="00C86FF4"/>
    <w:rsid w:val="00C8726D"/>
    <w:rsid w:val="00C872FB"/>
    <w:rsid w:val="00C90BA3"/>
    <w:rsid w:val="00C927D3"/>
    <w:rsid w:val="00C92C66"/>
    <w:rsid w:val="00C92F0F"/>
    <w:rsid w:val="00C932A2"/>
    <w:rsid w:val="00C9394F"/>
    <w:rsid w:val="00C946EB"/>
    <w:rsid w:val="00C9479E"/>
    <w:rsid w:val="00C94A48"/>
    <w:rsid w:val="00C94A4F"/>
    <w:rsid w:val="00C94AD5"/>
    <w:rsid w:val="00C94CC9"/>
    <w:rsid w:val="00C94F22"/>
    <w:rsid w:val="00C95026"/>
    <w:rsid w:val="00C95117"/>
    <w:rsid w:val="00C953BB"/>
    <w:rsid w:val="00C958A6"/>
    <w:rsid w:val="00C95B2A"/>
    <w:rsid w:val="00C95D6E"/>
    <w:rsid w:val="00C96B55"/>
    <w:rsid w:val="00C96F05"/>
    <w:rsid w:val="00C97437"/>
    <w:rsid w:val="00C97CAD"/>
    <w:rsid w:val="00CA0316"/>
    <w:rsid w:val="00CA06F8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570"/>
    <w:rsid w:val="00CA79CE"/>
    <w:rsid w:val="00CA7B99"/>
    <w:rsid w:val="00CA7CF3"/>
    <w:rsid w:val="00CB01FD"/>
    <w:rsid w:val="00CB021C"/>
    <w:rsid w:val="00CB0976"/>
    <w:rsid w:val="00CB0A5E"/>
    <w:rsid w:val="00CB1073"/>
    <w:rsid w:val="00CB134B"/>
    <w:rsid w:val="00CB2044"/>
    <w:rsid w:val="00CB2447"/>
    <w:rsid w:val="00CB2C6D"/>
    <w:rsid w:val="00CB2FCB"/>
    <w:rsid w:val="00CB3FB1"/>
    <w:rsid w:val="00CB4045"/>
    <w:rsid w:val="00CB5015"/>
    <w:rsid w:val="00CB53F6"/>
    <w:rsid w:val="00CB55C9"/>
    <w:rsid w:val="00CB5AE8"/>
    <w:rsid w:val="00CB5B1A"/>
    <w:rsid w:val="00CB61A9"/>
    <w:rsid w:val="00CB6A9D"/>
    <w:rsid w:val="00CB6F0B"/>
    <w:rsid w:val="00CB7429"/>
    <w:rsid w:val="00CB7AEF"/>
    <w:rsid w:val="00CB7EC5"/>
    <w:rsid w:val="00CC0023"/>
    <w:rsid w:val="00CC018D"/>
    <w:rsid w:val="00CC04D4"/>
    <w:rsid w:val="00CC0AE4"/>
    <w:rsid w:val="00CC0C5D"/>
    <w:rsid w:val="00CC157C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D0F"/>
    <w:rsid w:val="00CC5F40"/>
    <w:rsid w:val="00CC64A1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E9"/>
    <w:rsid w:val="00CD1661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6"/>
    <w:rsid w:val="00CD55DB"/>
    <w:rsid w:val="00CD5E08"/>
    <w:rsid w:val="00CD6194"/>
    <w:rsid w:val="00CD662D"/>
    <w:rsid w:val="00CD6C0C"/>
    <w:rsid w:val="00CD721E"/>
    <w:rsid w:val="00CD7F65"/>
    <w:rsid w:val="00CE0A92"/>
    <w:rsid w:val="00CE0B55"/>
    <w:rsid w:val="00CE248A"/>
    <w:rsid w:val="00CE2CAB"/>
    <w:rsid w:val="00CE3A23"/>
    <w:rsid w:val="00CE3BD9"/>
    <w:rsid w:val="00CE404C"/>
    <w:rsid w:val="00CE4482"/>
    <w:rsid w:val="00CE4C22"/>
    <w:rsid w:val="00CE4C25"/>
    <w:rsid w:val="00CE4D1D"/>
    <w:rsid w:val="00CE4F40"/>
    <w:rsid w:val="00CE5027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38A"/>
    <w:rsid w:val="00CF1261"/>
    <w:rsid w:val="00CF1484"/>
    <w:rsid w:val="00CF229A"/>
    <w:rsid w:val="00CF24BD"/>
    <w:rsid w:val="00CF383E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64"/>
    <w:rsid w:val="00CF6C76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785B"/>
    <w:rsid w:val="00D10596"/>
    <w:rsid w:val="00D10886"/>
    <w:rsid w:val="00D110D8"/>
    <w:rsid w:val="00D11A1B"/>
    <w:rsid w:val="00D12959"/>
    <w:rsid w:val="00D130B2"/>
    <w:rsid w:val="00D1316C"/>
    <w:rsid w:val="00D13834"/>
    <w:rsid w:val="00D14996"/>
    <w:rsid w:val="00D14F89"/>
    <w:rsid w:val="00D1542C"/>
    <w:rsid w:val="00D1549C"/>
    <w:rsid w:val="00D15A0F"/>
    <w:rsid w:val="00D162FA"/>
    <w:rsid w:val="00D166DC"/>
    <w:rsid w:val="00D16B06"/>
    <w:rsid w:val="00D16E5F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98F"/>
    <w:rsid w:val="00D23CD8"/>
    <w:rsid w:val="00D2517B"/>
    <w:rsid w:val="00D25D3F"/>
    <w:rsid w:val="00D267D8"/>
    <w:rsid w:val="00D267FC"/>
    <w:rsid w:val="00D26959"/>
    <w:rsid w:val="00D2698C"/>
    <w:rsid w:val="00D26EEA"/>
    <w:rsid w:val="00D27009"/>
    <w:rsid w:val="00D27422"/>
    <w:rsid w:val="00D27B0A"/>
    <w:rsid w:val="00D300C8"/>
    <w:rsid w:val="00D3040A"/>
    <w:rsid w:val="00D30E88"/>
    <w:rsid w:val="00D3190B"/>
    <w:rsid w:val="00D31B2C"/>
    <w:rsid w:val="00D32170"/>
    <w:rsid w:val="00D322E7"/>
    <w:rsid w:val="00D32C32"/>
    <w:rsid w:val="00D3313F"/>
    <w:rsid w:val="00D332C3"/>
    <w:rsid w:val="00D338A3"/>
    <w:rsid w:val="00D3391C"/>
    <w:rsid w:val="00D33CA4"/>
    <w:rsid w:val="00D33CFB"/>
    <w:rsid w:val="00D345FE"/>
    <w:rsid w:val="00D348BB"/>
    <w:rsid w:val="00D354B3"/>
    <w:rsid w:val="00D35F5F"/>
    <w:rsid w:val="00D35FB6"/>
    <w:rsid w:val="00D36FD7"/>
    <w:rsid w:val="00D37152"/>
    <w:rsid w:val="00D37216"/>
    <w:rsid w:val="00D3730C"/>
    <w:rsid w:val="00D37D86"/>
    <w:rsid w:val="00D405C2"/>
    <w:rsid w:val="00D408D4"/>
    <w:rsid w:val="00D40F67"/>
    <w:rsid w:val="00D410AE"/>
    <w:rsid w:val="00D41311"/>
    <w:rsid w:val="00D41396"/>
    <w:rsid w:val="00D4163B"/>
    <w:rsid w:val="00D41BF1"/>
    <w:rsid w:val="00D41FFF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E28"/>
    <w:rsid w:val="00D45388"/>
    <w:rsid w:val="00D453EC"/>
    <w:rsid w:val="00D45AEC"/>
    <w:rsid w:val="00D46065"/>
    <w:rsid w:val="00D46EE6"/>
    <w:rsid w:val="00D47167"/>
    <w:rsid w:val="00D4752E"/>
    <w:rsid w:val="00D47812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F6D"/>
    <w:rsid w:val="00D52585"/>
    <w:rsid w:val="00D53C63"/>
    <w:rsid w:val="00D5521C"/>
    <w:rsid w:val="00D55555"/>
    <w:rsid w:val="00D55718"/>
    <w:rsid w:val="00D55803"/>
    <w:rsid w:val="00D56011"/>
    <w:rsid w:val="00D5690F"/>
    <w:rsid w:val="00D56E18"/>
    <w:rsid w:val="00D56FA2"/>
    <w:rsid w:val="00D57066"/>
    <w:rsid w:val="00D57353"/>
    <w:rsid w:val="00D57378"/>
    <w:rsid w:val="00D57782"/>
    <w:rsid w:val="00D57962"/>
    <w:rsid w:val="00D57B74"/>
    <w:rsid w:val="00D57F67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C3E"/>
    <w:rsid w:val="00D671B2"/>
    <w:rsid w:val="00D6754D"/>
    <w:rsid w:val="00D67ADB"/>
    <w:rsid w:val="00D7043E"/>
    <w:rsid w:val="00D70A35"/>
    <w:rsid w:val="00D70B7C"/>
    <w:rsid w:val="00D70C9B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119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2F1"/>
    <w:rsid w:val="00D824C9"/>
    <w:rsid w:val="00D824EF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7C7"/>
    <w:rsid w:val="00D87935"/>
    <w:rsid w:val="00D87A41"/>
    <w:rsid w:val="00D87ACB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B5F"/>
    <w:rsid w:val="00D9418F"/>
    <w:rsid w:val="00D942EE"/>
    <w:rsid w:val="00D95AF1"/>
    <w:rsid w:val="00D96452"/>
    <w:rsid w:val="00D96E07"/>
    <w:rsid w:val="00D971FA"/>
    <w:rsid w:val="00D97498"/>
    <w:rsid w:val="00D976A9"/>
    <w:rsid w:val="00D97E85"/>
    <w:rsid w:val="00DA0E79"/>
    <w:rsid w:val="00DA14D9"/>
    <w:rsid w:val="00DA1650"/>
    <w:rsid w:val="00DA19F5"/>
    <w:rsid w:val="00DA1F15"/>
    <w:rsid w:val="00DA22FD"/>
    <w:rsid w:val="00DA27A1"/>
    <w:rsid w:val="00DA27E9"/>
    <w:rsid w:val="00DA320D"/>
    <w:rsid w:val="00DA32D6"/>
    <w:rsid w:val="00DA34E1"/>
    <w:rsid w:val="00DA3665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82D"/>
    <w:rsid w:val="00DC1B82"/>
    <w:rsid w:val="00DC2208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B27"/>
    <w:rsid w:val="00DD2CA2"/>
    <w:rsid w:val="00DD3327"/>
    <w:rsid w:val="00DD3908"/>
    <w:rsid w:val="00DD4288"/>
    <w:rsid w:val="00DD48E9"/>
    <w:rsid w:val="00DD4B3F"/>
    <w:rsid w:val="00DD4C32"/>
    <w:rsid w:val="00DD5870"/>
    <w:rsid w:val="00DD5D31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32E6"/>
    <w:rsid w:val="00DE3A4A"/>
    <w:rsid w:val="00DE4768"/>
    <w:rsid w:val="00DE6513"/>
    <w:rsid w:val="00DE6673"/>
    <w:rsid w:val="00DE69A4"/>
    <w:rsid w:val="00DE7B82"/>
    <w:rsid w:val="00DE7C3B"/>
    <w:rsid w:val="00DF08C1"/>
    <w:rsid w:val="00DF0F24"/>
    <w:rsid w:val="00DF17B8"/>
    <w:rsid w:val="00DF1B5C"/>
    <w:rsid w:val="00DF1C9D"/>
    <w:rsid w:val="00DF210D"/>
    <w:rsid w:val="00DF3D32"/>
    <w:rsid w:val="00DF3E32"/>
    <w:rsid w:val="00DF4376"/>
    <w:rsid w:val="00DF4531"/>
    <w:rsid w:val="00DF4C1C"/>
    <w:rsid w:val="00DF5235"/>
    <w:rsid w:val="00DF5427"/>
    <w:rsid w:val="00DF55CF"/>
    <w:rsid w:val="00DF57DA"/>
    <w:rsid w:val="00DF5B81"/>
    <w:rsid w:val="00DF6606"/>
    <w:rsid w:val="00DF6790"/>
    <w:rsid w:val="00DF6DC1"/>
    <w:rsid w:val="00DF6F5B"/>
    <w:rsid w:val="00DF6FCF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AA3"/>
    <w:rsid w:val="00E02ED4"/>
    <w:rsid w:val="00E036F4"/>
    <w:rsid w:val="00E03AAD"/>
    <w:rsid w:val="00E03E6A"/>
    <w:rsid w:val="00E04387"/>
    <w:rsid w:val="00E04404"/>
    <w:rsid w:val="00E04B46"/>
    <w:rsid w:val="00E05285"/>
    <w:rsid w:val="00E053CD"/>
    <w:rsid w:val="00E0700C"/>
    <w:rsid w:val="00E07745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9B"/>
    <w:rsid w:val="00E136FC"/>
    <w:rsid w:val="00E13705"/>
    <w:rsid w:val="00E1393A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17E91"/>
    <w:rsid w:val="00E2060D"/>
    <w:rsid w:val="00E208CE"/>
    <w:rsid w:val="00E20B84"/>
    <w:rsid w:val="00E20DC5"/>
    <w:rsid w:val="00E223E0"/>
    <w:rsid w:val="00E22C93"/>
    <w:rsid w:val="00E23C75"/>
    <w:rsid w:val="00E23FC3"/>
    <w:rsid w:val="00E24142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1CF8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2E5"/>
    <w:rsid w:val="00E3537E"/>
    <w:rsid w:val="00E358CE"/>
    <w:rsid w:val="00E36AB7"/>
    <w:rsid w:val="00E3708A"/>
    <w:rsid w:val="00E370E1"/>
    <w:rsid w:val="00E37679"/>
    <w:rsid w:val="00E37AAC"/>
    <w:rsid w:val="00E37B73"/>
    <w:rsid w:val="00E37D21"/>
    <w:rsid w:val="00E4004B"/>
    <w:rsid w:val="00E40460"/>
    <w:rsid w:val="00E4047E"/>
    <w:rsid w:val="00E412A7"/>
    <w:rsid w:val="00E4176B"/>
    <w:rsid w:val="00E41D33"/>
    <w:rsid w:val="00E422AC"/>
    <w:rsid w:val="00E424BD"/>
    <w:rsid w:val="00E4319F"/>
    <w:rsid w:val="00E438A8"/>
    <w:rsid w:val="00E43A74"/>
    <w:rsid w:val="00E43E0E"/>
    <w:rsid w:val="00E44077"/>
    <w:rsid w:val="00E44F09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746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D5F"/>
    <w:rsid w:val="00E54F8E"/>
    <w:rsid w:val="00E55170"/>
    <w:rsid w:val="00E555F1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464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A7D"/>
    <w:rsid w:val="00E71249"/>
    <w:rsid w:val="00E713D3"/>
    <w:rsid w:val="00E71982"/>
    <w:rsid w:val="00E72453"/>
    <w:rsid w:val="00E724EE"/>
    <w:rsid w:val="00E7270A"/>
    <w:rsid w:val="00E7331B"/>
    <w:rsid w:val="00E733A1"/>
    <w:rsid w:val="00E73565"/>
    <w:rsid w:val="00E7363F"/>
    <w:rsid w:val="00E73853"/>
    <w:rsid w:val="00E73FBA"/>
    <w:rsid w:val="00E74928"/>
    <w:rsid w:val="00E7601F"/>
    <w:rsid w:val="00E76299"/>
    <w:rsid w:val="00E76918"/>
    <w:rsid w:val="00E76970"/>
    <w:rsid w:val="00E769D7"/>
    <w:rsid w:val="00E7707D"/>
    <w:rsid w:val="00E77149"/>
    <w:rsid w:val="00E77282"/>
    <w:rsid w:val="00E77521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735"/>
    <w:rsid w:val="00E8373C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4A5"/>
    <w:rsid w:val="00E86509"/>
    <w:rsid w:val="00E86C82"/>
    <w:rsid w:val="00E86D96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B9"/>
    <w:rsid w:val="00E93D66"/>
    <w:rsid w:val="00E95572"/>
    <w:rsid w:val="00E95868"/>
    <w:rsid w:val="00E95C49"/>
    <w:rsid w:val="00E95D07"/>
    <w:rsid w:val="00E95D6F"/>
    <w:rsid w:val="00E96482"/>
    <w:rsid w:val="00E967EF"/>
    <w:rsid w:val="00E9697D"/>
    <w:rsid w:val="00E96F0D"/>
    <w:rsid w:val="00E97608"/>
    <w:rsid w:val="00E978FB"/>
    <w:rsid w:val="00E979CB"/>
    <w:rsid w:val="00EA0446"/>
    <w:rsid w:val="00EA0C63"/>
    <w:rsid w:val="00EA12E9"/>
    <w:rsid w:val="00EA16C9"/>
    <w:rsid w:val="00EA1A17"/>
    <w:rsid w:val="00EA2335"/>
    <w:rsid w:val="00EA3078"/>
    <w:rsid w:val="00EA35D6"/>
    <w:rsid w:val="00EA362F"/>
    <w:rsid w:val="00EA3A5A"/>
    <w:rsid w:val="00EA4839"/>
    <w:rsid w:val="00EA4902"/>
    <w:rsid w:val="00EA4FB9"/>
    <w:rsid w:val="00EA57A1"/>
    <w:rsid w:val="00EA5A08"/>
    <w:rsid w:val="00EA5A3B"/>
    <w:rsid w:val="00EA67D7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3DA5"/>
    <w:rsid w:val="00EB43CB"/>
    <w:rsid w:val="00EB4BAD"/>
    <w:rsid w:val="00EB4E78"/>
    <w:rsid w:val="00EB5BB0"/>
    <w:rsid w:val="00EB615A"/>
    <w:rsid w:val="00EB6D9A"/>
    <w:rsid w:val="00EB77CC"/>
    <w:rsid w:val="00EB7AAF"/>
    <w:rsid w:val="00EC0749"/>
    <w:rsid w:val="00EC0C23"/>
    <w:rsid w:val="00EC0E52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B47"/>
    <w:rsid w:val="00EC5313"/>
    <w:rsid w:val="00EC5AA1"/>
    <w:rsid w:val="00EC6258"/>
    <w:rsid w:val="00EC63EC"/>
    <w:rsid w:val="00EC6881"/>
    <w:rsid w:val="00EC6A83"/>
    <w:rsid w:val="00EC70F3"/>
    <w:rsid w:val="00EC73DB"/>
    <w:rsid w:val="00EC759E"/>
    <w:rsid w:val="00ED0481"/>
    <w:rsid w:val="00ED0AD9"/>
    <w:rsid w:val="00ED16AA"/>
    <w:rsid w:val="00ED1D02"/>
    <w:rsid w:val="00ED1F85"/>
    <w:rsid w:val="00ED20D6"/>
    <w:rsid w:val="00ED2788"/>
    <w:rsid w:val="00ED2B6E"/>
    <w:rsid w:val="00ED2C12"/>
    <w:rsid w:val="00ED2FC4"/>
    <w:rsid w:val="00ED3100"/>
    <w:rsid w:val="00ED36E3"/>
    <w:rsid w:val="00ED37CA"/>
    <w:rsid w:val="00ED491C"/>
    <w:rsid w:val="00ED4951"/>
    <w:rsid w:val="00ED532E"/>
    <w:rsid w:val="00ED59E4"/>
    <w:rsid w:val="00ED5B64"/>
    <w:rsid w:val="00ED68D8"/>
    <w:rsid w:val="00ED7342"/>
    <w:rsid w:val="00ED74A4"/>
    <w:rsid w:val="00ED7904"/>
    <w:rsid w:val="00EE03F9"/>
    <w:rsid w:val="00EE04B5"/>
    <w:rsid w:val="00EE0771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632"/>
    <w:rsid w:val="00F00DD7"/>
    <w:rsid w:val="00F00F72"/>
    <w:rsid w:val="00F0134E"/>
    <w:rsid w:val="00F01E4E"/>
    <w:rsid w:val="00F02379"/>
    <w:rsid w:val="00F0249A"/>
    <w:rsid w:val="00F02EC6"/>
    <w:rsid w:val="00F02FF1"/>
    <w:rsid w:val="00F035C2"/>
    <w:rsid w:val="00F03765"/>
    <w:rsid w:val="00F03E86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10501"/>
    <w:rsid w:val="00F10B7D"/>
    <w:rsid w:val="00F10CB6"/>
    <w:rsid w:val="00F10EA0"/>
    <w:rsid w:val="00F110AF"/>
    <w:rsid w:val="00F11346"/>
    <w:rsid w:val="00F1243D"/>
    <w:rsid w:val="00F125BF"/>
    <w:rsid w:val="00F12BD4"/>
    <w:rsid w:val="00F12DA2"/>
    <w:rsid w:val="00F12FB5"/>
    <w:rsid w:val="00F13066"/>
    <w:rsid w:val="00F13190"/>
    <w:rsid w:val="00F134A7"/>
    <w:rsid w:val="00F134CA"/>
    <w:rsid w:val="00F13CFD"/>
    <w:rsid w:val="00F13F73"/>
    <w:rsid w:val="00F14910"/>
    <w:rsid w:val="00F1498F"/>
    <w:rsid w:val="00F1506E"/>
    <w:rsid w:val="00F1508D"/>
    <w:rsid w:val="00F1560E"/>
    <w:rsid w:val="00F1570A"/>
    <w:rsid w:val="00F15A20"/>
    <w:rsid w:val="00F165F5"/>
    <w:rsid w:val="00F1674A"/>
    <w:rsid w:val="00F16A4E"/>
    <w:rsid w:val="00F16C86"/>
    <w:rsid w:val="00F16E26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2010"/>
    <w:rsid w:val="00F3210D"/>
    <w:rsid w:val="00F32273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66A9"/>
    <w:rsid w:val="00F36FF3"/>
    <w:rsid w:val="00F371A6"/>
    <w:rsid w:val="00F37721"/>
    <w:rsid w:val="00F37D6D"/>
    <w:rsid w:val="00F40A47"/>
    <w:rsid w:val="00F40A98"/>
    <w:rsid w:val="00F40C11"/>
    <w:rsid w:val="00F413CA"/>
    <w:rsid w:val="00F41888"/>
    <w:rsid w:val="00F41A54"/>
    <w:rsid w:val="00F42292"/>
    <w:rsid w:val="00F45387"/>
    <w:rsid w:val="00F45961"/>
    <w:rsid w:val="00F46606"/>
    <w:rsid w:val="00F466C3"/>
    <w:rsid w:val="00F47101"/>
    <w:rsid w:val="00F47109"/>
    <w:rsid w:val="00F47168"/>
    <w:rsid w:val="00F47358"/>
    <w:rsid w:val="00F4739F"/>
    <w:rsid w:val="00F47CF1"/>
    <w:rsid w:val="00F47DD7"/>
    <w:rsid w:val="00F47E90"/>
    <w:rsid w:val="00F500AA"/>
    <w:rsid w:val="00F5012F"/>
    <w:rsid w:val="00F505C7"/>
    <w:rsid w:val="00F51196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26E"/>
    <w:rsid w:val="00F536FA"/>
    <w:rsid w:val="00F53CC8"/>
    <w:rsid w:val="00F53FF5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379"/>
    <w:rsid w:val="00F637F1"/>
    <w:rsid w:val="00F63CA4"/>
    <w:rsid w:val="00F63DC9"/>
    <w:rsid w:val="00F63ED3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FEA"/>
    <w:rsid w:val="00F7211D"/>
    <w:rsid w:val="00F7247C"/>
    <w:rsid w:val="00F7303B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3C1D"/>
    <w:rsid w:val="00F83D0E"/>
    <w:rsid w:val="00F8425C"/>
    <w:rsid w:val="00F8434E"/>
    <w:rsid w:val="00F84607"/>
    <w:rsid w:val="00F84635"/>
    <w:rsid w:val="00F84819"/>
    <w:rsid w:val="00F85098"/>
    <w:rsid w:val="00F85DE3"/>
    <w:rsid w:val="00F860AC"/>
    <w:rsid w:val="00F86342"/>
    <w:rsid w:val="00F86346"/>
    <w:rsid w:val="00F866BA"/>
    <w:rsid w:val="00F86ACB"/>
    <w:rsid w:val="00F87F55"/>
    <w:rsid w:val="00F9034A"/>
    <w:rsid w:val="00F906AC"/>
    <w:rsid w:val="00F907C9"/>
    <w:rsid w:val="00F90CE0"/>
    <w:rsid w:val="00F91120"/>
    <w:rsid w:val="00F914B9"/>
    <w:rsid w:val="00F92014"/>
    <w:rsid w:val="00F9242C"/>
    <w:rsid w:val="00F92AB9"/>
    <w:rsid w:val="00F92E92"/>
    <w:rsid w:val="00F93677"/>
    <w:rsid w:val="00F9481D"/>
    <w:rsid w:val="00F95EB8"/>
    <w:rsid w:val="00F9608A"/>
    <w:rsid w:val="00F9642F"/>
    <w:rsid w:val="00F964F3"/>
    <w:rsid w:val="00F9657A"/>
    <w:rsid w:val="00F96DC4"/>
    <w:rsid w:val="00F97446"/>
    <w:rsid w:val="00F9772A"/>
    <w:rsid w:val="00F97CBD"/>
    <w:rsid w:val="00F97E34"/>
    <w:rsid w:val="00FA0310"/>
    <w:rsid w:val="00FA128E"/>
    <w:rsid w:val="00FA199D"/>
    <w:rsid w:val="00FA1C19"/>
    <w:rsid w:val="00FA2013"/>
    <w:rsid w:val="00FA269C"/>
    <w:rsid w:val="00FA28C3"/>
    <w:rsid w:val="00FA2B0E"/>
    <w:rsid w:val="00FA2E69"/>
    <w:rsid w:val="00FA3094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7087"/>
    <w:rsid w:val="00FA7464"/>
    <w:rsid w:val="00FA7905"/>
    <w:rsid w:val="00FA7BB1"/>
    <w:rsid w:val="00FB0D6C"/>
    <w:rsid w:val="00FB1026"/>
    <w:rsid w:val="00FB1647"/>
    <w:rsid w:val="00FB1838"/>
    <w:rsid w:val="00FB1A38"/>
    <w:rsid w:val="00FB2040"/>
    <w:rsid w:val="00FB26E2"/>
    <w:rsid w:val="00FB2DB2"/>
    <w:rsid w:val="00FB2EAA"/>
    <w:rsid w:val="00FB35C6"/>
    <w:rsid w:val="00FB3678"/>
    <w:rsid w:val="00FB37F1"/>
    <w:rsid w:val="00FB3BA2"/>
    <w:rsid w:val="00FB4418"/>
    <w:rsid w:val="00FB4621"/>
    <w:rsid w:val="00FB4AB5"/>
    <w:rsid w:val="00FB543F"/>
    <w:rsid w:val="00FB5E0C"/>
    <w:rsid w:val="00FB6090"/>
    <w:rsid w:val="00FB7599"/>
    <w:rsid w:val="00FB7719"/>
    <w:rsid w:val="00FB7A20"/>
    <w:rsid w:val="00FB7D05"/>
    <w:rsid w:val="00FC0665"/>
    <w:rsid w:val="00FC0A71"/>
    <w:rsid w:val="00FC0C2B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7CC"/>
    <w:rsid w:val="00FC5AE5"/>
    <w:rsid w:val="00FC6BF4"/>
    <w:rsid w:val="00FC7030"/>
    <w:rsid w:val="00FC7D57"/>
    <w:rsid w:val="00FD035F"/>
    <w:rsid w:val="00FD05D1"/>
    <w:rsid w:val="00FD0A24"/>
    <w:rsid w:val="00FD0C33"/>
    <w:rsid w:val="00FD1773"/>
    <w:rsid w:val="00FD1FF1"/>
    <w:rsid w:val="00FD259D"/>
    <w:rsid w:val="00FD2E4E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64C2"/>
    <w:rsid w:val="00FD684F"/>
    <w:rsid w:val="00FD6C01"/>
    <w:rsid w:val="00FD7585"/>
    <w:rsid w:val="00FD7941"/>
    <w:rsid w:val="00FD797F"/>
    <w:rsid w:val="00FD7C78"/>
    <w:rsid w:val="00FE038D"/>
    <w:rsid w:val="00FE059D"/>
    <w:rsid w:val="00FE085F"/>
    <w:rsid w:val="00FE0D65"/>
    <w:rsid w:val="00FE217F"/>
    <w:rsid w:val="00FE2D1E"/>
    <w:rsid w:val="00FE2F31"/>
    <w:rsid w:val="00FE315D"/>
    <w:rsid w:val="00FE3510"/>
    <w:rsid w:val="00FE3C64"/>
    <w:rsid w:val="00FE4646"/>
    <w:rsid w:val="00FE49FB"/>
    <w:rsid w:val="00FE4D3C"/>
    <w:rsid w:val="00FE4D88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4CC6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7788D618"/>
  <w15:docId w15:val="{702F1570-9976-440B-9EC1-54CDDE02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08788B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08788B"/>
    <w:pPr>
      <w:numPr>
        <w:numId w:val="1"/>
      </w:numPr>
      <w:tabs>
        <w:tab w:val="clear" w:pos="96"/>
        <w:tab w:val="num" w:pos="870"/>
      </w:tabs>
      <w:ind w:left="870" w:hanging="360"/>
    </w:pPr>
  </w:style>
  <w:style w:type="paragraph" w:styleId="ListBullet">
    <w:name w:val="List Bullet"/>
    <w:basedOn w:val="Normal"/>
    <w:uiPriority w:val="99"/>
    <w:unhideWhenUsed/>
    <w:rsid w:val="004F06C6"/>
    <w:pPr>
      <w:numPr>
        <w:numId w:val="48"/>
      </w:numPr>
      <w:tabs>
        <w:tab w:val="clear" w:pos="360"/>
      </w:tabs>
      <w:ind w:left="0" w:firstLine="0"/>
      <w:contextualSpacing/>
    </w:pPr>
  </w:style>
  <w:style w:type="paragraph" w:customStyle="1" w:styleId="TableParagraph">
    <w:name w:val="Table Paragraph"/>
    <w:basedOn w:val="Normal"/>
    <w:uiPriority w:val="1"/>
    <w:qFormat/>
    <w:rsid w:val="00A40BEA"/>
    <w:pPr>
      <w:widowControl w:val="0"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5</TotalTime>
  <Pages>1</Pages>
  <Words>18039</Words>
  <Characters>102826</Characters>
  <Application>Microsoft Office Word</Application>
  <DocSecurity>0</DocSecurity>
  <Lines>856</Lines>
  <Paragraphs>241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120624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DTP TIPAR</cp:lastModifiedBy>
  <cp:revision>6</cp:revision>
  <cp:lastPrinted>2012-08-09T05:47:00Z</cp:lastPrinted>
  <dcterms:created xsi:type="dcterms:W3CDTF">2026-10-02T06:59:00Z</dcterms:created>
  <dcterms:modified xsi:type="dcterms:W3CDTF">2026-10-02T08:19:00Z</dcterms:modified>
</cp:coreProperties>
</file>