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014FE" w14:textId="1ABF67DF" w:rsidR="00E23874" w:rsidRPr="00E23874" w:rsidRDefault="000C4AE9" w:rsidP="00E23874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FD1158">
        <w:rPr>
          <w:b/>
          <w:spacing w:val="-8"/>
          <w:sz w:val="16"/>
          <w:szCs w:val="16"/>
          <w:lang w:val="ro-RO"/>
        </w:rPr>
        <w:t xml:space="preserve">C.N.C.F. "C.F.R." S.A. -  D I R E C Ţ I A  L I N I </w:t>
      </w:r>
      <w:r w:rsidR="00E23874">
        <w:rPr>
          <w:b/>
          <w:spacing w:val="-8"/>
          <w:sz w:val="16"/>
          <w:szCs w:val="16"/>
          <w:lang w:val="ro-RO"/>
        </w:rPr>
        <w:t>I</w:t>
      </w:r>
    </w:p>
    <w:p w14:paraId="6E9234B4" w14:textId="48316531" w:rsidR="000C4AE9" w:rsidRPr="00FD1158" w:rsidRDefault="000C4AE9" w:rsidP="00110E0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FD1158">
        <w:rPr>
          <w:b/>
          <w:sz w:val="16"/>
          <w:szCs w:val="16"/>
          <w:lang w:val="ro-RO"/>
        </w:rPr>
        <w:t xml:space="preserve"> (de la pagina 1 la pagina )</w:t>
      </w:r>
    </w:p>
    <w:p w14:paraId="79FCD4D3" w14:textId="77777777" w:rsidR="000C4AE9" w:rsidRDefault="000C4AE9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737D912B" w14:textId="77777777" w:rsidR="000C4AE9" w:rsidRDefault="000C4AE9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3371BD4" w14:textId="77777777" w:rsidR="000C4AE9" w:rsidRDefault="000C4AE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64335B92" w14:textId="77777777" w:rsidR="000C4AE9" w:rsidRDefault="000C4AE9">
      <w:pPr>
        <w:jc w:val="center"/>
        <w:rPr>
          <w:sz w:val="28"/>
        </w:rPr>
      </w:pPr>
    </w:p>
    <w:p w14:paraId="214CDBCA" w14:textId="77777777" w:rsidR="000C4AE9" w:rsidRDefault="000C4AE9">
      <w:pPr>
        <w:jc w:val="center"/>
        <w:rPr>
          <w:sz w:val="28"/>
        </w:rPr>
      </w:pPr>
    </w:p>
    <w:p w14:paraId="23C60768" w14:textId="77777777" w:rsidR="000C4AE9" w:rsidRDefault="000C4AE9">
      <w:pPr>
        <w:jc w:val="center"/>
        <w:rPr>
          <w:sz w:val="28"/>
        </w:rPr>
      </w:pPr>
    </w:p>
    <w:p w14:paraId="7F16D574" w14:textId="77777777" w:rsidR="000C4AE9" w:rsidRDefault="000C4AE9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2A07B795" w14:textId="77777777" w:rsidR="000C4AE9" w:rsidRDefault="000C4AE9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 xml:space="preserve"> BUCUREŞTI</w:t>
      </w:r>
    </w:p>
    <w:p w14:paraId="051A8D19" w14:textId="77777777" w:rsidR="000C4AE9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387A456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6A3B3DF" w14:textId="77777777" w:rsidR="000C4AE9" w:rsidRDefault="000C4AE9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1387044" w14:textId="77777777" w:rsidR="000C4AE9" w:rsidRDefault="000C4AE9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octombrie 2026</w:t>
      </w:r>
    </w:p>
    <w:p w14:paraId="5D37BD03" w14:textId="77777777" w:rsidR="000C4AE9" w:rsidRDefault="000C4AE9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0C4AE9" w14:paraId="612DD8EB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E5B13E7" w14:textId="77777777" w:rsidR="000C4AE9" w:rsidRDefault="000C4AE9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7174967" w14:textId="77777777" w:rsidR="000C4AE9" w:rsidRDefault="000C4AE9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6367CF01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07D4A5B" w14:textId="77777777" w:rsidR="000C4AE9" w:rsidRDefault="000C4AE9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019A5B9B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9B8F4EB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798AA45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66C908AC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495E8A59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4AEE4655" w14:textId="77777777" w:rsidR="000C4AE9" w:rsidRDefault="000C4AE9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320D0817" w14:textId="77777777" w:rsidR="000C4AE9" w:rsidRDefault="000C4AE9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8FC32B2" w14:textId="77777777" w:rsidR="000C4AE9" w:rsidRDefault="000C4AE9" w:rsidP="001D0732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3E31B66C" w14:textId="77777777" w:rsidR="000C4AE9" w:rsidRDefault="000C4AE9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14302C52" w14:textId="77777777" w:rsidR="000C4AE9" w:rsidRDefault="000C4AE9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17210C86" w14:textId="77777777" w:rsidR="000C4AE9" w:rsidRDefault="000C4AE9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9EA3623" w14:textId="77777777" w:rsidR="000C4AE9" w:rsidRDefault="000C4AE9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592BC52A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F37BE09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882610C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CD1D3E9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8BB8794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D4D3539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25FF9A4F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59CF90EE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AF7D833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0C4AE9" w14:paraId="4050D2F6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6E798A5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DD7D3A5" w14:textId="77777777" w:rsidR="000C4AE9" w:rsidRDefault="000C4AE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BDF5BC1" w14:textId="77777777" w:rsidR="000C4AE9" w:rsidRDefault="000C4AE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2CFA381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2C03BAB" w14:textId="77777777" w:rsidR="000C4AE9" w:rsidRDefault="000C4AE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3BDE49D" w14:textId="77777777" w:rsidR="000C4AE9" w:rsidRDefault="000C4AE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6F83E8B" w14:textId="77777777" w:rsidR="000C4AE9" w:rsidRDefault="000C4AE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C84165C" w14:textId="77777777" w:rsidR="000C4AE9" w:rsidRDefault="000C4AE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725ACCA4" w14:textId="77777777" w:rsidR="000C4AE9" w:rsidRDefault="000C4AE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069AE49" w14:textId="77777777" w:rsidR="000C4AE9" w:rsidRDefault="000C4AE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14FDFFE" w14:textId="77777777" w:rsidR="000C4AE9" w:rsidRDefault="000C4AE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77BA1057" w14:textId="77777777" w:rsidR="000C4AE9" w:rsidRDefault="000C4AE9">
      <w:pPr>
        <w:spacing w:line="192" w:lineRule="auto"/>
        <w:jc w:val="center"/>
      </w:pPr>
    </w:p>
    <w:p w14:paraId="3811C5CD" w14:textId="77777777" w:rsidR="000C4AE9" w:rsidRDefault="000C4AE9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1CDE2E67" w14:textId="77777777" w:rsidR="000C4AE9" w:rsidRPr="008D04AB" w:rsidRDefault="000C4AE9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2A6F299" w14:textId="77777777" w:rsidR="000C4AE9" w:rsidRPr="008D04AB" w:rsidRDefault="000C4AE9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9B58E82" w14:textId="77777777" w:rsidR="000C4AE9" w:rsidRPr="008D04AB" w:rsidRDefault="000C4AE9" w:rsidP="001725F5">
      <w:pPr>
        <w:tabs>
          <w:tab w:val="center" w:pos="312"/>
        </w:tabs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3D4496C" w14:textId="77777777" w:rsidR="000C4AE9" w:rsidRPr="00A8307A" w:rsidRDefault="000C4AE9" w:rsidP="00516DD3">
      <w:pPr>
        <w:pStyle w:val="Heading1"/>
        <w:spacing w:line="360" w:lineRule="auto"/>
      </w:pPr>
      <w:r w:rsidRPr="00A8307A">
        <w:t>LINIA 100</w:t>
      </w:r>
    </w:p>
    <w:p w14:paraId="52116DC7" w14:textId="77777777" w:rsidR="000C4AE9" w:rsidRPr="00A8307A" w:rsidRDefault="000C4AE9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0C4AE9" w:rsidRPr="00AB76B4" w14:paraId="547EF03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585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1D9E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1D29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E8702E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F244437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9D1F6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9D8BE5C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B89C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1F75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A2F8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F0C7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50601598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B7B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26DA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58F0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3C3CC9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F4A491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A1556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9F142BC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9EC8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2F24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5200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97F2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2A23D138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4FE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BD33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2036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1A338D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838A8F3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64E83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1CEEE86F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7B31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DEE6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044C8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B723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E88AD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0C4AE9" w:rsidRPr="00AB76B4" w14:paraId="771FA84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2D2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6386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DE8E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FDF0C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90B58A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53F1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1F3D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4C94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9EBB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516F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238F826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606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9C9F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53F27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486C5" w14:textId="77777777" w:rsidR="000C4AE9" w:rsidRPr="00AB76B4" w:rsidRDefault="000C4AE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75317F8" w14:textId="77777777" w:rsidR="000C4AE9" w:rsidRPr="00AB76B4" w:rsidRDefault="000C4AE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B6E38" w14:textId="77777777" w:rsidR="000C4AE9" w:rsidRPr="00AB76B4" w:rsidRDefault="000C4AE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C502E1C" w14:textId="77777777" w:rsidR="000C4AE9" w:rsidRPr="00AB76B4" w:rsidRDefault="000C4AE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5B05EB38" w14:textId="77777777" w:rsidR="000C4AE9" w:rsidRPr="00AB76B4" w:rsidRDefault="000C4AE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D1DB7B6" w14:textId="77777777" w:rsidR="000C4AE9" w:rsidRPr="00AB76B4" w:rsidRDefault="000C4AE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D77F7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0171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1ED4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95BB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406AF9E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488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CB20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70B6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1DBCFE" w14:textId="77777777" w:rsidR="000C4AE9" w:rsidRPr="00AB76B4" w:rsidRDefault="000C4AE9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E85428" w14:textId="77777777" w:rsidR="000C4AE9" w:rsidRPr="00AB76B4" w:rsidRDefault="000C4AE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1745A" w14:textId="77777777" w:rsidR="000C4AE9" w:rsidRPr="00AB76B4" w:rsidRDefault="000C4AE9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C0950E0" w14:textId="77777777" w:rsidR="000C4AE9" w:rsidRPr="00AB76B4" w:rsidRDefault="000C4AE9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07359" w14:textId="77777777" w:rsidR="000C4AE9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5EC3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4778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AB661" w14:textId="77777777" w:rsidR="000C4AE9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23B1DB" w14:textId="77777777" w:rsidR="000C4AE9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0C4AE9" w:rsidRPr="00AB76B4" w14:paraId="032EE52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B02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F28C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C09A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EAF75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72200DA3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52B80D2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DF44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1107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1D34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17E395D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8891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0EAD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0C4AE9" w:rsidRPr="00AB76B4" w14:paraId="2FF5EB4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938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CBE9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26697C7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84BC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E0D342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F15785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25B7B5D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7F78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F207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DB18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04D5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4503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6381F1E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DD7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FA31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0EED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E88CFE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975DE03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69D30F1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7358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C86A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5B67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4646B7B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3E83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13B7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623BBED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304B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B6D0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1D5A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CEE95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59DAC835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F810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5D95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F926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F80C8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C67E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109C195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625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CAA1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55CE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2A57D1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B77F2D4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B52E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98685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27E7DE8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5516DE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16CD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84F1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FE66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7A3B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414FB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0C4AE9" w:rsidRPr="00AB76B4" w14:paraId="7E9EE77C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F93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D779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0F0C8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821335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532796F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7833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1744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784F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4CD2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F075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697AF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0C4AE9" w:rsidRPr="00AB76B4" w14:paraId="5111D8B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822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3C5B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503D66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491E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9ECB2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6AE538E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76C5525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555E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C9D7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09F7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2608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E57F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304DA31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44C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2B33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29A9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71DA51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CD11D22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1D5774AD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3C3B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876D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4A9E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1D47679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E408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D929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2D1F07D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7DD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3163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9156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56D1D4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7BCA1C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85C5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1B3CC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09F7DA4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047E189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2D65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58DE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125F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B43A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FF81A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0C4AE9" w:rsidRPr="00AB76B4" w14:paraId="22F9FAC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9BB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B09E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B46CD2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88DB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A22CD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129F92F2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5090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85DD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3A93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0573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F7CFA" w14:textId="77777777" w:rsidR="000C4AE9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44A570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7D1C24B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0CC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493B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2DB1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2B1F5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15E830E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6953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8273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6467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97AD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AC53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0DAE79FE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95F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AE69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D2218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81DA7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8A803A4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08BB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BA1F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2A34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ECD5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911D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263F85A3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B5A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894B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E662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2DEE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16E4F37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197CA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9240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831D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C739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A94E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7535F744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93B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D6A4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24834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08F81D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62348D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F9922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28C9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82B2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CA77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1B62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2B31E7F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EAB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7F71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F4FA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FF7DC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389196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063A7" w14:textId="77777777" w:rsidR="000C4AE9" w:rsidRPr="00AB76B4" w:rsidRDefault="000C4AE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BD25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110D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9CF317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A632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A815E" w14:textId="77777777" w:rsidR="000C4AE9" w:rsidRPr="00AB76B4" w:rsidRDefault="000C4AE9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59A18BE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A90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D312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A23AD8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55117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C49D8C" w14:textId="77777777" w:rsidR="000C4AE9" w:rsidRPr="00AB76B4" w:rsidRDefault="000C4AE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ADCD490" w14:textId="77777777" w:rsidR="000C4AE9" w:rsidRPr="00AB76B4" w:rsidRDefault="000C4AE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33D7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A4EC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C2F5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1AFD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2C52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2CFC1C6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317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6B6A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A6B14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7AB781" w14:textId="77777777" w:rsidR="000C4AE9" w:rsidRPr="00AB76B4" w:rsidRDefault="000C4AE9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EB68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CB9F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66A82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2870BEC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422C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6000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5A9D65B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920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104F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92DB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B63C2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605EBC47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9CF7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4F49536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4B12BA8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B2B9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3B8B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2FAA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7E51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61C7F68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478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C45D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0E2C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482483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05AD8EF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3016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169E4E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F179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97D2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369C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D057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34AEFE8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97B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F5A25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60421C8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D2DC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E1F0C1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DDE3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22C4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AAE1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6591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496E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25B2418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5C1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285C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3C4F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D81A1C" w14:textId="77777777" w:rsidR="000C4AE9" w:rsidRPr="00AB76B4" w:rsidRDefault="000C4AE9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E910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F29E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7C475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1AF89D2A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21405" w14:textId="77777777" w:rsidR="000C4AE9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6F3C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0F6759D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A38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33BB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60AB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75A2F0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89B3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267788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4686B97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984EFF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3BF63D8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0A4493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A0B5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1D75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F943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64A9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1D884F4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892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3A26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6769AE8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8F62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E7840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5BC15FF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BECB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3E0E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6A90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0099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E17E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5C77C6B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973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3C5D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A818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490F5D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5DF100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744C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3F9529A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AE1F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B06A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B63F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82F5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ECE04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646B5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0C4AE9" w:rsidRPr="00AB76B4" w14:paraId="71901DC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5FC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85A8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6785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26B8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3940B69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68E2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08C4F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9EEB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6821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8C5D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B29D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786050F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2A5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A63B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132B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833CE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AC4E42E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2864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5921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2E08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BDF1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AB64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7CF2E0C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AE8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B58A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3C03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4148B5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B8F1C0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3DF7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0D10895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0749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4A27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A57A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144A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83DA9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64B7F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0C4AE9" w:rsidRPr="00AB76B4" w14:paraId="79AB64F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7F9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9DEB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6062971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AD0B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65013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34AAE74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885A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C749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0C62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E9A2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D087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7FA85ED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875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D5BBD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5EC51A4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F087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4486CF" w14:textId="77777777" w:rsidR="000C4AE9" w:rsidRPr="00AB76B4" w:rsidRDefault="000C4AE9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49B4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5B1D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322D3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BBD37" w14:textId="77777777" w:rsidR="000C4AE9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6A22C" w14:textId="77777777" w:rsidR="000C4AE9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45F9323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CE7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CECC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7854224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4AAA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02C76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79A9210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6865A6A5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6E75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53DC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F16D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B138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85C4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49BC2C5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203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5671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1F03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9A6E97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69915831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138A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6306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B0CC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7C35D45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08B6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0373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A2580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1517B66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11A8343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A03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7D73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90BA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113DB0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03788D57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2F49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DD7E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FFE8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01E52DF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0D57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9F85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4F01E17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CDF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5481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083C29D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D3A5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54591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9EAFC15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58FF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0C48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F778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9811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AEDC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57D43B5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303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B2DA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728296C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E9AD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E8235E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8A1BC7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9049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2E8E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CE48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7818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20A1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5CAD91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F7506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0C4AE9" w:rsidRPr="00AB76B4" w14:paraId="0504F94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1E4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35153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788388F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B0F5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F8C770" w14:textId="77777777" w:rsidR="000C4AE9" w:rsidRPr="00AB76B4" w:rsidRDefault="000C4AE9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A07E20F" w14:textId="77777777" w:rsidR="000C4AE9" w:rsidRPr="00AB76B4" w:rsidRDefault="000C4AE9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8598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E6D9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F683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DD37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6024D" w14:textId="77777777" w:rsidR="000C4AE9" w:rsidRPr="00AB76B4" w:rsidRDefault="000C4AE9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5312CC" w14:textId="77777777" w:rsidR="000C4AE9" w:rsidRPr="00AB76B4" w:rsidRDefault="000C4AE9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:rsidRPr="00AB76B4" w14:paraId="102FB97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B74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542D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2AA44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DAE352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774F9AED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763A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4B67A0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6773094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4338846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C041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5A15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AC51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8F32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05F90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0C4AE9" w:rsidRPr="00AB76B4" w14:paraId="65A4027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EDD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02D7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E133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2FF2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4A3C93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B56D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EE51D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3BC75F2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958B7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D5B9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08EE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6C08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0C4AE9" w:rsidRPr="00AB76B4" w14:paraId="5BBA258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1EEB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F0F5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C3AA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92B510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9210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4A08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FEBB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0582583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F318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C42C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102662EA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95F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84B32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96E5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A9F943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1ACC3F0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AD885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7712C26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792B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50379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3163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927D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D9F20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0C4AE9" w:rsidRPr="00AB76B4" w14:paraId="35BD7DD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6E3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A3190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C254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2EBE9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27530193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01FE5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847693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5ABD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E00B2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D58D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7434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0C4AE9" w:rsidRPr="00AB76B4" w14:paraId="3C3E6F8E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B88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3172F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5C9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F6B427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0769E9B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848D5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ED91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A11CD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00B9E142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3572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3332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16434E2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755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3C9B8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E662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016C2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7F9F4F1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AECCB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AF8E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B382A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1EE68E55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F1C16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53D3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EDAAD9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3ED3220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150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1761E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C1D43EC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3AB9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99DD2D" w14:textId="77777777" w:rsidR="000C4AE9" w:rsidRDefault="000C4AE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53C6D8B8" w14:textId="77777777" w:rsidR="000C4AE9" w:rsidRDefault="000C4AE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0E74EEBA" w14:textId="77777777" w:rsidR="000C4AE9" w:rsidRPr="00AB76B4" w:rsidRDefault="000C4AE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70DEB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DBAA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D6630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62604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D347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48B7B22F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747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98765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BEDD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6FCA70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4CB5FE28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42BB4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D9D2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32902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45B8CF8C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F12F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66AB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AB76B4" w14:paraId="03A566B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A38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CF51D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44488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D5FDE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27B7C37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2658FAE9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3E9E8793" w14:textId="77777777" w:rsidR="000C4AE9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2C3DE74" w14:textId="77777777" w:rsidR="000C4AE9" w:rsidRPr="00075656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9EFFF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8B3A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1A381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497A536B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F1B9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35DE2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AB76B4" w14:paraId="15D081F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5C7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2F15E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2616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0FF72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F8A40C2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309EC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2008C76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5A1949A8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72B941D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DED74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B81F0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4A55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7A33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62D603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0C4AE9" w:rsidRPr="00AB76B4" w14:paraId="5206503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706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284BF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B53C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98C7B6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C327E96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F28CA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3CC797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AC1CF82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58429E8B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91F0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9066B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828C3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09E4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344D0A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0C4AE9" w:rsidRPr="00AB76B4" w14:paraId="1F511C7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3ABB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6FA76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37B99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598ACE" w14:textId="77777777" w:rsidR="000C4AE9" w:rsidRPr="00AB76B4" w:rsidRDefault="000C4AE9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E2EBBCE" w14:textId="77777777" w:rsidR="000C4AE9" w:rsidRPr="00AB76B4" w:rsidRDefault="000C4AE9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7A5CE" w14:textId="77777777" w:rsidR="000C4AE9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ED08CC1" w14:textId="77777777" w:rsidR="000C4AE9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1B49571" w14:textId="77777777" w:rsidR="000C4AE9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77D5D4E8" w14:textId="77777777" w:rsidR="000C4AE9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155C5B6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EB3A8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EF406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4424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05FB0" w14:textId="77777777" w:rsidR="000C4AE9" w:rsidRPr="00AB76B4" w:rsidRDefault="000C4AE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FC3A300" w14:textId="77777777" w:rsidR="000C4AE9" w:rsidRPr="00AB76B4" w:rsidRDefault="000C4AE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0C4AE9" w:rsidRPr="00AB76B4" w14:paraId="6E9A8760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65B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49DBC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4173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0BF56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42D2F28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FB52F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6A697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1B284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725A4C9D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A1B00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A7B2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DC2A0A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03AE54A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641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5784A" w14:textId="77777777" w:rsidR="000C4AE9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03547ADD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A2ACE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48F55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990B4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131C4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F0717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FE3D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534FB" w14:textId="77777777" w:rsidR="000C4AE9" w:rsidRPr="001C2009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AB76B4" w14:paraId="6ECC458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71D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649E0" w14:textId="77777777" w:rsidR="000C4AE9" w:rsidRPr="00AB76B4" w:rsidRDefault="000C4AE9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D117B" w14:textId="77777777" w:rsidR="000C4AE9" w:rsidRPr="00AB76B4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A4863C" w14:textId="77777777" w:rsidR="000C4AE9" w:rsidRPr="00AB76B4" w:rsidRDefault="000C4AE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E6A83" w14:textId="77777777" w:rsidR="000C4AE9" w:rsidRPr="00AB76B4" w:rsidRDefault="000C4AE9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8FEB3" w14:textId="77777777" w:rsidR="000C4AE9" w:rsidRPr="00AB76B4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01470" w14:textId="77777777" w:rsidR="000C4AE9" w:rsidRPr="00AB76B4" w:rsidRDefault="000C4AE9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23BCC662" w14:textId="77777777" w:rsidR="000C4AE9" w:rsidRPr="00AB76B4" w:rsidRDefault="000C4AE9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37233" w14:textId="77777777" w:rsidR="000C4AE9" w:rsidRPr="00AB76B4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0DBC8" w14:textId="77777777" w:rsidR="000C4AE9" w:rsidRPr="00AB76B4" w:rsidRDefault="000C4AE9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7F135A0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E70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09372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55F5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B69DA2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1CA4FA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F9B8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3DF6C28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D44FEA4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4AE9B7B0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8BA2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AFEA8" w14:textId="77777777" w:rsidR="000C4AE9" w:rsidRPr="00AB76B4" w:rsidRDefault="000C4AE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8304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FE116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6B010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0C4AE9" w:rsidRPr="00AB76B4" w14:paraId="3C9BD37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0F13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2B9C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EB9B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28D125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3EEC3C7A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8EB7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CDF139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2ABEC0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9A31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2F3E4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3245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594B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860C8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0C4AE9" w:rsidRPr="00AB76B4" w14:paraId="006E1A3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359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D606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94ADC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B986CD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9755F1B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E79B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A20DC7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9B7944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42C0651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9F2585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4555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B43A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FFF7D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94EB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3CCD4DC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EE3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1BB9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5B95A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3483B4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1AD8176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484C4317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69E2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8DEEF8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6E27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A7DF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04ACB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23F9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554677B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BCA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B726B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1051303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464F0" w14:textId="77777777" w:rsidR="000C4AE9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90F752" w14:textId="77777777" w:rsidR="000C4AE9" w:rsidRPr="00AB76B4" w:rsidRDefault="000C4AE9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CDE1B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17911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E510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82B54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2F38E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4004217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6BE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6DD7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A5388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A33836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4FB0451C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826A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8D09D15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6E71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D8ED0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CB9B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EBBB7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0C4AE9" w:rsidRPr="00AB76B4" w14:paraId="499B4BE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9EBB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A573A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15078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F8E3EF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64D2795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8F45E36" w14:textId="77777777" w:rsidR="000C4AE9" w:rsidRPr="00AB76B4" w:rsidRDefault="000C4AE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2AB8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3A673F1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AA6A4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7B3FD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0DA5F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64E6C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5D55948C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4EA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655C8" w14:textId="77777777" w:rsidR="000C4AE9" w:rsidRDefault="000C4AE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5BB11" w14:textId="77777777" w:rsidR="000C4AE9" w:rsidRDefault="000C4AE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7633BF" w14:textId="77777777" w:rsidR="000C4AE9" w:rsidRPr="00AB76B4" w:rsidRDefault="000C4AE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27AC058C" w14:textId="77777777" w:rsidR="000C4AE9" w:rsidRPr="00AB76B4" w:rsidRDefault="000C4AE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0D5D9990" w14:textId="77777777" w:rsidR="000C4AE9" w:rsidRPr="00AB76B4" w:rsidRDefault="000C4AE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8EAA6" w14:textId="77777777" w:rsidR="000C4AE9" w:rsidRPr="00AB76B4" w:rsidRDefault="000C4AE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ECB21" w14:textId="77777777" w:rsidR="000C4AE9" w:rsidRPr="00AB76B4" w:rsidRDefault="000C4AE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38F40" w14:textId="77777777" w:rsidR="000C4AE9" w:rsidRPr="00AB76B4" w:rsidRDefault="000C4AE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5D8B510E" w14:textId="77777777" w:rsidR="000C4AE9" w:rsidRPr="00AB76B4" w:rsidRDefault="000C4AE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178E0" w14:textId="77777777" w:rsidR="000C4AE9" w:rsidRPr="00AB76B4" w:rsidRDefault="000C4AE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70DB4" w14:textId="77777777" w:rsidR="000C4AE9" w:rsidRDefault="000C4AE9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1B403BF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96C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4200F" w14:textId="77777777" w:rsidR="000C4AE9" w:rsidRDefault="000C4AE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ED742" w14:textId="77777777" w:rsidR="000C4AE9" w:rsidRDefault="000C4AE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34E9D3" w14:textId="77777777" w:rsidR="000C4AE9" w:rsidRPr="00AB76B4" w:rsidRDefault="000C4AE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47FB1E3E" w14:textId="77777777" w:rsidR="000C4AE9" w:rsidRDefault="000C4AE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3FB28" w14:textId="77777777" w:rsidR="000C4AE9" w:rsidRPr="00AB76B4" w:rsidRDefault="000C4AE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486DDB7" w14:textId="77777777" w:rsidR="000C4AE9" w:rsidRPr="00AB76B4" w:rsidRDefault="000C4AE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46117" w14:textId="77777777" w:rsidR="000C4AE9" w:rsidRPr="00AB76B4" w:rsidRDefault="000C4AE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D7E41" w14:textId="77777777" w:rsidR="000C4AE9" w:rsidRPr="00AB76B4" w:rsidRDefault="000C4AE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167B8" w14:textId="77777777" w:rsidR="000C4AE9" w:rsidRPr="00AB76B4" w:rsidRDefault="000C4AE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4CB18" w14:textId="77777777" w:rsidR="000C4AE9" w:rsidRDefault="000C4AE9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0C129C96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9AA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E87F4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5C727794" w14:textId="77777777" w:rsidR="000C4AE9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23DBC" w14:textId="77777777" w:rsidR="000C4AE9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E72E64" w14:textId="77777777" w:rsidR="000C4AE9" w:rsidRPr="00AB76B4" w:rsidRDefault="000C4AE9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B64AF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24372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25D43" w14:textId="77777777" w:rsidR="000C4AE9" w:rsidRPr="00AB76B4" w:rsidRDefault="000C4AE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07595" w14:textId="77777777" w:rsidR="000C4AE9" w:rsidRPr="00AB76B4" w:rsidRDefault="000C4AE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BAF57" w14:textId="77777777" w:rsidR="000C4AE9" w:rsidRDefault="000C4AE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5DDFAD7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E34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440B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4130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1B1696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E5BE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947FF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BE49E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05EE67A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C2F5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1E29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08BE15D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FDC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C9AF2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11AD8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4F9DA4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2D5FA03B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2B074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E8834B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C5EB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AC92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3D739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4A1C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0F946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0C4AE9" w:rsidRPr="00AB76B4" w14:paraId="0323EF0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462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7FB5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31DC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AA3BA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1347EC24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AE53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377408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41A18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9DF7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E9C69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373B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5BDC6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0C4AE9" w:rsidRPr="00AB76B4" w14:paraId="5B461F6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D63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A3E65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3168675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0FC07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E14B57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C144EA7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721A34DB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26AADBE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8395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CF7C1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97A97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098C6" w14:textId="77777777" w:rsidR="000C4AE9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193F5" w14:textId="77777777" w:rsidR="000C4AE9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0C8F4A8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4AE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A026C" w14:textId="77777777" w:rsidR="000C4AE9" w:rsidRDefault="000C4AE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BB609" w14:textId="77777777" w:rsidR="000C4AE9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35814" w14:textId="77777777" w:rsidR="000C4AE9" w:rsidRDefault="000C4AE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6C4D2" w14:textId="77777777" w:rsidR="000C4AE9" w:rsidRPr="00AB76B4" w:rsidRDefault="000C4AE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95FB1" w14:textId="77777777" w:rsidR="000C4AE9" w:rsidRPr="00AB76B4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8D401" w14:textId="77777777" w:rsidR="000C4AE9" w:rsidRDefault="000C4AE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2BBA07E0" w14:textId="77777777" w:rsidR="000C4AE9" w:rsidRDefault="000C4AE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CEA3A" w14:textId="77777777" w:rsidR="000C4AE9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28258" w14:textId="77777777" w:rsidR="000C4AE9" w:rsidRDefault="000C4AE9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3A080C1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E23B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2D78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478F8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818AC7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3BB5AF1D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40BB590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140D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32611E52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52D4FBB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FC88F3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B099F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CEE0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47782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97E8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56D1762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6CC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C047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4E73C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D7A8B6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517025A2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097A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2A7FAA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146B51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609E6C4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CC4B9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3BA62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21EE3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7C9C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448C9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0C4AE9" w:rsidRPr="00AB76B4" w14:paraId="19420AB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E01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A1E0D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FE12A" w14:textId="77777777" w:rsidR="000C4AE9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CDFF9E" w14:textId="77777777" w:rsidR="000C4AE9" w:rsidRPr="00AB76B4" w:rsidRDefault="000C4AE9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4CD437CD" w14:textId="77777777" w:rsidR="000C4AE9" w:rsidRPr="00AB76B4" w:rsidRDefault="000C4AE9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D806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49DF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D6B7F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04619B5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2096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FFE0E" w14:textId="77777777" w:rsidR="000C4AE9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1D8177B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1D9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8016A" w14:textId="77777777" w:rsidR="000C4AE9" w:rsidRDefault="000C4AE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255B3320" w14:textId="77777777" w:rsidR="000C4AE9" w:rsidRDefault="000C4AE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51084" w14:textId="77777777" w:rsidR="000C4AE9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177324" w14:textId="77777777" w:rsidR="000C4AE9" w:rsidRPr="00AB76B4" w:rsidRDefault="000C4AE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90817" w14:textId="77777777" w:rsidR="000C4AE9" w:rsidRPr="00AB76B4" w:rsidRDefault="000C4AE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8364A" w14:textId="77777777" w:rsidR="000C4AE9" w:rsidRPr="00AB76B4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7B036" w14:textId="77777777" w:rsidR="000C4AE9" w:rsidRDefault="000C4AE9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00712" w14:textId="77777777" w:rsidR="000C4AE9" w:rsidRDefault="000C4AE9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C1654" w14:textId="77777777" w:rsidR="000C4AE9" w:rsidRDefault="000C4AE9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414C358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BA9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415A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5D2FA4B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F2D1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029E8F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29899271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1DC3BF43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98D2861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3168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46502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3AC0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B927C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F883E" w14:textId="77777777" w:rsidR="000C4AE9" w:rsidRPr="00AB76B4" w:rsidRDefault="000C4AE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63AAB39F" w14:textId="77777777" w:rsidR="000C4AE9" w:rsidRPr="00AB76B4" w:rsidRDefault="000C4AE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6B9D9C4" w14:textId="77777777" w:rsidR="000C4AE9" w:rsidRPr="00AB76B4" w:rsidRDefault="000C4AE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42E40979" w14:textId="77777777" w:rsidR="000C4AE9" w:rsidRPr="00AB76B4" w:rsidRDefault="000C4AE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44A1648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772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BFD73" w14:textId="77777777" w:rsidR="000C4AE9" w:rsidRPr="00AB76B4" w:rsidRDefault="000C4AE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6E12C" w14:textId="77777777" w:rsidR="000C4AE9" w:rsidRPr="00AB76B4" w:rsidRDefault="000C4AE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E917E5" w14:textId="77777777" w:rsidR="000C4AE9" w:rsidRPr="00AB76B4" w:rsidRDefault="000C4AE9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B468DE6" w14:textId="77777777" w:rsidR="000C4AE9" w:rsidRPr="00AB76B4" w:rsidRDefault="000C4AE9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E8500" w14:textId="77777777" w:rsidR="000C4AE9" w:rsidRPr="00AB76B4" w:rsidRDefault="000C4AE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11FAC" w14:textId="77777777" w:rsidR="000C4AE9" w:rsidRPr="00AB76B4" w:rsidRDefault="000C4AE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8FF0C" w14:textId="77777777" w:rsidR="000C4AE9" w:rsidRPr="00AB76B4" w:rsidRDefault="000C4AE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21CD48FA" w14:textId="77777777" w:rsidR="000C4AE9" w:rsidRPr="00AB76B4" w:rsidRDefault="000C4AE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55B96" w14:textId="77777777" w:rsidR="000C4AE9" w:rsidRPr="00AB76B4" w:rsidRDefault="000C4AE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76F3F" w14:textId="77777777" w:rsidR="000C4AE9" w:rsidRPr="00AB76B4" w:rsidRDefault="000C4AE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F8390FE" w14:textId="77777777" w:rsidR="000C4AE9" w:rsidRPr="00AB76B4" w:rsidRDefault="000C4AE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455E103A" w14:textId="77777777" w:rsidR="000C4AE9" w:rsidRPr="00AB76B4" w:rsidRDefault="000C4AE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0C4AE9" w:rsidRPr="00AB76B4" w14:paraId="72933F5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5DC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EE4D2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D242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B1D507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7A4618A0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B9CF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1D733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971C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FC11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FF769" w14:textId="77777777" w:rsidR="000C4AE9" w:rsidRPr="00AB76B4" w:rsidRDefault="000C4AE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0C4AE9" w:rsidRPr="00AB76B4" w14:paraId="17A5D02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239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9FA8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BF0B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4F869D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3EBE37E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7B8323EC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61C0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F20B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738B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63589B33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6ECFC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E6A3F" w14:textId="77777777" w:rsidR="000C4AE9" w:rsidRPr="00AB76B4" w:rsidRDefault="000C4AE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B3EBF8B" w14:textId="77777777" w:rsidR="000C4AE9" w:rsidRPr="00AB76B4" w:rsidRDefault="000C4AE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46E402" w14:textId="77777777" w:rsidR="000C4AE9" w:rsidRPr="00AB76B4" w:rsidRDefault="000C4AE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0C4AE9" w:rsidRPr="00AB76B4" w14:paraId="29A44584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678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4431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F51D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E3F960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4E2C845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9CFB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E117DD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6427C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12F5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20176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EDFD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5EEC83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0C4AE9" w:rsidRPr="00AB76B4" w14:paraId="2C651873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B05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80BB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526DF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90FAE1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8F53040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8EF0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606A8F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D3299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AEA3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89A53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5212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763F3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0C4AE9" w:rsidRPr="00AB76B4" w14:paraId="7714305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7AEF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04CF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576A5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258CC1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195A8D9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B536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73BE76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2028D80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9F418D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A1F4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F274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2E758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2144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D0C4A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0C4AE9" w:rsidRPr="00AB76B4" w14:paraId="178B577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BAB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A1BF4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F1896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2F0E21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43DE772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4EA24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9F725D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497BC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DB1D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CFEF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F275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D75495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0C4AE9" w:rsidRPr="00AB76B4" w14:paraId="442C5FE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2C7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3D334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A37CD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CB7903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6EE0AC8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0785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39B4973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9E003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3B46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D6B34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666C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C2E08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0C4AE9" w:rsidRPr="00AB76B4" w14:paraId="1586584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F80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43AC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0C548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4D29D5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74A9F94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8CA6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8CE5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1D1F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137E4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9F80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4CE1F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0C4AE9" w:rsidRPr="00AB76B4" w14:paraId="78C280C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DD5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8E68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0FBBF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F6B064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2D9DCA6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28A7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7FAD5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EAF4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6C780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066C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0C4AE9" w:rsidRPr="00AB76B4" w14:paraId="4F853DE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58D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50FE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F9677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7C17A3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DA3C233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DED4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492F7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6BCD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8276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D62D3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0C4AE9" w:rsidRPr="00AB76B4" w14:paraId="000D307A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92B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0563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9413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8D49E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1519D39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955D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300E6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5365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2D644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2B1B0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7959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63785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0C4AE9" w:rsidRPr="00AB76B4" w14:paraId="73819B1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5DA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9FB3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7AC5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6C60AD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3C58E1C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3CE9AA07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CB0E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C3A88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E435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ACCA2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91CC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6C64B97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AB6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B3CC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68EE1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C4349D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62353F0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0457DD0E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824C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78CB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C2B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1C092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5A12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0387C94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426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C558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5E6A6D2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AE2E3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0EF741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A305BD2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F4DA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2A249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8A15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33444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8F97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3C78B71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DB0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D39E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3CF0C" w14:textId="77777777" w:rsidR="000C4AE9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CB081B" w14:textId="77777777" w:rsidR="000C4AE9" w:rsidRDefault="000C4AE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0F02BA52" w14:textId="77777777" w:rsidR="000C4AE9" w:rsidRPr="00AB76B4" w:rsidRDefault="000C4AE9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28C5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EDA6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E1B9A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6C05CFE4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53BB7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0A5E3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7F60730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3EC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6637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45F17F0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20F7F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395593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294CB75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E264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FB61C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9FFC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54FB4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F760B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3F663A2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27D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64708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211FCA0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683B9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4842D9" w14:textId="77777777" w:rsidR="000C4AE9" w:rsidRPr="00AB76B4" w:rsidRDefault="000C4AE9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7395539" w14:textId="77777777" w:rsidR="000C4AE9" w:rsidRPr="00AB76B4" w:rsidRDefault="000C4AE9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7561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F20F3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FEDB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F1405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FC06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0C4AE9" w:rsidRPr="00AB76B4" w14:paraId="0C6CA12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4C6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DA0CE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27BEC2F3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99C06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F3716B" w14:textId="77777777" w:rsidR="000C4AE9" w:rsidRPr="00AB76B4" w:rsidRDefault="000C4AE9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C52C42E" w14:textId="77777777" w:rsidR="000C4AE9" w:rsidRPr="00AB76B4" w:rsidRDefault="000C4AE9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CD5E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7CE4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2145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372F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E8FBA" w14:textId="77777777" w:rsidR="000C4AE9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3A12BB7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DD3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664B7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12D2A33D" w14:textId="77777777" w:rsidR="000C4AE9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D1E12" w14:textId="77777777" w:rsidR="000C4AE9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077A40" w14:textId="77777777" w:rsidR="000C4AE9" w:rsidRPr="00AB76B4" w:rsidRDefault="000C4AE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EE99755" w14:textId="77777777" w:rsidR="000C4AE9" w:rsidRPr="00AB76B4" w:rsidRDefault="000C4AE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F668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E24C9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60CB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265D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A3DD4" w14:textId="77777777" w:rsidR="000C4AE9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1E8F66A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A39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2E6D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01FF896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7C59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74AF31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1E71BA27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F2B5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F1CF2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6566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E0CED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2D9E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1FE5CBD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599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823D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6E44E64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2D130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5FFC78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67658638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B11A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0D815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E821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235E6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AAE91" w14:textId="77777777" w:rsidR="000C4AE9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827CDBC" w14:textId="77777777" w:rsidR="000C4AE9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A0C961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0C4AE9" w:rsidRPr="00AB76B4" w14:paraId="5F314CD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C8E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FED5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09E30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5155C7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5E5491ED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F1AB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1EF92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09A5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359CECF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AB962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6CAA7" w14:textId="77777777" w:rsidR="000C4AE9" w:rsidRDefault="000C4AE9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F951A4" w14:textId="77777777" w:rsidR="000C4AE9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6BDECC7" w14:textId="77777777" w:rsidR="000C4AE9" w:rsidRPr="00AB76B4" w:rsidRDefault="000C4AE9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0C4AE9" w:rsidRPr="00AB76B4" w14:paraId="6114F17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611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FD95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2CA76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1DD1A5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0006EB0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BA3198F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86D5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327C67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5F363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6F83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DAC0C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E468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1238A92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AAE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8B0F1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3E18C55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8B3B6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F34408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5A480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481D2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5008F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3570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ED7C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4EDF79C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68C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58C4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45E29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BD0BDC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97CBCE8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7DCC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DCFF5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FA1A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C9A421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72B54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5F25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6441CE9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B6A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E61E9" w14:textId="77777777" w:rsidR="000C4AE9" w:rsidRPr="00AB76B4" w:rsidRDefault="000C4AE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F9EE144" w14:textId="77777777" w:rsidR="000C4AE9" w:rsidRPr="00AB76B4" w:rsidRDefault="000C4AE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4BB55" w14:textId="77777777" w:rsidR="000C4AE9" w:rsidRPr="00AB76B4" w:rsidRDefault="000C4AE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037D3F" w14:textId="77777777" w:rsidR="000C4AE9" w:rsidRPr="00AB76B4" w:rsidRDefault="000C4AE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FE8E421" w14:textId="77777777" w:rsidR="000C4AE9" w:rsidRPr="00AB76B4" w:rsidRDefault="000C4AE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3484A4C6" w14:textId="77777777" w:rsidR="000C4AE9" w:rsidRDefault="000C4AE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5FB21126" w14:textId="77777777" w:rsidR="000C4AE9" w:rsidRPr="0068517F" w:rsidRDefault="000C4AE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8DB1C" w14:textId="77777777" w:rsidR="000C4AE9" w:rsidRPr="00AB76B4" w:rsidRDefault="000C4AE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AA81F" w14:textId="77777777" w:rsidR="000C4AE9" w:rsidRPr="00AB76B4" w:rsidRDefault="000C4AE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09D21" w14:textId="77777777" w:rsidR="000C4AE9" w:rsidRPr="00AB76B4" w:rsidRDefault="000C4AE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8DC2D" w14:textId="77777777" w:rsidR="000C4AE9" w:rsidRPr="00AB76B4" w:rsidRDefault="000C4AE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34E03" w14:textId="77777777" w:rsidR="000C4AE9" w:rsidRDefault="000C4AE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74B49D" w14:textId="77777777" w:rsidR="000C4AE9" w:rsidRPr="00AB76B4" w:rsidRDefault="000C4AE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5BDB02A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463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3468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5CE56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E9878A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F01B237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ED634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D0C43D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426E3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4B5B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D2DB6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F8A58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0C4AE9" w:rsidRPr="00AB76B4" w14:paraId="7ADA80A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5CD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1AF6E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3CF54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557E1E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DD42302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FE2F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9C2CC1C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D38CC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8AFC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CD5BD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0892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0C4AE9" w:rsidRPr="00AB76B4" w14:paraId="24F8626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28B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1D36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868AB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435F9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D3760BB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6C68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D7A9509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4675D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E5213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F5CFA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E8D87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5B34CE7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455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4E35D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5CD32892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85550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7DA399" w14:textId="77777777" w:rsidR="000C4AE9" w:rsidRPr="00AB76B4" w:rsidRDefault="000C4AE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9EDA3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E63DF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A642A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1665E" w14:textId="77777777" w:rsidR="000C4AE9" w:rsidRPr="00AB76B4" w:rsidRDefault="000C4AE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0E615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6D7ADD6" w14:textId="77777777" w:rsidR="000C4AE9" w:rsidRPr="00AB76B4" w:rsidRDefault="000C4AE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6DD16AA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C8B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E806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1D54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8FCC0E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493DE98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47CF5F2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3727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B9B7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73843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4DD61FA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853A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E2AA6" w14:textId="77777777" w:rsidR="000C4AE9" w:rsidRDefault="000C4AE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B6FB3F" w14:textId="77777777" w:rsidR="000C4AE9" w:rsidRPr="00AB76B4" w:rsidRDefault="000C4AE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5719DE96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E03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A84DF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C3D35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8FD64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F1C063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2703B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C70D1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6F4E752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FF09FA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D288F5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580F209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57623EF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1631B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7F1FB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F0734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83C67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75624C6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09E1DC5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125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34372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3537A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A3C82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B42172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7FC3C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0D85BC2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5E8ED88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14FEF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8640B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6D976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562B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68B3209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596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49C5C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351D9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BCE97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655829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8017E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21B71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7A7DE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3B9F8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644E9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2714E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5A928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0C4AE9" w:rsidRPr="00AB76B4" w14:paraId="2AAD886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8CC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26A54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9F7FB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F3711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D47330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7CCCE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CCEF4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04C70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53DC3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33185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38D77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0C4AE9" w:rsidRPr="00AB76B4" w14:paraId="724DFAE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B16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E0C26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8E477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58E24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CEE425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730CE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C377F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DF6FA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CBBAA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C56A9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972AB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0C4AE9" w:rsidRPr="00AB76B4" w14:paraId="20E8422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578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4997A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504BA67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3D803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6D84A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7876C2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4D56A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01CFC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8D8AC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1264B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AF7C1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4B37E7C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C489D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0C4AE9" w:rsidRPr="00AB76B4" w14:paraId="1C0A5CCF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146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A2800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164BA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605D7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ED9ED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DF3F32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2C2FB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49682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2CB0A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82ABE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09623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0C4AE9" w:rsidRPr="00AB76B4" w14:paraId="3A0BF819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2FE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15FF1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E91D4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16196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D90C4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B9292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46BC44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56E52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A152C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F12E8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91C3A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0C4AE9" w:rsidRPr="00AB76B4" w14:paraId="456C1A61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987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9C099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27D9D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DBEE1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04A711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E0E79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921E8E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F06CE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8E2D2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67F77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8E053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0C4AE9" w:rsidRPr="00AB76B4" w14:paraId="3DD79915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C29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0131E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E3729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AFA2E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20983F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183A8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36891AF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DB633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7B3D9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F7355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C6B9E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0C4AE9" w:rsidRPr="00AB76B4" w14:paraId="64638B98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884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0065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04AE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F6D0E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DB8AB8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8EE59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5FCAEDC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29CD28A8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3E9D7CBD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3AC731FB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06D5436D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86CE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6147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BBE1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886A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A23F4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:rsidRPr="00AB76B4" w14:paraId="12C5E52B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348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E6DD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7B7C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A31B4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5592FA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7005A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B2543E1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9D7A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2A4A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3F1C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F98A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209A2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:rsidRPr="00AB76B4" w14:paraId="3A236F7B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5BC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F44E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40B3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7E419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9A6780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74CEF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F1CA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A21F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67DB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0AB2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4316945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99D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3F83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57D7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C10C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74BAEF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4981E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CC94EF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0D7A6D18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CB7E426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25B842A6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28E1A0AA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2DD62BC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3221C35A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545033AD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23DB67D7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B5D7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DD7E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096C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6272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79574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:rsidRPr="00AB76B4" w14:paraId="212B2CE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9B0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8678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9858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D48F2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E85398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C4F13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057268BE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1128F687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640A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C306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A779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A222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9D5DF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:rsidRPr="00AB76B4" w14:paraId="72E62FA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F8D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4C57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8480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EF768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1A1FD6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3C171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1088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031D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1145A3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7009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FB69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24CAF1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5FB0420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87F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EF3B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4F68215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42ED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14FFD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3A69A0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396F61E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C65BE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7D6A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3B4F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15DC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7D8D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3675EE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49CC71C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2F8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558B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8E05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7403A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5BC525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0A4F0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7B434EC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375F223E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57B17C90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4F048A8F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47F8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CD68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FB2C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9F76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35CB7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0C4AE9" w:rsidRPr="00AB76B4" w14:paraId="6D381F4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79F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4EC0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050B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64E7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E4DAD3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AB313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0B4E486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6AFD600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1985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F03D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464E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05C3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2EA9E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0C4AE9" w:rsidRPr="00AB76B4" w14:paraId="4A40D9E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373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705C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5AA7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2964C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40C266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AC7EF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1451FB4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DE3E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BFE0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C99A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03A7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0C4AE9" w:rsidRPr="00AB76B4" w14:paraId="2F244532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3C9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49C1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4B2D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6C9F9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8334F6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908D1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755405D3" w14:textId="77777777" w:rsidR="000C4AE9" w:rsidRPr="00AB76B4" w:rsidRDefault="000C4AE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06FE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2D61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C78B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FD33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A7549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55656D7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C4AE9" w:rsidRPr="00AB76B4" w14:paraId="63665B6A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4B0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E50C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D476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48BF8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5E7EBE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25C5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1BADDB9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CE83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696E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8B41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11CA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E55E7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0C4AE9" w:rsidRPr="00AB76B4" w14:paraId="373D5F5F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DD5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0C7F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4308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F5ED0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39209E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34BF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D5590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40C4704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32EE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A293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C9ED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57E5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0C4AE9" w:rsidRPr="00AB76B4" w14:paraId="2F7D1C48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922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3EFC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2B10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0E76E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AF3F3C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AEE4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F5133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6CEEAF2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BC2F97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7F80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41E0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0F6C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8941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C57DF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0C4AE9" w:rsidRPr="00AB76B4" w14:paraId="7C710E6D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C38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510C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2361753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81F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16EF8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56EECFA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0FE7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E783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79CA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2242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2233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2EDEB8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30FF36E2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365E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86A7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834A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D8251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412941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27C8999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55B9F2A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EC99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9307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4904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E0EFDB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7D86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5C48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79724CF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0C4AE9" w:rsidRPr="00AB76B4" w14:paraId="08436365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5AE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087B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240E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2FDEB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D7EF5C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8C0F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6FEC6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57242E1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20967A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DDA1AB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340401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7892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4512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9949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7304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11F34FA6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C02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F92C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F69A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75522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3DDB99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2C26001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48DE669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1BE5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EE3A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00FF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0C36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5365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2A2A0807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3602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DAC7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F00D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B0123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AB8C21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9F57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9E62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EB0B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F55A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6697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1AF8FC2B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B4A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A63A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24AD115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E5DF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E7AB2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029D58D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55AE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D88B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1DC4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127D1BF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689B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E8AD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7217E5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61FE36FF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BD4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168A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97AA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644A2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487D144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EDEE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9FCD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685E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616C99C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5636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3520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0C4AE9" w:rsidRPr="00AB76B4" w14:paraId="7B4AAEF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C2C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D4CF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DB51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A9BAE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2B731D0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A2EA1B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DC39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54C0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1752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8ABF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914A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30CB866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71E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9970A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293438A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ED06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D3EC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19D555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EF12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607C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580B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7A60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9213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7370982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23D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D9D9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4223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283B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42F29E4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ECB2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399C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09EE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2B7CAB6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8840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EEDA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58B4B6DC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101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C188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6C84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DB9E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4891037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E3FE44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6042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B717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DB05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2AAA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AD47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5732D784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FE8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C240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180F407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7FA5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BC3D9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04939D1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EC0B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4174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CEC3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F888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6390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796973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589020F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BCF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7492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E7B0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323F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D27CC2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056C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759CE86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BA8E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B93D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3647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2F0E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1040B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0C4AE9" w:rsidRPr="00AB76B4" w14:paraId="26C5543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DBE8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34B9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78DB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45F4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716F5D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1050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618BB16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22CB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A2FF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ED52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3D20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0DD58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0C4AE9" w:rsidRPr="00AB76B4" w14:paraId="3B2AE41D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8AD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43C6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E6DF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1DBD8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AFCCD3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A9E4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27648E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7BA9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DB8D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94B0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112F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D1F82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C4AE9" w:rsidRPr="00AB76B4" w14:paraId="505ED59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F97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8F8C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D493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7E385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744436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A086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03BC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2AA5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CE1E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269A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9B06C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0C4AE9" w:rsidRPr="00AB76B4" w14:paraId="7AE04C6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7DB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3B5B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FBD3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0BEC7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3A7B24C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13F1C8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5EA9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87484C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5D64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A266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10C2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AEA0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688199B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168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02B7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40400F5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9E67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AEC8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3CC0983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D218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CB2F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B06B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DC23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1B8F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32023AD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23D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5072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14C0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CE53A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256B0C0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A09E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7A1B42E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02E188A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2144637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57A9465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C749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1776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FA81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0D1E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71512AB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A6AB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1A4D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CD6B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452C4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69C1644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B31F87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628A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166D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2B1A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6170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E4CB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32DDE1D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B26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5411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451E702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2A5B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B89B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13BEE21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5219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67A6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234A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BD5B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2006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25669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0C4AE9" w:rsidRPr="00AB76B4" w14:paraId="6AEA1B3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8C7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E848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3EBEC85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9A72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2D3C7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2175396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9248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A1FC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2415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10F2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F2AA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01A325B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3E96527D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03D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4779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DD5C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DFAE1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0A260D3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70D673D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7C08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06129DF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3D8B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E9EB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C3E2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85BC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10A6DC6F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53C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62E1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3340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0F93D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56A7416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985AD6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AABE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981821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805D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4FB5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C456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03F3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6FE655B2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368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0FA8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8843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C5AE3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2B850B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3FD37D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36E1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FB39AC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844F0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D5AE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4E64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1DDA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1E0B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279853F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749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09B0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487930D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3904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D1F9E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7E6C3F1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C8BE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0DCA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D356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58DE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18B3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0446B4F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76EBB66D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49C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E2F3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6207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C8DDC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6AF220D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2E5B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4C93A95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5801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F153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DE7A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CB12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14396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0C4AE9" w:rsidRPr="00AB76B4" w14:paraId="3515B03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7DC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F9FF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7D54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0E51B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4061F7E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F4C2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0DC869D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19E3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EC16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D583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E15B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04D2B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0C4AE9" w:rsidRPr="00AB76B4" w14:paraId="63724214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3A9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5972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3B35C83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F577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DBA73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6CAA657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3251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329F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EBD0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79C8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CA3B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6C878A02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F0D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DB12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172A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88D3C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E3141F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2BCCEC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5F36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C68609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D1E2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972B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3909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E686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0C94BEAA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6C1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D372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883C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3D87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B22F92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E584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C4CFA8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3CE0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2E8C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93A7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5B49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8DBCE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0C4AE9" w:rsidRPr="00AB76B4" w14:paraId="5F9F19C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43F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259A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5509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11F8F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789E1F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EBBB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D632B8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A872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0CA1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5172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58A8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B1588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0C4AE9" w:rsidRPr="00AB76B4" w14:paraId="21BA0D0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9B9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80DE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A73E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BCE04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4AD3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46A6752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7AE8D5A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159068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CAFA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C6DF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4839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8006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2F1579F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65F5CCA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0C4AE9" w:rsidRPr="00AB76B4" w14:paraId="122136FA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628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B2D4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52BC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4C43A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2CD6FB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E444D0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ABA5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6DB751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C2708B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6DC0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2E5A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243D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0693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6ACC0895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E02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0F42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375C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7A25A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F02CFF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19F0B9A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F18B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3534885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F333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DAFD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058B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7935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2E1161C3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1AC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9949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53D7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53E04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AD12DF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05DDFCF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EFA4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B137DF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4F56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652F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AC26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1958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20F8715A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3EE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9B4D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BEB2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784C5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F14BF0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1563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A84902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B403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AAD1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DEBB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7DDF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6A101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0C4AE9" w:rsidRPr="00AB76B4" w14:paraId="1599D417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58DB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AB2D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4A8CE70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9006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E0E34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127C0AA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1D68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ED5E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1AE6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B8B7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13D7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3AB0397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B76B4" w14:paraId="26AD8C60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36D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7CB8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2DD89F1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BF80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478AC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04A494E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38F1C8E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2EB5DF8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124BFC3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0817346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2214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3235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FA15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D4D4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9E83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025E3FE2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F9EB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68B4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B0E9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7ACBC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04E8A23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389F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0CA3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A284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5238CBB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D139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539F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1E62C343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719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3289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9E48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0F28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4785C71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72339C3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CC22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1E3E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01D0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77E6A42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3793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E8DF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C5A470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0C4AE9" w:rsidRPr="00AB76B4" w14:paraId="696569B5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A94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FA44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E9E2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A4F30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30C901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F8FF3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E424AD3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403D49B5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A41826B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E34F84C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212642A5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76EE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6B89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51BF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E2CF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7FEAF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0C4AE9" w:rsidRPr="00AB76B4" w14:paraId="000AD83D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214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AFA3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AE6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069B9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C8DDB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2AF0C4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6633963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D6EE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5130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89FD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96EF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F40FB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0C4AE9" w:rsidRPr="00AB76B4" w14:paraId="30D67C7B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550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8E89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F409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AED8D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8C1C27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D3913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9936771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16F43637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31D09F7E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2B837180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CA61556" w14:textId="77777777" w:rsidR="000C4AE9" w:rsidRPr="00AB76B4" w:rsidRDefault="000C4AE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D7C4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5895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25E0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E8F8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843AF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0C4AE9" w:rsidRPr="00AB76B4" w14:paraId="4D9E5D7A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57D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1549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7403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A7833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7613A1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17FE097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D681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4F99C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BCD3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DD52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84A1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FEC7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0AD43FF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F48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5A56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7296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3C04C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78EF34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6218714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E228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08E2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A75F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B572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A1F6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60C3DB0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B28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E96D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C92E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8D955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DA7257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6020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E999E2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58B3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BDDF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ED35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DF06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8C130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0C4AE9" w:rsidRPr="00AB76B4" w14:paraId="2C143FBD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48D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1D55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1584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7432B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50CAAD0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C22B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BAC52B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D417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4708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DDB3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F7D3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0C4AE9" w:rsidRPr="00AB76B4" w14:paraId="1A824112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007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3AD2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7145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34905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78925D0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7C65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1F4FACC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40D3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C807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8AAD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E1B7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30BAF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0C4AE9" w:rsidRPr="00AB76B4" w14:paraId="3B91707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1C1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E76C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0706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D45E9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93E359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A3D5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231076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DF4F1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18F3D73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4393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2C8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4A67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2EAF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6BCC8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0C4AE9" w:rsidRPr="00AB76B4" w14:paraId="03D36D0D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6BE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B911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A375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28B9A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966067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3F8A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B37C3B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755C062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56C6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D4C1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DEF6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6B18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C4E00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0C4AE9" w:rsidRPr="00AB76B4" w14:paraId="3AC7170F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2C8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8996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38E1D42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44D1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5EF17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7361D78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0B95BDC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0A9DE7B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007D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9963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40D3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C36B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C2A1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6ED49739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737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66D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5F02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BF5E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04D51C4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B5BB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0EEB2A1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6EBB8D3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6AD9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F201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F448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5135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380C57E2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47A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B21A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659E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54F8F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68E119F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CFB1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6D2927D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5EEB8EA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0DCC3AD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6EFB11D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30E851F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5B9DBAD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492F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783B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5103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B2CA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5CB80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0C4AE9" w:rsidRPr="00AB76B4" w14:paraId="603521BD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383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C876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2EE2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1649E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031EA5B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86C8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7FAA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74BA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D487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1C31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3CADA725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433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AD8C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C82F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28609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010E898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EBF8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5B24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5EB4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101C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E7A8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4E4B5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0C4AE9" w:rsidRPr="00AB76B4" w14:paraId="22BA1915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FC0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F4EC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CCEE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7B364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65DD6BD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F56E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6759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95A2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4442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7E07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6EC6A25C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0FFC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1B4F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80D4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B1E9F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3C6A1AD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3E5E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85D5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1747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E23B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C200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7B6A2FAE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852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3176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6CBF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1CEB3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0B77DD3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E711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F4EDE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75E0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F2BD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226F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D59E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8E9EA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0C4AE9" w:rsidRPr="00AB76B4" w14:paraId="25A52DB9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288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2FEA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F6CE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1FB3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01002FC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585E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E46D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FF2E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76BF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635A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0C4AE9" w:rsidRPr="00AB76B4" w14:paraId="167E1CBC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D4D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C422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1843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4918F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5D500C1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D471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E258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2D83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E12A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E1B2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34B7D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0C4AE9" w:rsidRPr="00AB76B4" w14:paraId="56AAE8D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196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8A51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1941417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82B5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24B28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12E0D45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F8A9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3988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FEB5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4DA4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59B1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70FCCD63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52A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2DD5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2B11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CFBE2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25BFBED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9B0C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36D068C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FD4D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4E0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7720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E012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4039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0C4AE9" w:rsidRPr="00AB76B4" w14:paraId="556B907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373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21FC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8F77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3B887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28EE57EE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0091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5AC4E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189B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C441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CD25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E1EF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77790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0C4AE9" w:rsidRPr="00AB76B4" w14:paraId="27F9EAF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B7B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DE88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F4E9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A73A9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67EB79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64A2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670DB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6CA3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8E04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FAE5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F6D0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BA6C5A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0C4AE9" w:rsidRPr="00AB76B4" w14:paraId="36092A8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E843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626B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0717DBD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900F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8729B3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2A57785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F8F6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DED7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BAFC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3D61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9FF6F" w14:textId="77777777" w:rsidR="000C4AE9" w:rsidRPr="00AB76B4" w:rsidRDefault="000C4AE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1509C99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4C5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7C61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7B02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5CD64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7295380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38DB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11E7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AABC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C9E2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CF69F" w14:textId="77777777" w:rsidR="000C4AE9" w:rsidRPr="00AB76B4" w:rsidRDefault="000C4AE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5EDF62D" w14:textId="77777777" w:rsidR="000C4AE9" w:rsidRPr="00AB76B4" w:rsidRDefault="000C4AE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0C4AE9" w:rsidRPr="00AB76B4" w14:paraId="71778A4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0E0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02B9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621E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AF0B5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67529E1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8770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794B461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7CCFEE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BCB3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0F5D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538AA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BA4A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211C10B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C54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BDAA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1020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8997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B037379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1A04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081DB96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E6B7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CFC1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0963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F7FF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6527DED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70A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1BD7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F756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578FB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0321CA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2082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FF06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669A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0C58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7727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5DFFB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0C4AE9" w:rsidRPr="00AB76B4" w14:paraId="41E3E50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529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85F9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6FDD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1400F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2276970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C5BA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35A40DE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6054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61F2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626C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9C99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17ECC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0C4AE9" w:rsidRPr="00AB76B4" w14:paraId="4D106EF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7A7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3F14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D164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C6C9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85E0185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D150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8CD3D0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4AA52C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0536D9C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44DDC0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59FE8A2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506C7F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031573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BE40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87EF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CBFE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B9EE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BC839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0C4AE9" w:rsidRPr="00AB76B4" w14:paraId="4FD7551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443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F711E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32BA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FF198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34847D02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C8B8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1465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3FCA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F667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B6D2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573D4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0C4AE9" w:rsidRPr="00AB76B4" w14:paraId="4429B4B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397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3ED8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C64C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8409F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F7F9F2D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A55A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45BA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DF9A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F549B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DAF7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40B34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0C4AE9" w:rsidRPr="00AB76B4" w14:paraId="0DDDB01D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06536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A737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D001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2933FF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2DBC811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1EB9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8154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5FC7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2EF9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F557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0C4AE9" w:rsidRPr="00AB76B4" w14:paraId="5333AFE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B9F6C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C99D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5ADE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C9177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52755E51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02C5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0A189BA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402D7E1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2C4BD45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DAAC0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C7AD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163F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40C9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1300A3F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EF3F5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D454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7340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D4766A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17CFBA58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C82C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2111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58DEB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75D25AE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6CE74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AECF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F419BB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0C4AE9" w:rsidRPr="00AB76B4" w14:paraId="3A1B086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9EE96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D413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B3C7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FC3DAA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6435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2AE0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C51B0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6977D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E8C5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0C4AE9" w:rsidRPr="00AB76B4" w14:paraId="64648A7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1F0C20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0E8E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32E53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64E22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5786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970D2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9FADC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9AA35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3767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0C4AE9" w:rsidRPr="00AB76B4" w14:paraId="0B18EFD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2021B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B1FD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115D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7054F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767F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CFE7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C20B5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FA009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B62C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0C4AE9" w:rsidRPr="00AB76B4" w14:paraId="42CD74B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B4ED1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81565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9AA91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F165A7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57D80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C7C6E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E5523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6B94FD00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AC84F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35A57" w14:textId="77777777" w:rsidR="000C4AE9" w:rsidRPr="00344E0A" w:rsidRDefault="000C4AE9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0C4AE9" w:rsidRPr="00AB76B4" w14:paraId="5EFCB32E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02E09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F4B2A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24A34E38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C8A8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5AD16E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13CE2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96E5D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BAB79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DF197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9DCE9" w14:textId="77777777" w:rsidR="000C4AE9" w:rsidRDefault="000C4AE9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0C4AE9" w:rsidRPr="00AB76B4" w14:paraId="64131010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72D21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18E4D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57ECD552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0913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FD06E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C09EB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53CE2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D9301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D4C3B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2361F" w14:textId="77777777" w:rsidR="000C4AE9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291090E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5C169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C9F50" w14:textId="77777777" w:rsidR="000C4AE9" w:rsidRPr="00AB76B4" w:rsidRDefault="000C4AE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899D4" w14:textId="77777777" w:rsidR="000C4AE9" w:rsidRPr="00AB76B4" w:rsidRDefault="000C4AE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9224B9" w14:textId="77777777" w:rsidR="000C4AE9" w:rsidRDefault="000C4AE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7845B" w14:textId="77777777" w:rsidR="000C4AE9" w:rsidRPr="00AB76B4" w:rsidRDefault="000C4AE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7BD64E9" w14:textId="77777777" w:rsidR="000C4AE9" w:rsidRDefault="000C4AE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50DEC" w14:textId="77777777" w:rsidR="000C4AE9" w:rsidRDefault="000C4AE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3D0F4" w14:textId="77777777" w:rsidR="000C4AE9" w:rsidRDefault="000C4AE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3FFA6" w14:textId="77777777" w:rsidR="000C4AE9" w:rsidRDefault="000C4AE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3696F" w14:textId="77777777" w:rsidR="000C4AE9" w:rsidRDefault="000C4AE9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0C4AE9" w:rsidRPr="00AB76B4" w14:paraId="0926431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93D5F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55693" w14:textId="77777777" w:rsidR="000C4AE9" w:rsidRPr="00AB76B4" w:rsidRDefault="000C4AE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7356C" w14:textId="77777777" w:rsidR="000C4AE9" w:rsidRPr="00AB76B4" w:rsidRDefault="000C4AE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A938FD" w14:textId="77777777" w:rsidR="000C4AE9" w:rsidRDefault="000C4AE9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C2A0F" w14:textId="77777777" w:rsidR="000C4AE9" w:rsidRPr="00AB76B4" w:rsidRDefault="000C4AE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66DB8" w14:textId="77777777" w:rsidR="000C4AE9" w:rsidRDefault="000C4AE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C17D2" w14:textId="77777777" w:rsidR="000C4AE9" w:rsidRDefault="000C4AE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46FA7D06" w14:textId="77777777" w:rsidR="000C4AE9" w:rsidRDefault="000C4AE9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B2FB1" w14:textId="77777777" w:rsidR="000C4AE9" w:rsidRDefault="000C4AE9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14AFA" w14:textId="77777777" w:rsidR="000C4AE9" w:rsidRPr="00AB76B4" w:rsidRDefault="000C4AE9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0C4AE9" w:rsidRPr="00AB76B4" w14:paraId="2232450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E7D2B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CAE9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3DD4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1DE77C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633F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244AC9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D6A6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8CE6F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4557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F613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0C4AE9" w:rsidRPr="00AB76B4" w14:paraId="6240607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8F6F57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F4D3A" w14:textId="77777777" w:rsidR="000C4AE9" w:rsidRDefault="000C4AE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25DD9" w14:textId="77777777" w:rsidR="000C4AE9" w:rsidRDefault="000C4AE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471505" w14:textId="77777777" w:rsidR="000C4AE9" w:rsidRPr="00AB76B4" w:rsidRDefault="000C4AE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E1A5C" w14:textId="77777777" w:rsidR="000C4AE9" w:rsidRPr="00AB76B4" w:rsidRDefault="000C4AE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D462871" w14:textId="77777777" w:rsidR="000C4AE9" w:rsidRPr="00AB76B4" w:rsidRDefault="000C4AE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A5BE8" w14:textId="77777777" w:rsidR="000C4AE9" w:rsidRDefault="000C4AE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499A3" w14:textId="77777777" w:rsidR="000C4AE9" w:rsidRPr="00AB76B4" w:rsidRDefault="000C4AE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6F18F" w14:textId="77777777" w:rsidR="000C4AE9" w:rsidRPr="00AB76B4" w:rsidRDefault="000C4AE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DD1A5" w14:textId="77777777" w:rsidR="000C4AE9" w:rsidRDefault="000C4AE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0C4AE9" w:rsidRPr="00AB76B4" w14:paraId="2167CD7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C2621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90B07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8F81E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035204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E495C" w14:textId="77777777" w:rsidR="000C4AE9" w:rsidRPr="00AB76B4" w:rsidRDefault="000C4AE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B010319" w14:textId="77777777" w:rsidR="000C4AE9" w:rsidRPr="00AB76B4" w:rsidRDefault="000C4AE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0A428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676B6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4F85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7DB6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0C4AE9" w:rsidRPr="00AB76B4" w14:paraId="7550C84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411A2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61E0B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B62D6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DB9996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FF445" w14:textId="77777777" w:rsidR="000C4AE9" w:rsidRPr="00AB76B4" w:rsidRDefault="000C4AE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D6AE0AA" w14:textId="77777777" w:rsidR="000C4AE9" w:rsidRPr="00AB76B4" w:rsidRDefault="000C4AE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9E5A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BEFF1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0B3D7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FF6E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0C4AE9" w:rsidRPr="00AB76B4" w14:paraId="56C7210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210285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A8C59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6F89D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CC876A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3A209" w14:textId="77777777" w:rsidR="000C4AE9" w:rsidRPr="00AB76B4" w:rsidRDefault="000C4AE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BF368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5C93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4A36F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EC778" w14:textId="77777777" w:rsidR="000C4AE9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0C4AE9" w:rsidRPr="00AB76B4" w14:paraId="19430E3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4B12F6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34627" w14:textId="77777777" w:rsidR="000C4AE9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2347176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92D4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2A9704" w14:textId="77777777" w:rsidR="000C4AE9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06479" w14:textId="77777777" w:rsidR="000C4AE9" w:rsidRPr="00AB76B4" w:rsidRDefault="000C4AE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B3EB6" w14:textId="77777777" w:rsidR="000C4AE9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1B444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D80F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9BC5A" w14:textId="77777777" w:rsidR="000C4AE9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52BB81E" w14:textId="77777777" w:rsidR="000C4AE9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0C4AE9" w:rsidRPr="00AB76B4" w14:paraId="46267CB2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6FF4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7AAAC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69EB69D0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74EE5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AA641B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04CF5380" w14:textId="77777777" w:rsidR="000C4AE9" w:rsidRPr="00AB76B4" w:rsidRDefault="000C4AE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31A5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7127C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D21CD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66799" w14:textId="77777777" w:rsidR="000C4AE9" w:rsidRPr="00AB76B4" w:rsidRDefault="000C4AE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14646" w14:textId="77777777" w:rsidR="000C4AE9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B61E8A3" w14:textId="77777777" w:rsidR="000C4AE9" w:rsidRPr="00AB76B4" w:rsidRDefault="000C4AE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0C4AE9" w:rsidRPr="00AB76B4" w14:paraId="2A6FD2D1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9D7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6DDA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23532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2F9DB9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2A4E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C7AC6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EBD6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49FC3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1CE30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0C4AE9" w:rsidRPr="00AB76B4" w14:paraId="4A77CEF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6B6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103B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8A2DB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6C6C72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8936CA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7DA5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7513312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11B19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9549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EFBC5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DA961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B76B4" w14:paraId="029A1D3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ED0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17686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C96B8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EEF8D8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9CD54CE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B30A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2AC79F3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3BB33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1728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3D7E6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E5C23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D16C6E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13976E8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4935112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0C4AE9" w:rsidRPr="00AB76B4" w14:paraId="2DE2D52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041F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073C9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6AD93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6DCC26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3DAF71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0292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B8030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9FEE9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50DC8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E8308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5876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9918F1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B5EC62B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DE539B0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0C4AE9" w:rsidRPr="00AB76B4" w14:paraId="42A3C21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063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27B8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93837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2E77D6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B82F20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4A522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6FE045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B8585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DF99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DBBA7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4B14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83140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0C4AE9" w:rsidRPr="00AB76B4" w14:paraId="25DCD7C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774C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2660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08543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154511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3075C0B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2D4AE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60A61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8E5C1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317FF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C674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73003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0C4AE9" w:rsidRPr="00AB76B4" w14:paraId="025C3A0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19A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706A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66A32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849E82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DC1D0BA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11E8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DDCCB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C1BDC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57EAB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9455B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0688B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6B82B2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0C4AE9" w:rsidRPr="00AB76B4" w14:paraId="67A5172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131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BA50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64964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1A7159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7B2C03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45045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85775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00F06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D4C1E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E0D29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DBDE3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1E9F692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0C4AE9" w:rsidRPr="00AB76B4" w14:paraId="4183210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246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EAF0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E4B55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4CCBE7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8373676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102AB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8401DA3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EBD9C95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CB39A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312FB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C00BA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4955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0C4AE9" w:rsidRPr="00AB76B4" w14:paraId="51B1846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AFE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7311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443F0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BF0137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E6935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36E201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E8932B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B0446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FC606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CB0CA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722B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2CB2DC1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7A7213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0C4AE9" w:rsidRPr="00AB76B4" w14:paraId="3D39C8B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672D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CDC7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1FCF9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A2A417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7DE9B6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BBF6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B063F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B765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74D62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06C6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8BE0B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0C4AE9" w:rsidRPr="00AB76B4" w14:paraId="4620BEE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F43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2ED78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CDD33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EC7BD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1922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7918D21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5E0217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0195D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9BD6E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50B16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73AE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1C9CCAE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C4AE9" w:rsidRPr="00AB76B4" w14:paraId="742F409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A77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9AB5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EE3DF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8D5DA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0DEF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078519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9ED38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E4EB8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EA65D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0F622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0C4AE9" w:rsidRPr="00AB76B4" w14:paraId="36F0C21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545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7A73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7AA1F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B654BC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D723C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7743BA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120E63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D5599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9CB90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337B7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D509A" w14:textId="77777777" w:rsidR="000C4AE9" w:rsidRPr="007B5A25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ACA1E13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C4AE9" w:rsidRPr="00AB76B4" w14:paraId="2ADB6BF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3B62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9F393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20121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1227B4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8A00A1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6EAF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3CB0F4B3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85150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4658C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86C85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82128" w14:textId="77777777" w:rsidR="000C4AE9" w:rsidRPr="00AB76B4" w:rsidRDefault="000C4AE9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CCB228" w14:textId="77777777" w:rsidR="000C4AE9" w:rsidRPr="00AB76B4" w:rsidRDefault="000C4AE9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C4AE9" w:rsidRPr="00AB76B4" w14:paraId="2AD1B5C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CED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15F2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C52D4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826BEE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A7345ED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E855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E3831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E849E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292EB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AFC0A" w14:textId="77777777" w:rsidR="000C4AE9" w:rsidRPr="00AB76B4" w:rsidRDefault="000C4AE9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03EE17" w14:textId="77777777" w:rsidR="000C4AE9" w:rsidRPr="00AB76B4" w:rsidRDefault="000C4AE9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C4AE9" w:rsidRPr="00AB76B4" w14:paraId="4FE2B83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9F4E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A4648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714EB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AA5044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9D612D3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D057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86847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5136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7402D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5B05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2A3FE9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C4AE9" w:rsidRPr="00AB76B4" w14:paraId="191C4EF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84DA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F7BBC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A9B4A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541E01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00FE813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70755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106F7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52FAF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33373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9ABAD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BBF113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C4AE9" w:rsidRPr="00AB76B4" w14:paraId="5FC5AAC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B371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9D6DC" w14:textId="77777777" w:rsidR="000C4AE9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74A48378" w14:textId="77777777" w:rsidR="000C4AE9" w:rsidRPr="00AB76B4" w:rsidRDefault="000C4AE9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492B8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8D8E0F" w14:textId="77777777" w:rsidR="000C4AE9" w:rsidRPr="00AB76B4" w:rsidRDefault="000C4AE9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328FC0E6" w14:textId="77777777" w:rsidR="000C4AE9" w:rsidRPr="00AB76B4" w:rsidRDefault="000C4AE9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7FD2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80449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917B3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EE3D3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6FF8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0C4AE9" w:rsidRPr="00AB76B4" w14:paraId="1CF47F69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2168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F6474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12CD8F88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822A1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56C9B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28C4425D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2AB4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16CD5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8D708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E3BD3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9F979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:rsidRPr="00AB76B4" w14:paraId="087C0D0A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89A8F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E61B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7E71F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4A8633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4B0B289F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22A4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7BD1A25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0DF4C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348FE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3FEB4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F35B3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0C4AE9" w:rsidRPr="00AB76B4" w14:paraId="6679CFB7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F999" w14:textId="77777777" w:rsidR="000C4AE9" w:rsidRPr="00AB76B4" w:rsidRDefault="000C4AE9" w:rsidP="000C4AE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02890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10F2E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A01CB9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727AA3D8" w14:textId="77777777" w:rsidR="000C4AE9" w:rsidRPr="00AB76B4" w:rsidRDefault="000C4AE9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C8FF9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C430F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57D1A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D2272" w14:textId="77777777" w:rsidR="000C4AE9" w:rsidRPr="00AB76B4" w:rsidRDefault="000C4AE9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F1447" w14:textId="77777777" w:rsidR="000C4AE9" w:rsidRPr="00AB76B4" w:rsidRDefault="000C4AE9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6A229D35" w14:textId="77777777" w:rsidR="000C4AE9" w:rsidRPr="00A8307A" w:rsidRDefault="000C4AE9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28217065" w14:textId="77777777" w:rsidR="000C4AE9" w:rsidRDefault="000C4AE9" w:rsidP="004C7D25">
      <w:pPr>
        <w:pStyle w:val="Heading1"/>
        <w:spacing w:line="360" w:lineRule="auto"/>
      </w:pPr>
      <w:r>
        <w:t>LINIA 101</w:t>
      </w:r>
    </w:p>
    <w:p w14:paraId="25E1A8DC" w14:textId="77777777" w:rsidR="000C4AE9" w:rsidRDefault="000C4AE9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1922C306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D56A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270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54DC805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A8BA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A05E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1D0103D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8388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E13A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72B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DD9F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F72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1C762B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0B3833C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8E06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7C0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45232DEC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7E5D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A87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5C6613E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A525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56CE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F8E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58A4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5C6D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8E9B1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DF8A02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3BBE365C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0C4AE9" w14:paraId="0E2BDDE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104B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CD2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756A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1CF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88E0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BBFD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9EBF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1F75C3F4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34D2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1335" w14:textId="77777777" w:rsidR="000C4AE9" w:rsidRPr="002C0EEF" w:rsidRDefault="000C4AE9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0C4AE9" w14:paraId="09C4D28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A8BC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13C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BCB0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8327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2898597E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070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6A50394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8F4A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DC7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2E6D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CEBB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0C4AE9" w14:paraId="2BD5656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0D04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293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2FF8303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BD3E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D8C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131E26CD" w14:textId="77777777" w:rsidR="000C4AE9" w:rsidRDefault="000C4AE9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5347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853E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42B6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19E1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BDCD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4CA66E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B521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851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6003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089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56DC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ECC5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19E7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7F00B90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93DE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8064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96EB57D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847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3140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5FA7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9029" w14:textId="77777777" w:rsidR="000C4AE9" w:rsidRDefault="000C4AE9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76E6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0EBB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BFC1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5512075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B451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5474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B719ED2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63F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AF4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371D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3FF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1D8D6D7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A22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0131D0C4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9D95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47AE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A878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B74B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1EDF5A1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D1C1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AF6F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689BF263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C197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A0D5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5238098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884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7AD1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680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FF61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0B79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07739BA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DEB5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8897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2E54FA9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8F3C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A77E" w14:textId="77777777" w:rsidR="000C4AE9" w:rsidRDefault="000C4AE9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7D8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FF22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99B0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C2B7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AEC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EB8B69A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4CD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BDC1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A7ED6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BCE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5FEB7F45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87E715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6A21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4510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3ED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C71F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B904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82A4500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1E5E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CFB1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4F93A77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9AB3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C081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23782241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E82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50DA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7A83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B9B9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C8A5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2D81058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C96C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0574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2F73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0F71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3713285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1BAA" w14:textId="77777777" w:rsidR="000C4AE9" w:rsidRPr="00A165AE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32A1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3D93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309A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7C0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68C923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906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1457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5C6DF01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D1A9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022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8CF8AFD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B696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49D6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4E73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80B5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189B4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FABB0B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EB74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8AF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3C88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0658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0754F1C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C9A6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D566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79B4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CB74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EB8C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5E1B7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51B57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0C4AE9" w14:paraId="0999A4D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E49B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CCB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BACF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7CB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7A3CA2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36A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2081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BB4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228E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9A8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7FC0B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1256D2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0C4AE9" w14:paraId="4B21ACD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700A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1D7A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B619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C2B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2AD9919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590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5E32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6E0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7995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1DF3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A4BE6E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2A62EB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0C4AE9" w14:paraId="7996FBE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4571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F1D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A81F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520E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2C69DAD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F7B3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A5FA0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4F8C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8035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3CA2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B0E259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E865D3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0C4AE9" w14:paraId="2999AEF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E714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A96E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BF86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342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6295FA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9A28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4EEBB7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96A2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A5CF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D1AF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1E7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3F6051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5F0041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0C4AE9" w14:paraId="62CDCC4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A648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DC7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9A6C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1A79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4AD4362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05FA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3953FEF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0FC26DD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0FBDB6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91C7DD1" w14:textId="77777777" w:rsidR="000C4AE9" w:rsidRPr="00A165AE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A9BE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D0AA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E027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FC35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972E09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0C4AE9" w14:paraId="0D9F902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FAA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FFF5" w14:textId="77777777" w:rsidR="000C4AE9" w:rsidRDefault="000C4AE9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1EA00B16" w14:textId="77777777" w:rsidR="000C4AE9" w:rsidRDefault="000C4AE9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FD7E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B4F3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9096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C12E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D0C4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9484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7753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FA99A7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22AD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2004" w14:textId="77777777" w:rsidR="000C4AE9" w:rsidRDefault="000C4AE9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2AF5F2C6" w14:textId="77777777" w:rsidR="000C4AE9" w:rsidRDefault="000C4AE9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6E0C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8D37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3C11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1DCA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780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1788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BEE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8A70DF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61B5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54B8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7A63C2F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CA22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67F8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68F8B5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07A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9DD5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AEE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8213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E88C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0C4AE9" w14:paraId="666E6D6A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8A2C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7BFF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EB28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0625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471D7E27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7E4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2B89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FF43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0A1274A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C155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7AF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0C4AE9" w14:paraId="7EF1CEF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6C9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20E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7EDC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8D32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B3DAEBF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D1B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5A54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18F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61437EE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800FD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D608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0C4AE9" w14:paraId="3B75C22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CBD2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E9DE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B46C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9E13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1DE22F13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9C3C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6358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EDA1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7F25F7FA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1E64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C3D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0C4AE9" w14:paraId="6FF426C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1A5B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DF03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5AA6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3CA3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70872B1A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883F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9FD8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FBD6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4DF9F677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1624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0D9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0C4AE9" w14:paraId="2780BE3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757E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041E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4D32C638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2B96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D9C7" w14:textId="77777777" w:rsidR="000C4AE9" w:rsidRDefault="000C4AE9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A1A8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4EFA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6EF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B329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D7C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42A5CDA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4A8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377B" w14:textId="77777777" w:rsidR="000C4AE9" w:rsidRDefault="000C4AE9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2823" w14:textId="77777777" w:rsidR="000C4AE9" w:rsidRDefault="000C4AE9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9C9E" w14:textId="77777777" w:rsidR="000C4AE9" w:rsidRDefault="000C4AE9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2FAC500C" w14:textId="77777777" w:rsidR="000C4AE9" w:rsidRDefault="000C4AE9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BB26" w14:textId="77777777" w:rsidR="000C4AE9" w:rsidRDefault="000C4AE9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4BA9" w14:textId="77777777" w:rsidR="000C4AE9" w:rsidRPr="000625F2" w:rsidRDefault="000C4AE9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8EB3" w14:textId="77777777" w:rsidR="000C4AE9" w:rsidRDefault="000C4AE9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48E15B98" w14:textId="77777777" w:rsidR="000C4AE9" w:rsidRDefault="000C4AE9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A5A5" w14:textId="77777777" w:rsidR="000C4AE9" w:rsidRDefault="000C4AE9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7319" w14:textId="77777777" w:rsidR="000C4AE9" w:rsidRDefault="000C4AE9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3B2626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D7B5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23A7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A2E6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143E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D0F5B53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5FF6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01812DEC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53CB6A22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DB38B6C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2BF870D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50DFAAA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30B0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9D30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1EB1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477E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F4BF5F6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A52B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B5DF4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32BA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08A7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1743A48B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190C32FB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806F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6EA7CD1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7A26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C8AA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F8D2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930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57BF2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0C4AE9" w14:paraId="4E5E5FD4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8ED8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E250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FBFD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0C73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6BB7510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7086C61E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6EE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D8A4D17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359C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7BB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C1DF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7B6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70EDC4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0C4AE9" w14:paraId="3FBD0CD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29F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1244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7D03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D2C7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4D88EB58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18B95AA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5751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53D7D10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C952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2807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7B32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014F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0C4AE9" w14:paraId="64D4A2B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59F8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573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7D78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500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67867B9A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B95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2712CB6C" w14:textId="77777777" w:rsidR="000C4AE9" w:rsidRPr="00FA5543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A409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B0C8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B562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4A72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0C4AE9" w14:paraId="326CF60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6C99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F7D0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8BF4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DB9E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1B2B3449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63819FF8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E9EC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6234F41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5C8B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04D5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2C08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01C7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41051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0C4AE9" w14:paraId="769B970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7C7A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0E50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0388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449C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EE4E418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5B3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6E2C09ED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AFFA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CC6E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8429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D776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1D07C6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5E48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CF8A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C3BC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04FF" w14:textId="77777777" w:rsidR="000C4AE9" w:rsidRPr="006E4185" w:rsidRDefault="000C4AE9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94A8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F222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DAEB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044E37A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9434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7D1C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9C02C8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58F6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B966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16A5F7BD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CCF9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58F4" w14:textId="77777777" w:rsidR="000C4AE9" w:rsidRDefault="000C4AE9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6314" w14:textId="77777777" w:rsidR="000C4AE9" w:rsidRPr="009E41CA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7D952" w14:textId="77777777" w:rsidR="000C4AE9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8FDB9" w14:textId="77777777" w:rsidR="000C4AE9" w:rsidRDefault="000C4AE9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A815E" w14:textId="77777777" w:rsidR="000C4AE9" w:rsidRPr="000625F2" w:rsidRDefault="000C4AE9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C0D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0C4AE9" w14:paraId="00514A0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463C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23B2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2A7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3062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03EF" w14:textId="77777777" w:rsidR="000C4AE9" w:rsidRPr="009E41CA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A39F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BC4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22AD3F32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329C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758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0C4AE9" w14:paraId="5B3E50E2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D3A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7BF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BA3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1FF3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9CE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F30D5E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279C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7A3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80A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017F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0C4AE9" w14:paraId="27990E0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E69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E55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A36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99B5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603A6395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B392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4CF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F02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FAFD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936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D79C6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0C4AE9" w14:paraId="4BE22002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7211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BC02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7DA7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634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2CAA56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885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AD300E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06C3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622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0B3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705B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F34D6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EDCD1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0C4AE9" w14:paraId="4E2BE61B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C418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9E9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DB55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0DB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6850FEE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A55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774F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EBD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5E4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05C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46F94C3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7DD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676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295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C96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1243ED6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78F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487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C19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A454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FD63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0C4AE9" w14:paraId="5945B24E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AF7F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468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3CAC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82F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96C5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CC05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CE7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5F2D350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DF5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8EC7" w14:textId="77777777" w:rsidR="000C4AE9" w:rsidRDefault="000C4AE9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057E4C67" w14:textId="77777777" w:rsidR="000C4AE9" w:rsidRPr="003A43BB" w:rsidRDefault="000C4AE9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0C4AE9" w14:paraId="77FBA95F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3E9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020A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3C0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F4A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1CA7F2C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829A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4FDE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F6A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3A0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5AB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206F0EB3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A1DE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7AF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543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667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2403F50B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46DC6C9B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465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437A046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5909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C71C8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D26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D370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4067C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0DDADD7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0C4AE9" w14:paraId="3B376C89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B52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87F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C130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24D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7923C36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90A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91613B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EFFEEA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A6CC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DA2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7957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D0A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C59279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A3C0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F0B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636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E04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637EBB7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9C8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6828CE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434D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CDB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EEA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06A1" w14:textId="77777777" w:rsidR="000C4AE9" w:rsidRPr="00860983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D154D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51B06371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76E3CDC0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0C4AE9" w14:paraId="1AF006A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10BD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F06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597AC0FE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B4F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B975" w14:textId="77777777" w:rsidR="000C4AE9" w:rsidRDefault="000C4AE9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80CA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A391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D7E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A34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0B79" w14:textId="77777777" w:rsidR="000C4AE9" w:rsidRPr="00860983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263E0BAF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615A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6DC5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01A0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0F8C" w14:textId="77777777" w:rsidR="000C4AE9" w:rsidRDefault="000C4AE9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3F1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DE93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6E12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52A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874B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9C58B94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FE55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E0D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6605696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7153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865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CE4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AB1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C89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877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0A65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4EA9BE7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59CB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C75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50F5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9B5F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451B7995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1C7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0944105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1D1B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68CE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7D8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83F3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2313EE4D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0C4AE9" w14:paraId="01E17BE8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A170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2718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A2A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BFD3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0E21F5B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47DC552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AE8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9C07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A5B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29E7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8D9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4D835C0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2BC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497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4C2F02D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034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5B3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FF9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01D3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B772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684F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54A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4D1AF822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F199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552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220F439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B49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63B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03941890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637F0A0D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885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2F80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F65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AA2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CE932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6F3FF269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0972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0CC5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977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948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66DBEE02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C36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355C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CB1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DB7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413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7A2EC4C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0C4AE9" w14:paraId="61E8ED6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AA8C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6ED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E78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0F9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4C0AD185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614C7F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10B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B723D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A847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75F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A48E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9FE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A8F04C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C1D6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048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D4C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F4C5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6ABE38F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B45D56B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361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465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CCA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C4B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7F5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9B867E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D7EE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ACC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8770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CD8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05794EA5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9CAD5E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BFF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8312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0FF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237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9A6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3245606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E7BF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6F65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237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B220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751D2EF1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D20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EC47C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C90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D19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E6AB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138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FD3F46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E331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C5C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9AF2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F12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0D1658D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A52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3F6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677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4542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D1D0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D27DC9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C79A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15C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E517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5CC0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66210D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CBF7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7EBA8E1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55E9585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57DE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D92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AB87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3082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0C4AE9" w14:paraId="19FFBBA6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863E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B5E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BC9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3271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FE1F25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3A1BC76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B0A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E8A2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7342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6DBD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BF6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1EDC77E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9D3C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B6A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E75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B815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5C6FD8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26A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3A4C526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C1D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2F5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2AF0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245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0C4AE9" w14:paraId="4C0E1F4D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F4DC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5C5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175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C10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EBAABAB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B5D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43954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83EE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0678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0E9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D7B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C4D3B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4DFBB2FB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0C4AE9" w14:paraId="5F2F143C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97D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651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5C0F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551D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D94ECB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DE4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DE14AA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6C25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A21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B76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E33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0C4AE9" w14:paraId="3B07CF1E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338A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04A2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89F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0E7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07DD27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9E1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9C70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393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0772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66EB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521642A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0C4AE9" w14:paraId="7B30B877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928F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379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715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20B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51BCFD9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E77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B48BC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6EE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CDE5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775F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65A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9058329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B6A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DD3E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4C5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B37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12DAAA1D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9BCDCFF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00E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6A3E5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423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F5F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2725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954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9B333CF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B428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2A7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4032D918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3AAB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A0D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3C3A2A1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1E6E3643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63C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E4E3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C96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842D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889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DDE551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0C4AE9" w14:paraId="517A87CC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6ECD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B02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7203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916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40457AED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A885" w14:textId="77777777" w:rsidR="000C4AE9" w:rsidRDefault="000C4AE9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012C8A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8ED23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275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F7D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0A3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0C4AE9" w14:paraId="026CEC8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7B71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923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2A1B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328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405BAA3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E365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981F3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73BB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771E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9DDB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99DF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D9EBD9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11AB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89D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E65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D2D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2231CBF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836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3F8A2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4A65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D62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E78F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59E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0C4AE9" w14:paraId="50EA95F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5A46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FD48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1BED826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968C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3182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511D07FE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7BD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5F91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23C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5F6A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4D95" w14:textId="77777777" w:rsidR="000C4AE9" w:rsidRPr="006064A3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049B3270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928D711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86DD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AD77" w14:textId="77777777" w:rsidR="000C4AE9" w:rsidRPr="006064A3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60CD9E9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254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2E1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2C0F40F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DD7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D083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E07E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36BC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B8E4" w14:textId="77777777" w:rsidR="000C4AE9" w:rsidRPr="006064A3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0CF9E091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4233471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907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6D7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0BA6027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6A72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8CF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7D372C82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615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8EC9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828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14EF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E3A7" w14:textId="77777777" w:rsidR="000C4AE9" w:rsidRPr="001D28D8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0C4AE9" w14:paraId="6663E89B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A46C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B29E" w14:textId="77777777" w:rsidR="000C4AE9" w:rsidRPr="006064A3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1E81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232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476CD61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871A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71BA4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FFDE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C097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2BA2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CA5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0CF7700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785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BEDA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242+700</w:t>
            </w:r>
          </w:p>
          <w:p w14:paraId="4B017B9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849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267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5ED67101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2208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719B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4C4F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3610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C29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5EAFD77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8D78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EEA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C0D5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7362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3E2D65C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0BD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97F057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5FBF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F5D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B9BD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3FB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0C4AE9" w14:paraId="77161B7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0DC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B78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133C66A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A9E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DF73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20164B7F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FF6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226E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B42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D5A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EB7D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78E7FE5D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0C4AE9" w14:paraId="7115F1C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6A71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2C2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538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16B9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5EE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1DA2418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74B9927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D930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BBB5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149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3521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0C4AE9" w14:paraId="44FFF0B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415F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D0E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E27D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A954" w14:textId="77777777" w:rsidR="000C4AE9" w:rsidRDefault="000C4AE9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E624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3534B8C3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E7D5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ABC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8DA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D94A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0C4AE9" w14:paraId="7C08430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11B9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AD3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DE7D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5FBE" w14:textId="77777777" w:rsidR="000C4AE9" w:rsidRDefault="000C4AE9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4C02B917" w14:textId="77777777" w:rsidR="000C4AE9" w:rsidRDefault="000C4AE9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829F" w14:textId="77777777" w:rsidR="000C4AE9" w:rsidRDefault="000C4AE9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336CA62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C30E" w14:textId="77777777" w:rsidR="000C4AE9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C56E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E288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3F83" w14:textId="77777777" w:rsidR="000C4AE9" w:rsidRDefault="000C4AE9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278910" w14:textId="77777777" w:rsidR="000C4AE9" w:rsidRDefault="000C4AE9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31C20A0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0C4AE9" w14:paraId="6ADFFD2C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471F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5988" w14:textId="77777777" w:rsidR="000C4AE9" w:rsidRDefault="000C4AE9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BE7A" w14:textId="77777777" w:rsidR="000C4AE9" w:rsidRPr="000625F2" w:rsidRDefault="000C4AE9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22C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4B7287E1" w14:textId="77777777" w:rsidR="000C4AE9" w:rsidRDefault="000C4AE9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91F1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6927DCD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1CF1049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654A6DB2" w14:textId="77777777" w:rsidR="000C4AE9" w:rsidRDefault="000C4AE9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3920" w14:textId="77777777" w:rsidR="000C4AE9" w:rsidRDefault="000C4AE9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7D4F" w14:textId="77777777" w:rsidR="000C4AE9" w:rsidRDefault="000C4AE9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FCC3" w14:textId="77777777" w:rsidR="000C4AE9" w:rsidRPr="000625F2" w:rsidRDefault="000C4AE9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C677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29A65C" w14:textId="77777777" w:rsidR="000C4AE9" w:rsidRDefault="000C4AE9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0C4AE9" w14:paraId="371932FF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7473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362B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FA0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68F6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D35626F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179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ABB878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35D0D1C6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6E46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4900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491C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954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18CA6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0C4AE9" w14:paraId="69F647AC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4437" w14:textId="77777777" w:rsidR="000C4AE9" w:rsidRDefault="000C4AE9" w:rsidP="000C4AE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DB2E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4E74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6A58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99E8044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A9C9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723D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6F6C" w14:textId="77777777" w:rsidR="000C4AE9" w:rsidRDefault="000C4AE9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2CDF" w14:textId="77777777" w:rsidR="000C4AE9" w:rsidRPr="000625F2" w:rsidRDefault="000C4AE9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D280C" w14:textId="77777777" w:rsidR="000C4AE9" w:rsidRDefault="000C4AE9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8288BD8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BAC16CF" w14:textId="77777777" w:rsidR="000C4AE9" w:rsidRDefault="000C4AE9" w:rsidP="00F22BF3">
      <w:pPr>
        <w:pStyle w:val="Heading1"/>
        <w:spacing w:line="360" w:lineRule="auto"/>
      </w:pPr>
      <w:r>
        <w:t xml:space="preserve">LINIA 103 </w:t>
      </w:r>
    </w:p>
    <w:p w14:paraId="33F3C224" w14:textId="77777777" w:rsidR="000C4AE9" w:rsidRDefault="000C4AE9" w:rsidP="003934D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BUCUREŞTI PROGRESU - GIURGIU ORAŞ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C4AE9" w14:paraId="0F82F6AE" w14:textId="7777777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A8BC" w14:textId="77777777" w:rsidR="000C4AE9" w:rsidRDefault="000C4AE9" w:rsidP="000C4AE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FCF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6+395</w:t>
            </w:r>
          </w:p>
          <w:p w14:paraId="65D9E4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C46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1BDA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165446DA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C5B4" w14:textId="77777777" w:rsidR="000C4AE9" w:rsidRPr="009E41C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602F" w14:textId="77777777" w:rsidR="000C4AE9" w:rsidRPr="006307B2" w:rsidRDefault="000C4AE9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C418" w14:textId="77777777" w:rsidR="000C4AE9" w:rsidRPr="009E41C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781B" w14:textId="77777777" w:rsidR="000C4AE9" w:rsidRPr="006307B2" w:rsidRDefault="000C4AE9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5DC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BF71F1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0C4AE9" w14:paraId="0BE18B84" w14:textId="77777777">
        <w:trPr>
          <w:cantSplit/>
          <w:trHeight w:val="1123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39AB" w14:textId="77777777" w:rsidR="000C4AE9" w:rsidRDefault="000C4AE9" w:rsidP="000C4AE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7216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1C72" w14:textId="77777777" w:rsidR="000C4AE9" w:rsidRPr="006307B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2BCF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0FBEA1B5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</w:t>
            </w:r>
            <w:r w:rsidRPr="009E41CA">
              <w:rPr>
                <w:b/>
                <w:bCs/>
                <w:sz w:val="20"/>
                <w:lang w:val="ro-RO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59BF" w14:textId="77777777" w:rsidR="000C4AE9" w:rsidRPr="009E41C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C8AF" w14:textId="77777777" w:rsidR="000C4AE9" w:rsidRPr="006307B2" w:rsidRDefault="000C4AE9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307B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A24F" w14:textId="77777777" w:rsidR="000C4AE9" w:rsidRPr="009E41C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AE81" w14:textId="77777777" w:rsidR="000C4AE9" w:rsidRPr="006307B2" w:rsidRDefault="000C4AE9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63CE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9FA09D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Cu acces la liniile 5 şi 6 primiri - expedieri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14:paraId="75C72ECB" w14:textId="77777777">
        <w:trPr>
          <w:cantSplit/>
          <w:trHeight w:val="174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10AE" w14:textId="77777777" w:rsidR="000C4AE9" w:rsidRDefault="000C4AE9" w:rsidP="000C4AE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D9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3CC5" w14:textId="77777777" w:rsidR="000C4AE9" w:rsidRPr="006307B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1BF8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E11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771340E" w14:textId="77777777" w:rsidR="000C4AE9" w:rsidRDefault="000C4AE9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8</w:t>
            </w:r>
          </w:p>
          <w:p w14:paraId="5CE6CADC" w14:textId="77777777" w:rsidR="000C4AE9" w:rsidRDefault="000C4AE9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D014898" w14:textId="77777777" w:rsidR="000C4AE9" w:rsidRDefault="000C4AE9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54AAD8F" w14:textId="77777777" w:rsidR="000C4AE9" w:rsidRPr="009E41CA" w:rsidRDefault="000C4AE9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2596" w14:textId="77777777" w:rsidR="000C4AE9" w:rsidRDefault="000C4AE9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AEC7" w14:textId="77777777" w:rsidR="000C4AE9" w:rsidRPr="009E41C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E67B" w14:textId="77777777" w:rsidR="000C4AE9" w:rsidRPr="006307B2" w:rsidRDefault="000C4AE9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BC8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D7313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88620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1 - 3, 7, 8 și </w:t>
            </w:r>
          </w:p>
          <w:p w14:paraId="40256602" w14:textId="77777777" w:rsidR="000C4AE9" w:rsidRPr="009E41C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 București Progresu.</w:t>
            </w:r>
          </w:p>
        </w:tc>
      </w:tr>
    </w:tbl>
    <w:p w14:paraId="755B1A4E" w14:textId="77777777" w:rsidR="000C4AE9" w:rsidRPr="007C0989" w:rsidRDefault="000C4AE9" w:rsidP="007C098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16E6424" w14:textId="77777777" w:rsidR="000C4AE9" w:rsidRDefault="000C4AE9" w:rsidP="00E15E78">
      <w:pPr>
        <w:pStyle w:val="Heading1"/>
        <w:spacing w:line="360" w:lineRule="auto"/>
      </w:pPr>
      <w:r>
        <w:t>LINIA 105</w:t>
      </w:r>
    </w:p>
    <w:p w14:paraId="13049CE3" w14:textId="77777777" w:rsidR="000C4AE9" w:rsidRDefault="000C4AE9" w:rsidP="00E15E78">
      <w:pPr>
        <w:pStyle w:val="Heading1"/>
        <w:spacing w:line="360" w:lineRule="auto"/>
      </w:pPr>
      <w:r>
        <w:t>GIURGIU NORD - VIDELE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0C4AE9" w14:paraId="107105A4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78D9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E22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58D3599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DFE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95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1B25620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05F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149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D27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6245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C3A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DC247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călători.</w:t>
            </w:r>
          </w:p>
        </w:tc>
      </w:tr>
      <w:tr w:rsidR="000C4AE9" w14:paraId="620FFCC2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0E76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B35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0EE8D3D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89E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E4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0D890DF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AD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026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CF1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26A9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F1C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B3CEC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0C4AE9" w14:paraId="69B1E04D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8A3A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8E3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15+550</w:t>
            </w:r>
          </w:p>
          <w:p w14:paraId="1192AD5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BDA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3104" w14:textId="77777777" w:rsidR="000C4AE9" w:rsidRDefault="000C4AE9" w:rsidP="00387D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Stănești  -</w:t>
            </w:r>
          </w:p>
          <w:p w14:paraId="108D4AA3" w14:textId="77777777" w:rsidR="000C4AE9" w:rsidRDefault="000C4AE9" w:rsidP="00387D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FD2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5B8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BAF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6221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56C5" w14:textId="77777777" w:rsidR="000C4AE9" w:rsidRDefault="000C4AE9" w:rsidP="00387D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AE81AF" w14:textId="77777777" w:rsidR="000C4AE9" w:rsidRDefault="000C4AE9" w:rsidP="00387D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0C4AE9" w14:paraId="3E13E381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DFFC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A39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621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5A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Bălănoaia 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2E4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2E416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+ sch.6, diag </w:t>
            </w:r>
          </w:p>
          <w:p w14:paraId="138F61A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2-6,</w:t>
            </w:r>
          </w:p>
          <w:p w14:paraId="7EA1688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EE3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C4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A554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69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B92FF99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AC4C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B0B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F19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A9F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Stănești,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0B1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53A3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+ sch.5 și</w:t>
            </w:r>
          </w:p>
          <w:p w14:paraId="38B0FC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8DE9E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8/10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70F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FD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A9B9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F28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78AB455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8E64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44E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430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866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403A026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039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05E9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82C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E80E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0E9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C4AE9" w14:paraId="6AC43B00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F630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4E6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A8E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21E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1F18493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CD3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6, </w:t>
            </w:r>
          </w:p>
          <w:p w14:paraId="4318BC5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88BC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50D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18F4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221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92791C5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5D00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6E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BD4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E65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33D8957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3, Cap X,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95E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  <w:p w14:paraId="66E1BE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345B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734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698A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C6A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2E21C54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11E0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9A0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448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98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1549B18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E57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206B89A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995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D9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7229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7AF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7046B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54D7A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0C4AE9" w14:paraId="330005E2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8341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2C0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04F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E5C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0F08B9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29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45CB0FA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08E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9AC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813D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E80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EA8A2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C378D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0C4AE9" w14:paraId="0075D38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7BE8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2DB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061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AD0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4B78B03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3E6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6D7C9CE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3FA1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EB1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9965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73B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86D6E3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982C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A28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0D5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575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38444A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0D1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ECE8C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8BC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625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E39E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F9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C403D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D48E8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0C4AE9" w14:paraId="09D18FB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409F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EB4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E2A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FA2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3873795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2AF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linia 2</w:t>
            </w:r>
          </w:p>
          <w:p w14:paraId="0B37EA7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B177E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40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4E9E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E60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9274B8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B00D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BD6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509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76C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62C3BC8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0A23DB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diagonala 1 - 3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767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FD78B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C647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7AE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5D38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EAA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DB390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2, Cap X, din </w:t>
            </w:r>
            <w:r w:rsidRPr="002C5ADE">
              <w:rPr>
                <w:b/>
                <w:bCs/>
                <w:i/>
                <w:iCs/>
                <w:sz w:val="20"/>
                <w:lang w:val="ro-RO"/>
              </w:rPr>
              <w:t>St. Târnavele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14:paraId="37E1678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9A24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F7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DC5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C85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31EC2C77" w14:textId="77777777" w:rsidR="000C4AE9" w:rsidRPr="00CA6A06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>peste sch. 22</w:t>
            </w:r>
            <w:r>
              <w:rPr>
                <w:b/>
                <w:bCs/>
                <w:iCs/>
                <w:sz w:val="20"/>
                <w:lang w:val="ro-RO"/>
              </w:rPr>
              <w:t>,</w:t>
            </w: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B02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66DD1A6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4892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F0B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6B7D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524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CAA7E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B2BA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74D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46A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7FD6" w14:textId="77777777" w:rsidR="000C4AE9" w:rsidRDefault="000C4AE9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340E33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+ sch. 8 și 14.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BB7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4C9DE4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+ sch. 8 și 14.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15B6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6F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DFB8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94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7E3629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5C5F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95F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A67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B6E3" w14:textId="77777777" w:rsidR="000C4AE9" w:rsidRDefault="000C4AE9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07F52C7D" w14:textId="77777777" w:rsidR="000C4AE9" w:rsidRDefault="000C4AE9" w:rsidP="00211FEE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5B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87F38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4975F4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12 / 16 și </w:t>
            </w:r>
          </w:p>
          <w:p w14:paraId="5E2F3F0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5928CC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34F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C7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CB68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17E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09320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35D8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6F4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6EB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B18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1DF156F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zonă sch. 7, 11, 15 și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65B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7, 11, 15 </w:t>
            </w:r>
          </w:p>
          <w:p w14:paraId="472641A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17 </w:t>
            </w:r>
          </w:p>
          <w:p w14:paraId="21B27C4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FE30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6E3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708D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726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5D384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44057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5 și 6.</w:t>
            </w:r>
          </w:p>
        </w:tc>
      </w:tr>
      <w:tr w:rsidR="000C4AE9" w14:paraId="012A257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CED0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A47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CEE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A9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1A1C57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355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24F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F41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D538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7AE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DE30467" w14:textId="77777777">
        <w:trPr>
          <w:cantSplit/>
          <w:trHeight w:val="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3395" w14:textId="77777777" w:rsidR="000C4AE9" w:rsidRDefault="000C4AE9" w:rsidP="000C4AE9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A8A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007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B1B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018C6C7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CBA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7966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235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C340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4C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92C898E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3FA10369" w14:textId="77777777" w:rsidR="000C4AE9" w:rsidRDefault="000C4AE9" w:rsidP="00E15E78">
      <w:pPr>
        <w:pStyle w:val="Heading1"/>
        <w:spacing w:line="360" w:lineRule="auto"/>
      </w:pPr>
      <w:r>
        <w:t>LINIA 105 A</w:t>
      </w:r>
    </w:p>
    <w:p w14:paraId="1F0CABC9" w14:textId="77777777" w:rsidR="000C4AE9" w:rsidRDefault="000C4AE9" w:rsidP="00E15E78">
      <w:pPr>
        <w:pStyle w:val="Heading1"/>
        <w:spacing w:line="360" w:lineRule="auto"/>
      </w:pPr>
      <w:r>
        <w:t>R 1  VIDELE - R 2  VIDELE (Rac  Rădulești - Ciolpani)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0C4AE9" w14:paraId="7BE94428" w14:textId="77777777">
        <w:trPr>
          <w:cantSplit/>
          <w:trHeight w:val="11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7134A" w14:textId="77777777" w:rsidR="000C4AE9" w:rsidRDefault="000C4AE9" w:rsidP="000C4AE9">
            <w:pPr>
              <w:numPr>
                <w:ilvl w:val="0"/>
                <w:numId w:val="5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CC7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780794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768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FBC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– R2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AA6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5361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B21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EDF4" w14:textId="77777777" w:rsidR="000C4AE9" w:rsidRPr="004A289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7C0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Numai pentru trenurile de marfă.</w:t>
            </w:r>
          </w:p>
        </w:tc>
      </w:tr>
    </w:tbl>
    <w:p w14:paraId="3EE8A459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08CDA389" w14:textId="77777777" w:rsidR="000C4AE9" w:rsidRDefault="000C4AE9" w:rsidP="00C81930">
      <w:pPr>
        <w:pStyle w:val="Heading1"/>
        <w:spacing w:line="360" w:lineRule="auto"/>
        <w:rPr>
          <w:spacing w:val="40"/>
        </w:rPr>
      </w:pPr>
      <w:r>
        <w:rPr>
          <w:spacing w:val="40"/>
        </w:rPr>
        <w:t>LINIA 107</w:t>
      </w:r>
    </w:p>
    <w:p w14:paraId="54077398" w14:textId="77777777" w:rsidR="000C4AE9" w:rsidRDefault="000C4AE9" w:rsidP="008C0C31">
      <w:pPr>
        <w:pStyle w:val="Heading1"/>
        <w:spacing w:before="40" w:after="40" w:line="360" w:lineRule="auto"/>
        <w:ind w:left="57" w:right="57"/>
      </w:pPr>
      <w:r>
        <w:t>TITU - TEIŞ - PIETROŞIŢA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4"/>
        <w:gridCol w:w="2492"/>
      </w:tblGrid>
      <w:tr w:rsidR="000C4AE9" w14:paraId="5ECF11B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6A3B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35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527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11C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</w:t>
            </w:r>
          </w:p>
          <w:p w14:paraId="5D29B1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E32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086833D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10R-14R-12R-16R și abate-rile sch. 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16DF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2E1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3AB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685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13F0EC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8F77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A2B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1+300</w:t>
            </w:r>
          </w:p>
          <w:p w14:paraId="28E23D0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D00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47C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742F6FB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91D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3D7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FB1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5FD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B37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B43C358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52F7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CA09" w14:textId="77777777" w:rsidR="000C4AE9" w:rsidRDefault="000C4AE9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7+700</w:t>
            </w:r>
          </w:p>
          <w:p w14:paraId="3FA1ADD6" w14:textId="77777777" w:rsidR="000C4AE9" w:rsidRDefault="000C4AE9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BA2B" w14:textId="77777777" w:rsidR="000C4AE9" w:rsidRDefault="000C4AE9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CBC8" w14:textId="77777777" w:rsidR="000C4AE9" w:rsidRDefault="000C4AE9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4746680F" w14:textId="77777777" w:rsidR="000C4AE9" w:rsidRDefault="000C4AE9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EE53" w14:textId="77777777" w:rsidR="000C4AE9" w:rsidRDefault="000C4AE9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CF0E" w14:textId="77777777" w:rsidR="000C4AE9" w:rsidRDefault="000C4AE9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0AF4" w14:textId="77777777" w:rsidR="000C4AE9" w:rsidRDefault="000C4AE9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6+000</w:t>
            </w:r>
          </w:p>
          <w:p w14:paraId="3B69F554" w14:textId="77777777" w:rsidR="000C4AE9" w:rsidRDefault="000C4AE9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6451" w14:textId="77777777" w:rsidR="000C4AE9" w:rsidRDefault="000C4AE9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583B" w14:textId="77777777" w:rsidR="000C4AE9" w:rsidRDefault="000C4AE9" w:rsidP="005A6D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490D19B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0719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14F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004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43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207EA6A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549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4133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2B6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14+850</w:t>
            </w:r>
          </w:p>
          <w:p w14:paraId="6014DB3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D42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A9B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E3BB458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1860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F86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  <w:p w14:paraId="24C2BBD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103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551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012BF22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B4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65B0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DE2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4BC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8B7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2935E6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5275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3F1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9D6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9E8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6C5195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8D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60B06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C101F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51C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E57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BE5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F048527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A235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B0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56B7E75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01C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C48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7B9A257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EE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FF9C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B35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651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4F4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6F4F0C3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F6B9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CA9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8D6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796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614798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594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B9FB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AD1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0EA6720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D60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AA8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F49CC51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473F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36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98D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958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1D4CD20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3D2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34551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3ABB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CB5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6CF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5D7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281A66F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30F2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26E8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20+800</w:t>
            </w:r>
          </w:p>
          <w:p w14:paraId="1FE64CB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DA0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23D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53E3DF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F0B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AFB0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B0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711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11A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26420535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DDF2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5C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7CF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B3F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3C685A6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F54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EEFF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767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  <w:p w14:paraId="75EAA3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B01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20A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7CD3E86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87DD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F95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15EF253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715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40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74B9867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1CE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0236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B1F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8DE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893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9ADEA11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8D51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59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242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FD2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3815D34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525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C3BB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9FC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2F7723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3FE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4F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4D83E60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5608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522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28+800</w:t>
            </w:r>
          </w:p>
          <w:p w14:paraId="1F6AE64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331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CD46" w14:textId="77777777" w:rsidR="000C4AE9" w:rsidRDefault="000C4AE9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24C3E10E" w14:textId="77777777" w:rsidR="000C4AE9" w:rsidRDefault="000C4AE9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9BD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8B6D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CC4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DCF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B32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E735872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ED33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8EF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D14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77E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23ED89B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7B1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E84D98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1F46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B27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90F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38B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76E6709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C036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DD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9AF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2E1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46005C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FC9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017FB8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5F9C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96E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BED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21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B7E596D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750D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30B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B0C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830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4588A15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AC3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CB4E4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9FD7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EAD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73E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10D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8DDD57D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7E37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F91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E3F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30D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4AB314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6FB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B25619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41E36C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41 și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1E12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98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A3D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070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E05EE6A" w14:textId="77777777">
        <w:trPr>
          <w:cantSplit/>
          <w:trHeight w:val="5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E192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6A9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FB4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C92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008BE71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CC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01FAE9D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34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BD62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1E9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B3E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A4E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4 - 8.</w:t>
            </w:r>
          </w:p>
        </w:tc>
      </w:tr>
      <w:tr w:rsidR="000C4AE9" w14:paraId="58BBCDE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3BF1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41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BBC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D94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3CE2E79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B61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63556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3BDE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6C8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FEF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ED2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00F8A42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D243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28C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75B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FCD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513683F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D18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081163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E2FD1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5E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40D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6F1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16DD984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7F0D4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A96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39E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D47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Doiceşti</w:t>
            </w:r>
          </w:p>
          <w:p w14:paraId="79D6B89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 3 şi 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87D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30066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2E9C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D43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142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C01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DD609DD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5D2A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907A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463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AC4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057AF2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E02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6C12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BCCF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5B0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B95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72AAF84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3E66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A41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332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C0A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3021631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7D0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140C2F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8CBA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781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C16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A61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5B379CE" w14:textId="77777777">
        <w:trPr>
          <w:cantSplit/>
          <w:trHeight w:val="2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56F5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E67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7D8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77C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060589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3, 5, 6,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766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E905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523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C2F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BC3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7166502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A12A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8D1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8EF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761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798A355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24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346C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E1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77E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C70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0229497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D52B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AB7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63+600</w:t>
            </w:r>
          </w:p>
          <w:p w14:paraId="3C5A9E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B2F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B74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Fieni -</w:t>
            </w:r>
          </w:p>
          <w:p w14:paraId="27E0A55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Pietroşiţa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C05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67A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455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D68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E4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FE80870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2572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4FE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D9D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D7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05B003A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 şi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CB4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475A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CAF6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FE2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269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25F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37753A6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881C3" w14:textId="77777777" w:rsidR="000C4AE9" w:rsidRDefault="000C4AE9" w:rsidP="000C4AE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6DDD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96A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C08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347749D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 şi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A3C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D740" w14:textId="77777777" w:rsidR="000C4AE9" w:rsidRPr="00C83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7BA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9C5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EFE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3D0B0AB" w14:textId="77777777" w:rsidR="000C4AE9" w:rsidRDefault="000C4AE9">
      <w:pPr>
        <w:rPr>
          <w:sz w:val="20"/>
          <w:lang w:val="ro-RO"/>
        </w:rPr>
      </w:pPr>
    </w:p>
    <w:p w14:paraId="6D5E7066" w14:textId="77777777" w:rsidR="000C4AE9" w:rsidRDefault="000C4AE9" w:rsidP="000507C8">
      <w:pPr>
        <w:pStyle w:val="Heading1"/>
        <w:spacing w:line="360" w:lineRule="auto"/>
      </w:pPr>
      <w:r>
        <w:lastRenderedPageBreak/>
        <w:t>LINIA 107 A</w:t>
      </w:r>
    </w:p>
    <w:p w14:paraId="5B0AF510" w14:textId="77777777" w:rsidR="000C4AE9" w:rsidRDefault="000C4AE9" w:rsidP="00B85474">
      <w:pPr>
        <w:pStyle w:val="Heading1"/>
        <w:spacing w:line="360" w:lineRule="auto"/>
        <w:rPr>
          <w:b w:val="0"/>
          <w:bCs w:val="0"/>
          <w:sz w:val="8"/>
        </w:rPr>
      </w:pPr>
      <w:r>
        <w:t>TÂRGOVIŞTE NORD - ANINOASA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0C4AE9" w14:paraId="794168C1" w14:textId="77777777" w:rsidTr="001931BF">
        <w:trPr>
          <w:cantSplit/>
          <w:trHeight w:val="2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48E5" w14:textId="77777777" w:rsidR="000C4AE9" w:rsidRDefault="000C4AE9" w:rsidP="000C4AE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4A1E" w14:textId="77777777" w:rsidR="000C4AE9" w:rsidRDefault="000C4AE9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1AF8" w14:textId="77777777" w:rsidR="000C4AE9" w:rsidRPr="004659BE" w:rsidRDefault="000C4AE9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6D2A" w14:textId="77777777" w:rsidR="000C4AE9" w:rsidRDefault="000C4AE9" w:rsidP="005F031C">
            <w:pPr>
              <w:pStyle w:val="Heading2"/>
              <w:spacing w:before="40" w:after="40" w:line="36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St. Târgovişte Nord</w:t>
            </w:r>
          </w:p>
          <w:p w14:paraId="7EF0D2A0" w14:textId="77777777" w:rsidR="000C4AE9" w:rsidRDefault="000C4AE9" w:rsidP="005F03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3351" w14:textId="77777777" w:rsidR="000C4AE9" w:rsidRDefault="000C4AE9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36998C" w14:textId="77777777" w:rsidR="000C4AE9" w:rsidRDefault="000C4AE9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51B9" w14:textId="77777777" w:rsidR="000C4AE9" w:rsidRPr="004659BE" w:rsidRDefault="000C4AE9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659BE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F315" w14:textId="77777777" w:rsidR="000C4AE9" w:rsidRDefault="000C4AE9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5468" w14:textId="77777777" w:rsidR="000C4AE9" w:rsidRPr="004659BE" w:rsidRDefault="000C4AE9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E337" w14:textId="77777777" w:rsidR="000C4AE9" w:rsidRDefault="000C4AE9" w:rsidP="005F03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D5CA1A8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79CA2C0D" w14:textId="77777777" w:rsidR="000C4AE9" w:rsidRDefault="000C4AE9" w:rsidP="00410133">
      <w:pPr>
        <w:pStyle w:val="Heading1"/>
        <w:spacing w:line="360" w:lineRule="auto"/>
      </w:pPr>
      <w:r>
        <w:t>LINIA 108</w:t>
      </w:r>
    </w:p>
    <w:p w14:paraId="5C08F598" w14:textId="77777777" w:rsidR="000C4AE9" w:rsidRDefault="000C4AE9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C4AE9" w:rsidRPr="00F80ACE" w14:paraId="41E53242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A042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EE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101+208</w:t>
            </w:r>
          </w:p>
          <w:p w14:paraId="4BE1F046" w14:textId="77777777" w:rsidR="000C4AE9" w:rsidRPr="001571B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991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54F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Goleşti -</w:t>
            </w:r>
          </w:p>
          <w:p w14:paraId="2071250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583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BADA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0F9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F2BE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54C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*Interzis circulaţia trenurilor care au în componenţă mai mult de două locomotive cuplate.</w:t>
            </w:r>
          </w:p>
          <w:p w14:paraId="0587B2DB" w14:textId="77777777" w:rsidR="000C4AE9" w:rsidRPr="00F80ACE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F80ACE" w14:paraId="73E8985A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D862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AE93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A77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80E9" w14:textId="77777777" w:rsidR="000C4AE9" w:rsidRDefault="000C4AE9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5951" w14:textId="77777777" w:rsidR="000C4AE9" w:rsidRDefault="000C4AE9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199536D8" w14:textId="77777777" w:rsidR="000C4AE9" w:rsidRDefault="000C4AE9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sch.3 până la călcâi</w:t>
            </w:r>
          </w:p>
          <w:p w14:paraId="0C65BBB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F448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4CB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EB29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6633" w14:textId="77777777" w:rsidR="000C4AE9" w:rsidRPr="00F80ACE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55015482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AF21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575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107+600</w:t>
            </w:r>
          </w:p>
          <w:p w14:paraId="7093499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284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787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I.C. Brătianu - </w:t>
            </w:r>
          </w:p>
          <w:p w14:paraId="42175D2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493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697E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EE8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60A7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C0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</w:t>
            </w:r>
            <w:r>
              <w:rPr>
                <w:b/>
                <w:bCs/>
                <w:iCs/>
                <w:sz w:val="20"/>
                <w:lang w:val="ro-RO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  <w:lang w:val="ro-RO"/>
              </w:rPr>
              <w:t>trenuril</w:t>
            </w:r>
            <w:r>
              <w:rPr>
                <w:b/>
                <w:bCs/>
                <w:iCs/>
                <w:sz w:val="20"/>
                <w:lang w:val="ro-RO"/>
              </w:rPr>
              <w:t>e</w:t>
            </w:r>
            <w:r w:rsidRPr="00F80ACE">
              <w:rPr>
                <w:b/>
                <w:bCs/>
                <w:iCs/>
                <w:sz w:val="20"/>
                <w:lang w:val="ro-RO"/>
              </w:rPr>
              <w:t xml:space="preserve"> care au în componenţă două locomotive cuplate.</w:t>
            </w:r>
          </w:p>
          <w:p w14:paraId="33E78C6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F1ED3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AEE8435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DA74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606B" w14:textId="77777777" w:rsidR="000C4AE9" w:rsidRPr="00346ED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BF4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57B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0777C4C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8C5CF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CC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0724D9C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BC464E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</w:t>
            </w:r>
          </w:p>
          <w:p w14:paraId="28603DE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(de la km 113+</w:t>
            </w:r>
          </w:p>
          <w:p w14:paraId="0F327E3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160 până la km 113+</w:t>
            </w:r>
          </w:p>
          <w:p w14:paraId="1F1FB9A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EB34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FD1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1A1E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B96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292E1911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B786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7A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87D6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F27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09966AE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A9068E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395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E94C0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4917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E44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3C02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F0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EB71A32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5E04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AC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0354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843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7F55C52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A2E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D6BCF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F75C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288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F9ED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B55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93A5F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6751F87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  <w:lang w:val="ro-RO"/>
              </w:rPr>
              <w:t xml:space="preserve"> I.C. Brătianu.</w:t>
            </w:r>
          </w:p>
        </w:tc>
      </w:tr>
      <w:tr w:rsidR="000C4AE9" w14:paraId="7F406C40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C5E1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412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24AD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BA7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1A055B3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541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616B49D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E7B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482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A104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F8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D1D00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3E27284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 Stâlpeni.</w:t>
            </w:r>
          </w:p>
        </w:tc>
      </w:tr>
      <w:tr w:rsidR="000C4AE9" w14:paraId="229993A7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D240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DCF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7892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638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7C6876C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14 </w:t>
            </w:r>
          </w:p>
          <w:p w14:paraId="4EA1702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225798E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938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CD4C7E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1+700</w:t>
            </w:r>
          </w:p>
          <w:p w14:paraId="5A05D56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1DF3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AFF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9BE0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D7F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0ACE4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Uzina de Autoturisme pentru toate convoaiele de manevră.</w:t>
            </w:r>
          </w:p>
        </w:tc>
      </w:tr>
      <w:tr w:rsidR="000C4AE9" w:rsidRPr="00884DD1" w14:paraId="4C124604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3752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33D5" w14:textId="77777777" w:rsidR="000C4AE9" w:rsidRPr="00E804A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115+600</w:t>
            </w:r>
          </w:p>
          <w:p w14:paraId="6DBE53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4515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1A1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626D8CB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051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67E7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B7E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C820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37BC" w14:textId="77777777" w:rsidR="000C4AE9" w:rsidRPr="00E804A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E804A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E804A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41AE0568" w14:textId="77777777" w:rsidR="000C4AE9" w:rsidRPr="00884DD1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054DFC" w14:paraId="51B7C05C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DC1F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74D7" w14:textId="77777777" w:rsidR="000C4AE9" w:rsidRPr="00DD4D10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129+535</w:t>
            </w:r>
          </w:p>
          <w:p w14:paraId="3988456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7BF2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C75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55D9E31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054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74C6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8CB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6E6B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CBF9" w14:textId="77777777" w:rsidR="000C4AE9" w:rsidRPr="00DD4D10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D4D10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DD4D10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296CE5C7" w14:textId="77777777" w:rsidR="000C4AE9" w:rsidRPr="00054DFC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54DF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054DFC" w14:paraId="6837D506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64B0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708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129+917</w:t>
            </w:r>
          </w:p>
          <w:p w14:paraId="7C14CF66" w14:textId="77777777" w:rsidR="000C4AE9" w:rsidRPr="00DD4D10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77C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497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Stâlpeni -</w:t>
            </w:r>
          </w:p>
          <w:p w14:paraId="65FFE51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5D69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24A4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9F1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0467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D57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054DFC" w14:paraId="3B0DF736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43A32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630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131+000</w:t>
            </w:r>
          </w:p>
          <w:p w14:paraId="0A092611" w14:textId="77777777" w:rsidR="000C4AE9" w:rsidRPr="00DD4D10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0CE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D2A2" w14:textId="77777777" w:rsidR="000C4AE9" w:rsidRDefault="000C4AE9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72826D16" w14:textId="77777777" w:rsidR="000C4AE9" w:rsidRDefault="000C4AE9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D5D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3B7F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5F4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5FCB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B44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:rsidRPr="00884DD1" w14:paraId="0CFDB3B3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B048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6F96" w14:textId="77777777" w:rsidR="000C4AE9" w:rsidRPr="00535AB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137+685</w:t>
            </w:r>
          </w:p>
          <w:p w14:paraId="1C196E2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FC3B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15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0003DD8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378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E115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C78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163B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91E7" w14:textId="77777777" w:rsidR="000C4AE9" w:rsidRPr="00535AB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35AB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535AB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36EF14CC" w14:textId="77777777" w:rsidR="000C4AE9" w:rsidRPr="00884DD1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E37A1FC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3887B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C833" w14:textId="77777777" w:rsidR="000C4AE9" w:rsidRPr="00535AB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2D8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A967" w14:textId="77777777" w:rsidR="000C4AE9" w:rsidRDefault="000C4AE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0DD7C83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A277EE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36D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11990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3641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2D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6222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8E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6F1E54D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F765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B60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30AB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C8D7" w14:textId="77777777" w:rsidR="000C4AE9" w:rsidRDefault="000C4AE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022CCD35" w14:textId="77777777" w:rsidR="000C4AE9" w:rsidRDefault="000C4AE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şi 3 </w:t>
            </w:r>
          </w:p>
          <w:p w14:paraId="0BC91724" w14:textId="77777777" w:rsidR="000C4AE9" w:rsidRDefault="000C4AE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6BF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00A4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72B1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E43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EBBF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C9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97BBA04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967F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7BD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1B76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395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2F2F60C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47A18545" w14:textId="77777777" w:rsidR="000C4AE9" w:rsidRDefault="000C4AE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780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43040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3A77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AA5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A865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19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F3238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1 - 4, peste TDJ </w:t>
            </w:r>
          </w:p>
          <w:p w14:paraId="34A6439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19 / 21 și sch. 27, 18 și 16.</w:t>
            </w:r>
          </w:p>
        </w:tc>
      </w:tr>
      <w:tr w:rsidR="000C4AE9" w14:paraId="398A5A97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1434" w14:textId="77777777" w:rsidR="000C4AE9" w:rsidRDefault="000C4AE9" w:rsidP="000C4AE9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E62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6401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466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4DBD385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şi 7 </w:t>
            </w:r>
          </w:p>
          <w:p w14:paraId="6F27F1D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DB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00E2D4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025C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64E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D7D2" w14:textId="77777777" w:rsidR="000C4AE9" w:rsidRPr="00D16CE1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6E5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BC2370A" w14:textId="77777777" w:rsidR="000C4AE9" w:rsidRPr="00FE25BC" w:rsidRDefault="000C4AE9" w:rsidP="00423AC0">
      <w:pPr>
        <w:spacing w:before="40" w:after="40" w:line="192" w:lineRule="auto"/>
        <w:ind w:right="57"/>
        <w:rPr>
          <w:b/>
          <w:sz w:val="20"/>
          <w:szCs w:val="20"/>
          <w:lang w:val="ro-RO"/>
        </w:rPr>
      </w:pPr>
    </w:p>
    <w:p w14:paraId="5337FB74" w14:textId="77777777" w:rsidR="000C4AE9" w:rsidRDefault="000C4AE9" w:rsidP="00815695">
      <w:pPr>
        <w:pStyle w:val="Heading1"/>
        <w:spacing w:line="360" w:lineRule="auto"/>
      </w:pPr>
      <w:r>
        <w:t>LINIA 109</w:t>
      </w:r>
    </w:p>
    <w:p w14:paraId="25B68402" w14:textId="77777777" w:rsidR="000C4AE9" w:rsidRDefault="000C4AE9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0C4AE9" w14:paraId="1E45FDCB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05A9" w14:textId="77777777" w:rsidR="000C4AE9" w:rsidRDefault="000C4AE9" w:rsidP="000C4AE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026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0E3A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9F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24D29E2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1E5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DE055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A4C1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600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8CD7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D2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1FAD01C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0FC9" w14:textId="77777777" w:rsidR="000C4AE9" w:rsidRDefault="000C4AE9" w:rsidP="000C4AE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975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DDA9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711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720B56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238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A5CCC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ED39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720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8974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C8A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2EC5BD07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AA2B" w14:textId="77777777" w:rsidR="000C4AE9" w:rsidRDefault="000C4AE9" w:rsidP="000C4AE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385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6FA3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B5D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Bascov </w:t>
            </w:r>
          </w:p>
          <w:p w14:paraId="77EC4CC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4D4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691A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D40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D242" w14:textId="77777777" w:rsidR="000C4AE9" w:rsidRPr="001B30CD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ECE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2F17E38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9C9A80F" w14:textId="77777777" w:rsidR="000C4AE9" w:rsidRDefault="000C4AE9" w:rsidP="00DB78D2">
      <w:pPr>
        <w:pStyle w:val="Heading1"/>
        <w:spacing w:line="360" w:lineRule="auto"/>
      </w:pPr>
      <w:r>
        <w:t>LINIA 112</w:t>
      </w:r>
    </w:p>
    <w:p w14:paraId="68411466" w14:textId="77777777" w:rsidR="000C4AE9" w:rsidRDefault="000C4AE9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0C4AE9" w14:paraId="338453D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7BCD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2CC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CF2B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48E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7BB12AA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2DC6" w14:textId="77777777" w:rsidR="000C4AE9" w:rsidRDefault="000C4AE9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F4BF9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CEAF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CF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0630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214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0C4AE9" w14:paraId="2DEC01B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93C1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50D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04083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DDD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6015A16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87C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0C83F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43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51A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E9A1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924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2DA6059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B0DA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74F5" w14:textId="77777777" w:rsidR="000C4AE9" w:rsidRDefault="000C4AE9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1CDDCC13" w14:textId="77777777" w:rsidR="000C4AE9" w:rsidRDefault="000C4AE9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AC0E" w14:textId="77777777" w:rsidR="000C4AE9" w:rsidRPr="00483148" w:rsidRDefault="000C4AE9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3C92" w14:textId="77777777" w:rsidR="000C4AE9" w:rsidRDefault="000C4AE9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A2AD" w14:textId="77777777" w:rsidR="000C4AE9" w:rsidRDefault="000C4AE9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A76E" w14:textId="77777777" w:rsidR="000C4AE9" w:rsidRDefault="000C4AE9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05F8" w14:textId="77777777" w:rsidR="000C4AE9" w:rsidRDefault="000C4AE9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1E139" w14:textId="77777777" w:rsidR="000C4AE9" w:rsidRPr="00483148" w:rsidRDefault="000C4AE9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114A" w14:textId="77777777" w:rsidR="000C4AE9" w:rsidRDefault="000C4AE9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0B0DEBD3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7D85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475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072276E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1CEA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2D6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8D9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335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82D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7F00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102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69B091B8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A644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436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21DE02A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0BD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352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471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4E2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D22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B4363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E92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64A007E8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2DEA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3D5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98C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0AC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7404E0A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9C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31AD6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79F7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F23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0636" w14:textId="77777777" w:rsidR="000C4AE9" w:rsidRPr="00483148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193E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285FEE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4BCF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400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3C98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4F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2262DDD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5E5CC6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C3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09DD5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6551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A0E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8F64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F3B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B7E857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1067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1E8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189A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886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228C14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F78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783B10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BE26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98C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4C54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040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1BBF1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C4AE9" w14:paraId="03E3C52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CAE0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A00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19B136A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DBFD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4B6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4A5EAE1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BC5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257C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AB4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F3ED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995C" w14:textId="77777777" w:rsidR="000C4AE9" w:rsidRPr="00EB0A86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6DB640E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319E3A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C1FB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941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5D225BB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9D7B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1FE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723068F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A97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1D0F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B8B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3BE4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484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12C5132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1E71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B08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066D6FA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14B7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AA8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C2F54F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0E0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DFEA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BE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E15D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AC7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7F3187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23FF434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0C4AE9" w14:paraId="38A608A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70AB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12E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3BE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B6D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F037E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40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45D96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806F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022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9E96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A31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0C4AE9" w14:paraId="1D351D1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6081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286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D4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DCB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85A9A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76EC4B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668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2CE0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7E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7E3F322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A9D5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474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84FC5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65889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0C4AE9" w14:paraId="21B8361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8D5F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32F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926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87F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C565B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745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0AD875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6D7F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73E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66A7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CB7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AF7F6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0C4AE9" w14:paraId="17C0692B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D53F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B32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637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A71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72FEA4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A1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4FC681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0231FC7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2AE5CD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32C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774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B1D8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826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EBDE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0C4AE9" w14:paraId="51AA4E26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5662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DD8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059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975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DC9D49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C6C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4DAE05" w14:textId="77777777" w:rsidR="000C4AE9" w:rsidRPr="000A20AF" w:rsidRDefault="000C4AE9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BFD8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AC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58D9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6F1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61EC1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0C4AE9" w14:paraId="174C3DA3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D8F5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D79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8D1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344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ED852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B59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0F7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3FF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A484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3C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53721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0C4AE9" w14:paraId="1B307C03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5DEB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FA0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C45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8AC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26ED4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C6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46A6807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826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C1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C812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238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0C4AE9" w14:paraId="0C0A70B9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38B6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6BB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38C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310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1ACEA5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AFA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34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DFE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D53E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73D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0C4AE9" w14:paraId="4187757D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217B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2EF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BE47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900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D8EFA2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C10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09A0F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83A9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9D3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66D9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769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5143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0C4AE9" w14:paraId="613D58D8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15BB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47D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5FE4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79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E17555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2032B9E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F36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311063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7A17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9A9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BC0C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D16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5C142030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31CF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95C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13B8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294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2453B7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3506562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434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34F5B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7D45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895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E789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424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3B813F70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CA73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5E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49AE852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606A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8E0A" w14:textId="77777777" w:rsidR="000C4AE9" w:rsidRPr="002F2938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CCB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02A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FA9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12E2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244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6FE3A423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7364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BD0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F555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7E3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7B2CEB7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552E18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7A26D5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0A5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1E180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74E8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950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7ECA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D80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7D2DBA52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CF06" w14:textId="77777777" w:rsidR="000C4AE9" w:rsidRDefault="000C4AE9" w:rsidP="000C4AE9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D9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03F1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11B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13F5E4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711E095" w14:textId="77777777" w:rsidR="000C4AE9" w:rsidRPr="007D0C03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6C7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A0B4E9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ED2377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B6CF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F04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904B" w14:textId="77777777" w:rsidR="000C4AE9" w:rsidRPr="0048314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4A5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5E51E522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0E8A9BB0" w14:textId="77777777" w:rsidR="000C4AE9" w:rsidRPr="005905D7" w:rsidRDefault="000C4AE9" w:rsidP="006B4CB8">
      <w:pPr>
        <w:pStyle w:val="Heading1"/>
        <w:spacing w:line="360" w:lineRule="auto"/>
      </w:pPr>
      <w:r w:rsidRPr="005905D7">
        <w:t>LINIA 116</w:t>
      </w:r>
    </w:p>
    <w:p w14:paraId="76835CCA" w14:textId="77777777" w:rsidR="000C4AE9" w:rsidRPr="005905D7" w:rsidRDefault="000C4AE9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0C4AE9" w:rsidRPr="00743905" w14:paraId="6A5878A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B7E1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0E6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585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9E7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CA69F5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506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17E48FC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8668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17B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18A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846D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CF6278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0C4AE9" w:rsidRPr="00743905" w14:paraId="24ADD9EA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B6F7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12F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B95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EA6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3FEF4B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EA0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7C649DF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69B2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9E7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1C0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792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0C4AE9" w:rsidRPr="00743905" w14:paraId="208CF206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B7C1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477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B70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ACF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C03620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78D3B300" w14:textId="77777777" w:rsidR="000C4AE9" w:rsidRPr="00743905" w:rsidRDefault="000C4AE9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03C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ED97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71A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E00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234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5C2982C2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8F7E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C14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4E8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8DEC" w14:textId="77777777" w:rsidR="000C4AE9" w:rsidRPr="00743905" w:rsidRDefault="000C4AE9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2FBA4F28" w14:textId="77777777" w:rsidR="000C4AE9" w:rsidRPr="00743905" w:rsidRDefault="000C4AE9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82C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FC0F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8C0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252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90D3" w14:textId="77777777" w:rsidR="000C4AE9" w:rsidRPr="00743905" w:rsidRDefault="000C4AE9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2B7B1B8" w14:textId="77777777" w:rsidR="000C4AE9" w:rsidRPr="00743905" w:rsidRDefault="000C4AE9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0C4AE9" w:rsidRPr="00743905" w14:paraId="6F686B2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3F0B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6F6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C67B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A28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2001FBD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6F6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8568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A91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CE0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4B0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E8AD70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0C4AE9" w:rsidRPr="00743905" w14:paraId="7DCB2B8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337C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456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26773DA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7F2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86D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321664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D97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3127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8D7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087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945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EA6BDC7" w14:textId="77777777" w:rsidR="000C4AE9" w:rsidRPr="0007721B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128AA49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72CC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ED5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423F74A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DD6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6A8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0748A6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DD2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D013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378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2F1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A6D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456D734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5CD2F9C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A96B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6948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39E4A8ED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67AA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96E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F4349C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EDF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711F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970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403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235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FE705B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72CB677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E97E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4D3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7BEDBA3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2F7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A24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0F79350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D55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3FFB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48F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C075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5A83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D773F7C" w14:textId="77777777" w:rsidR="000C4AE9" w:rsidRPr="0053774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30B94DF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1DE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8FC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4418272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AA7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44CA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3C8EBDA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28A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591D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A95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64F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17B8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52A8CC7A" w14:textId="77777777" w:rsidR="000C4AE9" w:rsidRPr="005A7670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03AAC898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0147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E6F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952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101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57AAA21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81934B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C4C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D70B2E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D1EA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D11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BD2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011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5597181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1EA6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9F5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DE8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0E2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47F6D23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6E9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5712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1A9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FC0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59B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0CB34CD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0C4AE9" w:rsidRPr="00743905" w14:paraId="11BFD37F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F13D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848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1BC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1D4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0C170CC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6B51FBE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471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2DC69D7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3793C316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3AAFE93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09922AF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4785F1C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8987EA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00EB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F8C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007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15EB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9529F8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0C4AE9" w:rsidRPr="00743905" w14:paraId="524E4D00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5880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E42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0BE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854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3C91690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317843F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E4B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1B5786A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1289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BF0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3E4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996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0C4AE9" w:rsidRPr="00743905" w14:paraId="418A6D4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DC82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231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2E9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BBF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0FED77D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C0F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232B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F51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919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F8F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4B6FB3D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17520B5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0C4AE9" w:rsidRPr="00743905" w14:paraId="22EC6F2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7171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F9C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321E3FB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B25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4DD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192ADE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983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12AD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667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BC2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F4F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DAE4DD2" w14:textId="77777777" w:rsidR="000C4AE9" w:rsidRPr="001D7D9E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5717D66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A474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DC3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2CC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942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2DB748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38C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4756E2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280EA0F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5440CC7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AA53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1BB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85C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5A58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54EB23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0C4AE9" w:rsidRPr="00743905" w14:paraId="4D7549D2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E36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84B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03C7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63B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5495B9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6A1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3D5F3B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8B44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591D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7CC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13D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26ECD65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E823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614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B7F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554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306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093AE51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7C933D8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37AC57A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AC5C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279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30A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796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0C4AE9" w:rsidRPr="00743905" w14:paraId="6275D0D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751D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D6B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38F7FE8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7FC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5BE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36DD4A0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D812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8444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DDC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C4B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44D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CE2C394" w14:textId="77777777" w:rsidR="000C4AE9" w:rsidRPr="0007721B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4859BE9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C9C6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A7B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374B075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9C5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C7B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1D098F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FB4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611A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16F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A03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A836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2B8030C" w14:textId="77777777" w:rsidR="000C4AE9" w:rsidRPr="00951746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26BA9B3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2BCBE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9CD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6F70B972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4658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8898" w14:textId="77777777" w:rsidR="000C4AE9" w:rsidRDefault="000C4AE9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85EF4E7" w14:textId="77777777" w:rsidR="000C4AE9" w:rsidRDefault="000C4AE9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18E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780F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DA5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6EC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EDEE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777364D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E844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5264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48D4B06D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273B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CFE9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296F07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EDE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8784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7DF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2A4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9199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53F26BC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3FCF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A89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774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A5E6" w14:textId="77777777" w:rsidR="000C4AE9" w:rsidRPr="00743905" w:rsidRDefault="000C4AE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DA850DA" w14:textId="77777777" w:rsidR="000C4AE9" w:rsidRDefault="000C4AE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B56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5D66142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C694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EE4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59A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4949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0C4AE9" w:rsidRPr="00743905" w14:paraId="79A1717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BD3B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4C69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390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9610" w14:textId="77777777" w:rsidR="000C4AE9" w:rsidRPr="00743905" w:rsidRDefault="000C4AE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025B975" w14:textId="77777777" w:rsidR="000C4AE9" w:rsidRDefault="000C4AE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8896" w14:textId="77777777" w:rsidR="000C4AE9" w:rsidRDefault="000C4AE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03AC961F" w14:textId="77777777" w:rsidR="000C4AE9" w:rsidRPr="00743905" w:rsidRDefault="000C4AE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DC83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386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89D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34E8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0C4AE9" w:rsidRPr="00743905" w14:paraId="2A0FCC4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8DA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C67D" w14:textId="77777777" w:rsidR="000C4AE9" w:rsidRDefault="000C4AE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7131" w14:textId="77777777" w:rsidR="000C4AE9" w:rsidRDefault="000C4AE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3F16" w14:textId="77777777" w:rsidR="000C4AE9" w:rsidRPr="00743905" w:rsidRDefault="000C4AE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AD42A7A" w14:textId="77777777" w:rsidR="000C4AE9" w:rsidRDefault="000C4AE9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E4AFB" w14:textId="77777777" w:rsidR="000C4AE9" w:rsidRDefault="000C4AE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1A3F7606" w14:textId="77777777" w:rsidR="000C4AE9" w:rsidRPr="00743905" w:rsidRDefault="000C4AE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7ACE" w14:textId="77777777" w:rsidR="000C4AE9" w:rsidRPr="00743905" w:rsidRDefault="000C4AE9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F445" w14:textId="77777777" w:rsidR="000C4AE9" w:rsidRPr="00743905" w:rsidRDefault="000C4AE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E72F" w14:textId="77777777" w:rsidR="000C4AE9" w:rsidRPr="00743905" w:rsidRDefault="000C4AE9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FA79" w14:textId="77777777" w:rsidR="000C4AE9" w:rsidRDefault="000C4AE9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0C4AE9" w:rsidRPr="00743905" w14:paraId="6EB0CE3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5F5E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783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5C8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92D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DCA10C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BDF2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0CAEAB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6DC9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82C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B09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5A95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197FC2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0C4AE9" w:rsidRPr="00743905" w14:paraId="263EE9C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E56E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718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DCD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43E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3E470C0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46A4EA4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135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D3F966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A90F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94C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07D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4E0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1B745AD3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E203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76D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6123EEB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C49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993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7971733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6F8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9663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045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A710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DC14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13DD07E" w14:textId="77777777" w:rsidR="000C4AE9" w:rsidRPr="00351657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7786968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1D74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CBF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066FF6D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FCC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4F5C" w14:textId="77777777" w:rsidR="000C4AE9" w:rsidRPr="00743905" w:rsidRDefault="000C4AE9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55A359E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F3A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031F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9CF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A94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872C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460B8C7A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701F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EF5D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ACE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C15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63EC84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1962E5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FA8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446AE8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9F06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A08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B59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F59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56E4FA5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105E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BD2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E37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5BA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434ABBD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DF3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CC48FC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D216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551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DE3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F12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22EDAE9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F7F0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7B78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49BE76C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3F8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32EC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19884D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F94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4289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F5EE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BBA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D98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6C56505A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E14C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D44F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4A4EC14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8DD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80A3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D2DD4C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3E1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DEDB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63F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67A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58D8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52234F4" w14:textId="77777777" w:rsidR="000C4AE9" w:rsidRPr="003B409E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5F02F82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731F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51CA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270490F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503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C9BE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5933D7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B87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18E1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539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B32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E34B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575B08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0C4AE9" w:rsidRPr="00743905" w14:paraId="294D6672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9FDB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4F4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266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E05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4A770F7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49857D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9B4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547301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62D6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7C4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06D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256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2FCBE359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DE76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0D7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4D9E60D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328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731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4035BBA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141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6358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F36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4E0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F7F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0C4AE9" w:rsidRPr="00743905" w14:paraId="7CA13C5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A9A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F06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F0D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3626" w14:textId="77777777" w:rsidR="000C4AE9" w:rsidRPr="00743905" w:rsidRDefault="000C4AE9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4C840CC" w14:textId="77777777" w:rsidR="000C4AE9" w:rsidRPr="00743905" w:rsidRDefault="000C4AE9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A8A7" w14:textId="77777777" w:rsidR="000C4AE9" w:rsidRPr="00743905" w:rsidRDefault="000C4AE9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3D4E0A3" w14:textId="77777777" w:rsidR="000C4AE9" w:rsidRPr="00743905" w:rsidRDefault="000C4AE9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C279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A66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70D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1917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4574AF92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4C77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451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CD8E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B0C1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662FB2CE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4EEB68BE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2E0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8D940D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B167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9DE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667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718B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3D6AAE0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5838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309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4DE4E472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C4FA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8350" w14:textId="77777777" w:rsidR="000C4AE9" w:rsidRPr="00743905" w:rsidRDefault="000C4AE9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2C635B65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088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3741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772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ECE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9DC0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63F0AA25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5116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987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5D5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1CF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FB6E0D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5DC642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3A6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AFB91F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E004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E75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134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AC9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49400944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469A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50C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72B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34C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F5E00B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718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30671ED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6F82A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703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21A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F3C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0C4AE9" w:rsidRPr="00743905" w14:paraId="1528B2D7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50F8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0DB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F43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519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099A567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EA3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3C09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DDC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8BE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99A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0C4AE9" w:rsidRPr="00743905" w14:paraId="49677008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941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C96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BA0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4B7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8CF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A1D1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B0B6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4260EB3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7B0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46D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0C4AE9" w:rsidRPr="00743905" w14:paraId="7D8A459E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ADE9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96A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DB7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1B2F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ACB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F618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DC19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7BB5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9351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0C4AE9" w:rsidRPr="00743905" w14:paraId="6A5A457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AB4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4D1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0DD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DA3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7A40237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CAF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BDCCA6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DFFA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538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8C5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2DC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0BE52ED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EBEF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FEA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037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D76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CB62E1C" w14:textId="77777777" w:rsidR="000C4AE9" w:rsidRPr="00D73778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ED3E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B81542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C337" w14:textId="77777777" w:rsidR="000C4AE9" w:rsidRPr="00D73778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028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BE19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A2B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325806E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A897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B08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E94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999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FF1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CE1E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55C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76F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494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0C4AE9" w:rsidRPr="00743905" w14:paraId="3DC52B2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D151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101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A31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930E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C4D255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C58E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2DB0C1B6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710436E2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49BA7F2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2ACC92C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53D6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EAB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749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172E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E0F1462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138DB0D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0C4AE9" w:rsidRPr="00743905" w14:paraId="1C9D574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455D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D95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1FF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4C5B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A562D4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DE0E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69B9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9F3E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3F4800D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5009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609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0C4AE9" w:rsidRPr="00743905" w14:paraId="0E6CE80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F649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337C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FFDA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25EF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79C369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0C2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05D7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E27E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524EF05C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EB8A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3D91C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6DF1B24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359C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850F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D966BB8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62EA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623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42F464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F6C5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9E29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6662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21E18F2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8A1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F7BB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5C9E02A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06FE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2201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513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5E1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7FA20D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0648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E5FEAE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60C24A5F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8AC04CB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90E7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A76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6705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ED6D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86E5ACC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0C4AE9" w:rsidRPr="00743905" w14:paraId="6766E6CC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7406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E77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9F8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4CC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67F010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2CE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7F12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B79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1FB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5D0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57941391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0E7A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4D84" w14:textId="77777777" w:rsidR="000C4AE9" w:rsidRDefault="000C4AE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4FB89B6" w14:textId="77777777" w:rsidR="000C4AE9" w:rsidRPr="00743905" w:rsidRDefault="000C4AE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CCE8" w14:textId="77777777" w:rsidR="000C4AE9" w:rsidRPr="00743905" w:rsidRDefault="000C4AE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A631" w14:textId="77777777" w:rsidR="000C4AE9" w:rsidRDefault="000C4AE9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295F6B56" w14:textId="77777777" w:rsidR="000C4AE9" w:rsidRPr="00743905" w:rsidRDefault="000C4AE9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8B4C" w14:textId="77777777" w:rsidR="000C4AE9" w:rsidRPr="00743905" w:rsidRDefault="000C4AE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C046" w14:textId="77777777" w:rsidR="000C4AE9" w:rsidRPr="00743905" w:rsidRDefault="000C4AE9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F2DB" w14:textId="77777777" w:rsidR="000C4AE9" w:rsidRDefault="000C4AE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75E28296" w14:textId="77777777" w:rsidR="000C4AE9" w:rsidRPr="00743905" w:rsidRDefault="000C4AE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BC31" w14:textId="77777777" w:rsidR="000C4AE9" w:rsidRPr="00743905" w:rsidRDefault="000C4AE9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557B" w14:textId="77777777" w:rsidR="000C4AE9" w:rsidRPr="00743905" w:rsidRDefault="000C4AE9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2FEAF963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913F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FA1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681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9C69" w14:textId="77777777" w:rsidR="000C4AE9" w:rsidRDefault="000C4AE9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169268B9" w14:textId="77777777" w:rsidR="000C4AE9" w:rsidRPr="00743905" w:rsidRDefault="000C4AE9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4F5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4134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5E5A" w14:textId="77777777" w:rsidR="000C4AE9" w:rsidRDefault="000C4AE9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269B8334" w14:textId="77777777" w:rsidR="000C4AE9" w:rsidRPr="004E7F11" w:rsidRDefault="000C4AE9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39E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49B5" w14:textId="77777777" w:rsidR="000C4AE9" w:rsidRDefault="000C4AE9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46F49452" w14:textId="77777777" w:rsidR="000C4AE9" w:rsidRPr="00743905" w:rsidRDefault="000C4AE9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29F83144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1E82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4F5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C9C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92A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130B71C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C57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5FFF4397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5ED0DE2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95DF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457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665B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C64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59F1DF58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BC4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703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D7D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FF83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2250F9D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7E4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08BF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5F0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3433F38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11D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BE8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64DFF68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0EC2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EF82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6B0D2F8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58E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EC70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50946006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B02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B5AE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D04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9F4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D61E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69E42EE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19F0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1348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6FE99E2D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093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D640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4AD71E4E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73FF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D96D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F1A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8ED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E642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09F704E5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D484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B72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107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6EC3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6A87297F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D43D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FF9A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8FC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E26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3F1D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143864B9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7D80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7174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7877381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D3F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179F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665722C0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37DD007C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34685BA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0D6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E635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39E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BF53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263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144E344A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B9CA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572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FB5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E45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1D46A0A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CFA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A05FB20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027FD7D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0514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7D66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8A2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D8A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0C4AE9" w:rsidRPr="00743905" w14:paraId="1C5D8915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BD46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D75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AF5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DBC0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2449163D" w14:textId="77777777" w:rsidR="000C4AE9" w:rsidRPr="00CD295A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F28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2DF8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4AA8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0E00AE0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0A3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69CB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0C4AE9" w:rsidRPr="00743905" w14:paraId="3C81D605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B9AE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13E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D6D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B4B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9E7D787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E44559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A1B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0B00E6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1D2530E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E8B4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076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BA6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E02D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4346110D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5615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3C6A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B813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9DA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E6ACC2E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227DE6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BE4C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BB3570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A2B3" w14:textId="77777777" w:rsidR="000C4AE9" w:rsidRPr="00743905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5EA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29C6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37E4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0C4AE9" w:rsidRPr="00743905" w14:paraId="3EFAACAC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F6C9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7FC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810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E3C9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918467F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63FB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78F6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5AF8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C19F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CF52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32A65F79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33A960E7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3F73D63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0C4AE9" w:rsidRPr="00743905" w14:paraId="0CDBD7DD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14AF" w14:textId="77777777" w:rsidR="000C4AE9" w:rsidRPr="00743905" w:rsidRDefault="000C4AE9" w:rsidP="000C4AE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3B05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E032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AC8B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98A03D2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7963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1F5AAC99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49C370E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27F90D3F" w14:textId="77777777" w:rsidR="000C4AE9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F8CA" w14:textId="77777777" w:rsidR="000C4AE9" w:rsidRDefault="000C4AE9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1B20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67E1" w14:textId="77777777" w:rsidR="000C4AE9" w:rsidRPr="00743905" w:rsidRDefault="000C4AE9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E0A1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4F3A5BAD" w14:textId="77777777" w:rsidR="000C4AE9" w:rsidRDefault="000C4AE9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8F4EEDB" w14:textId="77777777" w:rsidR="000C4AE9" w:rsidRPr="005905D7" w:rsidRDefault="000C4AE9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19C372D" w14:textId="77777777" w:rsidR="000C4AE9" w:rsidRDefault="000C4AE9" w:rsidP="00740BAB">
      <w:pPr>
        <w:pStyle w:val="Heading1"/>
        <w:spacing w:line="360" w:lineRule="auto"/>
      </w:pPr>
      <w:r>
        <w:t>LINIA 136</w:t>
      </w:r>
    </w:p>
    <w:p w14:paraId="50FD8B9E" w14:textId="77777777" w:rsidR="000C4AE9" w:rsidRDefault="000C4AE9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0C4AE9" w14:paraId="4D149D5A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172C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C69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F70F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CD09E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3A7C12E4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985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9F9D71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30BE2C08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071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1BE8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5440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BADE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D9C983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0C4AE9" w14:paraId="104FAAE9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5BB7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430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9C04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26EF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2A9C84BA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AE9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2E364C0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D790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A9E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AD53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4204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44F467B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0C4AE9" w14:paraId="6BD181C0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7865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AD09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ECC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D5E7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405BD490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636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04FCD52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7C08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366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75D9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CA8A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0EEFFA1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0C4AE9" w14:paraId="4D22413F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A0C7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EB9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4FB6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A7A7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49F45D6D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EB0FB70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BB93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EEABF9B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88E9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FFD3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2FCB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7F65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5D6C5FE4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FBF5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B954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17FD7E6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A8F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792E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24EA503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52F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60CB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1E0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6A39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06B0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05EC830E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38CE8323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8353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C44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537B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4E2D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41F12E7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4F9D1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0908EDB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4FC8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9EF8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7EE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A349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CA2FDEA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03F3BE0C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0C4AE9" w14:paraId="5CA3C7F2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B911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BBD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C17B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6320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DE99B7E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F49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E0B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2F49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FD0E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CD8A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48EFD99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0C4AE9" w14:paraId="41E3C428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884D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AF56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6D62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F4BD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94BA99C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66B6B34A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1433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95894BD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D094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A744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ABF3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77BA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2E6F1A58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051A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96B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4712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4DCA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C000676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D307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C209E9D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DC88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0BAD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9D26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A893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CEED36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0C4AE9" w14:paraId="3C00238B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60C1" w14:textId="77777777" w:rsidR="000C4AE9" w:rsidRDefault="000C4AE9" w:rsidP="000C4AE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D48F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42F2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2551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19526161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8E9F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14622F13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5B4A00E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4D6CFCBF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060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F251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063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17F7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152A2E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6C6056A6" w14:textId="77777777" w:rsidR="000C4AE9" w:rsidRDefault="000C4AE9">
      <w:pPr>
        <w:spacing w:line="192" w:lineRule="auto"/>
        <w:ind w:right="57"/>
        <w:rPr>
          <w:sz w:val="20"/>
          <w:lang w:val="ro-RO"/>
        </w:rPr>
      </w:pPr>
    </w:p>
    <w:p w14:paraId="68116E1B" w14:textId="77777777" w:rsidR="000C4AE9" w:rsidRDefault="000C4AE9" w:rsidP="00C83010">
      <w:pPr>
        <w:pStyle w:val="Heading1"/>
        <w:spacing w:line="360" w:lineRule="auto"/>
      </w:pPr>
      <w:r>
        <w:t>LINIA 143</w:t>
      </w:r>
    </w:p>
    <w:p w14:paraId="7FB9FD83" w14:textId="77777777" w:rsidR="000C4AE9" w:rsidRDefault="000C4AE9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0C4AE9" w14:paraId="3F1684BD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8686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86F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CFD913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81CB" w14:textId="77777777" w:rsidR="000C4AE9" w:rsidRPr="0098483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F7C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A93500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431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34C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857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E64C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B0C6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7C847A7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015BF01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508CB7D5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0D18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2D2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3BE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02D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1A8361A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123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C96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3C7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47BC108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AB1E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477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2F2329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0C4AE9" w14:paraId="283152B1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3787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050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5586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E52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002AD9E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21CB37B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BBC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5EE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471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674F48F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54F6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548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FDC63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2AA9F98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55D6B02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742EF3EC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0774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94A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B3C4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209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A96DF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3A9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3ED3E6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81A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EEA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7AF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45E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6B5F2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0C4AE9" w14:paraId="5F2D79FC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95E0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970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D907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CF5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4D70DE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0DB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FE7CA7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7FD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EBD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9DE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77FE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61134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C4AE9" w14:paraId="53AD1D83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A7AA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0CE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0CB3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28D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CA671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087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B6C9E8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10A188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CB9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C7E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D7C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F3B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6C881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C4AE9" w14:paraId="640EAD7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17E9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200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C8D1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B68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62FCA5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346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BF44F5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694F3C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1AF3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B28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74C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D5AE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CB307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0C4AE9" w14:paraId="04B8FA28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0B45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29C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F390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86FF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CD4BA8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C6D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3F0407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52E5A93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4F9A4FB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6DF209E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7972F9F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AECA67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3BBEBF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50E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359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C31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008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9F48D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C4AE9" w14:paraId="00ABF422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728C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508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4BEC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606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BE9E8D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F9C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25F8B6B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1EA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4DD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915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697A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357A5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63A30963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0C4AE9" w14:paraId="74184CF5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75AC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1F9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2D44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46C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2D5CED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898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1E5238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25C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D39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D81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BA5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C43B0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0C4AE9" w14:paraId="4DB43DA8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4AAA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38B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BBAD2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F66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7BBF81A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F51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1ACE9B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1AA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28B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452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EFD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BBE82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2BC55E0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0C4AE9" w14:paraId="18735007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2216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677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AA16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BDA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99150D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F3A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5ABC89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A1D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DCD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251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A12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04E93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0C4AE9" w14:paraId="5964F861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D1BF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3E83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154A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685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E47F46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46D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2F2937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0F0FBD0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9BD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C4E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891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1F0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231EE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C4AE9" w14:paraId="5F6CBB52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7C21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BE2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BE0C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A5D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8729D3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3F3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456CF5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E6F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9D2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7C1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ABA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DA07DE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0C4AE9" w14:paraId="48765275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1360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3AD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2D31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82C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715B4D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0D1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3D4F2B83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214524D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4DA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020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3BE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14C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0888D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0C4AE9" w14:paraId="47260644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2EBD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F98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929E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9F8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B1DAA2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9FE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1E46908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1BF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219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24B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EEBA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BE072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0C4AE9" w14:paraId="54357533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2C08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F3C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7D45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9C7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DF0E68F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BC5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F4A240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A54E7A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B39C" w14:textId="77777777" w:rsidR="000C4AE9" w:rsidRPr="00B53EFA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152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25CD2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D476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A6631F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0C4AE9" w14:paraId="5662AFCF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16AC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829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17AD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177F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0764033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AEE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08C87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3535" w14:textId="77777777" w:rsidR="000C4AE9" w:rsidRPr="00B53EFA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D9B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1D4D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CD3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626E0AA4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7E54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261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4ECB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A70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F0C676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BCE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EA64B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255B" w14:textId="77777777" w:rsidR="000C4AE9" w:rsidRPr="00B53EFA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F75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91EF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42AF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5197B2BA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11F7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092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B72B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C79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05CA39A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2A2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747FB6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9BD2" w14:textId="77777777" w:rsidR="000C4AE9" w:rsidRPr="00B53EFA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8A3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A83D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1DA3E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FE4B3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0C4AE9" w14:paraId="56B45E0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632F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E53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E1A5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440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112305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507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920CD0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A66B56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5149EFE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C84854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9B0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216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6AE6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C46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8BB53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0C4AE9" w14:paraId="6902A58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9C05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455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7E2F903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9E5F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456E3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73561B0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7E73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CC4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621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AD5A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461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016C679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8588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7E4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45A1769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3DA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EB1E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5FAAC8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72B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4DA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7BF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098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10E6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ED42B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652617D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3162380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14AD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FE4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B48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036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0ED38A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202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6EE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D81F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1D80505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623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AEF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AA35C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26DE189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5FC472F6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BF28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22D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877A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0B4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DDB0A0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071C507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89D3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4DDC494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2825" w14:textId="77777777" w:rsidR="000C4AE9" w:rsidRPr="00B53EFA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CBA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0EE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498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52686F0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41CE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27A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AEED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91D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79A4B37A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3E864F6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D9A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F72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42B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C68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4D9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6569C39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53A8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02C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C00C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5CE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781143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277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397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F19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65F19DD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601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8A21" w14:textId="77777777" w:rsidR="000C4AE9" w:rsidRPr="006611B7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0C4AE9" w14:paraId="17E0F5CE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8421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BE1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63DEDCA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2AD7" w14:textId="77777777" w:rsidR="000C4AE9" w:rsidRPr="0098483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661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FD4DD5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194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2A4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1CC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7AC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C32B" w14:textId="77777777" w:rsidR="000C4AE9" w:rsidRPr="003B25AA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14:paraId="5DB66B12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A79E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32B1" w14:textId="77777777" w:rsidR="000C4AE9" w:rsidRPr="00CB3DC4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72165F0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831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C016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4FD0C99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3EC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515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045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7A8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7F56" w14:textId="77777777" w:rsidR="000C4AE9" w:rsidRPr="00CB3DC4" w:rsidRDefault="000C4AE9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256F9B6" w14:textId="77777777" w:rsidR="000C4AE9" w:rsidRPr="00F11CE2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27352FB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74F9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405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E356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32E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585DD6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7B8A544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6483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34FA4D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CA17" w14:textId="77777777" w:rsidR="000C4AE9" w:rsidRPr="00B53EFA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AE5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4594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0FEA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54A5B00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5241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772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0B4E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A93F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6EF39DAA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836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962285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5B2593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36164583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F758FF4" w14:textId="77777777" w:rsidR="000C4AE9" w:rsidRPr="00260477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438E" w14:textId="77777777" w:rsidR="000C4AE9" w:rsidRPr="00B53EFA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761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A346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C0E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DCE76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0C4AE9" w14:paraId="149F353B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1DE8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3DA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DB02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A86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676E641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5BF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EBB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D023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62A088B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7839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EED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6258503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710980C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0C4AE9" w14:paraId="1DF7204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DC8B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9E9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7F8B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CC3D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93C2AB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46F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A92F43C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6EC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842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D1A9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1AE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0C4AE9" w14:paraId="502014C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2B00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709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7689700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A8B6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199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43ACCC8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572E626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981043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CDA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513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904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E41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C4A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234DE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286F47BE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0C4AE9" w14:paraId="2E575F2E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A89A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1B9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68379061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CF8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26CB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78821A07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680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3E3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BEF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FFFE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B8D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25B5575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2A18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D86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3B0BA5C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9BE3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3B52" w14:textId="77777777" w:rsidR="000C4AE9" w:rsidRDefault="000C4AE9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191962D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0EA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CA40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FF7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ED9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9BC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14BDD77E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99F9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C3B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30A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431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26ED40D" w14:textId="77777777" w:rsidR="000C4AE9" w:rsidRDefault="000C4AE9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60C9B284" w14:textId="77777777" w:rsidR="000C4AE9" w:rsidRDefault="000C4AE9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49D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67BFC9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2D1A" w14:textId="77777777" w:rsidR="000C4AE9" w:rsidRPr="00B53EFA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294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13D7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E0AA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6A6BD972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A875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665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2DA32A7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17D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5471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5BE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7EA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FA0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849A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12A4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5A2DF891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C946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5A9E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579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D675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62F40C7C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478FE3E9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76274CF0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979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D272DD5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242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31C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44C34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52B6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68024DE7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B475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C7EA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4BEA4CE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EFA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6F93" w14:textId="77777777" w:rsidR="000C4AE9" w:rsidRDefault="000C4AE9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4F5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917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F3D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841A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C31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7E88A18E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7D1F" w14:textId="77777777" w:rsidR="000C4AE9" w:rsidRDefault="000C4AE9" w:rsidP="000C4AE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DECF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8F27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B0D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0ADC3AF8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F02B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6E084AD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2E4EBFA2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7B14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5DD8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0E6C" w14:textId="77777777" w:rsidR="000C4AE9" w:rsidRPr="0098483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0EE3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5B0982" w14:textId="77777777" w:rsidR="000C4AE9" w:rsidRDefault="000C4AE9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5AAAC2EA" w14:textId="77777777" w:rsidR="000C4AE9" w:rsidRDefault="000C4AE9">
      <w:pPr>
        <w:spacing w:after="40" w:line="192" w:lineRule="auto"/>
        <w:ind w:right="57"/>
        <w:rPr>
          <w:sz w:val="20"/>
          <w:lang w:val="ro-RO"/>
        </w:rPr>
      </w:pPr>
    </w:p>
    <w:p w14:paraId="18AA65CB" w14:textId="77777777" w:rsidR="000C4AE9" w:rsidRDefault="000C4AE9" w:rsidP="00EF6A64">
      <w:pPr>
        <w:pStyle w:val="Heading1"/>
        <w:spacing w:line="360" w:lineRule="auto"/>
      </w:pPr>
      <w:r>
        <w:t>LINIA 144</w:t>
      </w:r>
    </w:p>
    <w:p w14:paraId="5C0FE86C" w14:textId="77777777" w:rsidR="000C4AE9" w:rsidRDefault="000C4AE9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0C4AE9" w14:paraId="4A4C9B6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629B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B94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716D0634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F86A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00B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75DDF84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BAE6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CB45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D502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7762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B348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1A8EB257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6F5C7DA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0C4AE9" w14:paraId="3FEA1DCC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7E86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D3E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8DF3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8A3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0416C2F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524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F0AB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BFD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1CC36E5A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44F8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A28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296027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0C4AE9" w14:paraId="36F66E0C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F148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064A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0205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826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155D51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24DC3F6D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064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794F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B486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02FC56F2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225C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EFD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07C8532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2B2B4B5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0AA359DE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9E99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1E1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146A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271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0F452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613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48ABE2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5820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C20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70DD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C4D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5C93E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0C4AE9" w14:paraId="2BD4D5BC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55AB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478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E289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7457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3E60DE4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A6F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CA521F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6243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9A8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0B7F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EFA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5F0F24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0C4AE9" w14:paraId="1C2EBF9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584D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54F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7801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8F2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239043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64E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5023EC1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B182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6D7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52A3" w14:textId="77777777" w:rsidR="000C4AE9" w:rsidRPr="0098483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F9F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0C4AE9" w14:paraId="59ADA65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E08B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026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BF7A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87C8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753E30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D93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E4FD48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F617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87DB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9EA9" w14:textId="77777777" w:rsidR="000C4AE9" w:rsidRPr="0098483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651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33862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0C4AE9" w14:paraId="2E0159F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15DE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E3A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51C4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B7F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3BC6C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E67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D49D22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C5C2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881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4B7A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4EB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71136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C4AE9" w14:paraId="18A196B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1786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2B6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B8F9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2F40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93BA1C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84D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B290AA2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D858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8C9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A13F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DBA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5499E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0C4AE9" w14:paraId="61DA509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3210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4BE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D0AE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9566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516635E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C38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0D0A6C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F9A0C3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03D436A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7F40C0C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230DA5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573587E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BACC28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762F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D68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7ADF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97D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305930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C4AE9" w14:paraId="18FB9319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907F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1C7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1A9C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A58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F009B4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3EE6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43CF4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9D54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902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426B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C33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78AFC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0C4AE9" w14:paraId="5A2DE86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F5F6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839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B5B6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F03E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3334E5E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4FC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5BC9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38F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200A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D2BD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054B7F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0C4AE9" w14:paraId="208BFBA3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AA22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B7B6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A765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A548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89FA1F6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15F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6F75B2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A718FA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16B7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5FE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9FF3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D2E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D355B6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0C4AE9" w14:paraId="4F9743AE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71DC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D00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69FD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EE8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D63577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E53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DEE6F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5ADC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8E8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8EE3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883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69ECBE8B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5AE6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30F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BCCF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259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6C019BE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87B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66B03F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0DEC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111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90F2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7BD7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F5F979F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D9BA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7862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09D6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4676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4EFF00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7AF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2F111B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9317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ABB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E3C5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CC10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1A774D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0C4AE9" w14:paraId="2160294E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6FA6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18A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C233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E316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89A48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7BE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0EF4BA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736AC5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377F9CC4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5ADE664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6656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F38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F08A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BE3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7E3265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0C4AE9" w14:paraId="61BDB6F8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5C4C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839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3747D3C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A7D8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F8A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24425A84" w14:textId="77777777" w:rsidR="000C4AE9" w:rsidRPr="00B61351" w:rsidRDefault="000C4AE9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3BB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ADEE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6F5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E57B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56F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1071E244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357D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DDB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99FD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623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1563D62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922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40656D5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3232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534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82BD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440E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8A0F1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0C4AE9" w14:paraId="7222DEE1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F64F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29F6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A68B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1D28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0E4A485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2C6366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FBF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16FB6BC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090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9335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06EF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1572D6FC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58B2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815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67FF279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FD501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63D4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17F1750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BCE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711B8B6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081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47DF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40BB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1F850609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E310C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9FB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0DA7B07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39D7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D5EE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20C7E9C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04E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50540C6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AA46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F7B3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77AD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66473F64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471C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CDB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4071EFC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4AEF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AD4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0DF8F5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A2E9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F2AC6C6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8B4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B5A1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C538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712C61E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0C4AE9" w14:paraId="5F5D6DB5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DF01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16F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6B65916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A7D7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A13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084D170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855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EFF114E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A7B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E5A9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62B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35CF50AB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A76D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BEF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DBD2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F0F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4E97055F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F3B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953840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43FCE47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C1D0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350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E5AE4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9986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5B621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0C4AE9" w14:paraId="17C8A9CD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8610" w14:textId="77777777" w:rsidR="000C4AE9" w:rsidRDefault="000C4AE9" w:rsidP="000C4AE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FAC4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FADB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929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FF22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30D15F0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6B3707FA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3939E56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7D22635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B496F3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B3CB22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50D8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3DAB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A2BC" w14:textId="77777777" w:rsidR="000C4AE9" w:rsidRPr="00DA0087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E96D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C1E05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0826CD6E" w14:textId="77777777" w:rsidR="000C4AE9" w:rsidRDefault="000C4AE9">
      <w:pPr>
        <w:spacing w:before="40" w:line="192" w:lineRule="auto"/>
        <w:ind w:right="57"/>
        <w:rPr>
          <w:sz w:val="20"/>
          <w:lang w:val="ro-RO"/>
        </w:rPr>
      </w:pPr>
    </w:p>
    <w:p w14:paraId="6E6F5A92" w14:textId="77777777" w:rsidR="000C4AE9" w:rsidRDefault="000C4AE9" w:rsidP="00E56A6A">
      <w:pPr>
        <w:pStyle w:val="Heading1"/>
        <w:spacing w:line="360" w:lineRule="auto"/>
      </w:pPr>
      <w:r>
        <w:t>LINIA 200</w:t>
      </w:r>
    </w:p>
    <w:p w14:paraId="40F28801" w14:textId="77777777" w:rsidR="000C4AE9" w:rsidRDefault="000C4AE9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C4AE9" w14:paraId="466D9AE9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56AC" w14:textId="77777777" w:rsidR="000C4AE9" w:rsidRDefault="000C4AE9" w:rsidP="00426006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C2D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19BF74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952B" w14:textId="77777777" w:rsidR="000C4AE9" w:rsidRPr="00032DF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70C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2C9975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D1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B5A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207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C7B2ED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08BB" w14:textId="77777777" w:rsidR="000C4AE9" w:rsidRPr="00032DF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AAA0" w14:textId="77777777" w:rsidR="000C4AE9" w:rsidRPr="00F716C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0C4AE9" w14:paraId="687EE3EC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ADDD" w14:textId="77777777" w:rsidR="000C4AE9" w:rsidRDefault="000C4AE9" w:rsidP="00426006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F398" w14:textId="77777777" w:rsidR="000C4AE9" w:rsidRDefault="000C4AE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5BBBCEE1" w14:textId="77777777" w:rsidR="000C4AE9" w:rsidRDefault="000C4AE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8493" w14:textId="77777777" w:rsidR="000C4AE9" w:rsidRDefault="000C4AE9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D863" w14:textId="77777777" w:rsidR="000C4AE9" w:rsidRDefault="000C4AE9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125837C4" w14:textId="77777777" w:rsidR="000C4AE9" w:rsidRDefault="000C4AE9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1FF6" w14:textId="77777777" w:rsidR="000C4AE9" w:rsidRDefault="000C4AE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FE54" w14:textId="77777777" w:rsidR="000C4AE9" w:rsidRDefault="000C4AE9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ADD0" w14:textId="77777777" w:rsidR="000C4AE9" w:rsidRDefault="000C4AE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6E3E179" w14:textId="77777777" w:rsidR="000C4AE9" w:rsidRDefault="000C4AE9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C1CA" w14:textId="77777777" w:rsidR="000C4AE9" w:rsidRDefault="000C4AE9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2C43" w14:textId="77777777" w:rsidR="000C4AE9" w:rsidRDefault="000C4AE9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C4AE9" w14:paraId="7457DD2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CFEA" w14:textId="77777777" w:rsidR="000C4AE9" w:rsidRDefault="000C4AE9" w:rsidP="00426006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358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129D36A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E6B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58E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FD47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896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531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74C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9A4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7091DB3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EE72" w14:textId="77777777" w:rsidR="000C4AE9" w:rsidRDefault="000C4AE9" w:rsidP="00426006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893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1023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959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D1EF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C4A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81A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7C54B47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4BA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A9B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0FEBCE9F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07F9" w14:textId="77777777" w:rsidR="000C4AE9" w:rsidRDefault="000C4AE9" w:rsidP="00426006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AA34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7B7F896B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C9E0" w14:textId="77777777" w:rsidR="000C4AE9" w:rsidRDefault="000C4AE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87E5" w14:textId="77777777" w:rsidR="000C4AE9" w:rsidRDefault="000C4AE9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16CA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F881" w14:textId="77777777" w:rsidR="000C4AE9" w:rsidRDefault="000C4AE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64C0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3D7E534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D25C" w14:textId="77777777" w:rsidR="000C4AE9" w:rsidRDefault="000C4AE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DE6E" w14:textId="77777777" w:rsidR="000C4AE9" w:rsidRDefault="000C4AE9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2D78B1C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6720" w14:textId="77777777" w:rsidR="000C4AE9" w:rsidRDefault="000C4AE9" w:rsidP="00426006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B2DC3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6456" w14:textId="77777777" w:rsidR="000C4AE9" w:rsidRDefault="000C4AE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1108F" w14:textId="77777777" w:rsidR="000C4AE9" w:rsidRDefault="000C4AE9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1350536" w14:textId="77777777" w:rsidR="000C4AE9" w:rsidRDefault="000C4AE9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9221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C797" w14:textId="77777777" w:rsidR="000C4AE9" w:rsidRDefault="000C4AE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D043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6BAE5D19" w14:textId="77777777" w:rsidR="000C4AE9" w:rsidRDefault="000C4AE9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8238" w14:textId="77777777" w:rsidR="000C4AE9" w:rsidRDefault="000C4AE9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54D2" w14:textId="77777777" w:rsidR="000C4AE9" w:rsidRDefault="000C4AE9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7D3E7275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6063" w14:textId="77777777" w:rsidR="000C4AE9" w:rsidRDefault="000C4AE9" w:rsidP="00426006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6CD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3FE7" w14:textId="77777777" w:rsidR="000C4AE9" w:rsidRPr="00032DF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60A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752BABE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B68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BB516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EB3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183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D165" w14:textId="77777777" w:rsidR="000C4AE9" w:rsidRPr="00032DF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DA3F" w14:textId="77777777" w:rsidR="000C4AE9" w:rsidRPr="00F716C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1A999594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EEF5" w14:textId="77777777" w:rsidR="000C4AE9" w:rsidRDefault="000C4AE9" w:rsidP="00426006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21F7" w14:textId="77777777" w:rsidR="000C4AE9" w:rsidRDefault="000C4AE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B50EF53" w14:textId="77777777" w:rsidR="000C4AE9" w:rsidRDefault="000C4AE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20E3" w14:textId="77777777" w:rsidR="000C4AE9" w:rsidRDefault="000C4AE9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8738" w14:textId="77777777" w:rsidR="000C4AE9" w:rsidRDefault="000C4AE9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596C589E" w14:textId="77777777" w:rsidR="000C4AE9" w:rsidRDefault="000C4AE9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872E" w14:textId="77777777" w:rsidR="000C4AE9" w:rsidRDefault="000C4AE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CB20" w14:textId="77777777" w:rsidR="000C4AE9" w:rsidRDefault="000C4AE9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552E" w14:textId="77777777" w:rsidR="000C4AE9" w:rsidRDefault="000C4AE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1479549" w14:textId="77777777" w:rsidR="000C4AE9" w:rsidRDefault="000C4AE9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E79D" w14:textId="77777777" w:rsidR="000C4AE9" w:rsidRDefault="000C4AE9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4090" w14:textId="77777777" w:rsidR="000C4AE9" w:rsidRDefault="000C4AE9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110C0A43" w14:textId="77777777" w:rsidR="000C4AE9" w:rsidRDefault="000C4AE9" w:rsidP="00623FF6">
      <w:pPr>
        <w:spacing w:before="40" w:after="40" w:line="192" w:lineRule="auto"/>
        <w:ind w:right="57"/>
        <w:rPr>
          <w:lang w:val="ro-RO"/>
        </w:rPr>
      </w:pPr>
    </w:p>
    <w:p w14:paraId="387F5552" w14:textId="77777777" w:rsidR="000C4AE9" w:rsidRDefault="000C4AE9" w:rsidP="006D4098">
      <w:pPr>
        <w:pStyle w:val="Heading1"/>
        <w:spacing w:line="360" w:lineRule="auto"/>
      </w:pPr>
      <w:r>
        <w:t>LINIA 201</w:t>
      </w:r>
    </w:p>
    <w:p w14:paraId="07F8F233" w14:textId="77777777" w:rsidR="000C4AE9" w:rsidRDefault="000C4AE9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0C4AE9" w14:paraId="689A4CF4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45F9" w14:textId="77777777" w:rsidR="000C4AE9" w:rsidRDefault="000C4AE9" w:rsidP="000C4AE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4B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08F1" w14:textId="77777777" w:rsidR="000C4AE9" w:rsidRPr="00C937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C83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0BB98F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F64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58DEC9C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75EF6BA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7D028EE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49FF" w14:textId="77777777" w:rsidR="000C4AE9" w:rsidRPr="00C937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B54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0429" w14:textId="77777777" w:rsidR="000C4AE9" w:rsidRPr="00C937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5D4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BDEE69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21C2" w14:textId="77777777" w:rsidR="000C4AE9" w:rsidRDefault="000C4AE9" w:rsidP="000C4AE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BF4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02A8" w14:textId="77777777" w:rsidR="000C4AE9" w:rsidRPr="00C937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94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930C8B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674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3300B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D0C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9A8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9313" w14:textId="77777777" w:rsidR="000C4AE9" w:rsidRPr="00C937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0BC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56B7C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D4196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0C4AE9" w14:paraId="1D285581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4A2F" w14:textId="77777777" w:rsidR="000C4AE9" w:rsidRDefault="000C4AE9" w:rsidP="000C4AE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B5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4F13" w14:textId="77777777" w:rsidR="000C4AE9" w:rsidRPr="00C937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484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14B5A0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622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2C806C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D7F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E5D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5123" w14:textId="77777777" w:rsidR="000C4AE9" w:rsidRPr="00C937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7D3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2E4589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2F6500DE" w14:textId="77777777" w:rsidR="000C4AE9" w:rsidRPr="003012FC" w:rsidRDefault="000C4AE9">
      <w:pPr>
        <w:spacing w:before="40" w:after="40" w:line="192" w:lineRule="auto"/>
        <w:ind w:right="57"/>
      </w:pPr>
    </w:p>
    <w:p w14:paraId="5383880C" w14:textId="77777777" w:rsidR="000C4AE9" w:rsidRDefault="000C4AE9" w:rsidP="002A4CB1">
      <w:pPr>
        <w:pStyle w:val="Heading1"/>
        <w:spacing w:line="360" w:lineRule="auto"/>
      </w:pPr>
      <w:r>
        <w:t>LINIA 203</w:t>
      </w:r>
    </w:p>
    <w:p w14:paraId="7807213A" w14:textId="77777777" w:rsidR="000C4AE9" w:rsidRDefault="000C4AE9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0C4AE9" w:rsidRPr="007126D7" w14:paraId="0BA3B21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AB5A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6A2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EE1A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1B1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1971F07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8275" w14:textId="77777777" w:rsidR="000C4AE9" w:rsidRDefault="000C4AE9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1DF3A70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BB2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6C5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D65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A84F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0C4AE9" w:rsidRPr="007126D7" w14:paraId="3A278DE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22EE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C0A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B4D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23A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04E4AAE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80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6A53393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60C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868B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55D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0C2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C4AE9" w:rsidRPr="007126D7" w14:paraId="10DD7ADF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F7A4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19C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1D62DBC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9F34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862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276C4E2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DD2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F677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1B6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500C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C74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587F6C9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C1370DB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3384E48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737D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37E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0E73B3A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9E28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316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262358F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9AA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FF9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E2F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6CB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FD8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80600D9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95B6D82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3036F79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C447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7D1C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12EA602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A9B7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A5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60C5C44A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2A9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D4C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3A9A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EB08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578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3C432FB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8E47A5C" w14:textId="77777777" w:rsidR="000C4AE9" w:rsidRPr="008F5A6B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76DA3A5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F901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681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6753143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93D5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5221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3FC9B0A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C96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CC92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F15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1AE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EAC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667A13F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0A1B645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172FEE9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4F64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72F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17A02E9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8EF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C56C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993929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298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2FBA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C1B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9C5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69F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43074A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1F821A8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4CE74F2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F86A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C10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49478D5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43F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150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E7E6D29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798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6D1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AC99E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5B06E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338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F0B3AB4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CD7C683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6DC9B91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8006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5A9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2918439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58FD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9BAE" w14:textId="77777777" w:rsidR="000C4AE9" w:rsidRPr="007126D7" w:rsidRDefault="000C4AE9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0C83DC6" w14:textId="77777777" w:rsidR="000C4AE9" w:rsidRPr="007126D7" w:rsidRDefault="000C4AE9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AD6B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CF92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C48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E9CD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1B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36D0977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A6B3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260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0F9C9DE8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8C13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70A0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88154AE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9E0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83E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F75A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FC67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EA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57FD146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38C421A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7944442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9184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5F80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4CBB96BA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469E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0E91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CB78B1F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F1C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9253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6B38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20D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3F6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7EB6E6C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DF7DF75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112CAC1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4BEE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D97B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162C0C5E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2CF8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F01F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648C0C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AB9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D87D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E6F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4402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D5F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ED4663C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562FA65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7B53268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C491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D7F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5A5F670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85F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19B5" w14:textId="77777777" w:rsidR="000C4AE9" w:rsidRPr="007126D7" w:rsidRDefault="000C4AE9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5F32692" w14:textId="77777777" w:rsidR="000C4AE9" w:rsidRPr="007126D7" w:rsidRDefault="000C4AE9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858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973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857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96D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B9C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5832654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6F45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715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13BE4D07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D12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5CD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18FB39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A21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2377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7C6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2BB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1E4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49B1044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BCBE58E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696E69E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50C2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D9C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18CA5CB8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C5E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03B4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B2A0EB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8C47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34B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4D4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9B0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F7AD" w14:textId="77777777" w:rsidR="000C4AE9" w:rsidRPr="00F13EC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1C5A7B11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D79B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30B8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4937F3C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4F6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6B9A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8BAC17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173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BEA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B11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571C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96E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387EB92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064F6BC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501FD6DA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FCD0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95E7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203D665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932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56C6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AFFEEE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E3D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D485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B51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940A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F9F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039F9E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B35F5B4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131A535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4894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385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68AA6FD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C1C7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E95B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5DBF77C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4F6E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DA58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425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5AA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51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E7A6049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7CCB3CB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2EA4E75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9C86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A6C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11FC1CDB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C63E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F35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2244101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622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8B79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83DC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862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9FD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4FBEA4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F572EA2" w14:textId="77777777" w:rsidR="000C4AE9" w:rsidRPr="00744E1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59A39CBE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3944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9E9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2330421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904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77D7" w14:textId="77777777" w:rsidR="000C4AE9" w:rsidRPr="007126D7" w:rsidRDefault="000C4AE9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6DC459A" w14:textId="77777777" w:rsidR="000C4AE9" w:rsidRPr="007126D7" w:rsidRDefault="000C4AE9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FE4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1799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187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0C1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4C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51E47CED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F8CA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5606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5054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5D5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6FF1911F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21595863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86D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5861946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328763E0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0F0F5927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5ADBD94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384A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362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D2F5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A63F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C4AE9" w:rsidRPr="007126D7" w14:paraId="2800129A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7939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537A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4C0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B6A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2A5EFAE9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991C" w14:textId="77777777" w:rsidR="000C4AE9" w:rsidRPr="007126D7" w:rsidRDefault="000C4AE9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7C1A8030" w14:textId="77777777" w:rsidR="000C4AE9" w:rsidRPr="007126D7" w:rsidRDefault="000C4AE9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1FB4BA69" w14:textId="77777777" w:rsidR="000C4AE9" w:rsidRPr="007126D7" w:rsidRDefault="000C4AE9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7360031E" w14:textId="77777777" w:rsidR="000C4AE9" w:rsidRPr="007126D7" w:rsidRDefault="000C4AE9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7FD9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7BA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7F8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41A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561613B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0C4AE9" w:rsidRPr="007126D7" w14:paraId="30387A6A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68BA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65B0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DAA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A1C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4FF4DFA0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EDE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33A2BD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9B0425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09EE52DC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856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C00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8C8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41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CA139EF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0C4AE9" w:rsidRPr="007126D7" w14:paraId="46BB094E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0044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D65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C25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3C39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11672349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73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475D02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6BF1A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3C665CA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3DFE74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65BBAA9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6B8BCD8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D578A4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C909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4DF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B614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0EE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293AF5C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0C4AE9" w:rsidRPr="007126D7" w14:paraId="609A4F8B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C79C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701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A94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CB0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0963952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4C5E681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040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4020D5D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5E2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89A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DDAD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F6C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C4AE9" w:rsidRPr="007126D7" w14:paraId="6D3151F5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7A5D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06B8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9EE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F602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72705D2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845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1D3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4FC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27AC5BF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B275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F929" w14:textId="77777777" w:rsidR="000C4AE9" w:rsidRDefault="000C4AE9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3D5E7EC0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173B6EFE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056A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6C1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1A6C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957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05B12C2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8F6AF2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433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73EFC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16728B0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434C06AC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D5BE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CAB0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C638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1F4C" w14:textId="77777777" w:rsidR="000C4AE9" w:rsidRDefault="000C4AE9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0C4AE9" w:rsidRPr="007126D7" w14:paraId="7709A603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CB95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EDA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0904969B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6C9D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6E4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22DC1F7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D0C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6DD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3A3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E05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4DD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66948DB7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C5CA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A43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04DB611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D01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144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64DE81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470F24BE" w14:textId="77777777" w:rsidR="000C4AE9" w:rsidRPr="00F87E98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751A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2562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109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6C84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EC1B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C4AE9" w:rsidRPr="007126D7" w14:paraId="0794942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9160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FF4B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BDFC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28F0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34846876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6A85893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D3D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1E7DFA8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1C6D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5B3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09C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CA2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C4AE9" w:rsidRPr="007126D7" w14:paraId="434AB95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57F07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12F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0ECFB5B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36F9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D43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AF1E8B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B13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3532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964E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11B2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879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6AE957D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563B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EE4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C3C8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B842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4FBE855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E10C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7B07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841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A025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A413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C4AE9" w:rsidRPr="007126D7" w14:paraId="1A1C73A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1B36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AD4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52973B48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25B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31F9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22C0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2559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9C1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6F73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73DC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0063826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6288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CC1C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F35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07AE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708E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E954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0B0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6794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6B6A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5C773183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4213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7D2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8731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628B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024493A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36BA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34D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1B70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0A437C0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87AF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236F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2B8E5D7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66C6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A14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926F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7804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39112AB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629F77E1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D9B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24CE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D3F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7B09ADF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191A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C6CC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0CE8AB6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AAE0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048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8EE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0D6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5B23F79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0DDD883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4ABB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8EC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12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291D2FCB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5A62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410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23FBC60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0C4AE9" w:rsidRPr="007126D7" w14:paraId="53F59043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2C04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65A1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929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F1D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56FB95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0CB2D155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5A8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02A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507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0F343EAD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2AF8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47CE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7D127D43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3FDF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063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01F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1021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5AACB350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DF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61E99664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5A63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5C8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B69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7945" w14:textId="77777777" w:rsidR="000C4AE9" w:rsidRPr="007126D7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21A726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47A260D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0C4AE9" w:rsidRPr="007126D7" w14:paraId="050E1DC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6A8D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7CC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210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E70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5E18ABEB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2EE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7B7D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3D3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E915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8166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3305C17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B26A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52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059AF7C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A84B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FE6B" w14:textId="77777777" w:rsidR="000C4AE9" w:rsidRPr="007126D7" w:rsidRDefault="000C4AE9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E38190C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DAD2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6EA0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BCC6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F12A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AE34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4AE9" w:rsidRPr="007126D7" w14:paraId="493D557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552F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F38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1CD804EC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9B04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B4A8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607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30A9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9A2A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FDC5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5777" w14:textId="77777777" w:rsidR="000C4AE9" w:rsidRPr="007126D7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0C4AE9" w:rsidRPr="007126D7" w14:paraId="1854F02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528D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FDE6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00635CC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E57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797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09DF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625D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6605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BEA8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220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69F9343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4AE9" w:rsidRPr="007126D7" w14:paraId="1516FBA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0D24" w14:textId="77777777" w:rsidR="000C4AE9" w:rsidRPr="007126D7" w:rsidRDefault="000C4AE9" w:rsidP="000C4AE9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C7C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1827571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259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890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442F27A8" w14:textId="77777777" w:rsidR="000C4AE9" w:rsidRPr="00037854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601143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4B09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600E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AD03" w14:textId="77777777" w:rsidR="000C4AE9" w:rsidRPr="007126D7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2136" w14:textId="77777777" w:rsidR="000C4AE9" w:rsidRPr="007126D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D54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2DC02CA0" w14:textId="77777777" w:rsidR="000C4AE9" w:rsidRDefault="000C4AE9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049BD90C" w14:textId="77777777" w:rsidR="000C4AE9" w:rsidRDefault="000C4AE9" w:rsidP="00CC0982">
      <w:pPr>
        <w:pStyle w:val="Heading1"/>
        <w:spacing w:line="360" w:lineRule="auto"/>
      </w:pPr>
      <w:r>
        <w:t>LINIA 205</w:t>
      </w:r>
    </w:p>
    <w:p w14:paraId="69E25B5A" w14:textId="77777777" w:rsidR="000C4AE9" w:rsidRDefault="000C4AE9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0C4AE9" w14:paraId="3AA04D51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7C2A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236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556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DC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346663FC" w14:textId="77777777" w:rsidR="000C4AE9" w:rsidRPr="0098578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7EA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505D12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1B35315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9EB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4F8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3DCB" w14:textId="77777777" w:rsidR="000C4AE9" w:rsidRPr="007343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492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5302D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0C4AE9" w14:paraId="33A690AA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EF39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2C8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33993A8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B7F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83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BAA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169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B59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E72E" w14:textId="77777777" w:rsidR="000C4AE9" w:rsidRPr="007343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7F3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673840F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21116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1AFE287B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8C39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1E9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3BBAE71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365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F27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43DC3A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21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0FF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AEB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DA0F" w14:textId="77777777" w:rsidR="000C4AE9" w:rsidRPr="007343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25A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0C4AE9" w14:paraId="79C135D8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A6DD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3E4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013238E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CD7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B4F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70E124B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7B6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2E3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708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03FA" w14:textId="77777777" w:rsidR="000C4AE9" w:rsidRPr="007343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36E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DE44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ED6ED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0C4AE9" w14:paraId="7A116ABA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8B38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9E9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BA8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068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928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404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B31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99EC" w14:textId="77777777" w:rsidR="000C4AE9" w:rsidRPr="007343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FCC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B6421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0C4AE9" w14:paraId="0E53573C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58A3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0A74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7676E88B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059F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789B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B5F7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8E8A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F463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52E7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5910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19A7914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0E23CBEF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0C4AE9" w14:paraId="42D90973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503F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443F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2C240A0B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03B6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5467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6F33D3D9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și Ghimbav - Codlea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2345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D639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1F79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4BD5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1348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6557006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6B758DF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0C4AE9" w14:paraId="5153D3AC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6196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850B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D0C2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938B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7D4E1901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2F94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101E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1017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F6E1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FC3D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109C96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0C4AE9" w14:paraId="350C0046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5BA2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09C6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2177EC6A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5F2D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EB76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3925C47E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D935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B261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EAE8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C4E9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F796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6B8CD0BC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3B8C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3396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7F781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ECED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7D440A7F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B880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E4D6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B384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BDA0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618B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BE082E8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A1D4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FA4A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AC2A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CBCF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5396841D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240D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0EE68E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BBA3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4531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2EA2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E1C7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C1BC77B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E29C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5CD3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08E9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88AB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207BE08A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CE7F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3BB91B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E18D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C686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ED88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2EA1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A8F0460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9039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D30A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1BE6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044B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3902A4DC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7040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B8E2968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52AB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6CCC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9F8E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F56F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39367E10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0C4AE9" w14:paraId="547ABF91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CB89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3FEE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3BF95C49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39A7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B367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5A4C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F451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B80B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5810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1E07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00DABD82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1364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A485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36D7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BC9D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317072BB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4368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B918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BAD0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A962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FD0D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9998861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D946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4358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7B94885E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7297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C8D3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77BD0271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A74F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37B8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8C9F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967E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11473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C4A4DDB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46D67B6F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9F18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3BD9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F5C2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EBF7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506D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2143C70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8288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8030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70AE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825F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7DAF831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3428" w14:textId="77777777" w:rsidR="000C4AE9" w:rsidRDefault="000C4AE9" w:rsidP="000C4AE9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AC6A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5E4615BA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7BC1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6643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1FA9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7207" w14:textId="77777777" w:rsidR="000C4AE9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7C5D" w14:textId="77777777" w:rsidR="000C4AE9" w:rsidRDefault="000C4AE9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E582" w14:textId="77777777" w:rsidR="000C4AE9" w:rsidRPr="0073437A" w:rsidRDefault="000C4AE9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9174" w14:textId="77777777" w:rsidR="000C4AE9" w:rsidRDefault="000C4AE9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6703C9A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304F2255" w14:textId="77777777" w:rsidR="000C4AE9" w:rsidRDefault="000C4AE9" w:rsidP="005B00A7">
      <w:pPr>
        <w:pStyle w:val="Heading1"/>
        <w:spacing w:line="360" w:lineRule="auto"/>
      </w:pPr>
      <w:r>
        <w:t>LINIA 218</w:t>
      </w:r>
    </w:p>
    <w:p w14:paraId="66E4D6CA" w14:textId="77777777" w:rsidR="000C4AE9" w:rsidRDefault="000C4AE9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0C4AE9" w14:paraId="1B630DD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0142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472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491D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A71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35EB9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A50E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5874B458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7EE5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D26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E679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86E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:rsidRPr="00A8307A" w14:paraId="0640AF9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384F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14AD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12DB" w14:textId="77777777" w:rsidR="000C4AE9" w:rsidRPr="00A830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2583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48F725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172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070A8B9C" w14:textId="77777777" w:rsidR="000C4AE9" w:rsidRPr="00664FA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96BF" w14:textId="77777777" w:rsidR="000C4AE9" w:rsidRPr="00A830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E445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FE77" w14:textId="77777777" w:rsidR="000C4AE9" w:rsidRPr="00A830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D513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A31C6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5F86A2C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B1F2E51" w14:textId="77777777" w:rsidR="000C4AE9" w:rsidRPr="00664FA3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0C4AE9" w:rsidRPr="00A8307A" w14:paraId="68DF711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2FB5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C3C9E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81FE" w14:textId="77777777" w:rsidR="000C4AE9" w:rsidRPr="00A830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CC35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8FEC69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6C36" w14:textId="77777777" w:rsidR="000C4AE9" w:rsidRPr="00664FA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FDD1507" w14:textId="77777777" w:rsidR="000C4AE9" w:rsidRPr="00664FA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9D56" w14:textId="77777777" w:rsidR="000C4AE9" w:rsidRPr="00A830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CC661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64C8" w14:textId="77777777" w:rsidR="000C4AE9" w:rsidRPr="00A830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3BEC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CDC2D3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AB7D651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9A5CE12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0C4AE9" w:rsidRPr="00A8307A" w14:paraId="3294E9C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5BA3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5A79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C120" w14:textId="77777777" w:rsidR="000C4AE9" w:rsidRPr="003F40D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DB6A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44355D5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D4E6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5399" w14:textId="77777777" w:rsidR="000C4AE9" w:rsidRPr="003F40D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D878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3CCD" w14:textId="77777777" w:rsidR="000C4AE9" w:rsidRPr="003F40D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49B5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75784D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0C4AE9" w:rsidRPr="00A8307A" w14:paraId="08EA175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6B68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238A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25CB" w14:textId="77777777" w:rsidR="000C4AE9" w:rsidRPr="003F40D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D396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50D81D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BA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1C5202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C542" w14:textId="77777777" w:rsidR="000C4AE9" w:rsidRPr="003F40D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4719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66EB" w14:textId="77777777" w:rsidR="000C4AE9" w:rsidRPr="003F40D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213D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7EC8CC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0C4AE9" w:rsidRPr="00A8307A" w14:paraId="3E31718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D7D22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3AC0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9078" w14:textId="77777777" w:rsidR="000C4AE9" w:rsidRPr="007328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38B0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DAA3C3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3200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12C0" w14:textId="77777777" w:rsidR="000C4AE9" w:rsidRPr="007B4F6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3282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6823" w14:textId="77777777" w:rsidR="000C4AE9" w:rsidRPr="007328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E86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764BA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14220E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F473A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D061A73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0C4AE9" w:rsidRPr="00A8307A" w14:paraId="426D388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903A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A82E" w14:textId="77777777" w:rsidR="000C4AE9" w:rsidRPr="00A8307A" w:rsidRDefault="000C4AE9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E5DF" w14:textId="77777777" w:rsidR="000C4AE9" w:rsidRPr="00732832" w:rsidRDefault="000C4AE9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6AE9" w14:textId="77777777" w:rsidR="000C4AE9" w:rsidRPr="00A8307A" w:rsidRDefault="000C4AE9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5E50C0" w14:textId="77777777" w:rsidR="000C4AE9" w:rsidRPr="00A8307A" w:rsidRDefault="000C4AE9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A300" w14:textId="77777777" w:rsidR="000C4AE9" w:rsidRDefault="000C4AE9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161B41" w14:textId="77777777" w:rsidR="000C4AE9" w:rsidRDefault="000C4AE9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12067F4" w14:textId="77777777" w:rsidR="000C4AE9" w:rsidRDefault="000C4AE9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BF3A" w14:textId="77777777" w:rsidR="000C4AE9" w:rsidRPr="007B4F6A" w:rsidRDefault="000C4AE9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E7C5" w14:textId="77777777" w:rsidR="000C4AE9" w:rsidRPr="00A8307A" w:rsidRDefault="000C4AE9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1FEC" w14:textId="77777777" w:rsidR="000C4AE9" w:rsidRPr="00732832" w:rsidRDefault="000C4AE9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72C9" w14:textId="77777777" w:rsidR="000C4AE9" w:rsidRDefault="000C4AE9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0C4AE9" w:rsidRPr="00A8307A" w14:paraId="538F009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4CA9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E362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0756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34E7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134068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C259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D82E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1C53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7E2A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B4D9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65CD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A8536AB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:rsidRPr="00A8307A" w14:paraId="363B0B1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3264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ED22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2425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5D68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40F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C80F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2F74E94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553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E378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26D2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10E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2B9DDE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0F832BFC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:rsidRPr="00A8307A" w14:paraId="659D452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08BC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E18D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9C1E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DFB9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983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0C5784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2A43720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9FB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13B3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7E83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422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2F0A958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C4AE9" w:rsidRPr="00A8307A" w14:paraId="43F17F4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94C7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7C33" w14:textId="77777777" w:rsidR="000C4AE9" w:rsidRPr="00A8307A" w:rsidRDefault="000C4AE9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36534" w14:textId="77777777" w:rsidR="000C4AE9" w:rsidRPr="00B26991" w:rsidRDefault="000C4AE9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49F7" w14:textId="77777777" w:rsidR="000C4AE9" w:rsidRPr="00A8307A" w:rsidRDefault="000C4AE9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6CE9" w14:textId="77777777" w:rsidR="000C4AE9" w:rsidRDefault="000C4AE9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996FAF1" w14:textId="77777777" w:rsidR="000C4AE9" w:rsidRDefault="000C4AE9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025B04B" w14:textId="77777777" w:rsidR="000C4AE9" w:rsidRDefault="000C4AE9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DE53" w14:textId="77777777" w:rsidR="000C4AE9" w:rsidRDefault="000C4AE9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EF04" w14:textId="77777777" w:rsidR="000C4AE9" w:rsidRPr="00A8307A" w:rsidRDefault="000C4AE9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56A0" w14:textId="77777777" w:rsidR="000C4AE9" w:rsidRPr="00B26991" w:rsidRDefault="000C4AE9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20BA" w14:textId="77777777" w:rsidR="000C4AE9" w:rsidRPr="00FD3B28" w:rsidRDefault="000C4AE9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86348EC" w14:textId="77777777" w:rsidR="000C4AE9" w:rsidRDefault="000C4AE9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0C4AE9" w:rsidRPr="00A8307A" w14:paraId="727C18B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455F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160B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773D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57CC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F18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4EF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1BF0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9C5C" w14:textId="77777777" w:rsidR="000C4AE9" w:rsidRPr="00B2699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248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C4AE9" w:rsidRPr="00A8307A" w14:paraId="3DF4847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79CE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8C67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50F0" w14:textId="77777777" w:rsidR="000C4AE9" w:rsidRPr="000D3BB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FB67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FF6DB1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FFE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A8601C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F84D" w14:textId="77777777" w:rsidR="000C4AE9" w:rsidRPr="000D3BB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6B8E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E84C" w14:textId="77777777" w:rsidR="000C4AE9" w:rsidRPr="000D3BB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90E9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5F2AA9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C4AE9" w:rsidRPr="00A8307A" w14:paraId="237F834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9DDE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3E0C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F128" w14:textId="77777777" w:rsidR="000C4AE9" w:rsidRPr="009658E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581D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2B0D14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891E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F700" w14:textId="77777777" w:rsidR="000C4AE9" w:rsidRPr="009658E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9031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A143" w14:textId="77777777" w:rsidR="000C4AE9" w:rsidRPr="009658E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4BBF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BED85F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0C4AE9" w:rsidRPr="00A8307A" w14:paraId="24FC1AC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7781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8BB9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F56C" w14:textId="77777777" w:rsidR="000C4AE9" w:rsidRPr="00472E1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1970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5509211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4861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8B0A" w14:textId="77777777" w:rsidR="000C4AE9" w:rsidRPr="00472E1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E009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BE92" w14:textId="77777777" w:rsidR="000C4AE9" w:rsidRPr="00472E1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9FE8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888251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C4AE9" w:rsidRPr="00A8307A" w14:paraId="0722CDD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AE84" w14:textId="77777777" w:rsidR="000C4AE9" w:rsidRPr="00A75A00" w:rsidRDefault="000C4AE9" w:rsidP="000C4AE9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F6CF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62F3" w14:textId="77777777" w:rsidR="000C4AE9" w:rsidRPr="00530A8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F8F0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270859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0D28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94AB" w14:textId="77777777" w:rsidR="000C4AE9" w:rsidRPr="00530A8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357F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06A8" w14:textId="77777777" w:rsidR="000C4AE9" w:rsidRPr="00530A8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1361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7A3A7E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0C4AE9" w14:paraId="104FB38C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7151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23D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D847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DCF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E7C641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0517ED0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850F" w14:textId="77777777" w:rsidR="000C4AE9" w:rsidRPr="00447EF5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10163D8F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457C4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C94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8E4B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98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80DA9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0C4AE9" w14:paraId="3BE99BEC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B4A9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971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B261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247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94D61A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58A8835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4625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D35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22B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024B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EC3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0C4AE9" w14:paraId="3969263C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9171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545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B771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21D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D204E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6FFE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3F3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CF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8694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DAD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3A6CB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0C4AE9" w14:paraId="4060FE7B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9FE8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32D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43DB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10C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91DBBF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07EA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684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8EE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6B0B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5C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AF8E1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0EA1C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0C4AE9" w14:paraId="05DFD492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8C1F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807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0D7125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ADBB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A84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4B8F20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CE6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9AD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BD2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ECE5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D19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27CFEFCD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8D6C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64C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88D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B7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53483FA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098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A4E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635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05E0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27F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71CCF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0C4AE9" w14:paraId="5B807E36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526D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205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EC64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82C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00207C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440E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12974DF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7A2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46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5EC9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F6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C0F4E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0C4AE9" w14:paraId="0DC09ED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C936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168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1BF700E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58C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F48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797BF96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9E85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189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AB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31EC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E7B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0C4AE9" w14:paraId="0D35D00D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6B63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8C6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15DE4AA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861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EF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DB13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14B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55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D8C4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AA7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0C4AE9" w14:paraId="3C650274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4721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B6F8" w14:textId="77777777" w:rsidR="000C4AE9" w:rsidRDefault="000C4AE9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7ACC3D34" w14:textId="77777777" w:rsidR="000C4AE9" w:rsidRDefault="000C4AE9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F06D" w14:textId="77777777" w:rsidR="000C4AE9" w:rsidRDefault="000C4AE9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34E1" w14:textId="77777777" w:rsidR="000C4AE9" w:rsidRDefault="000C4AE9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66D2" w14:textId="77777777" w:rsidR="000C4AE9" w:rsidRPr="00465A98" w:rsidRDefault="000C4AE9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39EA" w14:textId="77777777" w:rsidR="000C4AE9" w:rsidRDefault="000C4AE9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A59E" w14:textId="77777777" w:rsidR="000C4AE9" w:rsidRDefault="000C4AE9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6F8C" w14:textId="77777777" w:rsidR="000C4AE9" w:rsidRPr="00984D71" w:rsidRDefault="000C4AE9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1CD5" w14:textId="77777777" w:rsidR="000C4AE9" w:rsidRDefault="000C4AE9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172372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E559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4C9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2A39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949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3992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670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AB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B26F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3B2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57C6C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0C4AE9" w14:paraId="7AC8938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CCF5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A66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7744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27E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0B186A6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04CF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BE35B2B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5A3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92E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73DA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3F4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9E1CE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0C4AE9" w14:paraId="035FB4BA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7D4D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FC7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7ED9470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DE84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66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1E1F53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2C815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B7FF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84A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04C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7D9D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C28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0C4AE9" w14:paraId="7BB76B36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E478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791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CC6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BC8C" w14:textId="77777777" w:rsidR="000C4AE9" w:rsidRDefault="000C4AE9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B172FFB" w14:textId="77777777" w:rsidR="000C4AE9" w:rsidRDefault="000C4AE9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AA51" w14:textId="77777777" w:rsidR="000C4AE9" w:rsidRDefault="000C4AE9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52CAC243" w14:textId="77777777" w:rsidR="000C4AE9" w:rsidRPr="0017470F" w:rsidRDefault="000C4AE9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603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78E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A00A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77F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AD7AB5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FC10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DEF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35FA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875C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50B822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D03C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C7A9078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436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B14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584A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FFE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480AE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0C4AE9" w14:paraId="52AD231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1DDE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B1D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E64F" w14:textId="77777777" w:rsidR="000C4AE9" w:rsidRPr="00CF787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4BC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2FDDA6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8C17" w14:textId="77777777" w:rsidR="000C4AE9" w:rsidRPr="00465A98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018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9A9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968E" w14:textId="77777777" w:rsidR="000C4AE9" w:rsidRPr="00984D7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6BF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0C4AE9" w14:paraId="2D99F901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1E90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61B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415F766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48B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0D1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18F2F95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3C53CF2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CC02" w14:textId="77777777" w:rsidR="000C4AE9" w:rsidRPr="00465A98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60B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127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05A3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2BD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9F3809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D315D9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5968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AD8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814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EA6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CC5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8FB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AAE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8C67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2A8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0C4AE9" w14:paraId="0E9FB82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7C0A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741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2B6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368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D68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E27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B8C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9F2E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8F5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0C4AE9" w14:paraId="0967FF1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5956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FA8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CE9E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5EB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9E5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5AF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0DD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2BCB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0A4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0C4AE9" w14:paraId="05D6991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D3A6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E788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71D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11A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5D0132A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0C0E" w14:textId="77777777" w:rsidR="000C4AE9" w:rsidRPr="00465A98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261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12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0F8C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2FB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435ED9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ADE9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755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24F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3EE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5B86BA5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C18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BE9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C9E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5FFD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21C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05E52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0C4AE9" w14:paraId="0BDA3AB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0942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116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194A648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786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7D0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415A5FB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B1F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029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1FD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464A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590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6987E8E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1170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CDC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22B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BA56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D048CB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732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09E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594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01FD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10C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3AF2F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0C4AE9" w14:paraId="0A3A354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242A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19D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9BB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5A1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79D3C8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2A3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312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EB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E685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5737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1AFBC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0C4AE9" w14:paraId="4D0312F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7D71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4F0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F73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F47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D8413E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522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F9C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4B3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5E58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211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AF8EB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0C4AE9" w14:paraId="4A81E48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8930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9D8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FD0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77B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FC18B9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C6B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4B5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C9DD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8C16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044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20F5C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0C4AE9" w14:paraId="7B1B008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0373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943C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B31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0B2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0DD595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42B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0D5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B36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519A" w14:textId="77777777" w:rsidR="000C4AE9" w:rsidRPr="00984D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835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7EBCB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0C4AE9" w14:paraId="54DB433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8739" w14:textId="77777777" w:rsidR="000C4AE9" w:rsidRDefault="000C4AE9" w:rsidP="000C4AE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6E80" w14:textId="77777777" w:rsidR="000C4AE9" w:rsidRDefault="000C4AE9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651BE157" w14:textId="77777777" w:rsidR="000C4AE9" w:rsidRDefault="000C4AE9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B353" w14:textId="77777777" w:rsidR="000C4AE9" w:rsidRDefault="000C4AE9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667F" w14:textId="77777777" w:rsidR="000C4AE9" w:rsidRDefault="000C4AE9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ECFA" w14:textId="77777777" w:rsidR="000C4AE9" w:rsidRDefault="000C4AE9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20AB" w14:textId="77777777" w:rsidR="000C4AE9" w:rsidRDefault="000C4AE9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FE89" w14:textId="77777777" w:rsidR="000C4AE9" w:rsidRDefault="000C4AE9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B360" w14:textId="77777777" w:rsidR="000C4AE9" w:rsidRPr="00984D71" w:rsidRDefault="000C4AE9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2909" w14:textId="77777777" w:rsidR="000C4AE9" w:rsidRDefault="000C4AE9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AAD91A1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563DE62C" w14:textId="77777777" w:rsidR="000C4AE9" w:rsidRDefault="000C4AE9" w:rsidP="0095691E">
      <w:pPr>
        <w:pStyle w:val="Heading1"/>
        <w:spacing w:line="360" w:lineRule="auto"/>
      </w:pPr>
      <w:r>
        <w:lastRenderedPageBreak/>
        <w:t>LINIA 300</w:t>
      </w:r>
    </w:p>
    <w:p w14:paraId="1FB4067F" w14:textId="77777777" w:rsidR="000C4AE9" w:rsidRDefault="000C4AE9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0C4AE9" w14:paraId="3260382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E7D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00C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F4C4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EEDF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6D8E1F8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8B5C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1EF7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BBB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B74B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75FC" w14:textId="77777777" w:rsidR="000C4AE9" w:rsidRPr="00D344C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444BB43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612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C9F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F14A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5976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5CB27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A50C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9614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332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B68F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548E" w14:textId="77777777" w:rsidR="000C4AE9" w:rsidRPr="00D344C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6A2C341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5EC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64EB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556AD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F362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8A7A37B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9E5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C1745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5BE4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005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BA2A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8558" w14:textId="77777777" w:rsidR="000C4AE9" w:rsidRPr="00D344C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9661A0" w14:textId="77777777" w:rsidR="000C4AE9" w:rsidRPr="00D344C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0C4AE9" w14:paraId="02B4492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C8C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3887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7785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1968" w14:textId="77777777" w:rsidR="000C4AE9" w:rsidRDefault="000C4AE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6D7A0CB" w14:textId="77777777" w:rsidR="000C4AE9" w:rsidRDefault="000C4AE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68E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7779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40FD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F031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8702E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36DF3B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896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0B2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4E2E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F5FA" w14:textId="77777777" w:rsidR="000C4AE9" w:rsidRDefault="000C4AE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6BA8" w14:textId="77777777" w:rsidR="000C4AE9" w:rsidRPr="00E4222D" w:rsidRDefault="000C4AE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F970530" w14:textId="77777777" w:rsidR="000C4AE9" w:rsidRPr="00E4222D" w:rsidRDefault="000C4AE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FAEF7B3" w14:textId="77777777" w:rsidR="000C4AE9" w:rsidRPr="00E4222D" w:rsidRDefault="000C4AE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6617222" w14:textId="77777777" w:rsidR="000C4AE9" w:rsidRDefault="000C4AE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4F9A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AB3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9EB7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AE7D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D2CCEA7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622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9F0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AB1B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034C" w14:textId="77777777" w:rsidR="000C4AE9" w:rsidRPr="00E4222D" w:rsidRDefault="000C4AE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684F" w14:textId="77777777" w:rsidR="000C4AE9" w:rsidRPr="00E4222D" w:rsidRDefault="000C4AE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4F2E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5F3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3CEED69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EEAB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D61D" w14:textId="77777777" w:rsidR="000C4AE9" w:rsidRPr="00E4222D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0C4AE9" w14:paraId="3B9EC58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DEB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057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F24E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78E5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C41CBDF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0C6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1E34520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AC94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55F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11BE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692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16D31A25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782DDFD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757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B45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6FF3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A607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49C631D6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A9AB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0E3F78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2A9E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E650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48BB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F438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26CA5A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0C4AE9" w14:paraId="4E9F0C9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4D8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BE1C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2FAB389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2C4F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ADA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662219DD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1B9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1D56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4FE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F45D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440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4F5693F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39C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0B25" w14:textId="77777777" w:rsidR="000C4AE9" w:rsidRDefault="000C4AE9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6196" w14:textId="77777777" w:rsidR="000C4AE9" w:rsidRPr="00600D25" w:rsidRDefault="000C4AE9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747C" w14:textId="77777777" w:rsidR="000C4AE9" w:rsidRDefault="000C4AE9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74558D57" w14:textId="77777777" w:rsidR="000C4AE9" w:rsidRDefault="000C4AE9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29B6" w14:textId="77777777" w:rsidR="000C4AE9" w:rsidRDefault="000C4AE9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DC33" w14:textId="77777777" w:rsidR="000C4AE9" w:rsidRDefault="000C4AE9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4308" w14:textId="77777777" w:rsidR="000C4AE9" w:rsidRDefault="000C4AE9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33AC4DB8" w14:textId="77777777" w:rsidR="000C4AE9" w:rsidRDefault="000C4AE9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598B" w14:textId="77777777" w:rsidR="000C4AE9" w:rsidRDefault="000C4AE9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1133" w14:textId="77777777" w:rsidR="000C4AE9" w:rsidRDefault="000C4AE9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6856970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2F2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71C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452C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8D51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183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F43C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7E1B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3899C99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9D3E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547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7539C86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9EB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BA2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3971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84C9" w14:textId="77777777" w:rsidR="000C4AE9" w:rsidRDefault="000C4AE9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FCCD99A" w14:textId="77777777" w:rsidR="000C4AE9" w:rsidRDefault="000C4AE9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C6D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A3B6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37C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3BF607F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DDD5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1050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35784E31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A3C8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087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E09E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FA20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02A403E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613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6887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CBF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F900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5907" w14:textId="77777777" w:rsidR="000C4AE9" w:rsidRPr="00D344C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2851E03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6FD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5960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9769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6165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6429601E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45A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5D0E61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A17C77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0D4BE22C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33305F7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3BE2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3D4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56AF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5084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7EBA2BC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45CEC46A" w14:textId="77777777" w:rsidR="000C4AE9" w:rsidRPr="004870EE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0C4AE9" w14:paraId="4D638BA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53C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094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23D019B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0178761A" w14:textId="77777777" w:rsidR="000C4AE9" w:rsidRDefault="000C4AE9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0557826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D9A0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7CF0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3EB6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5670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CAD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B216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F778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4C646CF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CC45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6E0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B8DF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EAA6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BF8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034B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340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AEAE97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A783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120D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C63ED0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0C4AE9" w14:paraId="2146FC4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B49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1C23" w14:textId="77777777" w:rsidR="000C4AE9" w:rsidRDefault="000C4AE9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FEA3A49" w14:textId="77777777" w:rsidR="000C4AE9" w:rsidRDefault="000C4AE9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FEFA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8B5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969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2713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F1C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8123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02BD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44037F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0C4AE9" w14:paraId="4DB6894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DAC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CE5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3167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2D0A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78C6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5F53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E29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45F3D8B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D26D1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E6F4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E72656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0C4AE9" w14:paraId="149E29C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7967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53FC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D638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FCEF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277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63AE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A028B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3ED083E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4D65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0E0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4706CBB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FEE8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B98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15DB946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9A78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AB4C7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FF3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1740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D64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4E70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070F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63842784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789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9F5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7596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096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B5D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075E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5EF7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818FDF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3EDF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EAED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0D3A5035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CD3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A70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99C6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1FCA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5EEE6092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B93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8FDA70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CA54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CBFD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69B9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BC9F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95CE25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21225A1" w14:textId="77777777" w:rsidR="000C4AE9" w:rsidRPr="00D344C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0C4AE9" w14:paraId="4A589F3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B602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3067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A729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B9E2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1BA3D737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10B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8ECE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499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9D50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EB23" w14:textId="77777777" w:rsidR="000C4AE9" w:rsidRPr="00D344C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3CA130A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EFD8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118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A3CA3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15D4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2CF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26D1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2260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6EE29FC7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8C82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0A67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42ED94" w14:textId="77777777" w:rsidR="000C4AE9" w:rsidRPr="00D344C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C4AE9" w14:paraId="6EA7DA17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D04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1A2C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C58020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535B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A638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9C3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DD11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D56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BBFC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92E8" w14:textId="77777777" w:rsidR="000C4AE9" w:rsidRDefault="000C4AE9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899863" w14:textId="77777777" w:rsidR="000C4AE9" w:rsidRPr="00D344C9" w:rsidRDefault="000C4AE9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C4AE9" w14:paraId="6C1D468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932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F1B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7CD3D6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E53D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530A" w14:textId="77777777" w:rsidR="000C4AE9" w:rsidRDefault="000C4AE9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7618678" w14:textId="77777777" w:rsidR="000C4AE9" w:rsidRDefault="000C4AE9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694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83D82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3F07562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17822E0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782BA989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E13F06B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1842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5838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0EB37A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F828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1097" w14:textId="77777777" w:rsidR="000C4AE9" w:rsidRDefault="000C4AE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BCD46A6" w14:textId="77777777" w:rsidR="000C4AE9" w:rsidRDefault="000C4AE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D1C2751" w14:textId="77777777" w:rsidR="000C4AE9" w:rsidRPr="00D344C9" w:rsidRDefault="000C4AE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0C4AE9" w14:paraId="1D20B21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D63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5A0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009C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2562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B72E9BB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8F9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5F95EF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8A96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A0BD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636C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3499" w14:textId="77777777" w:rsidR="000C4AE9" w:rsidRDefault="000C4AE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12AFEA" w14:textId="77777777" w:rsidR="000C4AE9" w:rsidRDefault="000C4AE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5F39825" w14:textId="77777777" w:rsidR="000C4AE9" w:rsidRDefault="000C4AE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0C4AE9" w14:paraId="3A47933D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C0F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0FE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1044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DF43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CABF006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D220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840D51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A76C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D2F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594A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61BE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33AB83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0C4AE9" w14:paraId="060A65B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4C0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4DBC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1C49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E114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9DD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6E29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F1CF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5EC7870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5EC0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AB5D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408F0CB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5915323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689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ECD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4C8B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4DEE" w14:textId="77777777" w:rsidR="000C4AE9" w:rsidRDefault="000C4AE9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90B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4325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E90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FA9E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7A21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7FB4054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FC83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FE9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A7E5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C924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E8F58D2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5BF6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C6E1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8FC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0681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5475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21DB0DB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BA3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34E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BEEF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A1D4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C27150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DE00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76D8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3C4D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04F4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DA36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5158B5D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76A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D073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7A29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3B15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C3A5358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3215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73A24AC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4C9DBA8B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A0A3B17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BDF7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9A0E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BF16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8B14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96612D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81AA5D6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0C4AE9" w14:paraId="41CEA32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F4A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E56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F9AD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6592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A5E7876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52B0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FB0DB50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80CE" w14:textId="77777777" w:rsidR="000C4AE9" w:rsidRPr="00600D25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122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98FD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29E9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8F76D5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0C4AE9" w14:paraId="65E7227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989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6E2B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B24C4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2F13" w14:textId="77777777" w:rsidR="000C4AE9" w:rsidRDefault="000C4AE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F50BB66" w14:textId="77777777" w:rsidR="000C4AE9" w:rsidRDefault="000C4AE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2D8B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0025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4C54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117E5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7CD1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C4AE9" w14:paraId="6067BE3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D09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90D1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78EA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A4CA" w14:textId="77777777" w:rsidR="000C4AE9" w:rsidRDefault="000C4AE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496AB5EB" w14:textId="77777777" w:rsidR="000C4AE9" w:rsidRDefault="000C4AE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DEBA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3DB2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8B02" w14:textId="77777777" w:rsidR="000C4AE9" w:rsidRDefault="000C4AE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D884" w14:textId="77777777" w:rsidR="000C4AE9" w:rsidRDefault="000C4AE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257C" w14:textId="77777777" w:rsidR="000C4AE9" w:rsidRDefault="000C4AE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C4AE9" w14:paraId="4A1B72B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3335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343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47FE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AF5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9DF952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501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4D8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0EF6" w14:textId="77777777" w:rsidR="000C4AE9" w:rsidRPr="00E731A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1D44CD3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3813BE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CC7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A5B6" w14:textId="77777777" w:rsidR="000C4AE9" w:rsidRDefault="000C4AE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6D3309D6" w14:textId="77777777" w:rsidR="000C4AE9" w:rsidRDefault="000C4AE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5A0D44F6" w14:textId="77777777" w:rsidR="000C4AE9" w:rsidRPr="001D4392" w:rsidRDefault="000C4AE9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C4AE9" w14:paraId="5EF7BC9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14F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378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0FE9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48D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367143B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9FD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E01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AC8A" w14:textId="77777777" w:rsidR="000C4AE9" w:rsidRPr="00E731A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770C0518" w14:textId="77777777" w:rsidR="000C4AE9" w:rsidRPr="00E731A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232C573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719B4C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6A6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C468" w14:textId="77777777" w:rsidR="000C4AE9" w:rsidRPr="00616BAF" w:rsidRDefault="000C4AE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EEBA54" w14:textId="77777777" w:rsidR="000C4AE9" w:rsidRDefault="000C4AE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86ED53F" w14:textId="77777777" w:rsidR="000C4AE9" w:rsidRPr="003B726B" w:rsidRDefault="000C4AE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0C4AE9" w14:paraId="1EB89D9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932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C54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63DB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A1A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F12360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3A0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F59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844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7E16985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42A9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389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F0ADC7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1B7876C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38ED1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A84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F9D9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C116" w14:textId="77777777" w:rsidR="000C4AE9" w:rsidRDefault="000C4AE9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5FB5F3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263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2CB7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624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74BE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4CA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69D0B10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28F2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D3C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9F73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072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13D06C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250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749A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29D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093DD42E" w14:textId="77777777" w:rsidR="000C4AE9" w:rsidRPr="00E731A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401AF98" w14:textId="77777777" w:rsidR="000C4AE9" w:rsidRPr="00E731A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FBA2D9D" w14:textId="77777777" w:rsidR="000C4AE9" w:rsidRPr="001D4392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C03E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ED0E" w14:textId="77777777" w:rsidR="000C4AE9" w:rsidRDefault="000C4AE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360674" w14:textId="77777777" w:rsidR="000C4AE9" w:rsidRDefault="000C4AE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9A27E35" w14:textId="77777777" w:rsidR="000C4AE9" w:rsidRPr="003B726B" w:rsidRDefault="000C4AE9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C4AE9" w14:paraId="07AAA99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A06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460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B15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1EA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51C15E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780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D18E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F7B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66844474" w14:textId="77777777" w:rsidR="000C4AE9" w:rsidRPr="00E731A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7B430495" w14:textId="77777777" w:rsidR="000C4AE9" w:rsidRPr="00E731A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513BE4A" w14:textId="77777777" w:rsidR="000C4AE9" w:rsidRPr="001D4392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07F4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0B23" w14:textId="77777777" w:rsidR="000C4AE9" w:rsidRPr="00616BAF" w:rsidRDefault="000C4AE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75FBFB" w14:textId="77777777" w:rsidR="000C4AE9" w:rsidRDefault="000C4AE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350A3DA" w14:textId="77777777" w:rsidR="000C4AE9" w:rsidRPr="003B726B" w:rsidRDefault="000C4AE9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0C4AE9" w14:paraId="3F63659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56C2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13D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DDE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7C4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D5C5A5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0F2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360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CBD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730E003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4DE2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E17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3A98B7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A59501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0C4AE9" w14:paraId="39C468A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31C3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F2D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C6C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D867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59FDBDE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66B4C3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B92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67E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E4B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722CE10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B67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B77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0C4AE9" w14:paraId="675032C9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B40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473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829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8A0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F04922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755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C45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958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086E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455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220615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0C4AE9" w14:paraId="5FA99475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3D1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365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02561D5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70F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9B5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37F8C4D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AE4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2C57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EF2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8F0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E44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40FDD4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756BE2AE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14345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5DB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30E49C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A997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C0F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F65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027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36F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9FE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5CE5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4FEA953B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70D8A96F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1CC7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0E9F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833E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CB8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64F4948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15F2AA6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F7F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3C1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CA4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090B46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AC3C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76B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C4AE9" w14:paraId="4C66CC4B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038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3EB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F46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124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646DD2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CCD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2259D1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4EC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B5B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CE07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CF7C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3A78BE8D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4A0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3D1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79B1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491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3B454C9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61D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748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449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39FA739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976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8764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68A0A2A3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FC0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089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47F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0C9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2E1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E58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D52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46BFC98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2444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2CB4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65FDD3B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5B05458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0C4AE9" w14:paraId="54936610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2BE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B50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D115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1E2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212853A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CC5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242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0AB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BE1F5C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CC2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F39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5539B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2CC04E0C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4C1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740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204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A39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1EEF3A5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DF7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BEEF43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391B35E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3F0801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E42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1C5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C2C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049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0A63ABBE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7B5E348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FAC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64A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5BF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0CB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7168BD5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ECF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D65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A4E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44CEC43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E4B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610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834599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75D78B4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C343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CA7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8390B0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DBA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BCD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408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5794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AF1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A53F08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7B0E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A64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39F49C4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A69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B91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17F2877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7BE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418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9DC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E5A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314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431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A79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0AFF91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0C4AE9" w14:paraId="11E1B3F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72A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9F6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228B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F16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047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B2903D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B73C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47F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DB4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096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193DFC7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E487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CCE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C803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F71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7C6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880909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0A47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22C7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E56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B86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0BF09EC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2C0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E6F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198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257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228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61A462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A5E7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774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530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45F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0BDED9D9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F89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663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9FC3B4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D5F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2957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28FDA2B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48A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EFA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05E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1CE45A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77AC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EC30" w14:textId="77777777" w:rsidR="000C4AE9" w:rsidRPr="0019324E" w:rsidRDefault="000C4AE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B0293B9" w14:textId="77777777" w:rsidR="000C4AE9" w:rsidRPr="000160B5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0CEA1972" w14:textId="77777777" w:rsidR="000C4AE9" w:rsidRPr="006B78FD" w:rsidRDefault="000C4AE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833A65F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0C7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C2C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C62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A3D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351FDE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254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4506AD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5202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EE6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601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7CE4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8FE208D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0C4AE9" w14:paraId="5EEEFD2E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92F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920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F17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A93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5C673C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4954B72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BB9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A14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836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DE82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D29A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E452A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A44DD6A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0C4AE9" w14:paraId="3960937F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A71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5EA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B83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C82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084C79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0D1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E05741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1243618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E00992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7B9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14D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2131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51A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A87ED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C176A94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0C4AE9" w14:paraId="2626DB2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3FE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A02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5E6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0FF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7DDAD2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7CC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2DE775F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943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FC1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C13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75A2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87D9E19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0C4AE9" w14:paraId="2C63B135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5318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A25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257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165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C889B1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A39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B671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094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EF2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05B5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75AAB20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0C4AE9" w14:paraId="6F4E87A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1C25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5B6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85D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5F0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B39103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6730002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7836AE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A093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A49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7A1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BB0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3DF4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4AC8F23E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7BC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CCB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B4F7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46D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6E586A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0E6BC6D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7B881A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78B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2C9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9A5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E50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0718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43BE7D4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1C27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BFA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10B98C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D0B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3F8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D85A3E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1BB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57E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6FB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860878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6F1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703F" w14:textId="77777777" w:rsidR="000C4AE9" w:rsidRPr="0019324E" w:rsidRDefault="000C4AE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0CAEA04" w14:textId="77777777" w:rsidR="000C4AE9" w:rsidRPr="000160B5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13808016" w14:textId="77777777" w:rsidR="000C4AE9" w:rsidRPr="005C2BB7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3427C3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9403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3B4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4CBE631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41F7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82C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8FD367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137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26D4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885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CFC4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81B2" w14:textId="77777777" w:rsidR="000C4AE9" w:rsidRPr="00DE4F3A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4906E4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3E40AF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E865A49" w14:textId="77777777" w:rsidR="000C4AE9" w:rsidRPr="00DE4F3A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C4AE9" w14:paraId="3A63D30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E75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495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00DCE8F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2B12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205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7FE786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85D375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17F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403A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A60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BAB3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3760" w14:textId="77777777" w:rsidR="000C4AE9" w:rsidRPr="00DE4F3A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77A294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48D721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15F91A9" w14:textId="77777777" w:rsidR="000C4AE9" w:rsidRPr="00DE4F3A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C4AE9" w14:paraId="4A59E3C3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0DE3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7C7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4B4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DA4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2A7FF79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E92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409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401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AA3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B1F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0AE379A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8EE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E0D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7CD410D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CA3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9BB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F7E3E5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18B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7D9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1FFA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251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06E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3D9456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E76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C5F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4778221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F2D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398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2791A4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0A0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BE01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E69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C123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41D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A09C50C" w14:textId="77777777" w:rsidR="000C4AE9" w:rsidRPr="00CB2A72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01CA26CE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98A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222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AE3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9C5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3D3955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C9C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A05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53F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130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13D9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00C252D3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5E7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D1F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FB6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407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190F41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EEB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7602026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C851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B89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9202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3B0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2A6A3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C3AA46A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C4AE9" w14:paraId="6B38FF23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13B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FE2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B77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45B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37039CA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C4E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A784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509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29A472D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CFC3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2DC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0C4AE9" w14:paraId="15D02A5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C56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977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94C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B3B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6AA656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CAF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D19932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5F4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7A1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3A6E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26D6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D6CA772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2C60BA19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C4AE9" w14:paraId="2D17752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727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2D0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F0A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724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215542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485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168D69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616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D63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79A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0A0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22B33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F431F5F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C4AE9" w14:paraId="4823340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1362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9BF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8596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951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2F6BB9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5B5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024E24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ED0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B9F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5C0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6410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CFACC0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0C4AE9" w14:paraId="0502BA1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575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89C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DFA7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D84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7FA974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1C5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ACB3EB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2287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D86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48C7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A29A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3BE383" w14:textId="77777777" w:rsidR="000C4AE9" w:rsidRPr="00D344C9" w:rsidRDefault="000C4AE9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493CBEB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C4AE9" w14:paraId="41669A5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8DC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0EB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12B4E16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A1C7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311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6CD58150" w14:textId="77777777" w:rsidR="000C4AE9" w:rsidRDefault="000C4AE9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55CECAFA" w14:textId="77777777" w:rsidR="000C4AE9" w:rsidRDefault="000C4AE9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CED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9E71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1F9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4CE1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503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E27684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78D93F84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0C4AE9" w14:paraId="5006191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0C4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AFA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505E0FDA" w14:textId="77777777" w:rsidR="000C4AE9" w:rsidRPr="001F1B3D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4392FFF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7972F53B" w14:textId="77777777" w:rsidR="000C4AE9" w:rsidRPr="001F1B3D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C95A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515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09587A0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E4F5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71B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BE5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C39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339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6B86ED5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D915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BDEA" w14:textId="77777777" w:rsidR="000C4AE9" w:rsidRDefault="000C4AE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17EB9832" w14:textId="77777777" w:rsidR="000C4AE9" w:rsidRDefault="000C4AE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A7601" w14:textId="77777777" w:rsidR="000C4AE9" w:rsidRPr="00600D25" w:rsidRDefault="000C4AE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D4EA" w14:textId="77777777" w:rsidR="000C4AE9" w:rsidRDefault="000C4AE9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D29A" w14:textId="77777777" w:rsidR="000C4AE9" w:rsidRDefault="000C4AE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1D43" w14:textId="77777777" w:rsidR="000C4AE9" w:rsidRPr="00600D25" w:rsidRDefault="000C4AE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597A" w14:textId="77777777" w:rsidR="000C4AE9" w:rsidRDefault="000C4AE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5166" w14:textId="77777777" w:rsidR="000C4AE9" w:rsidRPr="00600D25" w:rsidRDefault="000C4AE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72C0" w14:textId="77777777" w:rsidR="000C4AE9" w:rsidRDefault="000C4AE9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06EF3AB" w14:textId="77777777" w:rsidR="000C4AE9" w:rsidRPr="00E134F4" w:rsidRDefault="000C4AE9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0C4AE9" w14:paraId="3387E65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927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304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E55C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D9A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D6B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EC749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478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20F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7C4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3DE8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4CD4589A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6C0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439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FBE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E89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497BE07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305F4B2A" w14:textId="77777777" w:rsidR="000C4AE9" w:rsidRDefault="000C4AE9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4F7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6852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D99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3C22905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BBA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1CE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7EB43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70C2E21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F5B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662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7767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7BB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17FDF86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F72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A9C5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EE8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776012D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E0F4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CD7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489D3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717920AE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D01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C0E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313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A44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6BF2D4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1BE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4D051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437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FCF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BBC4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29D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CBFC9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7A509E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0C4AE9" w14:paraId="3F154D16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9D8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610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C4E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7B5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AC416C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4CB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4D2D4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6DE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716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CD52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862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4F44F6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0C4AE9" w14:paraId="48EF6E6E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15E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927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CA1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F5A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15C10C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B23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F0328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5E3C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E5C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110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7FA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8DE74D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0C4AE9" w14:paraId="7E865E7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5CB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6BE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E51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AC8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15EAD5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288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11BF26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2836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899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535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393C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5DE52F3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6A8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835B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15A0" w14:textId="77777777" w:rsidR="000C4AE9" w:rsidRPr="00600D25" w:rsidRDefault="000C4AE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4D41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9857DF3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83C2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FF470F6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4BC7" w14:textId="77777777" w:rsidR="000C4AE9" w:rsidRPr="00600D25" w:rsidRDefault="000C4AE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1D42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5281" w14:textId="77777777" w:rsidR="000C4AE9" w:rsidRPr="00600D25" w:rsidRDefault="000C4AE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FD7F" w14:textId="77777777" w:rsidR="000C4AE9" w:rsidRPr="00D344C9" w:rsidRDefault="000C4AE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5BDACA" w14:textId="77777777" w:rsidR="000C4AE9" w:rsidRPr="00D344C9" w:rsidRDefault="000C4AE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0C4AE9" w14:paraId="4FCDBF8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0C418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9D4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7C11DA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9BB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66C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02BFBCC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D16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0AF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1B7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A89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46FA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C4AE9" w14:paraId="58B33A2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A98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FB4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BF55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0E1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B82B65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F89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135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0A4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4E195AE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1153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2C96" w14:textId="77777777" w:rsidR="000C4AE9" w:rsidRPr="00FF6B4A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C4AE9" w14:paraId="15F3655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C4D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F0F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7952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F1D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AD2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7CEC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35B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5EC267F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C9C9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4FD4" w14:textId="77777777" w:rsidR="000C4AE9" w:rsidRPr="00FF6B4A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0C4AE9" w14:paraId="7DFD8FC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6E9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0C6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70E3619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FB6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848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FEA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8344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BAC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D79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672B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3B2F87A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614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7E1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1305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786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4CE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18C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889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6544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B0D4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3BEBA5F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45A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B05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0A69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491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F2C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BCA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0BA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87C4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4756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3139EFC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4BD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B07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20B2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277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64252D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65B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E58D6C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94D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BC3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5CDA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ED2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5D3EA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0C4AE9" w14:paraId="5C20AF6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6DF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CAA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BF9B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88D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1FF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C5E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2F3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69C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D91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0C4AE9" w14:paraId="534FC23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175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9B9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4BD928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28BE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DE9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80DDB7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3BE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D40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F8B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B0B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333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621824FC" w14:textId="77777777" w:rsidR="000C4AE9" w:rsidRPr="00F10273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C4AE9" w14:paraId="688C886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B78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FC0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8827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3F8C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A92AF9B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ADA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433A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D43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60A70F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3FD3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580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0C4AE9" w14:paraId="61B31C8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61D5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0BB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44CDFFB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EAB3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A43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1EB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02B4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992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ED8B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C3D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3FBE5F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78CF0CD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96C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1B9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5F05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186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521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8104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2F5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3D896ED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6F2A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884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0C4AE9" w14:paraId="021245C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BA60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87B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4B9BD57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FE3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32F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030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0BB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719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F0F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0D8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2B1FB3F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59E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BE4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965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291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70D9855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2B9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6DE9A6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F52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C3C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086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3AF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19780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0C4AE9" w14:paraId="6D537D5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C7E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BE5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C5C7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49A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7B751D6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BA4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4F2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641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2AD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FA5C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175A3BA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CF0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C1D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ADB738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AF0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925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211AB3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F26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7E3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BB5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285C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16A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53FE94" w14:textId="77777777" w:rsidR="000C4AE9" w:rsidRPr="00056F61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C4AE9" w14:paraId="104C75A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240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A4D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A709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FE8D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5B551D8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B78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A1A1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EE1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9C5233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1C4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3FA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20F46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0C4AE9" w14:paraId="5C1B424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1D0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663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6A4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DEAB" w14:textId="77777777" w:rsidR="000C4AE9" w:rsidRDefault="000C4AE9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1A22F46E" w14:textId="77777777" w:rsidR="000C4AE9" w:rsidRDefault="000C4AE9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DD2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F08C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059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1794972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5B1B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ED8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3B61A9E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E59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EF95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8E8E82B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8693" w14:textId="77777777" w:rsidR="000C4AE9" w:rsidRDefault="000C4AE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7DC9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74384D53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6A08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7890" w14:textId="77777777" w:rsidR="000C4AE9" w:rsidRDefault="000C4AE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2D57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315345A" w14:textId="77777777" w:rsidR="000C4AE9" w:rsidRDefault="000C4AE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410E" w14:textId="77777777" w:rsidR="000C4AE9" w:rsidRDefault="000C4AE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8031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294A3EE" w14:textId="77777777" w:rsidR="000C4AE9" w:rsidRDefault="000C4AE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0C4AE9" w14:paraId="3E2EBBC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68A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7EB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5D1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05F5" w14:textId="77777777" w:rsidR="000C4AE9" w:rsidRDefault="000C4AE9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B0C44FF" w14:textId="77777777" w:rsidR="000C4AE9" w:rsidRDefault="000C4AE9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BEE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979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46C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5FEA3E7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573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642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C4AE9" w14:paraId="0D30078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AC9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D4CD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70B3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4DA9" w14:textId="77777777" w:rsidR="000C4AE9" w:rsidRDefault="000C4AE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1393" w14:textId="77777777" w:rsidR="000C4AE9" w:rsidRPr="00DF66C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3874DDAC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DF35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D849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2EE0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36B9" w14:textId="77777777" w:rsidR="000C4AE9" w:rsidRDefault="000C4AE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5820AFA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F2A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C3DE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0081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1B39" w14:textId="77777777" w:rsidR="000C4AE9" w:rsidRDefault="000C4AE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22B0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90A2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5065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1FB6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6DF9" w14:textId="77777777" w:rsidR="000C4AE9" w:rsidRDefault="000C4AE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7F5D885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EE2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0A032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5709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C8F1" w14:textId="77777777" w:rsidR="000C4AE9" w:rsidRDefault="000C4AE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282C4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8266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8428" w14:textId="77777777" w:rsidR="000C4AE9" w:rsidRDefault="000C4AE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CB2B" w14:textId="77777777" w:rsidR="000C4AE9" w:rsidRDefault="000C4AE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2C41" w14:textId="77777777" w:rsidR="000C4AE9" w:rsidRDefault="000C4AE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1E4DC0A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2DF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BF4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1E9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ADB8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79E597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FA1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BB9A96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05A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94D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6536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7F50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B810D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66A7D17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0C4AE9" w14:paraId="34EC2A54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DD0D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1046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C49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11F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1B7768F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31C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D1B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3FF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5CA8B2D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444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731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31E347D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8D0A382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271D950F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0C4AE9" w14:paraId="265B6AE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B61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D84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73DC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799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785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627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3B1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9864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F8C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5CCFAE37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0C4AE9" w14:paraId="51E66E2B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90C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2E5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5F5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C05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5EC2A01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7DA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73CB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2F0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6F8FECB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524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11A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11586F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0C4AE9" w14:paraId="30E4ADB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3E51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62F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B11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8A6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0E9E48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3D4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C7A63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E11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863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F6F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861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8ED4109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0C4AE9" w14:paraId="220AA77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2F34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C30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5F13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533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9B338D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941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D7F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40D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F422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A48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1931AEC6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0C4AE9" w14:paraId="422C5EBC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494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532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E77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E08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A2B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1049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516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D02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66F9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0C4AE9" w14:paraId="4DA0F1DA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2AF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0E7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6D1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6D0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F65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3F356E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2959C53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3EECA8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ADBB1A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E23C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EDF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F23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583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729DC7CD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07B2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06C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4608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61C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8EB8E1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325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86F65A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A1A5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243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18F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4353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0C4AE9" w14:paraId="1872F66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FF08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9D9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635A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734C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F011156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5702EB3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175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0CB9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E90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7B6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023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2F00FE3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B1A1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34E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130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D0B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2E5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1618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62D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7953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321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1DD6F7AF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631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03B0" w14:textId="77777777" w:rsidR="000C4AE9" w:rsidRDefault="000C4AE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3A99" w14:textId="77777777" w:rsidR="000C4AE9" w:rsidRDefault="000C4AE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DA3F" w14:textId="77777777" w:rsidR="000C4AE9" w:rsidRDefault="000C4AE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C96747D" w14:textId="77777777" w:rsidR="000C4AE9" w:rsidRDefault="000C4AE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02FF8B79" w14:textId="77777777" w:rsidR="000C4AE9" w:rsidRDefault="000C4AE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4CF1" w14:textId="77777777" w:rsidR="000C4AE9" w:rsidRDefault="000C4AE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84EE" w14:textId="77777777" w:rsidR="000C4AE9" w:rsidRDefault="000C4AE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84F6" w14:textId="77777777" w:rsidR="000C4AE9" w:rsidRDefault="000C4AE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7033BDC9" w14:textId="77777777" w:rsidR="000C4AE9" w:rsidRDefault="000C4AE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C1EE" w14:textId="77777777" w:rsidR="000C4AE9" w:rsidRDefault="000C4AE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8F52" w14:textId="77777777" w:rsidR="000C4AE9" w:rsidRDefault="000C4AE9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65538B9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8C592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5971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1100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1BB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678E33B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0E2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BE5F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1D2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18F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CE57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126B4C3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EB3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2C4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2EB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B4F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111268CE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65D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98F2CD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54B738D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BE64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C8D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90A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71D9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010A608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2D79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58D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20C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132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2E8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0B52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228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6C4A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306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0A47BEE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83C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FD2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8550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14DA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C37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7982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6E0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06C01D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AC9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C12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4151850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4D33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A0F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14DC7B3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FCBC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B4C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1EA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3AD8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2BF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5EBF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B22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7BA577FC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09C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EB0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7B7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F4E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05E0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151358EA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246CA1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10C4DB2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5E55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CEE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313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D484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1799A040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0C4AE9" w14:paraId="1628781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FC5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E1A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F4F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98C1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264CEDEB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26F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90D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C60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6D6BA5C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BBCE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C44B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720B5A1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EEF1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576F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68EA2CE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126C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B325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5A4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F6D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73A5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6859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C4EC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19CCA22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F635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29D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0E1A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ABA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EB1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ECFC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3D4B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BA00D2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B59B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D67F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C4AE9" w14:paraId="0A1FE54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67B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B8FD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C15D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E580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93BBC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058C24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09D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1887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DF51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EC08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02629CBF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47CA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C62E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BC9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9337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4538A52F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CDD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D1A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976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6346" w14:textId="77777777" w:rsidR="000C4AE9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3CE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1806AAD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FB6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FBE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E16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ECE3" w14:textId="77777777" w:rsidR="000C4AE9" w:rsidRDefault="000C4AE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9596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3335C28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04633B0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DDB7259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6BEAA22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A01D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3023" w14:textId="77777777" w:rsidR="000C4AE9" w:rsidRDefault="000C4AE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59A7" w14:textId="77777777" w:rsidR="000C4AE9" w:rsidRPr="00600D25" w:rsidRDefault="000C4AE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1237" w14:textId="77777777" w:rsidR="000C4AE9" w:rsidRPr="00D344C9" w:rsidRDefault="000C4AE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C4AE9" w14:paraId="52F7B20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B771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47A3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0D09" w14:textId="77777777" w:rsidR="000C4AE9" w:rsidRPr="00600D25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DD6C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39015931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884B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18C45068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3E4D713C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BFDE144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5B7B8B6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4435CAC6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EB0F1A8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B12B" w14:textId="77777777" w:rsidR="000C4AE9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911D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0536" w14:textId="77777777" w:rsidR="000C4AE9" w:rsidRPr="00600D25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D63C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5D60802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CEE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256A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3CA2" w14:textId="77777777" w:rsidR="000C4AE9" w:rsidRPr="00600D25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E6A0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45A43E73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8FB4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C2A3" w14:textId="77777777" w:rsidR="000C4AE9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9D50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E572" w14:textId="77777777" w:rsidR="000C4AE9" w:rsidRPr="00600D25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62905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79561ED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421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4C98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38F1" w14:textId="77777777" w:rsidR="000C4AE9" w:rsidRPr="00600D25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213D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D0AB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C0EE9BD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6329EBA6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2009" w14:textId="77777777" w:rsidR="000C4AE9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E637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A9DE" w14:textId="77777777" w:rsidR="000C4AE9" w:rsidRPr="00600D25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73FA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0C4AE9" w14:paraId="3493E63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73A6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9B37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20468D2F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15D2" w14:textId="77777777" w:rsidR="000C4AE9" w:rsidRPr="00600D25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F9A7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15DE1F69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CB47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E04E2" w14:textId="77777777" w:rsidR="000C4AE9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44BE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0390" w14:textId="77777777" w:rsidR="000C4AE9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A3A6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20E6A61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3CF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CFE4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1BB9" w14:textId="77777777" w:rsidR="000C4AE9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3D07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37EB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0E50" w14:textId="77777777" w:rsidR="000C4AE9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C1AC" w14:textId="77777777" w:rsidR="000C4AE9" w:rsidRDefault="000C4AE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9636" w14:textId="77777777" w:rsidR="000C4AE9" w:rsidRDefault="000C4AE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6E56" w14:textId="77777777" w:rsidR="000C4AE9" w:rsidRDefault="000C4AE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39F6AE6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B4A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1A46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1253EFEF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6B15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D480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B052477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CDA2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A8FA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52AA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276A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D776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2244F3B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35E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DD5A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69B3A321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163C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CF31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38C6B02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0E41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CE58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F431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B6C5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7B88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4091B0A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7457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F96E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6C49EA44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35D3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DB10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63EAE82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85D1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FA5E8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55DF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4CBD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D637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31BC60E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EB1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4EFD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1421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1620" w14:textId="77777777" w:rsidR="000C4AE9" w:rsidRDefault="000C4AE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7ED4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3D24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8969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283B5A63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4842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B99C" w14:textId="77777777" w:rsidR="000C4AE9" w:rsidRDefault="000C4AE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2BBC0C5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3F7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290D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A99F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00B1" w14:textId="77777777" w:rsidR="000C4AE9" w:rsidRDefault="000C4AE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6E87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FDFF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E805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34B1CD20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1F24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6BBE" w14:textId="77777777" w:rsidR="000C4AE9" w:rsidRDefault="000C4AE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38FCE82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9DB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A12C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E755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7341" w14:textId="77777777" w:rsidR="000C4AE9" w:rsidRDefault="000C4AE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7A79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6984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ECEE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12C64998" w14:textId="77777777" w:rsidR="000C4AE9" w:rsidRDefault="000C4AE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0BAE" w14:textId="77777777" w:rsidR="000C4AE9" w:rsidRDefault="000C4AE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0CA5" w14:textId="77777777" w:rsidR="000C4AE9" w:rsidRDefault="000C4AE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C4AE9" w14:paraId="07ACF113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6A85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480F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3FE235D3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B957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28B4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6306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AAA9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C1D5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1202B0D8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053F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ECE6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3B41BCF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1E40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4781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F9EE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DFAD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70EBCDF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ACBA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F1CC1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195E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EB5C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1BD1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7FFDC9E8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4637D732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477433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C4AE9" w14:paraId="28607D64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33E8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45DD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0F6C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576E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C0F15D1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BA42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4CD1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DBC6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F957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8A92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757AE890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0738E150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287D6D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C4AE9" w14:paraId="22AD828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210C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9A48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9C97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1DED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2A6FB78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F36C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655A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15ED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CB9B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0772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23F49049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784FFB43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6722C4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C4AE9" w14:paraId="46C4B33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7B1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1F90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C647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9260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14A9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828A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F59A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C607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AD0C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1363692C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C68AB8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C4AE9" w14:paraId="03F0A55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F23E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DCE8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ACD0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940E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98DDDE4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3099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1CF9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498F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C943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1922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EF808B0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7231E3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C4AE9" w14:paraId="33FCED8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AB5B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8BDC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73E7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3DDB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E06EBB3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16A8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02B3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546F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0423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7614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1F109C0F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3FA72A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C4AE9" w14:paraId="0606EC5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CDEF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F488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F3C7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E21F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AE62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246FA764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6D3C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82B2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AFB8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0381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FB47A7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2F898B3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0C4AE9" w14:paraId="501150A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5D63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823E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BE67837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9AD7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012C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D15F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01ED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C7D4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C49E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A882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C4AE9" w14:paraId="6BB032A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6C37" w14:textId="77777777" w:rsidR="000C4AE9" w:rsidRDefault="000C4AE9" w:rsidP="000C4AE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4761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5F43466D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1BCE8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ED0A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93E4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6407" w14:textId="77777777" w:rsidR="000C4AE9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1DFC" w14:textId="77777777" w:rsidR="000C4AE9" w:rsidRDefault="000C4AE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244A" w14:textId="77777777" w:rsidR="000C4AE9" w:rsidRPr="00600D25" w:rsidRDefault="000C4AE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F941" w14:textId="77777777" w:rsidR="000C4AE9" w:rsidRDefault="000C4AE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61948DEE" w14:textId="77777777" w:rsidR="000C4AE9" w:rsidRPr="00836022" w:rsidRDefault="000C4AE9" w:rsidP="0095691E">
      <w:pPr>
        <w:spacing w:before="40" w:line="192" w:lineRule="auto"/>
        <w:ind w:right="57"/>
        <w:rPr>
          <w:sz w:val="20"/>
          <w:lang w:val="en-US"/>
        </w:rPr>
      </w:pPr>
    </w:p>
    <w:p w14:paraId="2E452B0A" w14:textId="77777777" w:rsidR="000C4AE9" w:rsidRPr="0095691E" w:rsidRDefault="000C4AE9" w:rsidP="0095691E"/>
    <w:p w14:paraId="16E549AF" w14:textId="77777777" w:rsidR="000C4AE9" w:rsidRDefault="000C4AE9" w:rsidP="00E512BA">
      <w:pPr>
        <w:pStyle w:val="Heading1"/>
        <w:spacing w:line="360" w:lineRule="auto"/>
      </w:pPr>
      <w:r>
        <w:t>LINIA 301 B</w:t>
      </w:r>
    </w:p>
    <w:p w14:paraId="75487B30" w14:textId="77777777" w:rsidR="000C4AE9" w:rsidRDefault="000C4AE9" w:rsidP="009020B3">
      <w:pPr>
        <w:pStyle w:val="Heading1"/>
        <w:spacing w:line="360" w:lineRule="auto"/>
        <w:rPr>
          <w:b w:val="0"/>
          <w:bCs w:val="0"/>
          <w:sz w:val="8"/>
        </w:rPr>
      </w:pPr>
      <w:r>
        <w:t>P. mac. R3  BUCIUMENI - BUFTEA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C4AE9" w14:paraId="419B19DB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DE9D" w14:textId="77777777" w:rsidR="000C4AE9" w:rsidRDefault="000C4AE9" w:rsidP="000C4AE9">
            <w:pPr>
              <w:numPr>
                <w:ilvl w:val="0"/>
                <w:numId w:val="4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28B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0+040</w:t>
            </w:r>
          </w:p>
          <w:p w14:paraId="68C6D6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2+320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2933" w14:textId="77777777" w:rsidR="000C4AE9" w:rsidRPr="004856F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638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Bucimeni-</w:t>
            </w:r>
          </w:p>
          <w:p w14:paraId="44819E9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Buftea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CB7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3CD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EF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80E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7C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63BAE56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F5F3A2B" w14:textId="77777777" w:rsidR="000C4AE9" w:rsidRDefault="000C4AE9" w:rsidP="00C64D9B">
      <w:pPr>
        <w:pStyle w:val="Heading1"/>
        <w:spacing w:line="360" w:lineRule="auto"/>
      </w:pPr>
      <w:r>
        <w:lastRenderedPageBreak/>
        <w:t xml:space="preserve">LINIA 301 Ba </w:t>
      </w:r>
    </w:p>
    <w:p w14:paraId="23473633" w14:textId="77777777" w:rsidR="000C4AE9" w:rsidRDefault="000C4AE9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C4AE9" w14:paraId="00C7BAB8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0D4D" w14:textId="77777777" w:rsidR="000C4AE9" w:rsidRDefault="000C4AE9" w:rsidP="000C4AE9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4DD2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14BC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208E" w14:textId="77777777" w:rsidR="000C4AE9" w:rsidRDefault="000C4AE9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9A2A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DC080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11B</w:t>
            </w:r>
          </w:p>
          <w:p w14:paraId="482D25C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007C" w14:textId="77777777" w:rsidR="000C4AE9" w:rsidRPr="00771A0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3E5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1FF0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2AF4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C4AE9" w14:paraId="7486DCF2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E3DD" w14:textId="77777777" w:rsidR="000C4AE9" w:rsidRDefault="000C4AE9" w:rsidP="000C4AE9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3F8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ADEC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009D" w14:textId="77777777" w:rsidR="000C4AE9" w:rsidRDefault="000C4AE9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64A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8FFC9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3B </w:t>
            </w:r>
          </w:p>
          <w:p w14:paraId="64D9AB4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 5B </w:t>
            </w:r>
          </w:p>
          <w:p w14:paraId="0D8CCA1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</w:t>
            </w:r>
          </w:p>
          <w:p w14:paraId="6D32960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35B4" w14:textId="77777777" w:rsidR="000C4AE9" w:rsidRPr="00771A0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05D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05F0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9357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Remiza Specială Mogoşoaia.</w:t>
            </w:r>
          </w:p>
          <w:p w14:paraId="0C35519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C4AE9" w14:paraId="021CD2DD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35BC" w14:textId="77777777" w:rsidR="000C4AE9" w:rsidRDefault="000C4AE9" w:rsidP="000C4AE9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5704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3C58400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CF1F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AC08" w14:textId="77777777" w:rsidR="000C4AE9" w:rsidRDefault="000C4AE9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Buciumeni -</w:t>
            </w:r>
          </w:p>
          <w:p w14:paraId="17178B98" w14:textId="77777777" w:rsidR="000C4AE9" w:rsidRDefault="000C4AE9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1424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A5AE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071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A399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0A0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C4AE9" w14:paraId="266C5AA8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28BA" w14:textId="77777777" w:rsidR="000C4AE9" w:rsidRDefault="000C4AE9" w:rsidP="000C4AE9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1232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F610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C9CA" w14:textId="77777777" w:rsidR="000C4AE9" w:rsidRDefault="000C4AE9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60AF52B" w14:textId="77777777" w:rsidR="000C4AE9" w:rsidRDefault="000C4AE9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419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1D664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şi 27 </w:t>
            </w:r>
          </w:p>
          <w:p w14:paraId="0BEA31A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78F0" w14:textId="77777777" w:rsidR="000C4AE9" w:rsidRPr="00771A0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66C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C718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C5A7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C4AE9" w14:paraId="18C0C255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EA158" w14:textId="77777777" w:rsidR="000C4AE9" w:rsidRDefault="000C4AE9" w:rsidP="000C4AE9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7D4A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754D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B049" w14:textId="77777777" w:rsidR="000C4AE9" w:rsidRDefault="000C4AE9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Mogoşoaia </w:t>
            </w:r>
          </w:p>
          <w:p w14:paraId="79A2CBE3" w14:textId="77777777" w:rsidR="000C4AE9" w:rsidRDefault="000C4AE9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CED4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1D2F9587" w14:textId="77777777" w:rsidR="000C4AE9" w:rsidRPr="00964B0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0EEB" w14:textId="77777777" w:rsidR="000C4AE9" w:rsidRPr="00771A0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340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9E2D" w14:textId="77777777" w:rsidR="000C4AE9" w:rsidRPr="00244AE6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EF9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35EBE7E2" w14:textId="77777777" w:rsidR="000C4AE9" w:rsidRDefault="000C4AE9">
      <w:pPr>
        <w:spacing w:before="40" w:line="192" w:lineRule="auto"/>
        <w:ind w:right="57"/>
        <w:rPr>
          <w:sz w:val="20"/>
          <w:lang w:val="ro-RO"/>
        </w:rPr>
      </w:pPr>
    </w:p>
    <w:p w14:paraId="3777DF73" w14:textId="77777777" w:rsidR="000C4AE9" w:rsidRDefault="000C4AE9" w:rsidP="009E1E10">
      <w:pPr>
        <w:pStyle w:val="Heading1"/>
        <w:spacing w:line="360" w:lineRule="auto"/>
      </w:pPr>
      <w:r>
        <w:lastRenderedPageBreak/>
        <w:t>LINIA 301 Bb</w:t>
      </w:r>
    </w:p>
    <w:p w14:paraId="0CC401C4" w14:textId="77777777" w:rsidR="000C4AE9" w:rsidRDefault="000C4AE9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C4AE9" w14:paraId="5C486651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7E83" w14:textId="77777777" w:rsidR="000C4AE9" w:rsidRDefault="000C4AE9" w:rsidP="000C4AE9">
            <w:pPr>
              <w:numPr>
                <w:ilvl w:val="0"/>
                <w:numId w:val="46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5E4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98D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622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Mogoșoaia -</w:t>
            </w:r>
          </w:p>
          <w:p w14:paraId="488910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E09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EED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C77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7+900</w:t>
            </w:r>
          </w:p>
          <w:p w14:paraId="52E78CD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52C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1A6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08A1D65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46E8FF43" w14:textId="77777777" w:rsidR="000C4AE9" w:rsidRDefault="000C4AE9" w:rsidP="00CF0E71">
      <w:pPr>
        <w:pStyle w:val="Heading1"/>
        <w:spacing w:line="276" w:lineRule="auto"/>
      </w:pPr>
      <w:r>
        <w:t>LINIA 301 D</w:t>
      </w:r>
    </w:p>
    <w:p w14:paraId="739588F9" w14:textId="77777777" w:rsidR="000C4AE9" w:rsidRDefault="000C4AE9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0C4AE9" w14:paraId="35D77253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BE47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9385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4BCC141B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31E3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C8C1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Pantelimon - </w:t>
            </w:r>
          </w:p>
          <w:p w14:paraId="6D5C4E2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3226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A3F7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EB22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5E3B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BFF8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6D49914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9CD7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B0E9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9517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60E7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07877E0D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5D36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33CC11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6DF0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47CA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BB52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EF56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6A9C623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37C9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D13E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0C57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571F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7D2A2137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93CD5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AF88FB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B13E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69DE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5B63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DAD4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1D6341B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25B9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B1188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C7AC0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0A9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1456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EADEEB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8F46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4938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CC8D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0394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0FDBF6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ED03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79EF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AAC1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7B4A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6BDDA32B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87EE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E709119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4B8A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D6B5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B50D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584A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FFDAE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57EEAA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 Cap X.</w:t>
            </w:r>
          </w:p>
        </w:tc>
      </w:tr>
      <w:tr w:rsidR="000C4AE9" w14:paraId="4A431890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69A5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C49E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CDE4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A4A2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6DC7979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6E27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10, 12, 34</w:t>
            </w:r>
          </w:p>
          <w:p w14:paraId="1A5E9B6C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3A7D3C20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717872CF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7193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F058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0E92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F67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0BBF62D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2F85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C7AC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00D3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9BB6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4EBD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0A1764A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/ 8</w:t>
            </w:r>
          </w:p>
          <w:p w14:paraId="6D43AF40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8A71732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B734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F7CC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FF8A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0DFA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către Antestaţia Faur.</w:t>
            </w:r>
          </w:p>
        </w:tc>
      </w:tr>
      <w:tr w:rsidR="000C4AE9" w14:paraId="4C9FF177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0BB1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5BFF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37+165</w:t>
            </w:r>
          </w:p>
          <w:p w14:paraId="2A2EFF2F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74BB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0EC9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Grupa Tehnică - </w:t>
            </w:r>
          </w:p>
          <w:p w14:paraId="15C32198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7F55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EC26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227A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96C3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801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05CE93E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31BB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A210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EC18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3BF8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7E78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EDFB895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F0B0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717E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DBA5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1FE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8D88D13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CC10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41CD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33F6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19B8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05E767E9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14BD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47E3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B643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30A3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A047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9C10D3D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DE1B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813D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3A2F4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F4168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277D19A9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2AEF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22D1D1B1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666635FC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F7B5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E1EC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0EA7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D011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DB1BC4B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E11B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C412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925F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2A51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286B3D2B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68FF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37C6D854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6265D240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773FC2E1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2593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71B6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2FE2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9FA2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0186DBFA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5C8F0FA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651D" w14:textId="77777777" w:rsidR="000C4AE9" w:rsidRDefault="000C4AE9" w:rsidP="000C4AE9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BCAC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FE58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4EB0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76DB6BCF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D50A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25D0CFC1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56BEE0E6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73C6C3D3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618D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2747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AC73" w14:textId="77777777" w:rsidR="000C4AE9" w:rsidRPr="00935D4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B9ED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407EA691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D17AAB" w14:textId="77777777" w:rsidR="000C4AE9" w:rsidRDefault="000C4AE9" w:rsidP="00CF0E71">
      <w:pPr>
        <w:spacing w:before="40" w:line="276" w:lineRule="auto"/>
        <w:ind w:right="57"/>
        <w:rPr>
          <w:sz w:val="20"/>
          <w:lang w:val="ro-RO"/>
        </w:rPr>
      </w:pPr>
    </w:p>
    <w:p w14:paraId="3A7A431F" w14:textId="77777777" w:rsidR="000C4AE9" w:rsidRDefault="000C4AE9" w:rsidP="008F15F5">
      <w:pPr>
        <w:pStyle w:val="Heading1"/>
        <w:spacing w:line="360" w:lineRule="auto"/>
      </w:pPr>
      <w:r>
        <w:t>LINIA 301 De</w:t>
      </w:r>
    </w:p>
    <w:p w14:paraId="7F6DE169" w14:textId="77777777" w:rsidR="000C4AE9" w:rsidRDefault="000C4AE9" w:rsidP="003A6DFA">
      <w:pPr>
        <w:pStyle w:val="Heading1"/>
        <w:spacing w:line="360" w:lineRule="auto"/>
        <w:rPr>
          <w:b w:val="0"/>
          <w:bCs w:val="0"/>
          <w:sz w:val="8"/>
        </w:rPr>
      </w:pPr>
      <w:r>
        <w:t>BUCUREŞTI SUD - ANTESTAŢIA FAUR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4AE9" w14:paraId="6BBAB15E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8197" w14:textId="77777777" w:rsidR="000C4AE9" w:rsidRDefault="000C4AE9" w:rsidP="000C4AE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4ED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2+510</w:t>
            </w:r>
          </w:p>
          <w:p w14:paraId="440AE89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0288" w14:textId="77777777" w:rsidR="000C4AE9" w:rsidRPr="00A5601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0A2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Antestaţia Faur</w:t>
            </w:r>
          </w:p>
          <w:p w14:paraId="6EE23F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C59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7A56" w14:textId="77777777" w:rsidR="000C4AE9" w:rsidRPr="00A5601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F8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919E" w14:textId="77777777" w:rsidR="000C4AE9" w:rsidRPr="00A5601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26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43351AA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632D2FB" w14:textId="77777777" w:rsidR="000C4AE9" w:rsidRDefault="000C4AE9" w:rsidP="00125915">
      <w:pPr>
        <w:pStyle w:val="Heading1"/>
        <w:spacing w:line="360" w:lineRule="auto"/>
      </w:pPr>
      <w:r>
        <w:t>LINIA 301 E1</w:t>
      </w:r>
    </w:p>
    <w:p w14:paraId="36D4A3CD" w14:textId="77777777" w:rsidR="000C4AE9" w:rsidRDefault="000C4AE9" w:rsidP="005A0AD9">
      <w:pPr>
        <w:pStyle w:val="Heading1"/>
        <w:spacing w:line="360" w:lineRule="auto"/>
        <w:rPr>
          <w:b w:val="0"/>
          <w:bCs w:val="0"/>
          <w:sz w:val="8"/>
        </w:rPr>
      </w:pPr>
      <w:r>
        <w:t>RACORDARE R1 - R2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C4AE9" w14:paraId="7A720CA3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C74B" w14:textId="77777777" w:rsidR="000C4AE9" w:rsidRDefault="000C4AE9" w:rsidP="000C4AE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373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8D181A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34B1" w14:textId="77777777" w:rsidR="000C4AE9" w:rsidRPr="00C61E1A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221F" w14:textId="77777777" w:rsidR="000C4AE9" w:rsidRDefault="000C4A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R1 -</w:t>
            </w:r>
          </w:p>
          <w:p w14:paraId="71F2E576" w14:textId="77777777" w:rsidR="000C4AE9" w:rsidRDefault="000C4A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 Jilava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D6C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745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5A7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23CB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79D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45BB9C3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09425A9F" w14:textId="77777777" w:rsidR="000C4AE9" w:rsidRDefault="000C4AE9" w:rsidP="001D4EEA">
      <w:pPr>
        <w:pStyle w:val="Heading1"/>
        <w:spacing w:line="360" w:lineRule="auto"/>
      </w:pPr>
      <w:r>
        <w:lastRenderedPageBreak/>
        <w:t>LINIA 301 Eb</w:t>
      </w:r>
    </w:p>
    <w:p w14:paraId="519B3F28" w14:textId="77777777" w:rsidR="000C4AE9" w:rsidRDefault="000C4AE9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C4AE9" w14:paraId="3F0A90D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C09D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342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C1C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0AB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242043F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24</w:t>
            </w:r>
          </w:p>
          <w:p w14:paraId="04DBE54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5F8B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FD3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DBE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72+528</w:t>
            </w:r>
          </w:p>
          <w:p w14:paraId="57C7FA7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CD7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BA8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67894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0C4AE9" w14:paraId="26AE92E4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0B83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A4DE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2C7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30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6FEF85A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5683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D03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5B5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71+900</w:t>
            </w:r>
          </w:p>
          <w:p w14:paraId="51DF19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086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B3A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D6DB7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pod metalic Km. 71+350 și sch. 2 Cap. Y Chiajna Km. 71+900.</w:t>
            </w:r>
          </w:p>
        </w:tc>
      </w:tr>
      <w:tr w:rsidR="000C4AE9" w14:paraId="26B2D14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F7D1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CF3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  <w:p w14:paraId="4E5B277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8F1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7DC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5C6166D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77D6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20E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7DA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692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951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801A1B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3C0F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D10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FC7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878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7864EF4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207B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1401D9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C2A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DB2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5AD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48B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EB615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 Cap X.</w:t>
            </w:r>
          </w:p>
        </w:tc>
      </w:tr>
      <w:tr w:rsidR="000C4AE9" w14:paraId="0516C7E2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C1C7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BB4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26F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0CC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7B27C3C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8E31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494C7F1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2FB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083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829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1A51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C6437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7 - 10.</w:t>
            </w:r>
          </w:p>
        </w:tc>
      </w:tr>
      <w:tr w:rsidR="000C4AE9" w14:paraId="470DB52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DD8D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49C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61A9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3D2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72D0DF5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3FC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94C7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99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72EA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5B1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356FC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  linia 7 abătută.</w:t>
            </w:r>
          </w:p>
        </w:tc>
      </w:tr>
      <w:tr w:rsidR="000C4AE9" w14:paraId="41CE76BB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6CAA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B67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8F48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ADF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3212FE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5A86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AA394D5" w14:textId="77777777" w:rsidR="000C4AE9" w:rsidRDefault="000C4AE9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7429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3F5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6692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A0B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FF6EEAE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AD24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035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E79B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137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29CC236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08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CE4A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E3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E6FA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FC8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9EB79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 abătute.</w:t>
            </w:r>
          </w:p>
        </w:tc>
      </w:tr>
      <w:tr w:rsidR="000C4AE9" w14:paraId="5C6F6AC7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7195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62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29DE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1A3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2CE19C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E7E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68E27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5B8D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2C6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5E42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B55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D732765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44C3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B8F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CA8D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4F8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0167B7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903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D837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7E7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B3E6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48B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E9AE669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1206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633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59+280</w:t>
            </w:r>
          </w:p>
          <w:p w14:paraId="677D480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5710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D9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38726BC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  <w:p w14:paraId="189CF83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9DA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3947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221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FF1A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7E3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998BF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2 și III.</w:t>
            </w:r>
          </w:p>
        </w:tc>
      </w:tr>
      <w:tr w:rsidR="000C4AE9" w14:paraId="26CC56AD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0ACF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77A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60+300</w:t>
            </w:r>
          </w:p>
          <w:p w14:paraId="7F50DE7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8B6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677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320884B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17F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EEEB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69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26FD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6F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B3402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1, 2 și 3 directă </w:t>
            </w:r>
          </w:p>
          <w:p w14:paraId="51B1A3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0C4AE9" w14:paraId="3FB63B6D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DFFA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24F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29AD7CA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4FAE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B79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1FE37BD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919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4D6B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AE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74E8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96F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0514D54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9931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C96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AE7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E598" w14:textId="77777777" w:rsidR="000C4AE9" w:rsidRDefault="000C4AE9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404BD44E" w14:textId="77777777" w:rsidR="000C4AE9" w:rsidRDefault="000C4AE9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973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F65F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73F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53+400</w:t>
            </w:r>
          </w:p>
          <w:p w14:paraId="17F8130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4816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405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008592B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75CC" w14:textId="77777777" w:rsidR="000C4AE9" w:rsidRDefault="000C4AE9" w:rsidP="000C4AE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C44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1E2C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64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1F49963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B4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DBC7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081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0D21D11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6507" w14:textId="77777777" w:rsidR="000C4AE9" w:rsidRPr="00521173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992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B51B032" w14:textId="77777777" w:rsidR="000C4AE9" w:rsidRPr="007972D9" w:rsidRDefault="000C4AE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9075414" w14:textId="77777777" w:rsidR="000C4AE9" w:rsidRDefault="000C4AE9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0931680C" w14:textId="77777777" w:rsidR="000C4AE9" w:rsidRPr="005D215B" w:rsidRDefault="000C4AE9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C4AE9" w14:paraId="0E98E68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5399" w14:textId="77777777" w:rsidR="000C4AE9" w:rsidRDefault="000C4AE9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FA1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E2BA" w14:textId="77777777" w:rsidR="000C4AE9" w:rsidRPr="00B3607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029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23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866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0E2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5695E2F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97E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D8F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0C4AE9" w14:paraId="58722A8F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9360" w14:textId="77777777" w:rsidR="000C4AE9" w:rsidRDefault="000C4AE9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848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AAF4" w14:textId="77777777" w:rsidR="000C4AE9" w:rsidRPr="00B3607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2200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11D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50C9E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305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750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D42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98C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3E2E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49979D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0C4AE9" w14:paraId="6569640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7A5E3" w14:textId="77777777" w:rsidR="000C4AE9" w:rsidRDefault="000C4AE9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CB8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FB7A" w14:textId="77777777" w:rsidR="000C4AE9" w:rsidRPr="00B3607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0389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5A978DF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DEE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382B2DE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977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8E1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B92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030B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0C4AE9" w14:paraId="1519EB6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078A" w14:textId="77777777" w:rsidR="000C4AE9" w:rsidRDefault="000C4AE9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F12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4674" w14:textId="77777777" w:rsidR="000C4AE9" w:rsidRPr="00B3607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BAB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1FDFD70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69488F9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82B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ACE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EE8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2D5EF43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35D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A03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577A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07F9CC2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E67C1B4" w14:textId="77777777" w:rsidR="000C4AE9" w:rsidRDefault="000C4AE9">
      <w:pPr>
        <w:spacing w:before="40" w:after="40" w:line="192" w:lineRule="auto"/>
        <w:ind w:right="57"/>
        <w:rPr>
          <w:sz w:val="20"/>
          <w:lang w:val="en-US"/>
        </w:rPr>
      </w:pPr>
    </w:p>
    <w:p w14:paraId="47E42292" w14:textId="77777777" w:rsidR="000C4AE9" w:rsidRDefault="000C4AE9" w:rsidP="00F14E3C">
      <w:pPr>
        <w:pStyle w:val="Heading1"/>
        <w:spacing w:line="360" w:lineRule="auto"/>
      </w:pPr>
      <w:r>
        <w:t>LINIA 301 F1</w:t>
      </w:r>
    </w:p>
    <w:p w14:paraId="160F14A8" w14:textId="77777777" w:rsidR="000C4AE9" w:rsidRDefault="000C4AE9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0C4AE9" w14:paraId="2A16DDBC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2DCC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D0D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7B6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5B5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5659C7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0BA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9C4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E3E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FC1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032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274862A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398E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E8A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65D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E4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EAEB50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A75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065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AE2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5F7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58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9F86AA6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B6DA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888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CFB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C6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FED8AF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376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FB8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6D5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9F4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70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317C8D8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1F69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CA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75D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2A8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E0439F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5FB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1D3F48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3B588FB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6EC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915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E0F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4C1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0610D0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E7CD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7B7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5AF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A96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5FF591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C4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F2F6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813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B41E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A2C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F9F1F8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AF3E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82C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573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CEA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55B8A2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B77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F3A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E41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926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AAB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429522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6198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D3D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C8B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B88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AE3AE5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37C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F9F019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DD2D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E7E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B30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13A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449394A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226C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6B2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139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09F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15BD8D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B20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F0ADB7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5E9335C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0831EB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ED6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AA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D37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83E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6C7194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8A99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EAB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83B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96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8925E0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0B0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1F9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2D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65F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93F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C421F5B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AB3C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1E3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58A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CFF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73139B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C1E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49AB3C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5DEE8C8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6D8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E27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6DF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4C9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09D93D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C73D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5F8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8FB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5EF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81F5C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E18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08C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77E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FEC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04C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1E635ED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C257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88C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256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0A0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919DE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0A4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16D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E49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337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3D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D6413BD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969F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1D3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9D7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0FC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5EA3EA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569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3C8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84CC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558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9B0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C5F3FB8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1C7D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D7A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FF4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35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6DA8E5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C92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2599527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2D0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029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736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300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C640299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2443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F93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9CA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64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3F233F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A57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58F67CC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031EE7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16E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61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BF7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C85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748D7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0C4AE9" w14:paraId="7C3284C9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5E6E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7A4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BBB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D40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FEB8A8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08A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96CE3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1698C0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7FA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F49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5DA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F7B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0C4AE9" w14:paraId="18483833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0F7A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89E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EAF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E37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4F2E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62F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B3B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25D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5EB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344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781303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BD0B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118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73A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F6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46C8B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1BB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7831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DF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CE1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AF4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BF2EAF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CBDB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5F9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AF5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D4B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403E2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1C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671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C9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C5F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5AB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168928C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8A8F" w14:textId="77777777" w:rsidR="000C4AE9" w:rsidRDefault="000C4AE9" w:rsidP="000C4AE9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4E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CB0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983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4ED42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F98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AE2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DC4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40C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A40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67B9A8A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58881D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78D739D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73D347F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0B7CE4F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33CAF541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3BD161D" w14:textId="77777777" w:rsidR="000C4AE9" w:rsidRDefault="000C4AE9" w:rsidP="007E3B63">
      <w:pPr>
        <w:pStyle w:val="Heading1"/>
        <w:spacing w:line="360" w:lineRule="auto"/>
      </w:pPr>
      <w:r>
        <w:t>LINIA 301 G</w:t>
      </w:r>
    </w:p>
    <w:p w14:paraId="58060A3C" w14:textId="77777777" w:rsidR="000C4AE9" w:rsidRDefault="000C4AE9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0C4AE9" w14:paraId="38A0D0D8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3865F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6DDE7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BB645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C364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48A368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9B30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4D34F36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B49B5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7659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04A16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702BD" w14:textId="77777777" w:rsidR="000C4AE9" w:rsidRDefault="000C4AE9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230C3D2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8D38D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87CFA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F3180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ADB8F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25D18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49E1C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9925F2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F584F5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90BC9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5DAA2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17709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04340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1E79C8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521CA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DF55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9AB7F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51D7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F7975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611C4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45D46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B34C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5654F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C2A18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422DA7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BED23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51D3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FE94E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63300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6F3C6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DE8A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249D3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6D54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001E6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59286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8FCE3B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2BD9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002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5CE4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5B4F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774E6A7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5F5F" w14:textId="77777777" w:rsidR="000C4AE9" w:rsidRDefault="000C4AE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749D05" w14:textId="77777777" w:rsidR="000C4AE9" w:rsidRDefault="000C4AE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BD08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AB4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C42B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5A4D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47CA6D6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ABBF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4A0A5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C039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FBD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BA806C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002B" w14:textId="77777777" w:rsidR="000C4AE9" w:rsidRDefault="000C4AE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BCB343B" w14:textId="77777777" w:rsidR="000C4AE9" w:rsidRDefault="000C4AE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D9FA7A1" w14:textId="77777777" w:rsidR="000C4AE9" w:rsidRDefault="000C4AE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B06B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C61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7785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DE4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706D923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0D3A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275D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E498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4B7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4539E6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F756" w14:textId="77777777" w:rsidR="000C4AE9" w:rsidRDefault="000C4AE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87F5C5B" w14:textId="77777777" w:rsidR="000C4AE9" w:rsidRDefault="000C4AE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FF27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4AD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10FC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8451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F57E60D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F905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FE7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30A3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BE8C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94D8D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F9EE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4D71326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0A068408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D79C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580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0FDD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7804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AAB4E53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6E31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3619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574B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959E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9E78CF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6FB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D8FA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DC7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AB01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F193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A5E0834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894B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AC2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35C6E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DDE20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4FF3642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6A80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5EF995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E37D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002F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F9BF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D2BB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581E0D6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9C8A" w14:textId="77777777" w:rsidR="000C4AE9" w:rsidRDefault="000C4AE9" w:rsidP="000C4AE9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385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61A1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2E09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4D4F33A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B763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171A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F486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7560" w14:textId="77777777" w:rsidR="000C4AE9" w:rsidRDefault="000C4AE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9C4D" w14:textId="77777777" w:rsidR="000C4AE9" w:rsidRDefault="000C4AE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29B2153" w14:textId="77777777" w:rsidR="000C4AE9" w:rsidRDefault="000C4AE9">
      <w:pPr>
        <w:spacing w:before="40" w:line="192" w:lineRule="auto"/>
        <w:ind w:right="57"/>
        <w:rPr>
          <w:sz w:val="20"/>
          <w:lang w:val="ro-RO"/>
        </w:rPr>
      </w:pPr>
    </w:p>
    <w:p w14:paraId="3ABBF00C" w14:textId="77777777" w:rsidR="000C4AE9" w:rsidRDefault="000C4AE9" w:rsidP="00C87A96">
      <w:pPr>
        <w:pStyle w:val="Heading1"/>
        <w:spacing w:line="360" w:lineRule="auto"/>
      </w:pPr>
      <w:r>
        <w:t>LINIA 301 J</w:t>
      </w:r>
    </w:p>
    <w:p w14:paraId="56F4CC02" w14:textId="77777777" w:rsidR="000C4AE9" w:rsidRDefault="000C4AE9" w:rsidP="00294919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GRUPA 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4AE9" w14:paraId="6E143ADF" w14:textId="77777777">
        <w:trPr>
          <w:cantSplit/>
          <w:trHeight w:val="60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45CB" w14:textId="77777777" w:rsidR="000C4AE9" w:rsidRDefault="000C4AE9" w:rsidP="000C4AE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20C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A70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4927" w14:textId="77777777" w:rsidR="000C4AE9" w:rsidRDefault="000C4A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 Triaj Grupa D 2 Cap Giulești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2B05" w14:textId="77777777" w:rsidR="000C4AE9" w:rsidRPr="007C4752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4752">
              <w:rPr>
                <w:b/>
                <w:bCs/>
                <w:sz w:val="20"/>
                <w:szCs w:val="20"/>
                <w:lang w:val="ro-RO"/>
              </w:rPr>
              <w:t>linia 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2E18" w14:textId="77777777" w:rsidR="000C4AE9" w:rsidRPr="007C4752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475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08F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BE3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6A4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100 ml de la călcâi sch. 9 Post Giulești spre Post 23.</w:t>
            </w:r>
          </w:p>
          <w:p w14:paraId="06C888D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teren. </w:t>
            </w:r>
          </w:p>
          <w:p w14:paraId="5635EEB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Post 23 cu palete galbene cu diagonală.</w:t>
            </w:r>
          </w:p>
        </w:tc>
      </w:tr>
    </w:tbl>
    <w:p w14:paraId="19236D08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3C0D82C" w14:textId="77777777" w:rsidR="000C4AE9" w:rsidRDefault="000C4AE9" w:rsidP="00A04CFB">
      <w:pPr>
        <w:pStyle w:val="Heading1"/>
        <w:spacing w:line="360" w:lineRule="auto"/>
      </w:pPr>
      <w:r>
        <w:lastRenderedPageBreak/>
        <w:t>LINIA 301 K</w:t>
      </w:r>
    </w:p>
    <w:p w14:paraId="6831CDDF" w14:textId="77777777" w:rsidR="000C4AE9" w:rsidRDefault="000C4AE9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C4AE9" w14:paraId="0686CC18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E590" w14:textId="77777777" w:rsidR="000C4AE9" w:rsidRDefault="000C4AE9" w:rsidP="000C4AE9">
            <w:pPr>
              <w:numPr>
                <w:ilvl w:val="0"/>
                <w:numId w:val="4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A15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C91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4C54" w14:textId="77777777" w:rsidR="000C4AE9" w:rsidRDefault="000C4A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E53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543D" w14:textId="77777777" w:rsidR="000C4AE9" w:rsidRPr="00DC00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846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078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DB6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C505C81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37F00693" w14:textId="77777777" w:rsidR="000C4AE9" w:rsidRDefault="000C4AE9" w:rsidP="00956F37">
      <w:pPr>
        <w:pStyle w:val="Heading1"/>
        <w:spacing w:line="360" w:lineRule="auto"/>
      </w:pPr>
      <w:r>
        <w:t>LINIA 301 N</w:t>
      </w:r>
    </w:p>
    <w:p w14:paraId="0E39038E" w14:textId="77777777" w:rsidR="000C4AE9" w:rsidRDefault="000C4AE9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C4AE9" w14:paraId="57E8BDA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235F" w14:textId="77777777" w:rsidR="000C4AE9" w:rsidRDefault="000C4AE9" w:rsidP="000C4AE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C39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182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74C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B33EB0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459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0BD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19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FC28" w14:textId="77777777" w:rsidR="000C4AE9" w:rsidRPr="0022092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8C2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6587BA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E226" w14:textId="77777777" w:rsidR="000C4AE9" w:rsidRDefault="000C4AE9" w:rsidP="000C4AE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98E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D29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1B0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D5B28D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24C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1AF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8D4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D50E" w14:textId="77777777" w:rsidR="000C4AE9" w:rsidRPr="0022092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420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3B7909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8F17" w14:textId="77777777" w:rsidR="000C4AE9" w:rsidRDefault="000C4AE9" w:rsidP="000C4AE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26C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1CF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3CC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E28657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C23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11C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9A1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9202" w14:textId="77777777" w:rsidR="000C4AE9" w:rsidRPr="0022092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3F0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BFC362" w14:textId="77777777" w:rsidR="000C4AE9" w:rsidRPr="00474FB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0C4AE9" w14:paraId="1C684A3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EDB8" w14:textId="77777777" w:rsidR="000C4AE9" w:rsidRDefault="000C4AE9" w:rsidP="000C4AE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6A0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ABF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149F" w14:textId="77777777" w:rsidR="000C4AE9" w:rsidRDefault="000C4AE9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CDCF532" w14:textId="77777777" w:rsidR="000C4AE9" w:rsidRDefault="000C4AE9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6C6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CBB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0D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B912" w14:textId="77777777" w:rsidR="000C4AE9" w:rsidRPr="0022092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A43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336FE9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2311" w14:textId="77777777" w:rsidR="000C4AE9" w:rsidRDefault="000C4AE9" w:rsidP="000C4AE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27C5" w14:textId="77777777" w:rsidR="000C4AE9" w:rsidRDefault="000C4AE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719B" w14:textId="77777777" w:rsidR="000C4AE9" w:rsidRDefault="000C4AE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1443" w14:textId="77777777" w:rsidR="000C4AE9" w:rsidRDefault="000C4AE9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16B8" w14:textId="77777777" w:rsidR="000C4AE9" w:rsidRPr="00E4222D" w:rsidRDefault="000C4AE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5F97C84" w14:textId="77777777" w:rsidR="000C4AE9" w:rsidRPr="00E4222D" w:rsidRDefault="000C4AE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F2AAE8A" w14:textId="77777777" w:rsidR="000C4AE9" w:rsidRPr="00E4222D" w:rsidRDefault="000C4AE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376D521" w14:textId="77777777" w:rsidR="000C4AE9" w:rsidRDefault="000C4AE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032C" w14:textId="77777777" w:rsidR="000C4AE9" w:rsidRDefault="000C4AE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5A97" w14:textId="77777777" w:rsidR="000C4AE9" w:rsidRDefault="000C4AE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481E" w14:textId="77777777" w:rsidR="000C4AE9" w:rsidRPr="0022092F" w:rsidRDefault="000C4AE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969E" w14:textId="77777777" w:rsidR="000C4AE9" w:rsidRDefault="000C4AE9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D6772A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F257" w14:textId="77777777" w:rsidR="000C4AE9" w:rsidRDefault="000C4AE9" w:rsidP="000C4AE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E28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32D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98D4" w14:textId="77777777" w:rsidR="000C4AE9" w:rsidRDefault="000C4AE9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BE21" w14:textId="77777777" w:rsidR="000C4AE9" w:rsidRDefault="000C4AE9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CBE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6DE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22F7" w14:textId="77777777" w:rsidR="000C4AE9" w:rsidRPr="0022092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34B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511DCA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40AA" w14:textId="77777777" w:rsidR="000C4AE9" w:rsidRDefault="000C4AE9" w:rsidP="000C4AE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E79C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A8172E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B0B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8FA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71B1F6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AAC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36C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C5B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D6C5" w14:textId="77777777" w:rsidR="000C4AE9" w:rsidRPr="0022092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F14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73DF640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C9EE" w14:textId="77777777" w:rsidR="000C4AE9" w:rsidRDefault="000C4AE9" w:rsidP="000C4AE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873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A44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9E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5B64C6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D33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1A4BE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FC7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49E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F383" w14:textId="77777777" w:rsidR="000C4AE9" w:rsidRPr="0022092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B9F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F1CAD99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72D18F0C" w14:textId="77777777" w:rsidR="000C4AE9" w:rsidRDefault="000C4AE9" w:rsidP="007F72A5">
      <w:pPr>
        <w:pStyle w:val="Heading1"/>
        <w:spacing w:line="360" w:lineRule="auto"/>
      </w:pPr>
      <w:r>
        <w:lastRenderedPageBreak/>
        <w:t>LINIA 301 O</w:t>
      </w:r>
    </w:p>
    <w:p w14:paraId="6C69A496" w14:textId="77777777" w:rsidR="000C4AE9" w:rsidRDefault="000C4AE9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08850926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F79E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3C3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FA2F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808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1EF1E9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AB7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6725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F20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B1B5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401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C6EDCA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AE06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175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15F0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792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D485BE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8AF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B101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237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7D98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299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946B45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A9A0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0B4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BC4A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50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51934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E22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9EF12A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BA5A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DE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B1FF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5370" w14:textId="77777777" w:rsidR="000C4AE9" w:rsidRDefault="000C4AE9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A07189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9650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63D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F9DA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117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799B47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FAB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1B356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C2149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ACD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53E0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92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E9FB7D4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442F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904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898D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CD4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D5BE0C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D61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E0097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ECE8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5A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27E7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815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B715CA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15F5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3EF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0683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8A5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220C84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21B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66567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2B43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71D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4B42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F53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D573E3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9305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CF3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D410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18F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58EB90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305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B70724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32B6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41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7B83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3CF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AA8FB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0C4AE9" w14:paraId="406068E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B61D4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00A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92E3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B2E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46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196AA7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83C2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52D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134E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76D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2C13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E911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0C4AE9" w14:paraId="29BC0C1F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BF7B" w14:textId="77777777" w:rsidR="000C4AE9" w:rsidRDefault="000C4AE9" w:rsidP="000C4AE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A48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B161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AF4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225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062703C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21C8D9C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D9F8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C78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3880" w14:textId="77777777" w:rsidR="000C4AE9" w:rsidRPr="00F1029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5D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4A40F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1EAB392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2E29C646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5C411585" w14:textId="77777777" w:rsidR="000C4AE9" w:rsidRDefault="000C4AE9" w:rsidP="003260D9">
      <w:pPr>
        <w:pStyle w:val="Heading1"/>
        <w:spacing w:line="360" w:lineRule="auto"/>
      </w:pPr>
      <w:r>
        <w:lastRenderedPageBreak/>
        <w:t>LINIA 301 P</w:t>
      </w:r>
    </w:p>
    <w:p w14:paraId="47E369AE" w14:textId="77777777" w:rsidR="000C4AE9" w:rsidRDefault="000C4AE9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C4AE9" w14:paraId="6F98F3D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144B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8A83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BACE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240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81C63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784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F01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9A5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E7EC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221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6A1954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BDF2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DF55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815E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C38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0DFA7E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2A4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6AF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73E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58C2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DD4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1BBE95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BBBF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861F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3725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3EC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95A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684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528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9347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F84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240AB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0C4AE9" w:rsidRPr="00A8307A" w14:paraId="78DF88B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A1A8" w14:textId="77777777" w:rsidR="000C4AE9" w:rsidRPr="00A75A00" w:rsidRDefault="000C4AE9" w:rsidP="000C4AE9">
            <w:pPr>
              <w:numPr>
                <w:ilvl w:val="0"/>
                <w:numId w:val="2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49BA" w14:textId="77777777" w:rsidR="000C4AE9" w:rsidRPr="00A8307A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380C" w14:textId="77777777" w:rsidR="000C4AE9" w:rsidRPr="00A830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CA4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07F9B5D3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23B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EE1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589E" w14:textId="77777777" w:rsidR="000C4AE9" w:rsidRPr="00A8307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A00F" w14:textId="77777777" w:rsidR="000C4AE9" w:rsidRPr="00A8307A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2044" w14:textId="77777777" w:rsidR="000C4AE9" w:rsidRPr="00A8307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56F709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027F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8666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BCBD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75A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2495D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F18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5E32AE6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372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950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46E0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E4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520F90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D11B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011A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2BDE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D34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C06B0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BA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5D95D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BD89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EA3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0C36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5C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0C4AE9" w14:paraId="16E41B8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4CA6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C6FD8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8EE7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212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BA31BA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B5E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1634E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7CA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DA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6833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1F6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13991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0C4AE9" w14:paraId="084276C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2213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FB6E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A491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47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F7B6C6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1B5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854A39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6AB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EC0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BFAD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48B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35211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0C4AE9" w14:paraId="1B5CA19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3FFB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7227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0049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BA4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BFC046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A8C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F4320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BEB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1E3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E6FF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A09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96FC5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0C4AE9" w14:paraId="6603F98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69A9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54A2" w14:textId="77777777" w:rsidR="000C4AE9" w:rsidRDefault="000C4AE9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59555" w14:textId="77777777" w:rsidR="000C4AE9" w:rsidRPr="001B37B8" w:rsidRDefault="000C4AE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A67C" w14:textId="77777777" w:rsidR="000C4AE9" w:rsidRDefault="000C4AE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885BD43" w14:textId="77777777" w:rsidR="000C4AE9" w:rsidRDefault="000C4AE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817D" w14:textId="77777777" w:rsidR="000C4AE9" w:rsidRDefault="000C4AE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06838E" w14:textId="77777777" w:rsidR="000C4AE9" w:rsidRDefault="000C4AE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D50D" w14:textId="77777777" w:rsidR="000C4AE9" w:rsidRDefault="000C4AE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0DDD" w14:textId="77777777" w:rsidR="000C4AE9" w:rsidRDefault="000C4AE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D5B1" w14:textId="77777777" w:rsidR="000C4AE9" w:rsidRPr="001B37B8" w:rsidRDefault="000C4AE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AB43" w14:textId="77777777" w:rsidR="000C4AE9" w:rsidRDefault="000C4AE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ABC61E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FE11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A619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D158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E2A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D24F7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E3E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75C5EF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325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790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4049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DBF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07ED2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2190C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0C4AE9" w14:paraId="167E15E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0679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34F5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9583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9B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0C3FA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461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CB2B82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4F4E8B8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779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ADC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8D0C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C73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24A29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0C4AE9" w14:paraId="72A2099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2EB5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D641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693C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F2B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9095BF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A64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E0D280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181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0C4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0FC6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09E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63B1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0C4AE9" w14:paraId="0679DF8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9DC0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BC13" w14:textId="77777777" w:rsidR="000C4AE9" w:rsidRDefault="000C4AE9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D8E6" w14:textId="77777777" w:rsidR="000C4AE9" w:rsidRPr="001B37B8" w:rsidRDefault="000C4AE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F200" w14:textId="77777777" w:rsidR="000C4AE9" w:rsidRDefault="000C4AE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82F357" w14:textId="77777777" w:rsidR="000C4AE9" w:rsidRDefault="000C4AE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4EDD" w14:textId="77777777" w:rsidR="000C4AE9" w:rsidRDefault="000C4AE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E42A4F" w14:textId="77777777" w:rsidR="000C4AE9" w:rsidRDefault="000C4AE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F11D" w14:textId="77777777" w:rsidR="000C4AE9" w:rsidRDefault="000C4AE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CC42" w14:textId="77777777" w:rsidR="000C4AE9" w:rsidRDefault="000C4AE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014E" w14:textId="77777777" w:rsidR="000C4AE9" w:rsidRPr="001B37B8" w:rsidRDefault="000C4AE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D472" w14:textId="77777777" w:rsidR="000C4AE9" w:rsidRDefault="000C4AE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E6DB59" w14:textId="77777777" w:rsidR="000C4AE9" w:rsidRDefault="000C4AE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0C4AE9" w14:paraId="08B504C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194DE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8B30E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18F2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D53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38FFF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F9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B73FEF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94A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C0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7716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6AA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7C2C1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0C4AE9" w14:paraId="0EE7EC59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9253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44EE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42F1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E14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AB356C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F9E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B6F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BD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8D91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E3B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AB742B4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CD26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1B32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38AF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848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38087D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B67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AD18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7AD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CBF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D915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6DB9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22E4F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0C4AE9" w14:paraId="4AF26F0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E535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F8B9" w14:textId="77777777" w:rsidR="000C4AE9" w:rsidRDefault="000C4AE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9C35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96A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3E1CEF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EAB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8544B7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D7E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DA4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58DD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014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FC0FA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0C4AE9" w14:paraId="3B8CB4C3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8A9A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2A1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564C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865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AA389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5B51" w14:textId="77777777" w:rsidR="000C4AE9" w:rsidRDefault="000C4AE9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0649EA40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CAC5916" w14:textId="77777777" w:rsidR="000C4AE9" w:rsidRDefault="000C4AE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97E7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5CD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BCB0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98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BFE8F3E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7FE6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52F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120A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05F1" w14:textId="77777777" w:rsidR="000C4AE9" w:rsidRDefault="000C4AE9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34ABAF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396DA17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BC2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59016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785C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190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A61E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837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D44D13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2DC3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95C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3B46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E4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1F9C1D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575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B925E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05F3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139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7427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019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1A95DF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AAAF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B98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C54B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7FC7" w14:textId="77777777" w:rsidR="000C4AE9" w:rsidRDefault="000C4AE9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BFAB3D" w14:textId="77777777" w:rsidR="000C4AE9" w:rsidRDefault="000C4AE9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3AF9" w14:textId="77777777" w:rsidR="000C4AE9" w:rsidRDefault="000C4AE9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F82705" w14:textId="77777777" w:rsidR="000C4AE9" w:rsidRDefault="000C4AE9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A603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87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CF80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2FF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32A55B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7FCC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BD7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E1A4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0EC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3D96C4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383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A490CD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8DF9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3D7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8D97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BCC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5238FF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1A67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B69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6CAA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A87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1721E5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0D0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B9915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965D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4CD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CDBE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DD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81D6727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EC1A" w14:textId="77777777" w:rsidR="000C4AE9" w:rsidRDefault="000C4AE9" w:rsidP="000C4AE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9595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4BC7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DDB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9CEC02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3A3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C592E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C64D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236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1A4A" w14:textId="77777777" w:rsidR="000C4AE9" w:rsidRPr="001B37B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4ED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B0B081A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3C142988" w14:textId="77777777" w:rsidR="000C4AE9" w:rsidRDefault="000C4AE9" w:rsidP="00F260DA">
      <w:pPr>
        <w:pStyle w:val="Heading1"/>
        <w:spacing w:line="360" w:lineRule="auto"/>
      </w:pPr>
      <w:r>
        <w:t>LINIA 301 X</w:t>
      </w:r>
    </w:p>
    <w:p w14:paraId="6C8A28DC" w14:textId="77777777" w:rsidR="000C4AE9" w:rsidRDefault="000C4AE9" w:rsidP="00F260DA">
      <w:pPr>
        <w:pStyle w:val="Heading1"/>
        <w:spacing w:line="360" w:lineRule="auto"/>
        <w:rPr>
          <w:sz w:val="20"/>
        </w:rPr>
      </w:pPr>
      <w:r>
        <w:t>BUCUREŞTII NOI GRUPA C - BUCUREŞTI TRIAJ POST 17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C4AE9" w14:paraId="2FA7AA1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73B1" w14:textId="77777777" w:rsidR="000C4AE9" w:rsidRDefault="000C4AE9" w:rsidP="000C4AE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F2D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148FC0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2475" w14:textId="77777777" w:rsidR="000C4AE9" w:rsidRPr="00F620E8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71C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București Triaj - Bucureștii Noi Grupa C</w:t>
            </w:r>
          </w:p>
          <w:p w14:paraId="4531878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liniile 1C și 2C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34A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2EF2" w14:textId="77777777" w:rsidR="000C4AE9" w:rsidRPr="00F620E8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030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3354" w14:textId="77777777" w:rsidR="000C4AE9" w:rsidRPr="00F620E8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0D2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A5A7E7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5081" w14:textId="77777777" w:rsidR="000C4AE9" w:rsidRDefault="000C4AE9" w:rsidP="000C4AE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536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AD5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D62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Bucureștii Noi</w:t>
            </w:r>
          </w:p>
          <w:p w14:paraId="4BA94CD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F1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7D8F43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491E413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8B7D2C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5423" w14:textId="77777777" w:rsidR="000C4AE9" w:rsidRPr="00F620E8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9FA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9FF4" w14:textId="77777777" w:rsidR="000C4AE9" w:rsidRPr="00F620E8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643E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B712D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Grupa C Bucureștii Noi în direcția Chiajna.</w:t>
            </w:r>
          </w:p>
        </w:tc>
      </w:tr>
    </w:tbl>
    <w:p w14:paraId="7CB3B768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722A3AF7" w14:textId="77777777" w:rsidR="000C4AE9" w:rsidRDefault="000C4AE9" w:rsidP="00100E16">
      <w:pPr>
        <w:pStyle w:val="Heading1"/>
        <w:spacing w:line="360" w:lineRule="auto"/>
      </w:pPr>
      <w:r>
        <w:lastRenderedPageBreak/>
        <w:t>LINIA 301 Z2</w:t>
      </w:r>
    </w:p>
    <w:p w14:paraId="59250D9D" w14:textId="77777777" w:rsidR="000C4AE9" w:rsidRDefault="000C4AE9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4AE9" w14:paraId="13ACB59A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31D9" w14:textId="77777777" w:rsidR="000C4AE9" w:rsidRDefault="000C4AE9" w:rsidP="000C4AE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4EA9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9AE9" w14:textId="77777777" w:rsidR="000C4AE9" w:rsidRPr="00353356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BDAE" w14:textId="77777777" w:rsidR="000C4AE9" w:rsidRDefault="000C4AE9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Bucureştii Noi</w:t>
            </w:r>
          </w:p>
          <w:p w14:paraId="3077784E" w14:textId="77777777" w:rsidR="000C4AE9" w:rsidRDefault="000C4AE9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15BC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F01BF7C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611BF15B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8070CD3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A930" w14:textId="77777777" w:rsidR="000C4AE9" w:rsidRPr="00353356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4233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54FF" w14:textId="77777777" w:rsidR="000C4AE9" w:rsidRPr="00353356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BCDD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0D4F5E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AA7DE6" w14:textId="77777777" w:rsidR="000C4AE9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Grupa C Bucureștii Noi în direcția Post Rudeni.</w:t>
            </w:r>
          </w:p>
        </w:tc>
      </w:tr>
    </w:tbl>
    <w:p w14:paraId="63BF8EA3" w14:textId="77777777" w:rsidR="000C4AE9" w:rsidRDefault="000C4AE9">
      <w:pPr>
        <w:spacing w:before="40" w:line="192" w:lineRule="auto"/>
        <w:ind w:right="57"/>
        <w:rPr>
          <w:sz w:val="20"/>
          <w:lang w:val="ro-RO"/>
        </w:rPr>
      </w:pPr>
    </w:p>
    <w:p w14:paraId="51BA00F9" w14:textId="77777777" w:rsidR="000C4AE9" w:rsidRDefault="000C4AE9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67C440D9" w14:textId="77777777" w:rsidR="000C4AE9" w:rsidRDefault="000C4AE9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4AE9" w14:paraId="6B0B5312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B05A" w14:textId="77777777" w:rsidR="000C4AE9" w:rsidRDefault="000C4AE9" w:rsidP="000C4AE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5FA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BC44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648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5786C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7D9384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EE0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5924D5A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752595C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DF0B86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4D04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671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F3D7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684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531F164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D878" w14:textId="77777777" w:rsidR="000C4AE9" w:rsidRDefault="000C4AE9" w:rsidP="000C4AE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420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80A7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6C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A29D7F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324E4F3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6F1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907A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861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09C9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06E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19B9C2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58C0" w14:textId="77777777" w:rsidR="000C4AE9" w:rsidRDefault="000C4AE9" w:rsidP="000C4AE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AC4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A9D6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374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8FCA1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0ECD03D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6A1868F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28E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A10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70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BAE7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FEB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D430DEC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A244" w14:textId="77777777" w:rsidR="000C4AE9" w:rsidRDefault="000C4AE9" w:rsidP="000C4AE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EE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A8D6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20A5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374457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3E9A8C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1A32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21ACDE8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558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10C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7C53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6F8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1494DC7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FC30" w14:textId="77777777" w:rsidR="000C4AE9" w:rsidRDefault="000C4AE9" w:rsidP="000C4AE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950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1459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55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AEF41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23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41224E8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F98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3B8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E225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1641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23FF3D8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7E19" w14:textId="77777777" w:rsidR="000C4AE9" w:rsidRDefault="000C4AE9" w:rsidP="000C4AE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3E6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CD89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CB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CBE7E3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72FCA33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B81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0CB94A4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A22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02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2794" w14:textId="77777777" w:rsidR="000C4AE9" w:rsidRPr="00594E5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58F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A7A5F8A" w14:textId="77777777" w:rsidR="000C4AE9" w:rsidRDefault="000C4AE9">
      <w:pPr>
        <w:spacing w:before="40" w:after="40" w:line="192" w:lineRule="auto"/>
        <w:ind w:right="57"/>
        <w:rPr>
          <w:sz w:val="20"/>
          <w:lang w:val="en-US"/>
        </w:rPr>
      </w:pPr>
    </w:p>
    <w:p w14:paraId="67B90C5F" w14:textId="77777777" w:rsidR="000C4AE9" w:rsidRDefault="000C4AE9" w:rsidP="000F5238">
      <w:pPr>
        <w:pStyle w:val="Heading1"/>
        <w:spacing w:line="360" w:lineRule="auto"/>
      </w:pPr>
      <w:r>
        <w:t>LINIA 304 E</w:t>
      </w:r>
    </w:p>
    <w:p w14:paraId="411C7E6A" w14:textId="77777777" w:rsidR="000C4AE9" w:rsidRDefault="000C4AE9" w:rsidP="00023E9E">
      <w:pPr>
        <w:pStyle w:val="Heading1"/>
        <w:spacing w:line="360" w:lineRule="auto"/>
        <w:rPr>
          <w:b w:val="0"/>
          <w:bCs w:val="0"/>
          <w:sz w:val="20"/>
        </w:rPr>
      </w:pPr>
      <w:r>
        <w:t xml:space="preserve"> GHIGHIU</w:t>
      </w:r>
      <w:r>
        <w:rPr>
          <w:sz w:val="20"/>
        </w:rPr>
        <w:t xml:space="preserve"> – </w:t>
      </w:r>
      <w:r w:rsidRPr="00CB219B">
        <w:t>PLOIEȘTI EST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922"/>
        <w:gridCol w:w="702"/>
        <w:gridCol w:w="2193"/>
        <w:gridCol w:w="870"/>
        <w:gridCol w:w="765"/>
        <w:gridCol w:w="870"/>
        <w:gridCol w:w="744"/>
        <w:gridCol w:w="2463"/>
      </w:tblGrid>
      <w:tr w:rsidR="000C4AE9" w:rsidRPr="00A8307A" w14:paraId="37B37A37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838B" w14:textId="77777777" w:rsidR="000C4AE9" w:rsidRPr="00A75A00" w:rsidRDefault="000C4AE9" w:rsidP="000C4AE9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55FE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58+300</w:t>
            </w:r>
          </w:p>
          <w:p w14:paraId="603E382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60+930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D125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B4D20C" w14:textId="77777777" w:rsidR="000C4AE9" w:rsidRDefault="000C4AE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Ghighiu -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ACC4F" w14:textId="77777777" w:rsidR="000C4AE9" w:rsidRPr="00A8307A" w:rsidRDefault="000C4AE9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CC426" w14:textId="77777777" w:rsidR="000C4AE9" w:rsidRPr="00A8307A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DB5CA" w14:textId="77777777" w:rsidR="000C4AE9" w:rsidRPr="00A8307A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3EF96" w14:textId="77777777" w:rsidR="000C4AE9" w:rsidRPr="00A8307A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B01DE" w14:textId="77777777" w:rsidR="000C4AE9" w:rsidRPr="00A8307A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:rsidRPr="00A8307A" w14:paraId="27117D06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5E47" w14:textId="77777777" w:rsidR="000C4AE9" w:rsidRPr="00A75A00" w:rsidRDefault="000C4AE9" w:rsidP="000C4AE9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1C2E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62+140</w:t>
            </w:r>
          </w:p>
          <w:p w14:paraId="111DF999" w14:textId="77777777" w:rsidR="000C4AE9" w:rsidRPr="00A8307A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62+700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D1D7A" w14:textId="77777777" w:rsidR="000C4AE9" w:rsidRPr="00A8307A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0A252" w14:textId="77777777" w:rsidR="000C4AE9" w:rsidRPr="00A8307A" w:rsidRDefault="000C4AE9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Dâmbu – Ploiești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FE4D5" w14:textId="77777777" w:rsidR="000C4AE9" w:rsidRPr="00A8307A" w:rsidRDefault="000C4AE9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A65F8" w14:textId="77777777" w:rsidR="000C4AE9" w:rsidRPr="00A8307A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6A379" w14:textId="77777777" w:rsidR="000C4AE9" w:rsidRPr="00A8307A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A44A1" w14:textId="77777777" w:rsidR="000C4AE9" w:rsidRPr="00A8307A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7AF01" w14:textId="77777777" w:rsidR="000C4AE9" w:rsidRPr="00A8307A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4F629D7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0303B010" w14:textId="77777777" w:rsidR="000C4AE9" w:rsidRDefault="000C4AE9" w:rsidP="00125C01">
      <w:pPr>
        <w:pStyle w:val="Heading1"/>
        <w:spacing w:line="360" w:lineRule="auto"/>
      </w:pPr>
      <w:r>
        <w:lastRenderedPageBreak/>
        <w:t>LINIA 304 I</w:t>
      </w:r>
    </w:p>
    <w:p w14:paraId="3F86010C" w14:textId="77777777" w:rsidR="000C4AE9" w:rsidRDefault="000C4AE9" w:rsidP="00F74324">
      <w:pPr>
        <w:pStyle w:val="Heading1"/>
        <w:spacing w:line="360" w:lineRule="auto"/>
        <w:rPr>
          <w:b w:val="0"/>
          <w:bCs w:val="0"/>
          <w:sz w:val="8"/>
        </w:rPr>
      </w:pPr>
      <w:r w:rsidRPr="00D22696">
        <w:t xml:space="preserve">PLOIEŞTI TRIAJ  - </w:t>
      </w:r>
      <w:r>
        <w:t>PLOIEŞTI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C4AE9" w14:paraId="07AE6D47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FBC9" w14:textId="77777777" w:rsidR="000C4AE9" w:rsidRDefault="000C4AE9" w:rsidP="000C4AE9">
            <w:pPr>
              <w:numPr>
                <w:ilvl w:val="0"/>
                <w:numId w:val="5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110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59+000 -</w:t>
            </w:r>
          </w:p>
          <w:p w14:paraId="03B33C0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1BF6" w14:textId="77777777" w:rsidR="000C4AE9" w:rsidRPr="0030007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550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C5C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B535" w14:textId="77777777" w:rsidR="000C4AE9" w:rsidRPr="0030007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BD9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50E8" w14:textId="77777777" w:rsidR="000C4AE9" w:rsidRPr="0030007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AD7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CBCE1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intrările dinspre Ploiești Triaj.</w:t>
            </w:r>
          </w:p>
        </w:tc>
      </w:tr>
    </w:tbl>
    <w:p w14:paraId="49A2E840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225C0C25" w14:textId="77777777" w:rsidR="000C4AE9" w:rsidRDefault="000C4AE9" w:rsidP="00125C01">
      <w:pPr>
        <w:pStyle w:val="Heading1"/>
        <w:spacing w:line="360" w:lineRule="auto"/>
      </w:pPr>
      <w:r>
        <w:t>LINIA 304 J</w:t>
      </w:r>
    </w:p>
    <w:p w14:paraId="404AA2DC" w14:textId="77777777" w:rsidR="000C4AE9" w:rsidRDefault="000C4AE9" w:rsidP="007D273A">
      <w:pPr>
        <w:pStyle w:val="Heading1"/>
        <w:spacing w:line="360" w:lineRule="auto"/>
        <w:rPr>
          <w:b w:val="0"/>
          <w:bCs w:val="0"/>
          <w:sz w:val="8"/>
        </w:rPr>
      </w:pPr>
      <w:r>
        <w:t>PLOIEŞTI SUD - PLOIEŞTI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C4AE9" w14:paraId="0AD78820" w14:textId="77777777">
        <w:trPr>
          <w:cantSplit/>
          <w:trHeight w:val="8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AD57" w14:textId="77777777" w:rsidR="000C4AE9" w:rsidRDefault="000C4AE9" w:rsidP="000C4AE9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86C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57+040</w:t>
            </w:r>
          </w:p>
          <w:p w14:paraId="71F40FA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A82A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A8B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Triaj -</w:t>
            </w:r>
          </w:p>
          <w:p w14:paraId="47AC897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6B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F0FE" w14:textId="77777777" w:rsidR="000C4AE9" w:rsidRPr="0030007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03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03C9" w14:textId="77777777" w:rsidR="000C4AE9" w:rsidRPr="0030007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E41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636FEB7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DC9D" w14:textId="77777777" w:rsidR="000C4AE9" w:rsidRDefault="000C4AE9" w:rsidP="000C4AE9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343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9C1499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32B8" w14:textId="77777777" w:rsidR="000C4AE9" w:rsidRPr="0030007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A94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69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A429" w14:textId="77777777" w:rsidR="000C4AE9" w:rsidRPr="0030007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97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6B8B" w14:textId="77777777" w:rsidR="000C4AE9" w:rsidRPr="0030007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960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A55E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ieșirile spre Ploiești Triaj.</w:t>
            </w:r>
          </w:p>
        </w:tc>
      </w:tr>
    </w:tbl>
    <w:p w14:paraId="46D685CD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708FCBFD" w14:textId="77777777" w:rsidR="000C4AE9" w:rsidRDefault="000C4AE9" w:rsidP="000F79E0">
      <w:pPr>
        <w:pStyle w:val="Heading1"/>
        <w:spacing w:line="360" w:lineRule="auto"/>
      </w:pPr>
      <w:r>
        <w:t>LINIA 305</w:t>
      </w:r>
    </w:p>
    <w:p w14:paraId="5791AB82" w14:textId="77777777" w:rsidR="000C4AE9" w:rsidRDefault="000C4AE9" w:rsidP="00EF1C8E">
      <w:pPr>
        <w:pStyle w:val="Heading1"/>
        <w:spacing w:line="360" w:lineRule="auto"/>
        <w:rPr>
          <w:b w:val="0"/>
          <w:bCs w:val="0"/>
          <w:sz w:val="8"/>
        </w:rPr>
      </w:pPr>
      <w:r>
        <w:t>PLOIEŞTI SUD - MÂNECIU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5D661C20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8B26" w14:textId="77777777" w:rsidR="000C4AE9" w:rsidRDefault="000C4AE9" w:rsidP="000C4AE9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DA04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A18B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4662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Ploiești Nord</w:t>
            </w:r>
          </w:p>
          <w:p w14:paraId="4986053A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6 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6401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Cap X</w:t>
            </w:r>
          </w:p>
          <w:p w14:paraId="0CA03D5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A5E6801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</w:p>
          <w:p w14:paraId="12C8E50E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Ploiești Nord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F2C6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619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62AD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9237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FE0089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D0CA" w14:textId="77777777" w:rsidR="000C4AE9" w:rsidRDefault="000C4AE9" w:rsidP="000C4AE9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B511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254B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7919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261F9F88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EA04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6B7A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00D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D415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1381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22FFD0B" w14:textId="77777777">
        <w:trPr>
          <w:cantSplit/>
          <w:trHeight w:val="27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62B1" w14:textId="77777777" w:rsidR="000C4AE9" w:rsidRDefault="000C4AE9" w:rsidP="000C4AE9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1856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74A3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3913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56308004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C0BC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marca de sigu-ranţă </w:t>
            </w:r>
          </w:p>
          <w:p w14:paraId="6C4D4BA0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 </w:t>
            </w:r>
          </w:p>
          <w:p w14:paraId="6C5B3401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3 </w:t>
            </w:r>
          </w:p>
          <w:p w14:paraId="01E70660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6EC35AB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Blejoi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9BB7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ADF9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F1E9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6A49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2 abătute este închisă.</w:t>
            </w:r>
          </w:p>
          <w:p w14:paraId="6DAE48E9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1ABE863" w14:textId="77777777">
        <w:trPr>
          <w:cantSplit/>
          <w:trHeight w:val="2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6624" w14:textId="77777777" w:rsidR="000C4AE9" w:rsidRDefault="000C4AE9" w:rsidP="000C4AE9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3012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F6D5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307B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Vălenii de Munte</w:t>
            </w:r>
          </w:p>
          <w:p w14:paraId="5DF4B620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C27E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1F95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7FB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F249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D40D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0C9E513" w14:textId="77777777">
        <w:trPr>
          <w:cantSplit/>
          <w:trHeight w:val="5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0CEE" w14:textId="77777777" w:rsidR="000C4AE9" w:rsidRDefault="000C4AE9" w:rsidP="000C4AE9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071D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  <w:p w14:paraId="773DB8BA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A591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7806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Vălenii de Munte - Teişani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81E8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6159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526C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D0D3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1575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89AE8B2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CCE3" w14:textId="77777777" w:rsidR="000C4AE9" w:rsidRDefault="000C4AE9" w:rsidP="000C4AE9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0923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7A79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7057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Teişani</w:t>
            </w:r>
          </w:p>
          <w:p w14:paraId="5D8A8129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EDA5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8E10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BB5B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46BC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685F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B14FA8D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A285" w14:textId="77777777" w:rsidR="000C4AE9" w:rsidRDefault="000C4AE9" w:rsidP="000C4AE9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A874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1F57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2518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Mâneciu </w:t>
            </w:r>
          </w:p>
          <w:p w14:paraId="1251F76B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7459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682D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6B46" w14:textId="77777777" w:rsidR="000C4AE9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4FF9" w14:textId="77777777" w:rsidR="000C4AE9" w:rsidRPr="00023C54" w:rsidRDefault="000C4AE9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BA61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EDCA880" w14:textId="77777777" w:rsidR="000C4AE9" w:rsidRDefault="000C4AE9">
      <w:pPr>
        <w:spacing w:line="192" w:lineRule="auto"/>
        <w:ind w:right="57"/>
        <w:rPr>
          <w:sz w:val="20"/>
          <w:lang w:val="ro-RO"/>
        </w:rPr>
      </w:pPr>
    </w:p>
    <w:p w14:paraId="00228AFD" w14:textId="77777777" w:rsidR="000C4AE9" w:rsidRDefault="000C4AE9" w:rsidP="00DE0660">
      <w:pPr>
        <w:pStyle w:val="Heading1"/>
        <w:spacing w:line="360" w:lineRule="auto"/>
      </w:pPr>
      <w:r>
        <w:t>LINIA 306</w:t>
      </w:r>
    </w:p>
    <w:p w14:paraId="483ACC59" w14:textId="77777777" w:rsidR="000C4AE9" w:rsidRDefault="000C4AE9" w:rsidP="00E92915">
      <w:pPr>
        <w:pStyle w:val="Heading1"/>
        <w:spacing w:line="360" w:lineRule="auto"/>
        <w:rPr>
          <w:b w:val="0"/>
          <w:bCs w:val="0"/>
          <w:sz w:val="8"/>
        </w:rPr>
      </w:pPr>
      <w:r>
        <w:t>PLOIEŞTI VEST - TÂRGOVIŞTE NORD - RAMIFICAŢIE TEIŞ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4A759DA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5445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861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6AC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595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3566" w14:textId="77777777" w:rsidR="000C4AE9" w:rsidRDefault="000C4AE9" w:rsidP="00E1314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D268A7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776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0D2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233A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2CD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D6840F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168B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84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763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A50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1C9CDC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AD2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4992C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69D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CBA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92DF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6BD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E0FDEEE" w14:textId="77777777">
        <w:trPr>
          <w:cantSplit/>
          <w:trHeight w:val="9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3B77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284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589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B42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433B7D8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839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038EF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AD0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10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F240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543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250658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FEFF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286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878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21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58DD8F4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B</w:t>
            </w:r>
          </w:p>
          <w:p w14:paraId="46CE9A5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nr. 10 și 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E07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7924FB2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7FD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C94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7986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C88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9A55F7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78A9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CC3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CB7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A51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2D1F20A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abătută </w:t>
            </w:r>
          </w:p>
          <w:p w14:paraId="1E35703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sch. nr.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4F3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0A52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86C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E340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EF5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CDC906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E168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FF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0F2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606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201F08D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18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8F8F56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76F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F0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7FEC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7C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F6F2D8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DB86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89F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40+840</w:t>
            </w:r>
          </w:p>
          <w:p w14:paraId="4AE8538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F52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98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F28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379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F3E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A58E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EF8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50720D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BC69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C13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41+000</w:t>
            </w:r>
          </w:p>
          <w:p w14:paraId="0D6C2A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458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9C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8D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052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D65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4BAE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F3E5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E3E3DD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A967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B16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  <w:p w14:paraId="2ED0A63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781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5B6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761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BA2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133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3597" w14:textId="77777777" w:rsidR="000C4AE9" w:rsidRPr="00BE3917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BF7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53B137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7C77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9CA6" w14:textId="77777777" w:rsidR="000C4AE9" w:rsidRDefault="000C4AE9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  <w:p w14:paraId="342567B8" w14:textId="77777777" w:rsidR="000C4AE9" w:rsidRDefault="000C4AE9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C866" w14:textId="77777777" w:rsidR="000C4AE9" w:rsidRDefault="000C4AE9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C0A1" w14:textId="77777777" w:rsidR="000C4AE9" w:rsidRDefault="000C4AE9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B695" w14:textId="77777777" w:rsidR="000C4AE9" w:rsidRDefault="000C4AE9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40A8" w14:textId="77777777" w:rsidR="000C4AE9" w:rsidRDefault="000C4AE9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2E4B" w14:textId="77777777" w:rsidR="000C4AE9" w:rsidRDefault="000C4AE9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D51A" w14:textId="77777777" w:rsidR="000C4AE9" w:rsidRPr="00BE3917" w:rsidRDefault="000C4AE9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28D3" w14:textId="77777777" w:rsidR="000C4AE9" w:rsidRDefault="000C4AE9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497FCD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F2BB" w14:textId="77777777" w:rsidR="000C4AE9" w:rsidRDefault="000C4AE9" w:rsidP="000C4AE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9C25" w14:textId="77777777" w:rsidR="000C4AE9" w:rsidRDefault="000C4AE9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  <w:p w14:paraId="5AFBF15C" w14:textId="77777777" w:rsidR="000C4AE9" w:rsidRDefault="000C4AE9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3FED" w14:textId="77777777" w:rsidR="000C4AE9" w:rsidRDefault="000C4AE9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10FC" w14:textId="77777777" w:rsidR="000C4AE9" w:rsidRDefault="000C4AE9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5BA1" w14:textId="77777777" w:rsidR="000C4AE9" w:rsidRDefault="000C4AE9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FF49" w14:textId="77777777" w:rsidR="000C4AE9" w:rsidRDefault="000C4AE9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7E84" w14:textId="77777777" w:rsidR="000C4AE9" w:rsidRDefault="000C4AE9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767A" w14:textId="77777777" w:rsidR="000C4AE9" w:rsidRPr="00BE3917" w:rsidRDefault="000C4AE9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0F12" w14:textId="77777777" w:rsidR="000C4AE9" w:rsidRDefault="000C4AE9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5CB424E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0F884E75" w14:textId="77777777" w:rsidR="000C4AE9" w:rsidRDefault="000C4AE9" w:rsidP="008D7570">
      <w:pPr>
        <w:pStyle w:val="Heading1"/>
        <w:spacing w:line="360" w:lineRule="auto"/>
      </w:pPr>
      <w:r>
        <w:t>LINIA 311</w:t>
      </w:r>
    </w:p>
    <w:p w14:paraId="7B36987F" w14:textId="77777777" w:rsidR="000C4AE9" w:rsidRDefault="000C4AE9" w:rsidP="00F8285A">
      <w:pPr>
        <w:pStyle w:val="Heading1"/>
        <w:spacing w:line="360" w:lineRule="auto"/>
        <w:rPr>
          <w:b w:val="0"/>
          <w:bCs w:val="0"/>
          <w:sz w:val="8"/>
        </w:rPr>
      </w:pPr>
      <w:r>
        <w:t>BUDA - SLĂNIC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34A320C1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309A" w14:textId="77777777" w:rsidR="000C4AE9" w:rsidRDefault="000C4AE9" w:rsidP="000C4AE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768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32+225</w:t>
            </w:r>
          </w:p>
          <w:p w14:paraId="151D4F1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F47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E55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Plopeni Sat  - Slănic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AEC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7A95" w14:textId="77777777" w:rsidR="000C4AE9" w:rsidRPr="003004A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8DC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06F8" w14:textId="77777777" w:rsidR="000C4AE9" w:rsidRPr="003004A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3A7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04DBB021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5C0F" w14:textId="77777777" w:rsidR="000C4AE9" w:rsidRDefault="000C4AE9" w:rsidP="000C4AE9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A46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240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3E5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 Slănic linia 3</w:t>
            </w:r>
          </w:p>
          <w:p w14:paraId="6CB67E1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686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6DEB6B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7EE0" w14:textId="77777777" w:rsidR="000C4AE9" w:rsidRPr="003004A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27C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ACF3" w14:textId="77777777" w:rsidR="000C4AE9" w:rsidRPr="003004A8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AD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B009D1A" w14:textId="77777777" w:rsidR="000C4AE9" w:rsidRDefault="000C4AE9">
      <w:pPr>
        <w:tabs>
          <w:tab w:val="left" w:pos="4560"/>
        </w:tabs>
        <w:rPr>
          <w:sz w:val="20"/>
          <w:lang w:val="ro-RO"/>
        </w:rPr>
      </w:pPr>
    </w:p>
    <w:p w14:paraId="258F1B5A" w14:textId="77777777" w:rsidR="000C4AE9" w:rsidRDefault="000C4AE9" w:rsidP="00E81B3B">
      <w:pPr>
        <w:pStyle w:val="Heading1"/>
        <w:spacing w:line="360" w:lineRule="auto"/>
      </w:pPr>
      <w:r>
        <w:t>LINIA 314 G</w:t>
      </w:r>
    </w:p>
    <w:p w14:paraId="7E191319" w14:textId="77777777" w:rsidR="000C4AE9" w:rsidRDefault="000C4AE9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C4AE9" w14:paraId="78DFAC96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AA42" w14:textId="77777777" w:rsidR="000C4AE9" w:rsidRDefault="000C4AE9" w:rsidP="000C4AE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695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ED66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1DC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C0E05D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1035CA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5D9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2552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839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3385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372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1B847AB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E9CF" w14:textId="77777777" w:rsidR="000C4AE9" w:rsidRDefault="000C4AE9" w:rsidP="000C4AE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72A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634F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A41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E86F0C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9CEF3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E7F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DE963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621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FD9D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6F4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F6CD32F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14EE" w14:textId="77777777" w:rsidR="000C4AE9" w:rsidRDefault="000C4AE9" w:rsidP="000C4AE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D5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2C1C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F2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492520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ED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8157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A3C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B89D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644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EC6105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2663492F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9129" w14:textId="77777777" w:rsidR="000C4AE9" w:rsidRDefault="000C4AE9" w:rsidP="000C4AE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98A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1DF2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B55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B9A929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A02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3CDB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6FF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C287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A6C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94B3CA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195E4165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5A7A" w14:textId="77777777" w:rsidR="000C4AE9" w:rsidRDefault="000C4AE9" w:rsidP="000C4AE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E25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421F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93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B059EB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21A703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1F4DE04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ED7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E63D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72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3A8B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F0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C9FC42A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6D66" w14:textId="77777777" w:rsidR="000C4AE9" w:rsidRDefault="000C4AE9" w:rsidP="000C4AE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B44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DF0E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F3D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BB6DA6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0E5080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D716B8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E1D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5C09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98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92FF" w14:textId="77777777" w:rsidR="000C4AE9" w:rsidRPr="00DF53C6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44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83543BF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00D6739C" w14:textId="77777777" w:rsidR="000C4AE9" w:rsidRDefault="000C4AE9" w:rsidP="003A5387">
      <w:pPr>
        <w:pStyle w:val="Heading1"/>
        <w:spacing w:line="360" w:lineRule="auto"/>
      </w:pPr>
      <w:r>
        <w:t>LINIA 316</w:t>
      </w:r>
    </w:p>
    <w:p w14:paraId="3E1DDC46" w14:textId="77777777" w:rsidR="000C4AE9" w:rsidRDefault="000C4AE9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4EDDFA90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308A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EB8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B29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6A8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1C5D99E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289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69F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461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11F6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109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394A7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AE99AA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0C4AE9" w14:paraId="2C31865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4B9E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B60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FFC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E36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171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4090D9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0FFB3D9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3476230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332B336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1B5F475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314191E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147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7A6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DB6E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BC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96A48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0C4AE9" w14:paraId="38472ED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6D4E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EC5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25B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B33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6E3D375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14B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447505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269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75C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5EB5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075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1D85C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A28E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0C4AE9" w14:paraId="4B0B71D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CA86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424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EA89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5F1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577D2FA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B62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9AE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D04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583A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AA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17BCA2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74BE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478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1FB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9E7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D8F35C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92E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71EB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D23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3923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AD2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6BE194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16C1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978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0FF8A60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424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E72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3CCB93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92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4F7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FD0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92C5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3C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174190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647A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723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7B6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AB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F7A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AE9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9AE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1A0F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B8D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1A1A20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E95E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A93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2DE0A82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CB3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AC8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4876D0E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F76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CB5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B20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A62F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4B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3C0A9BF7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C886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6D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52CAA58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3A3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A04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2C1BC28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61F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4D2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6D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67B5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495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2D6D70A3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302A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A88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3069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F3E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63CAB0E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D83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36D6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7CB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810C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6E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F16C7F1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E0E0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CC0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6D3B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42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9DE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D0398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5E045AE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81FD25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7D4401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D9CB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FFC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AC77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15C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2A89D8D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2F36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E91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9D61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73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8BA6B5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BFC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0B2CE5D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54795E3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3A6B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F2A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1F48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E2C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0C4AE9" w14:paraId="15F7BC4D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0435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6B3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464D613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7052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BE7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8E4FDA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EE1E" w14:textId="77777777" w:rsidR="000C4AE9" w:rsidRPr="00273EC0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CC91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9E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6970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D7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7152120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91D7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C3F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B2EC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D9A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2281E3C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57E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45FB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6FB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C9C2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C30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AAF831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320A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9CF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DEBB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9EA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4CAB23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170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8BC9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7DD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FA3F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2BD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D3EE825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FAD4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644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68F6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5A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D4AE5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387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5B78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CE3D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4908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8B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206C20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BB5F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DC96" w14:textId="77777777" w:rsidR="000C4AE9" w:rsidRDefault="000C4AE9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1FF765B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2E2A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F7C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6CA00E5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345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DCAD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D39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C2D6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5F0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2E68585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5372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3DB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694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BF0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290E618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9CA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B59C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1BC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8AAC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C45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3F3076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9216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54B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107F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BE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EA220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485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1689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52F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EB33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E2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767E64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F3B2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DD3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B3F447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E112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3B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F7B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AB2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CD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71FF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090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724C3A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D783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97A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6607C99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7DA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DEB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0DF9AA31" w14:textId="77777777" w:rsidR="000C4AE9" w:rsidRPr="00830247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CFC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CA3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CB0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0CAE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39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055302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8947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37B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656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140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56A5B2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0F1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74A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938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03EB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4DF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3B4F9B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5609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84B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2EF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673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076664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556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752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503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B2F6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64C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F1D1216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DB3E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935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5FAD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6A9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7ECD9D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EE1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B50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9A6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28DE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BE3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39A6EE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AD6E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543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9FC4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CC0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006F769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839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6624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450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D29F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01D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C183E67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51CF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4D6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AAFB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14C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3EEA2B7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A49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BEBF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7E5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274B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4CE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D2050B" w14:textId="77777777" w:rsidR="000C4AE9" w:rsidRPr="000D7AA7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0C4AE9" w14:paraId="03D3603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D33A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A41C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EDE6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72A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06BA8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272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ADE1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58B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6038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0D1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CCC6C05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A3DA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DC07" w14:textId="77777777" w:rsidR="000C4AE9" w:rsidRDefault="000C4AE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DFB8" w14:textId="77777777" w:rsidR="000C4AE9" w:rsidRPr="00F6236C" w:rsidRDefault="000C4AE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7442" w14:textId="77777777" w:rsidR="000C4AE9" w:rsidRDefault="000C4AE9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41DB65B" w14:textId="77777777" w:rsidR="000C4AE9" w:rsidRDefault="000C4AE9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AB9B" w14:textId="77777777" w:rsidR="000C4AE9" w:rsidRDefault="000C4AE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3E64" w14:textId="77777777" w:rsidR="000C4AE9" w:rsidRDefault="000C4AE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3713" w14:textId="77777777" w:rsidR="000C4AE9" w:rsidRDefault="000C4AE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CF4E" w14:textId="77777777" w:rsidR="000C4AE9" w:rsidRPr="00F6236C" w:rsidRDefault="000C4AE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E9D5" w14:textId="77777777" w:rsidR="000C4AE9" w:rsidRDefault="000C4AE9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FDC155C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B4E9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38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476939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BF46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B09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EB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6227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5CC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9D6E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5BF4" w14:textId="77777777" w:rsidR="000C4AE9" w:rsidRPr="007F77BB" w:rsidRDefault="000C4AE9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DFA8C0F" w14:textId="77777777" w:rsidR="000C4AE9" w:rsidRDefault="000C4AE9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0C4AE9" w14:paraId="32A0D27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3246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AF0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56E0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77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7491E99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58E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AB24D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B879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E38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BB17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1D4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E8C737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E6C1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72A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72D6144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32A0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F29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697DD20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6F6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8A9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264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BCE6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6D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6DD48F5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0C4AE9" w14:paraId="450D9A1B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9618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F11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8EB7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E56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5ADD7D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200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81BD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F75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A477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68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3EE0646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D8C6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EB0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A093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D4E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761C5C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845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91F1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A03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693D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1498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8B32A4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838B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5CB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9DA3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692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F35EF9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0EF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8395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C13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763B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9D1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0C4AE9" w14:paraId="52B12F8B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D4B8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5D5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1C9D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817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6B752B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A95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5D28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917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2699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B2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C4AE9" w14:paraId="74089CF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CBE6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1FA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2A0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3EB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C8D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2243A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76C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148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3D29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179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57CD24C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255C6A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86AE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82E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7D0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B24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899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103AA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A3E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DE8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07A4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E3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156016C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A5CB755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B4A8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6F8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F6AA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BE2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74E2F6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509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CEF277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CB90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356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34B0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2B5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5A758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0C4AE9" w14:paraId="49C94903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FD31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F4F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F84C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7CA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76EF4AF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9FB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1FCB6CD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B4B7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B70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877A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22A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62E1A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785E5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C4AE9" w14:paraId="1935D566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E483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490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ABA1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F79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1FABF76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510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8B75EF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343B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7BE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FBF2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35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D6A13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F424D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C4AE9" w14:paraId="1E9AED44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719D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59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6E23F5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459A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D99F" w14:textId="77777777" w:rsidR="000C4AE9" w:rsidRDefault="000C4AE9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76D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D3E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D8F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E8C7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CF7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CB69B1C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110A" w14:textId="77777777" w:rsidR="000C4AE9" w:rsidRDefault="000C4AE9" w:rsidP="000C4AE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741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6150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1FA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30FA24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A91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B5046F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9438" w14:textId="77777777" w:rsidR="000C4AE9" w:rsidRPr="00514DA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0E2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820E" w14:textId="77777777" w:rsidR="000C4AE9" w:rsidRPr="00F6236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254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BE1EF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24694F8D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5FE2C72" w14:textId="77777777" w:rsidR="000C4AE9" w:rsidRDefault="000C4AE9" w:rsidP="00503CFC">
      <w:pPr>
        <w:pStyle w:val="Heading1"/>
        <w:spacing w:line="360" w:lineRule="auto"/>
      </w:pPr>
      <w:r>
        <w:t>LINIA 412</w:t>
      </w:r>
    </w:p>
    <w:p w14:paraId="52FBC69D" w14:textId="77777777" w:rsidR="000C4AE9" w:rsidRDefault="000C4AE9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4AE9" w14:paraId="2D79A20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4D87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FB6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68B7" w14:textId="77777777" w:rsidR="000C4AE9" w:rsidRPr="005C35B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225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AEE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5FB3C61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3958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9D2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36F0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777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079D02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0C4AE9" w14:paraId="464E394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45A7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D51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6AE9" w14:textId="77777777" w:rsidR="000C4AE9" w:rsidRPr="005C35B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616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C67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AEB9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C8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0BA763D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C7F4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A79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0C4AE9" w14:paraId="388BFF0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53AD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E97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51DA" w14:textId="77777777" w:rsidR="000C4AE9" w:rsidRPr="005C35B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F25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18AD946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E28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3E96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E48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701AE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FBE5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429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2A69F8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AD73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0E2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1E9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B0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638D3A0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DE0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6AECE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B6B5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E2F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0EAF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02F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5A758D5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3AFF1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715C" w14:textId="77777777" w:rsidR="000C4AE9" w:rsidRDefault="000C4AE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3026DB32" w14:textId="77777777" w:rsidR="000C4AE9" w:rsidRDefault="000C4AE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E1E8" w14:textId="77777777" w:rsidR="000C4AE9" w:rsidRDefault="000C4AE9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6BD4" w14:textId="77777777" w:rsidR="000C4AE9" w:rsidRDefault="000C4AE9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4DAB8918" w14:textId="77777777" w:rsidR="000C4AE9" w:rsidRDefault="000C4AE9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38D5" w14:textId="77777777" w:rsidR="000C4AE9" w:rsidRDefault="000C4AE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186C" w14:textId="77777777" w:rsidR="000C4AE9" w:rsidRPr="00396332" w:rsidRDefault="000C4AE9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C74B" w14:textId="77777777" w:rsidR="000C4AE9" w:rsidRDefault="000C4AE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C175CD8" w14:textId="77777777" w:rsidR="000C4AE9" w:rsidRDefault="000C4AE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80B7" w14:textId="77777777" w:rsidR="000C4AE9" w:rsidRDefault="000C4AE9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D9CE" w14:textId="77777777" w:rsidR="000C4AE9" w:rsidRDefault="000C4AE9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08767D7" w14:textId="77777777" w:rsidR="000C4AE9" w:rsidRDefault="000C4AE9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34D15DE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9FED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F19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69D6BA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3C0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889B" w14:textId="77777777" w:rsidR="000C4AE9" w:rsidRDefault="000C4AE9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396A59AE" w14:textId="77777777" w:rsidR="000C4AE9" w:rsidRDefault="000C4AE9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4A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CF01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3B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F5F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933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A8CC0E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0C4AE9" w14:paraId="500B2EE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FD52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188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6D7459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18E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12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99B28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702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8387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C4C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23E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8EE4" w14:textId="77777777" w:rsidR="000C4AE9" w:rsidRDefault="000C4AE9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D68943A" w14:textId="77777777" w:rsidR="000C4AE9" w:rsidRDefault="000C4AE9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0C4AE9" w14:paraId="567B769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A98A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E78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0792" w14:textId="77777777" w:rsidR="000C4AE9" w:rsidRPr="005C35B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3F5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4E9385A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8B0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A921F5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B149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25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5DC7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938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49126F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6E0D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BC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49B0" w14:textId="77777777" w:rsidR="000C4AE9" w:rsidRPr="005C35B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9A2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689093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FD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373A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16C5BCB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AE5E9F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14E4E2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8ED55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B47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0F5F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6B7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ECBBAA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E32A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B1C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91AF76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1BE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5AA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1BEBEFC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5C1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8354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E93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3B7973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3A4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86D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0C4AE9" w14:paraId="4066A48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87DD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F20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1DFE51C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51E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DCFF" w14:textId="77777777" w:rsidR="000C4AE9" w:rsidRDefault="000C4AE9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4F85EBB1" w14:textId="77777777" w:rsidR="000C4AE9" w:rsidRDefault="000C4AE9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C2F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3327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4C8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11A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BEF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E488D6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0C4AE9" w14:paraId="23BCEF4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BAB7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1D8F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724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A84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570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7A0B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AB0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41E1D36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088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3BC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44901BA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FE96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962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87C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50B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54C21BF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8444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92108D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C721B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153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49D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017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33E7F34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EB67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BEAA" w14:textId="77777777" w:rsidR="000C4AE9" w:rsidRDefault="000C4AE9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6CD836FA" w14:textId="77777777" w:rsidR="000C4AE9" w:rsidRDefault="000C4AE9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1001" w14:textId="77777777" w:rsidR="000C4AE9" w:rsidRDefault="000C4AE9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C184" w14:textId="77777777" w:rsidR="000C4AE9" w:rsidRDefault="000C4AE9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C5EA" w14:textId="77777777" w:rsidR="000C4AE9" w:rsidRDefault="000C4AE9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5721" w14:textId="77777777" w:rsidR="000C4AE9" w:rsidRPr="00396332" w:rsidRDefault="000C4AE9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84E0" w14:textId="77777777" w:rsidR="000C4AE9" w:rsidRDefault="000C4AE9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50D3" w14:textId="77777777" w:rsidR="000C4AE9" w:rsidRDefault="000C4AE9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AB7B" w14:textId="77777777" w:rsidR="000C4AE9" w:rsidRDefault="000C4AE9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0C4AE9" w14:paraId="78BBC65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A87C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788A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74EAF14A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95B2" w14:textId="77777777" w:rsidR="000C4AE9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CA93" w14:textId="77777777" w:rsidR="000C4AE9" w:rsidRDefault="000C4AE9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1516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C2DC" w14:textId="77777777" w:rsidR="000C4AE9" w:rsidRPr="00396332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51E7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2B8DFEE9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EB05" w14:textId="77777777" w:rsidR="000C4AE9" w:rsidRPr="00396332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BF0A" w14:textId="77777777" w:rsidR="000C4AE9" w:rsidRDefault="000C4AE9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2D999A28" w14:textId="77777777" w:rsidR="000C4AE9" w:rsidRDefault="000C4AE9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0C4AE9" w14:paraId="03880453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A71A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736E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F46A" w14:textId="77777777" w:rsidR="000C4AE9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5BD9" w14:textId="77777777" w:rsidR="000C4AE9" w:rsidRDefault="000C4AE9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8FC3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1650" w14:textId="77777777" w:rsidR="000C4AE9" w:rsidRPr="00396332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D92D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4C214C38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D504" w14:textId="77777777" w:rsidR="000C4AE9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B7AC" w14:textId="77777777" w:rsidR="000C4AE9" w:rsidRDefault="000C4AE9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4E797AF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9888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4B9B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32136DF9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BC2E" w14:textId="77777777" w:rsidR="000C4AE9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F891" w14:textId="77777777" w:rsidR="000C4AE9" w:rsidRDefault="000C4AE9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B3EF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A8D3" w14:textId="77777777" w:rsidR="000C4AE9" w:rsidRPr="00396332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67B0" w14:textId="77777777" w:rsidR="000C4AE9" w:rsidRDefault="000C4AE9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BE40" w14:textId="77777777" w:rsidR="000C4AE9" w:rsidRDefault="000C4AE9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8BFF" w14:textId="77777777" w:rsidR="000C4AE9" w:rsidRDefault="000C4AE9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11BC591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706E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EFA0" w14:textId="77777777" w:rsidR="000C4AE9" w:rsidRDefault="000C4AE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4884816D" w14:textId="77777777" w:rsidR="000C4AE9" w:rsidRDefault="000C4AE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0432" w14:textId="77777777" w:rsidR="000C4AE9" w:rsidRDefault="000C4AE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C496" w14:textId="77777777" w:rsidR="000C4AE9" w:rsidRDefault="000C4AE9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207180D7" w14:textId="77777777" w:rsidR="000C4AE9" w:rsidRDefault="000C4AE9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837C" w14:textId="77777777" w:rsidR="000C4AE9" w:rsidRDefault="000C4AE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FB8B" w14:textId="77777777" w:rsidR="000C4AE9" w:rsidRPr="00396332" w:rsidRDefault="000C4AE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F8FC" w14:textId="77777777" w:rsidR="000C4AE9" w:rsidRDefault="000C4AE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AE31" w14:textId="77777777" w:rsidR="000C4AE9" w:rsidRDefault="000C4AE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9750D" w14:textId="77777777" w:rsidR="000C4AE9" w:rsidRDefault="000C4AE9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0C4AE9" w14:paraId="0F94C8B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0B13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761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7EA3" w14:textId="77777777" w:rsidR="000C4AE9" w:rsidRPr="005C35B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37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A7C3B3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2F8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442EA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8F22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F17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C557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634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3B6C46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6B7E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B34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0029" w14:textId="77777777" w:rsidR="000C4AE9" w:rsidRPr="005C35B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F12C" w14:textId="77777777" w:rsidR="000C4AE9" w:rsidRDefault="000C4AE9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0E60FB6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7C46" w14:textId="77777777" w:rsidR="000C4AE9" w:rsidRDefault="000C4AE9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9E46093" w14:textId="77777777" w:rsidR="000C4AE9" w:rsidRDefault="000C4AE9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959A465" w14:textId="77777777" w:rsidR="000C4AE9" w:rsidRDefault="000C4AE9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8AFC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CCA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D3BF" w14:textId="77777777" w:rsidR="000C4AE9" w:rsidRPr="0039633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1F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9CA38B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4BD5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1A18" w14:textId="77777777" w:rsidR="000C4AE9" w:rsidRDefault="000C4AE9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0441" w14:textId="77777777" w:rsidR="000C4AE9" w:rsidRPr="005C35B0" w:rsidRDefault="000C4AE9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FD12" w14:textId="77777777" w:rsidR="000C4AE9" w:rsidRDefault="000C4AE9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4BA5" w14:textId="77777777" w:rsidR="000C4AE9" w:rsidRDefault="000C4AE9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C3F2" w14:textId="77777777" w:rsidR="000C4AE9" w:rsidRDefault="000C4AE9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EDF0" w14:textId="77777777" w:rsidR="000C4AE9" w:rsidRDefault="000C4AE9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2D41CD8E" w14:textId="77777777" w:rsidR="000C4AE9" w:rsidRDefault="000C4AE9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915C" w14:textId="77777777" w:rsidR="000C4AE9" w:rsidRPr="00396332" w:rsidRDefault="000C4AE9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48EC" w14:textId="77777777" w:rsidR="000C4AE9" w:rsidRDefault="000C4AE9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0C4AE9" w14:paraId="548B950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7F32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710B" w14:textId="77777777" w:rsidR="000C4AE9" w:rsidRPr="00003CB6" w:rsidRDefault="000C4AE9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583D" w14:textId="77777777" w:rsidR="000C4AE9" w:rsidRPr="00003CB6" w:rsidRDefault="000C4AE9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DA34" w14:textId="77777777" w:rsidR="000C4AE9" w:rsidRPr="00003CB6" w:rsidRDefault="000C4AE9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BFA8" w14:textId="77777777" w:rsidR="000C4AE9" w:rsidRDefault="000C4AE9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3D70" w14:textId="77777777" w:rsidR="000C4AE9" w:rsidRDefault="000C4AE9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CE60" w14:textId="77777777" w:rsidR="000C4AE9" w:rsidRDefault="000C4AE9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06CC" w14:textId="77777777" w:rsidR="000C4AE9" w:rsidRDefault="000C4AE9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BCB6" w14:textId="77777777" w:rsidR="000C4AE9" w:rsidRDefault="000C4AE9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0C4AE9" w14:paraId="2B8A752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A0E2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8BD32" w14:textId="77777777" w:rsidR="000C4AE9" w:rsidRPr="00003CB6" w:rsidRDefault="000C4AE9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D864" w14:textId="77777777" w:rsidR="000C4AE9" w:rsidRPr="00003CB6" w:rsidRDefault="000C4AE9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5B21" w14:textId="77777777" w:rsidR="000C4AE9" w:rsidRPr="00003CB6" w:rsidRDefault="000C4AE9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E2EC" w14:textId="77777777" w:rsidR="000C4AE9" w:rsidRPr="00003CB6" w:rsidRDefault="000C4AE9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3AB8" w14:textId="77777777" w:rsidR="000C4AE9" w:rsidRPr="00003CB6" w:rsidRDefault="000C4AE9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8D85" w14:textId="77777777" w:rsidR="000C4AE9" w:rsidRPr="00003CB6" w:rsidRDefault="000C4AE9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F7A3" w14:textId="77777777" w:rsidR="000C4AE9" w:rsidRPr="00003CB6" w:rsidRDefault="000C4AE9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1DA1" w14:textId="77777777" w:rsidR="000C4AE9" w:rsidRPr="00003CB6" w:rsidRDefault="000C4AE9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0C4AE9" w14:paraId="40A67F2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B7A0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807D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256035EB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519C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B454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A84C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44C6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3F9C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4226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9D05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EB9B44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35455A5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0C4AE9" w14:paraId="04D8870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2867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CF76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3206A5C1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A651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5D05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82B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E16D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F3E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C96D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3DE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2EAE1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3F599A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3B57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2EA0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AEE8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D1B9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7F12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D6BFB6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1C8591B8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0933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BCB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EA55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876A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685BBA1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C099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985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AEC0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F7D4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47F6786D" w14:textId="77777777" w:rsidR="000C4AE9" w:rsidRDefault="000C4AE9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C37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8358C3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E79B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060B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9A93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FDA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63489C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2C8B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8878" w14:textId="77777777" w:rsidR="000C4AE9" w:rsidRDefault="000C4AE9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315F" w14:textId="77777777" w:rsidR="000C4AE9" w:rsidRPr="005C35B0" w:rsidRDefault="000C4AE9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D1D2" w14:textId="77777777" w:rsidR="000C4AE9" w:rsidRDefault="000C4AE9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23A2" w14:textId="77777777" w:rsidR="000C4AE9" w:rsidRDefault="000C4AE9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5AB620" w14:textId="77777777" w:rsidR="000C4AE9" w:rsidRDefault="000C4AE9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ACE9" w14:textId="77777777" w:rsidR="000C4AE9" w:rsidRPr="00396332" w:rsidRDefault="000C4AE9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44D5" w14:textId="77777777" w:rsidR="000C4AE9" w:rsidRDefault="000C4AE9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5F39" w14:textId="77777777" w:rsidR="000C4AE9" w:rsidRPr="00396332" w:rsidRDefault="000C4AE9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B7E4" w14:textId="77777777" w:rsidR="000C4AE9" w:rsidRDefault="000C4AE9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BB8933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A356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E061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04209D51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E91D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02AF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C4D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7BEC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EF90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57A2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A00B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8FA96B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073F631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0C4AE9" w14:paraId="4D6D12C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520B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438B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5380F34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C516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8BB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16E8056A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840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F10A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DF250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AD32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319B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6F5C3FF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0C4AE9" w14:paraId="5A719AF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7A50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525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9012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F2C8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519BC03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DF5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FE20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CC3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6C1A5BD4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CBE7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285F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6A66E8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5A30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B67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05DF8A3D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F091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E389" w14:textId="77777777" w:rsidR="000C4AE9" w:rsidRDefault="000C4AE9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BB0D829" w14:textId="77777777" w:rsidR="000C4AE9" w:rsidRDefault="000C4AE9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6B1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5004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756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DDD8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7BFD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0C4AE9" w14:paraId="7BC32E3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08AB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3BB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2CA1EDF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20C8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8DF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0863458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038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8A5D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0BB1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7384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969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AD6568D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0C4AE9" w14:paraId="7039984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1F3D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305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4B62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C22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293FF39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09BC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1CC7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BEF4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51938D7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5E75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7FE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EC15A1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D452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3E68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03AEF5ED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25EA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714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0BBA8085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2BFC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28D5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356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1825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FC9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7E6DD38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05BA4991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759A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619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2FD9FD74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20EF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49D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1B2E8EDB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218D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0EB0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686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0C6B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312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4FD553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0C4AE9" w14:paraId="434A355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F074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7580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5D6E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2C1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6C95394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4B7B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71A5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971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1B03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160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CD5023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8362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F73C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657A67D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F2BC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ED4A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054D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3783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5C94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7840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0AF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63365C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0C4AE9" w14:paraId="5F9B0B6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361F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03B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0BD1CBF6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5F5B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E85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2E7754D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64CB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8B6C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999B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B450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353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1B24E3E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E78E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0AB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4FC0663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440C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4CF1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5F16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CF45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6E3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3B1B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5AF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DE5AB1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EE2500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0C4AE9" w14:paraId="4516FF6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DF37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2ED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3A87399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D64D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4B9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F22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5820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7F92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C381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0E5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EFB2D31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5017CA1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0C4AE9" w14:paraId="42BC3FE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2216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27AE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2461289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DF54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756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E65D83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4425795F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09D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CFF4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A2E0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401F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A97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8E05F7E" w14:textId="77777777" w:rsidR="000C4AE9" w:rsidRDefault="000C4AE9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624A30B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BC82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A74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701D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E526" w14:textId="77777777" w:rsidR="000C4AE9" w:rsidRDefault="000C4AE9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E1DA9C4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783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3E3EF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DFCE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934B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533A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ADA4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A69DED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AE0C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E19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1A6258E4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E00B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EF31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0A602BE8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158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E438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06F2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3A26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7B2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30C501B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45187F9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DA4C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5271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2ACD968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7031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D5A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31B136F1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9C21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A35C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E68D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78CC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388D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178383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C124CC8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0C4AE9" w14:paraId="0D4DFE8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3252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60A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3C9F0A50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6D83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1B4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7F7325D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714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1432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ECD28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4F46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FEC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0C4AE9" w14:paraId="710254B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44C8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67EC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BC94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263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415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F6D6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1AD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FB7F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383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0C4AE9" w14:paraId="0FEA2B4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31E0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0AC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085A760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ACD2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ADF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42660135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5E4919C8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EB18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BE99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ED58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02E3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A7F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FCE7EFA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0E679DB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9F81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DC7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2BB8DCA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2824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EAB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152FF94E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D1F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E100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B43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5514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DBD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38EF55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0C4AE9" w14:paraId="291348D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5B44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FFF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7ED18744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2D4B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7E2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302A355A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5E4D8F9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8226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D408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03C8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F76F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26C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C1B944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59839DA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62E2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6A12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F294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00E5" w14:textId="77777777" w:rsidR="000C4AE9" w:rsidRDefault="000C4AE9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537FE9A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1045" w14:textId="77777777" w:rsidR="000C4AE9" w:rsidRDefault="000C4AE9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88FF4FE" w14:textId="77777777" w:rsidR="000C4AE9" w:rsidRDefault="000C4AE9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8A84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C66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4AFE4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A07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D2BDEC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4659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7D21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28B0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CFA4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207890A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22E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40447200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CD6366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D7ED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8141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7280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9B2D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0B49C25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FC99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2DF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E891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F75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2943976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1952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1C1C88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5AA9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C34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A2B5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D5C4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185364C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E60C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337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A6FE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493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E4B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53B7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6A6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9981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CA86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0C4AE9" w14:paraId="65237151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BD40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3092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0BF90F3C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1B21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B2E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5DFE3F2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683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72D4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0F4C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C01D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4C26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C0D198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BF0BBA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31B1E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825112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6CDFD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31D39C0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14EA6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70ED3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4976F4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6540E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78156A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DA7D7D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FC6B82F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FFD8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FD53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08523CBC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BB35" w14:textId="77777777" w:rsidR="000C4AE9" w:rsidRPr="005C35B0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C1F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1FFCED0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D03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835C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3A0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4E67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84E2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7EFA62C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DE21F7C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A084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EBFB2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696CDE0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FF53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D6E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A41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2090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E0B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CE37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CAC1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24D2A3C7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D2EE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CA1A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02AC38E4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369B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9F7D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84AF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F43B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604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BD17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FCC3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8B3263B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C217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BA0E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6BF192C9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11D8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69CD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D19D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3C57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BA50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4755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7187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01B4B6A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6546" w14:textId="77777777" w:rsidR="000C4AE9" w:rsidRDefault="000C4AE9" w:rsidP="000C4AE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FEFB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175+459</w:t>
            </w:r>
          </w:p>
          <w:p w14:paraId="08B5A0C7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B19C" w14:textId="77777777" w:rsidR="000C4AE9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73CF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8046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E07C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D3D5" w14:textId="77777777" w:rsidR="000C4AE9" w:rsidRDefault="000C4AE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6399" w14:textId="77777777" w:rsidR="000C4AE9" w:rsidRPr="00396332" w:rsidRDefault="000C4AE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E0E4" w14:textId="77777777" w:rsidR="000C4AE9" w:rsidRDefault="000C4AE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2291160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D66AE2C" w14:textId="77777777" w:rsidR="000C4AE9" w:rsidRDefault="000C4AE9" w:rsidP="0002281B">
      <w:pPr>
        <w:pStyle w:val="Heading1"/>
        <w:spacing w:line="360" w:lineRule="auto"/>
      </w:pPr>
      <w:r>
        <w:t>LINIA 416</w:t>
      </w:r>
    </w:p>
    <w:p w14:paraId="07349791" w14:textId="77777777" w:rsidR="000C4AE9" w:rsidRDefault="000C4AE9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631DE6A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75764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564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5EBA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A7E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7A1590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285AFA56" w14:textId="77777777" w:rsidR="000C4AE9" w:rsidRDefault="000C4AE9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7A6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5E8DF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3B8B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F70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6000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B54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39E7A6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F65B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B86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36B7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F3C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58014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1DAE70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B4D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768151D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5A2E3B0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A9AD70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138FC5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8D29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40A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0994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547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0C07E58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A9018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B81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4BBA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F99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F75A3C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7F17BA9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4C5D20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D15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124238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11869CF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7440C3C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3A3F3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3B6BFA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44E248F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3815547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3570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E0F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C81D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CC9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98A203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C65E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DA2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6C7F6B2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8918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3F5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5A3A2D3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A3B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E83F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6BE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BE3C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CF8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1337E31F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2569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01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AC67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B67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7916001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AB3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6028ED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1D3D2BE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4EC98E8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256E0D4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A7F9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ACC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7C40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5A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7A486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0C4AE9" w14:paraId="560404E7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D7FA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891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B13E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68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7D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D2A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72B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79A8D8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A00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D85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3FEC28A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EB74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C3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3AC8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E55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0335636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BCA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58BF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79B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6121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030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0C4AE9" w14:paraId="267A368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25BF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E82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101A085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B1A0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18C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2380" w14:textId="77777777" w:rsidR="000C4AE9" w:rsidRPr="0011403A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B3BA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B25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E622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60E0" w14:textId="77777777" w:rsidR="000C4AE9" w:rsidRPr="0011403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7B75F3D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F259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0C3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33B6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A5C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D8B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E5FE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E32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5B61B9D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250F4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8C2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2C5A5AA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24CB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67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8BE08E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4509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5B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8E1AFA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56D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DF36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D15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DAD5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DF1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AC305D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CF0D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EE6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C699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CBF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A39FAF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3BC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73BE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1A0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5242C4B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D82C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055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B90EBB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B87D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7F0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4346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9C36" w14:textId="77777777" w:rsidR="000C4AE9" w:rsidRDefault="000C4AE9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86D9DE9" w14:textId="77777777" w:rsidR="000C4AE9" w:rsidRDefault="000C4AE9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A26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160A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982C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DA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A1C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098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BCA6E7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C92F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C87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33E0815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935E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5B0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99232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F89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8190" w14:textId="77777777" w:rsidR="000C4AE9" w:rsidRPr="00C4423F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6C1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B00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394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434F22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D51A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0250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95ED" w14:textId="77777777" w:rsidR="000C4AE9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56EC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7FC93EB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85B3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EA02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4197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2927" w14:textId="77777777" w:rsidR="000C4AE9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9B33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0C4AE9" w14:paraId="4939D93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C179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09BB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55C7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7D1A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659FEB2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F1F7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81F3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0C71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F144" w14:textId="77777777" w:rsidR="000C4AE9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899C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82E73A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3859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839A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798C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B816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299C2818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DD2F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9C44452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B502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08E9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9DCD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7C12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0C4AE9" w14:paraId="2F778CC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1248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1F9B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7A037A23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823A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F278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516BA1C3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8A36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0153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A078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1B32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33E4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6BBC585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0EDB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A97E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40FA" w14:textId="77777777" w:rsidR="000C4AE9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C0D7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0D1C210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9E00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5D10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FA6A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998E9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0BC5" w14:textId="77777777" w:rsidR="000C4AE9" w:rsidRPr="00620605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6217A9E8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B7EE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F377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D314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7E9A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DB4E012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CB69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4FD0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C225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C848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2687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AD07F9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0C4AE9" w14:paraId="05379BE9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09F0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222B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8743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05A8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F62E296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6531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D453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77F3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929A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D1F2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980D01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0C4AE9" w14:paraId="59E2662F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E421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9F74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FA57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7CDF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F1C69BB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E1EF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2B84DBD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232D" w14:textId="77777777" w:rsidR="000C4AE9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552D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ABC4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40F8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901780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0C4AE9" w14:paraId="29BEC60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70D5D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7F07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0C01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61BF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035BEFE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F19D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D79F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C275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D838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D4C2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4F7AA7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EE0A" w14:textId="77777777" w:rsidR="000C4AE9" w:rsidRDefault="000C4AE9" w:rsidP="000C4AE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BF24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82D2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9BB7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25E9BC4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7157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E6DB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27A3" w14:textId="77777777" w:rsidR="000C4AE9" w:rsidRDefault="000C4AE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8E60" w14:textId="77777777" w:rsidR="000C4AE9" w:rsidRPr="00C4423F" w:rsidRDefault="000C4AE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E3F3" w14:textId="77777777" w:rsidR="000C4AE9" w:rsidRDefault="000C4AE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4C541C48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1D26DDF7" w14:textId="77777777" w:rsidR="000C4AE9" w:rsidRDefault="000C4AE9" w:rsidP="003146F4">
      <w:pPr>
        <w:pStyle w:val="Heading1"/>
        <w:spacing w:line="360" w:lineRule="auto"/>
      </w:pPr>
      <w:r>
        <w:t>LINIA 417</w:t>
      </w:r>
    </w:p>
    <w:p w14:paraId="771E1D5A" w14:textId="77777777" w:rsidR="000C4AE9" w:rsidRDefault="000C4AE9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4AE9" w14:paraId="01E70F2B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F09E" w14:textId="77777777" w:rsidR="000C4AE9" w:rsidRDefault="000C4AE9" w:rsidP="000C4AE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BF08" w14:textId="77777777" w:rsidR="000C4AE9" w:rsidRDefault="000C4AE9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6362" w14:textId="77777777" w:rsidR="000C4AE9" w:rsidRPr="002D7BD3" w:rsidRDefault="000C4AE9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7967" w14:textId="77777777" w:rsidR="000C4AE9" w:rsidRDefault="000C4AE9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BFF0CE1" w14:textId="77777777" w:rsidR="000C4AE9" w:rsidRDefault="000C4AE9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129DF0E1" w14:textId="77777777" w:rsidR="000C4AE9" w:rsidRDefault="000C4AE9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92BF" w14:textId="77777777" w:rsidR="000C4AE9" w:rsidRDefault="000C4AE9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25C08D45" w14:textId="77777777" w:rsidR="000C4AE9" w:rsidRDefault="000C4AE9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4869" w14:textId="77777777" w:rsidR="000C4AE9" w:rsidRPr="00655FB7" w:rsidRDefault="000C4AE9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D4C3" w14:textId="77777777" w:rsidR="000C4AE9" w:rsidRDefault="000C4AE9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16E8" w14:textId="77777777" w:rsidR="000C4AE9" w:rsidRPr="002D7BD3" w:rsidRDefault="000C4AE9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827E" w14:textId="77777777" w:rsidR="000C4AE9" w:rsidRDefault="000C4AE9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183D8D9C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785B19B0" w14:textId="77777777" w:rsidR="000C4AE9" w:rsidRDefault="000C4AE9" w:rsidP="00D37279">
      <w:pPr>
        <w:pStyle w:val="Heading1"/>
        <w:spacing w:line="276" w:lineRule="auto"/>
      </w:pPr>
      <w:r>
        <w:t>LINIA 418</w:t>
      </w:r>
    </w:p>
    <w:p w14:paraId="59F55EE3" w14:textId="77777777" w:rsidR="000C4AE9" w:rsidRDefault="000C4AE9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11A4F33F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FE50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005A" w14:textId="77777777" w:rsidR="000C4AE9" w:rsidRDefault="000C4AE9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212C6CDD" w14:textId="77777777" w:rsidR="000C4AE9" w:rsidRDefault="000C4AE9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30E7" w14:textId="77777777" w:rsidR="000C4AE9" w:rsidRPr="00896D96" w:rsidRDefault="000C4AE9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E6DC" w14:textId="77777777" w:rsidR="000C4AE9" w:rsidRDefault="000C4AE9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356650B4" w14:textId="77777777" w:rsidR="000C4AE9" w:rsidRDefault="000C4AE9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C782" w14:textId="77777777" w:rsidR="000C4AE9" w:rsidRDefault="000C4AE9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8FF6" w14:textId="77777777" w:rsidR="000C4AE9" w:rsidRPr="00896D96" w:rsidRDefault="000C4AE9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79A7" w14:textId="77777777" w:rsidR="000C4AE9" w:rsidRDefault="000C4AE9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D8BA" w14:textId="77777777" w:rsidR="000C4AE9" w:rsidRPr="00896D96" w:rsidRDefault="000C4AE9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4857" w14:textId="77777777" w:rsidR="000C4AE9" w:rsidRDefault="000C4AE9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0C4AE9" w14:paraId="0E52675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6FDD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18B3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5356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D638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4A10033A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9C96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227F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5395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2EC0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81B9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FBC109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DD09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366FA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7450" w14:textId="77777777" w:rsidR="000C4AE9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05B1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0FC82F0C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8760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2133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8BA0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5AC1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91F4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3E345F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2742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BD81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5625F659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912C" w14:textId="77777777" w:rsidR="000C4AE9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FA7D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13B7350D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EA91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BB61" w14:textId="77777777" w:rsidR="000C4AE9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5812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9098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D9FB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09EC23CD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7E53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2A71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02CF074C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A4B5" w14:textId="77777777" w:rsidR="000C4AE9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9324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9F53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056D" w14:textId="77777777" w:rsidR="000C4AE9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EB01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7F58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4815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18BEDBA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1E9A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DD74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6703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9695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69F5D0AE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9B66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07D5905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03CCDACE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4F2B6F9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59C1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1F26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CD12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0454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0C4AE9" w14:paraId="65B81706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9890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BBA8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FE43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2F33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08B58FB9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57AB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FC16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9DFA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4C52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D116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5DA05D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3FCF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C0FD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8D1D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7E41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EBE72F4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F7D9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0763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4CB6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C3C0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6A39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24EC8C98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E479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D318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778B1116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833D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7396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280CEC5A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0EA4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6A2A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BD20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55CE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B03A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35D48E8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6FCC" w14:textId="77777777" w:rsidR="000C4AE9" w:rsidRDefault="000C4AE9" w:rsidP="000C4AE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B103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9A02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F101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283088A2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7D73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935F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8140" w14:textId="77777777" w:rsidR="000C4AE9" w:rsidRDefault="000C4AE9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30A5" w14:textId="77777777" w:rsidR="000C4AE9" w:rsidRPr="00896D96" w:rsidRDefault="000C4AE9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ECDB" w14:textId="77777777" w:rsidR="000C4AE9" w:rsidRDefault="000C4AE9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CC29A5D" w14:textId="77777777" w:rsidR="000C4AE9" w:rsidRDefault="000C4AE9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7E184DE7" w14:textId="77777777" w:rsidR="000C4AE9" w:rsidRDefault="000C4AE9" w:rsidP="00380064">
      <w:pPr>
        <w:pStyle w:val="Heading1"/>
        <w:spacing w:line="360" w:lineRule="auto"/>
      </w:pPr>
      <w:r>
        <w:t>LINIA 500</w:t>
      </w:r>
    </w:p>
    <w:p w14:paraId="057187C4" w14:textId="77777777" w:rsidR="000C4AE9" w:rsidRPr="00071303" w:rsidRDefault="000C4AE9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C4AE9" w14:paraId="5997B12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0C98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0B5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0191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118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587C8F6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3D9640D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D9C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14BD20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1541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601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2767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0541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2C700B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1BAD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89C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472B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3F8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8ABB7B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7EB4D98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D4C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6991DF7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885E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3C5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A64E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C9D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500083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8018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C5C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98036F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378A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572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C7C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3D57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0BD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441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2D4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6008AD4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9AD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1B4B" w14:textId="77777777" w:rsidR="000C4AE9" w:rsidRDefault="000C4AE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DE4B" w14:textId="77777777" w:rsidR="000C4AE9" w:rsidRPr="00D33E71" w:rsidRDefault="000C4AE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6B91D" w14:textId="77777777" w:rsidR="000C4AE9" w:rsidRDefault="000C4AE9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6D84" w14:textId="77777777" w:rsidR="000C4AE9" w:rsidRDefault="000C4AE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54F1" w14:textId="77777777" w:rsidR="000C4AE9" w:rsidRDefault="000C4AE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8249" w14:textId="77777777" w:rsidR="000C4AE9" w:rsidRDefault="000C4AE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60BF11A" w14:textId="77777777" w:rsidR="000C4AE9" w:rsidRDefault="000C4AE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5056" w14:textId="77777777" w:rsidR="000C4AE9" w:rsidRPr="00D33E71" w:rsidRDefault="000C4AE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9734" w14:textId="77777777" w:rsidR="000C4AE9" w:rsidRDefault="000C4AE9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36716C53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C2FA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DB8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8F249F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81F8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B6AD" w14:textId="77777777" w:rsidR="000C4AE9" w:rsidRPr="0008670B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7886CB6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6637683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1E3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9B24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7D6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DE7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799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:rsidRPr="00456545" w14:paraId="51903674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7728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90C8D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60F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416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75695200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C9AD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DF77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CE77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9D5A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2B63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4AE9" w:rsidRPr="00456545" w14:paraId="3C9B67E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D08A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1427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E3BA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1BF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E05411F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283D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8E2B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D193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D8F6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1FFB4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4AE9" w:rsidRPr="00456545" w14:paraId="2DCF5C9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7FCF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EF1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A45CC06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E264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D27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33D268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111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33E3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7378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7A90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DA73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4AE9" w:rsidRPr="00456545" w14:paraId="27CD86C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25DD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3F5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5DECA76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E802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781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B0991E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F1E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560E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2BD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2E84E90" w14:textId="77777777" w:rsidR="000C4AE9" w:rsidRPr="00456545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CF64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0A71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4046618" w14:textId="77777777" w:rsidR="000C4AE9" w:rsidRPr="00A3090B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:rsidRPr="00456545" w14:paraId="325F0E4D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54E4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651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773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A01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A5EAEA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D5E130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0D0CEAC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C79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4DF6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9E0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1F4325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840F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F35E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:rsidRPr="00456545" w14:paraId="1687A16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7FCF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E7E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D870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2CE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7F1BF0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631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AF7FA1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2510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83D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D5AD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306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A7CD9B" w14:textId="77777777" w:rsidR="000C4AE9" w:rsidRPr="005F21B7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C4AE9" w:rsidRPr="00456545" w14:paraId="304208F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F08F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947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40AD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E86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05A213D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A13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5964B2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B34F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CFB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712F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E4A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4BA69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0C4AE9" w:rsidRPr="00456545" w14:paraId="1CC08D3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5147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0C6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805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AC9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7E75FD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80A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53602B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74E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D23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F521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C8C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D879A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C4AE9" w:rsidRPr="00456545" w14:paraId="29A381F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F0CB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65D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2852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C09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ED0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DC8A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808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3422D36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EE03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A98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0C4AE9" w:rsidRPr="00456545" w14:paraId="1BFBD98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16CF" w14:textId="77777777" w:rsidR="000C4AE9" w:rsidRPr="00456545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C58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02EA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A59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3DAF395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8E2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5F82AB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58F7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D54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943B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5EF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9036A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768D0B6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0C4AE9" w14:paraId="65AE5324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830A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CC6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81D6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BB7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8B8C46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A80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61BDBB0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6BCC9C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6D52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FCC1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6384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B9C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753C9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2A24306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65F212A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2C333F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0C4AE9" w14:paraId="44DBE8A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6AEF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516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C82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AEA5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81FD82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B67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7CA0DE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1D84937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09D5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D13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5A6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3B0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F03CC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257D2E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0E433F3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0C4AE9" w14:paraId="56F9DA3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552A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07D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41C9DBC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4EFC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16C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66B5B1A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36DD8D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9E2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3DE5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2ED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C8BA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456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60BB2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0C4AE9" w14:paraId="0026D8BC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FED1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706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D85803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21BC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EF0D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9CAC6F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ED0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31CE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AD3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CB4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80E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40BB4E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0C4AE9" w14:paraId="461A4BB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5526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21E9" w14:textId="77777777" w:rsidR="000C4AE9" w:rsidRDefault="000C4AE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EB99" w14:textId="77777777" w:rsidR="000C4AE9" w:rsidRDefault="000C4AE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FB1C" w14:textId="77777777" w:rsidR="000C4AE9" w:rsidRDefault="000C4AE9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CA759A7" w14:textId="77777777" w:rsidR="000C4AE9" w:rsidRDefault="000C4AE9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5EDE" w14:textId="77777777" w:rsidR="000C4AE9" w:rsidRDefault="000C4AE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4695" w14:textId="77777777" w:rsidR="000C4AE9" w:rsidRDefault="000C4AE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BD75" w14:textId="77777777" w:rsidR="000C4AE9" w:rsidRDefault="000C4AE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CB8311B" w14:textId="77777777" w:rsidR="000C4AE9" w:rsidRDefault="000C4AE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BF8A" w14:textId="77777777" w:rsidR="000C4AE9" w:rsidRPr="00D33E71" w:rsidRDefault="000C4AE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C5BB" w14:textId="77777777" w:rsidR="000C4AE9" w:rsidRDefault="000C4AE9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54AE8467" w14:textId="77777777" w:rsidR="000C4AE9" w:rsidRDefault="000C4AE9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0C4AE9" w14:paraId="7ED1E03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7A5AF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349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467A752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FD8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67D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2B021E9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19EB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BFB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15F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84F0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CDB9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2ABC514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65B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E45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E34711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3B86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580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E91B26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F94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1865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C15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20F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6EF5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CF694EE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82EB86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7421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CD3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6571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44D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408CD1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BA4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ED7F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EC9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2012335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C227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4B8D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98F43F5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BDD3F6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8D02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F38A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327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F57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5AFFC83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0A9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45CC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9D3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305C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1155C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3D2FFE5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B86C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B99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8BBB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666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215AD66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552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BA27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27F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5DA4C2C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B957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F3CE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0BECA1D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A3D8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92A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BE6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612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E3A69B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5DA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183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0CA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9406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81D9" w14:textId="77777777" w:rsidR="000C4AE9" w:rsidRPr="00534A5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329293D" w14:textId="77777777" w:rsidR="000C4AE9" w:rsidRPr="00534A5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D1FE6F9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C4AE9" w14:paraId="2F1F2A4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B415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455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3842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F60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76ABFB6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995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1AC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60B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3D0E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085E" w14:textId="77777777" w:rsidR="000C4AE9" w:rsidRPr="00534A5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EACE687" w14:textId="77777777" w:rsidR="000C4AE9" w:rsidRPr="00534A5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A147D7E" w14:textId="77777777" w:rsidR="000C4AE9" w:rsidRPr="00534A55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C4AE9" w14:paraId="3883DBF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E2E1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A4D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6A14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4DE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1A26033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375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F772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7BC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50D0217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C2B2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1928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1A8A0BE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453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18D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676B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24A7" w14:textId="77777777" w:rsidR="000C4AE9" w:rsidRPr="000C4604" w:rsidRDefault="000C4AE9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D7A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D1F42B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34E410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F413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55C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2A61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8D8C" w14:textId="77777777" w:rsidR="000C4AE9" w:rsidRPr="000C4604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1C12A8B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0C4AE9" w14:paraId="6202F832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B566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D60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D1C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06E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05A3A19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DC6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C251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7D1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68B3735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889B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89A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3E57E287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8908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BCD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F32622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D75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123C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3AB5ACA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6AE7BE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48C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DD87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63F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4E4D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9E76" w14:textId="77777777" w:rsidR="000C4AE9" w:rsidRPr="00BB30B6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064017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1798072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0C4AE9" w14:paraId="0707E06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1816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D52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950E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FEC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307CA13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285C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6E0C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B02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BFE0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BEB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30C08395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71B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60B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A53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284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6A9A7BA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3DD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0CDE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571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D241C2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C5A1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6855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195B4D0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CAF6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256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A8762D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E4AB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32B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571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D0D2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E79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B43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A7CE" w14:textId="77777777" w:rsidR="000C4AE9" w:rsidRPr="000C4604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0C4AE9" w14:paraId="6AC3D48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9C93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9DB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B8BF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388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5A6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A57E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BED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92C554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8094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63F1" w14:textId="77777777" w:rsidR="000C4AE9" w:rsidRPr="000C4604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0C4AE9" w14:paraId="412A7F3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909D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D91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38D2ED9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EC0A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ECD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75A39AB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8D2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6124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6B5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43BC74A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2ED8D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0261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981A02" w14:textId="77777777" w:rsidR="000C4AE9" w:rsidRPr="006C1F61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225834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301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94AE" w14:textId="77777777" w:rsidR="000C4AE9" w:rsidRDefault="000C4AE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99E6" w14:textId="77777777" w:rsidR="000C4AE9" w:rsidRDefault="000C4AE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D95C" w14:textId="77777777" w:rsidR="000C4AE9" w:rsidRDefault="000C4AE9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6FDE" w14:textId="77777777" w:rsidR="000C4AE9" w:rsidRDefault="000C4AE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827E" w14:textId="77777777" w:rsidR="000C4AE9" w:rsidRDefault="000C4AE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1CB9" w14:textId="77777777" w:rsidR="000C4AE9" w:rsidRDefault="000C4AE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D646" w14:textId="77777777" w:rsidR="000C4AE9" w:rsidRDefault="000C4AE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1904" w14:textId="77777777" w:rsidR="000C4AE9" w:rsidRPr="004143AF" w:rsidRDefault="000C4AE9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53C5811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DF95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381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7F7A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6335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B3B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FD3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3EB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9F36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C551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6DD296D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AF23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A78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DC2FF3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BF45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9A8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58C7F19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5C6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F0FA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6F9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82E428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077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58AB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4EE878B" w14:textId="77777777" w:rsidR="000C4AE9" w:rsidRPr="00D84BDE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4DAB02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A567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49D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8DDACB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0E1A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D8E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E331D0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EA2C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E1A6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804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4855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E096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56EBBE0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F9CC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BAB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9DE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9E6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8AAB0F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B75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2BE5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EA7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44E90E9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2FD0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158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3B19B18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08E7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45E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B3C4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41E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BEB947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4BC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B29E8E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0CE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DBD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FD2F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B664" w14:textId="77777777" w:rsidR="000C4AE9" w:rsidRPr="00534C03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42F7C44A" w14:textId="77777777" w:rsidR="000C4AE9" w:rsidRPr="00534C03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63219E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0C4AE9" w14:paraId="2117221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66DF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5E0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D31939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2DC0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D81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0A1102A9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B1E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168D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5E4D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D288F6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3BF5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023D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8C9CF00" w14:textId="77777777" w:rsidR="000C4AE9" w:rsidRPr="00D84BDE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9EF350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C10D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D5A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4F866D6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3804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F57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C3A254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4DB429F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020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B914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108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EF58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CB94" w14:textId="77777777" w:rsidR="000C4AE9" w:rsidRPr="001F07B1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6C5A09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26AF9B8D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0C4AE9" w14:paraId="2CF9F11B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5DD4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482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24F0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CF1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8E7EC1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D0B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4A85DC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C98C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D32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64F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A50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7E12F266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37EA277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0C4AE9" w14:paraId="6F01A9A1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549B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6FD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410E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878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9B4574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333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8AD1C8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F0DD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F9E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9518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7789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D096F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693D480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C4AE9" w14:paraId="0ADB264F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8B5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3F6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F762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733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2CE241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B23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01C23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EC69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3A9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2A92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E9D9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13F64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0C4AE9" w14:paraId="2DB90633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607F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99A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EB12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E2F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39CC865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A54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85C9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468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D449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C39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FC83B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A55EED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4AE9" w14:paraId="557A05B3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A6AC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EDA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D8FC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3A19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69CC95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FCF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CBA7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8E6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AD6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74D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EA7AE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0C4AE9" w14:paraId="4D9892A5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81B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18B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5E9A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1B46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2B34AC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D7C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62CFAC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E75B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1BB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CE9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5CA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1A47BFD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0C4AE9" w14:paraId="7DABEF6E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AC77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39F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29A1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B7F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2A04F16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C13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D2FBDC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C18D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2FE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066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AA8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123E4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2CEC3B4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C4AE9" w14:paraId="45E8FA3F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55D5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A46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871E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7979" w14:textId="77777777" w:rsidR="000C4AE9" w:rsidRPr="00AD0C48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636B5E8" w14:textId="77777777" w:rsidR="000C4AE9" w:rsidRPr="00AD0C48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396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6C1267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1E77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96A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0280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91B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1DC935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BCEB2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6195ABB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4AE9" w14:paraId="5FFA2FE8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2545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8E8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9472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D25A" w14:textId="77777777" w:rsidR="000C4AE9" w:rsidRDefault="000C4AE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9BF80C5" w14:textId="77777777" w:rsidR="000C4AE9" w:rsidRDefault="000C4AE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12BBB047" w14:textId="77777777" w:rsidR="000C4AE9" w:rsidRDefault="000C4AE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5665BCD" w14:textId="77777777" w:rsidR="000C4AE9" w:rsidRPr="002532C4" w:rsidRDefault="000C4AE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904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C917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5F83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DB24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B08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37B4B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161D944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07CD09B6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0C4AE9" w14:paraId="36D9982D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B83E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D7A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CCD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AC77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3044E1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86F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92B1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456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381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C8B7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3AEAF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2154374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4AE9" w14:paraId="2BCBDC57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DA14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020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0C21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2760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9928278" w14:textId="77777777" w:rsidR="000C4AE9" w:rsidRPr="0037264C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3DAF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C187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129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F2D6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AB06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66D04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28504DF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4AE9" w14:paraId="42F54C06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C6C1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A91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9C11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014F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AA2F1F7" w14:textId="77777777" w:rsidR="000C4AE9" w:rsidRPr="003A070D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686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D877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B04AE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4A9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A831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9D41E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0C4AE9" w14:paraId="43C84DF6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629C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F21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E42E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818B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A217A40" w14:textId="77777777" w:rsidR="000C4AE9" w:rsidRPr="00F401CD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D16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3A7D225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B60C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E53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512B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A9B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56120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78FE030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4AE9" w14:paraId="5612962C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A56A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C58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7761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B72D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ED02B9E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3325FFF3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E5E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3DA4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8B2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2BF2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9A4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E3C546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6113F7B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4AE9" w14:paraId="4E3A0C09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F166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A09D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503E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56FC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E6EA9B5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06716C62" w14:textId="77777777" w:rsidR="000C4AE9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4857A718" w14:textId="77777777" w:rsidR="000C4AE9" w:rsidRPr="002532C4" w:rsidRDefault="000C4AE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261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79E0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7CB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3E96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C16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F88B9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74111405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0C4AE9" w14:paraId="30EC1FC1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97CD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67D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912C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3EAC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46AFF5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5314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D3E5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E9C8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8595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7C7F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6465E608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3436AF3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0C4AE9" w14:paraId="4E05DDB5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FBFD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00B1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2971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B529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B85A8F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884A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24D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5C6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A5CB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2B3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6765FDD2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EC7474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C4AE9" w14:paraId="4F0A46A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5912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EC1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256A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4565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499377E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A3BC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174D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9AB2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8192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8EE3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73673EF" w14:textId="77777777" w:rsidR="000C4AE9" w:rsidRPr="00CB3447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0C4AE9" w14:paraId="6A12BB2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62A9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E01B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6F88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9AD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BC7C2D5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3D1F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9CA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F2E7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2613720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E515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4A78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F83B064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5E9528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A44D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15B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A4C9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794D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675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5AB09C2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16FA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3F00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B619" w14:textId="77777777" w:rsidR="000C4AE9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A16B" w14:textId="77777777" w:rsidR="000C4AE9" w:rsidRPr="004143AF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3F500B9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B18C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4404" w14:textId="77777777" w:rsidR="000C4AE9" w:rsidRDefault="000C4AE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268A" w14:textId="77777777" w:rsidR="000C4AE9" w:rsidRPr="00D33E71" w:rsidRDefault="000C4AE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7B35" w14:textId="77777777" w:rsidR="000C4AE9" w:rsidRDefault="000C4AE9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45FA2DB" w14:textId="77777777" w:rsidR="000C4AE9" w:rsidRDefault="000C4AE9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761D" w14:textId="77777777" w:rsidR="000C4AE9" w:rsidRDefault="000C4AE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061C" w14:textId="77777777" w:rsidR="000C4AE9" w:rsidRDefault="000C4AE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3644" w14:textId="77777777" w:rsidR="000C4AE9" w:rsidRDefault="000C4AE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9D3A" w14:textId="77777777" w:rsidR="000C4AE9" w:rsidRDefault="000C4AE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A1B2" w14:textId="77777777" w:rsidR="000C4AE9" w:rsidRPr="004143AF" w:rsidRDefault="000C4AE9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0C4AE9" w14:paraId="712E4AD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AFA4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1639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550F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FDD0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E01D47A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23D6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A893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F575" w14:textId="77777777" w:rsidR="000C4AE9" w:rsidRDefault="000C4AE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4C1D" w14:textId="77777777" w:rsidR="000C4AE9" w:rsidRPr="00D33E71" w:rsidRDefault="000C4AE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E0BB" w14:textId="77777777" w:rsidR="000C4AE9" w:rsidRDefault="000C4AE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C4AE9" w14:paraId="235D01A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CD77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054E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6E3D4837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5FBD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B5F2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6C49C80C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6AF8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9A9D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4FCD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525A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093C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C4AE9" w14:paraId="770785B1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9972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C7737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59C9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67EF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05931598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0C8E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A775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27B8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8D1E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987C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179518DE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BD6D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EE9E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EC28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7C51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67E71BB2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67A3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A83D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05B3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8030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9B4F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342BB564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B718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E145" w14:textId="77777777" w:rsidR="000C4AE9" w:rsidRDefault="000C4AE9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2539EDD5" w14:textId="77777777" w:rsidR="000C4AE9" w:rsidRDefault="000C4AE9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CF15" w14:textId="77777777" w:rsidR="000C4AE9" w:rsidRPr="00D33E71" w:rsidRDefault="000C4AE9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3623" w14:textId="77777777" w:rsidR="000C4AE9" w:rsidRDefault="000C4AE9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D0EE" w14:textId="77777777" w:rsidR="000C4AE9" w:rsidRDefault="000C4AE9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09CF" w14:textId="77777777" w:rsidR="000C4AE9" w:rsidRPr="00D33E71" w:rsidRDefault="000C4AE9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31C0" w14:textId="77777777" w:rsidR="000C4AE9" w:rsidRDefault="000C4AE9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4C816DA3" w14:textId="77777777" w:rsidR="000C4AE9" w:rsidRDefault="000C4AE9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ECB8" w14:textId="77777777" w:rsidR="000C4AE9" w:rsidRPr="00D33E71" w:rsidRDefault="000C4AE9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14E6" w14:textId="77777777" w:rsidR="000C4AE9" w:rsidRDefault="000C4AE9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C4AE9" w14:paraId="146B77FA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7E4B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C93A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A8F0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C41F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2AE4B74C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B6E1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6C882B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9676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1996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7ED6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AE95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7E2C3BA7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703B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9367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9596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53B1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F69699F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B4B4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F24338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8F6B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A7B4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8832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BDE7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3EF79DBC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75B9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FE04" w14:textId="77777777" w:rsidR="000C4AE9" w:rsidRDefault="000C4AE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C80D" w14:textId="77777777" w:rsidR="000C4AE9" w:rsidRPr="00D33E71" w:rsidRDefault="000C4AE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A172" w14:textId="77777777" w:rsidR="000C4AE9" w:rsidRDefault="000C4AE9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8475CAB" w14:textId="77777777" w:rsidR="000C4AE9" w:rsidRDefault="000C4AE9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E62F" w14:textId="77777777" w:rsidR="000C4AE9" w:rsidRDefault="000C4AE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1D7FA7" w14:textId="77777777" w:rsidR="000C4AE9" w:rsidRDefault="000C4AE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F6B3" w14:textId="77777777" w:rsidR="000C4AE9" w:rsidRPr="00D33E71" w:rsidRDefault="000C4AE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DA04" w14:textId="77777777" w:rsidR="000C4AE9" w:rsidRDefault="000C4AE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8CA4" w14:textId="77777777" w:rsidR="000C4AE9" w:rsidRPr="00D33E71" w:rsidRDefault="000C4AE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4A78" w14:textId="77777777" w:rsidR="000C4AE9" w:rsidRDefault="000C4AE9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6FEDE67A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FB5B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A587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1339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29D4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ED785BA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16FF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5A91A2A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35D9BD2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92F839B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ED8B39E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73DD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B95C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AA42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636B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99D79D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30F17069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397245D6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0C4AE9" w14:paraId="14F96BC5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B7F4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D931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0690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B361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9E76DBF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2C9A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DDF38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47ED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2E1C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A7F0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C4AE9" w14:paraId="1F6CB21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2647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5719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23BC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D258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47C34CA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F36A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1E3EEAB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E2B2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B8EF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5C73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8763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486CBDA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D183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534D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7A1B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1C14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5E1DC92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9473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5D66B739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488FEF6E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54E1341D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1E9D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6452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7E3A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21C8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E9284E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EB97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C89C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F0D3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948F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AB91DD8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D6E3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CD2A020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755C76A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20CFF48B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3376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3432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4571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F3BE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2289C4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A92A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B303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2C38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27AD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43B5EEB1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C3C9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B46F" w14:textId="77777777" w:rsidR="000C4AE9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EBED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C8A1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80AF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64C17A74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4BEB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5C34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E49A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93C8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45D1D1A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36D1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86DCC5A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37456160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BB5810E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7D24E67A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C1D9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481F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A021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0E26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CCD55CD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AC40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FF12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3E10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D4A4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8744F7A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C221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39386B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1ED6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D9E7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2499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C578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14970097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5EB4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194D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66C0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D468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481489D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76AA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3E944A79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E151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C6B3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BEE9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AA1D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48C14D21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6377" w14:textId="77777777" w:rsidR="000C4AE9" w:rsidRDefault="000C4AE9" w:rsidP="000C4AE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B86D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1287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9239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AEF4BA1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29353ECC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F3BE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C5D8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D931" w14:textId="77777777" w:rsidR="000C4AE9" w:rsidRDefault="000C4AE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11F4" w14:textId="77777777" w:rsidR="000C4AE9" w:rsidRPr="00D33E71" w:rsidRDefault="000C4AE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9FB8" w14:textId="77777777" w:rsidR="000C4AE9" w:rsidRDefault="000C4AE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AB8CB6C" w14:textId="77777777" w:rsidR="000C4AE9" w:rsidRPr="00BA7DAE" w:rsidRDefault="000C4AE9" w:rsidP="000A5D7E">
      <w:pPr>
        <w:tabs>
          <w:tab w:val="left" w:pos="2748"/>
        </w:tabs>
        <w:rPr>
          <w:sz w:val="20"/>
          <w:lang w:val="ro-RO"/>
        </w:rPr>
      </w:pPr>
    </w:p>
    <w:p w14:paraId="5E3CEDA8" w14:textId="77777777" w:rsidR="000C4AE9" w:rsidRDefault="000C4AE9" w:rsidP="00E7698F">
      <w:pPr>
        <w:pStyle w:val="Heading1"/>
        <w:spacing w:line="360" w:lineRule="auto"/>
      </w:pPr>
      <w:r>
        <w:t>LINIA 504</w:t>
      </w:r>
    </w:p>
    <w:p w14:paraId="6276209E" w14:textId="77777777" w:rsidR="000C4AE9" w:rsidRPr="00A16A49" w:rsidRDefault="000C4AE9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7A65D57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3E63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58D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652A34F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767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D78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54EBD69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5CE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F1A7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496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643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22A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40E2ED6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5CBA83F9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0C4AE9" w14:paraId="52D0264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8F7E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B23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1204888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69E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566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24BB699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73D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ACFE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5F9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094C237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262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A087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3DBAE03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0CFF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43A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BC7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5C5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1CACCB5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1DE1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DA24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835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765DD93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757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1A25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198FF15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C770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F56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5BD4F82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2564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3C8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7109E0A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702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BAB9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1F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7A83B8F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A5B7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3539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365C9A15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F32C90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9A86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9E84F" w14:textId="77777777" w:rsidR="000C4AE9" w:rsidRDefault="000C4AE9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69F21289" w14:textId="77777777" w:rsidR="000C4AE9" w:rsidRDefault="000C4AE9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0AE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1B49" w14:textId="77777777" w:rsidR="000C4AE9" w:rsidRDefault="000C4AE9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C419CA8" w14:textId="77777777" w:rsidR="000C4AE9" w:rsidRDefault="000C4AE9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AA6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154C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E35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8B0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FF0F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40F1045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DE91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566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FB84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D1D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9CF0B9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56FD25B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4A6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389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FDA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DE3B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67F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DE0715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569E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E38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D2A9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6E7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DA7B99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11C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C80C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5C8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D380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9B0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0C4AE9" w14:paraId="7E653EA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5AD1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B98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387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2CA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DE70E4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091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B4D0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858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5597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76B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0C4AE9" w14:paraId="3FC5F6A9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1482A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2F6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3CF7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BDC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43B34C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28F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3233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A28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B9E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E13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024F85A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C4AE9" w14:paraId="064226AC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7954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F646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C769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EFB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F7A3BB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BB3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389D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DBD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9EA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3FB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0C4AE9" w14:paraId="5BFC3EFE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3EE5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A9B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9E40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EAD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0AF3CE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9C1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1C95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42E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F89A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E24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0C4AE9" w14:paraId="086FD2D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6C83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E06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220A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CA2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3A8F37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20C1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B453267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6C4A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28A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4DDD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E90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07EB84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0C4AE9" w14:paraId="5747C33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1B54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2DF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75BB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83B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8E5E16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5741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F137D8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5480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963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62636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91E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0EE0BC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0C4AE9" w14:paraId="404CC827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E59A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2FD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3949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4CA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1604B5A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7021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7F1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C00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19AE7D85" w14:textId="77777777" w:rsidR="000C4AE9" w:rsidRDefault="000C4AE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0FA9" w14:textId="77777777" w:rsidR="000C4AE9" w:rsidRPr="00D0473F" w:rsidRDefault="000C4AE9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B70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F0036B4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66BE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7A6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03DC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D01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9D0F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2EF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0CB3" w14:textId="77777777" w:rsidR="000C4AE9" w:rsidRDefault="000C4AE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43DA027F" w14:textId="77777777" w:rsidR="000C4AE9" w:rsidRDefault="000C4AE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A951" w14:textId="77777777" w:rsidR="000C4AE9" w:rsidRDefault="000C4AE9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407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7CF563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5BA6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DB5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070AE2B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4F5B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329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1B4DD79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DAAD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E22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108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3E0B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29E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E91EB2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154E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3A5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D4F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19F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1CEEE5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EA2E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B99C23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B1B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CDB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E3E3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3F5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B428E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0C4AE9" w14:paraId="3C0E0D5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0AB6" w14:textId="77777777" w:rsidR="000C4AE9" w:rsidRDefault="000C4AE9" w:rsidP="000C4AE9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D64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A2C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8F5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0E7284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97DD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4CEC6FC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993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EEB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9A61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420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EA92C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0C4AE9" w14:paraId="5FB96498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F17E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204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0649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06F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9553A0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E18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E0B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C32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17AC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ED3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3FA6092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0C4AE9" w14:paraId="726CCD8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1619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B91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7FF2726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E65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6AB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1557F98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94B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1BEE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D3F3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254E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F2C9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5A74126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A873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34D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42EB1FF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AE0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5E8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D9ADB1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6D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FC8F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C38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FA1F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364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25A25A9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576F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F884" w14:textId="77777777" w:rsidR="000C4AE9" w:rsidRDefault="000C4AE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18E3CCD4" w14:textId="77777777" w:rsidR="000C4AE9" w:rsidRDefault="000C4AE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9191" w14:textId="77777777" w:rsidR="000C4AE9" w:rsidRDefault="000C4AE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5C7E" w14:textId="77777777" w:rsidR="000C4AE9" w:rsidRDefault="000C4AE9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7CF0825" w14:textId="77777777" w:rsidR="000C4AE9" w:rsidRDefault="000C4AE9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3A06" w14:textId="77777777" w:rsidR="000C4AE9" w:rsidRDefault="000C4AE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E474" w14:textId="77777777" w:rsidR="000C4AE9" w:rsidRPr="00D0473F" w:rsidRDefault="000C4AE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FBAD" w14:textId="77777777" w:rsidR="000C4AE9" w:rsidRDefault="000C4AE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E4E7" w14:textId="77777777" w:rsidR="000C4AE9" w:rsidRPr="00D0473F" w:rsidRDefault="000C4AE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4F94" w14:textId="77777777" w:rsidR="000C4AE9" w:rsidRPr="004C4194" w:rsidRDefault="000C4AE9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A64BC8E" w14:textId="77777777" w:rsidR="000C4AE9" w:rsidRDefault="000C4AE9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9CE588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40BB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1DE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08DAE3D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5624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954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8274B0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8ED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161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427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1F27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1D65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C4979B1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94A5F1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71EE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973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2ACF1E6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28C4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D9F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2C6C99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FB1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EC55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7B8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C80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C5C0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1ED57B3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C305AC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F93A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1A4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0F2931C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1954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8A8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7EF1CC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FAC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8C5F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D77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46CB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C8C9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9FBCE91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3DFE9A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76C9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4C57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A59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B52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5E9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E27B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6CC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4EA2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811B" w14:textId="77777777" w:rsidR="000C4AE9" w:rsidRPr="00E03C2B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6A04C3F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0C4AE9" w14:paraId="629C977A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613E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5C7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479726D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AC501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6D3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347F87A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675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0100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C8D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BF75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DAEC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B276D64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AB75CA5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10CB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FDA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7B2CF66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4A8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E70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5ECBA93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8D8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3307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70F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1411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AA3B8" w14:textId="77777777" w:rsidR="000C4AE9" w:rsidRPr="00E4349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2C77B7FD" w14:textId="77777777" w:rsidR="000C4AE9" w:rsidRPr="00E4349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07DA3F34" w14:textId="77777777" w:rsidR="000C4AE9" w:rsidRPr="00E4349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0C4AE9" w14:paraId="364E07EF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0CF8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0569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3885D5A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9E33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A9E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A0B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A96D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8F7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0A6E6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7C06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515F469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A1F2FA7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209B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D0C6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0293F614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0EF2" w14:textId="77777777" w:rsidR="000C4AE9" w:rsidRPr="00D0473F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1DC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4E5A21A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B940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C2A2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C0C2" w14:textId="77777777" w:rsidR="000C4AE9" w:rsidRDefault="000C4AE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8847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CF4F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C70B010" w14:textId="77777777" w:rsidR="000C4AE9" w:rsidRPr="00D0576C" w:rsidRDefault="000C4AE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530A413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F6CE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0E36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48BDEB22" w14:textId="77777777" w:rsidR="000C4AE9" w:rsidRDefault="000C4AE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5610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7988" w14:textId="77777777" w:rsidR="000C4AE9" w:rsidRDefault="000C4AE9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7C2F2873" w14:textId="77777777" w:rsidR="000C4AE9" w:rsidRDefault="000C4AE9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FC002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ECDD" w14:textId="77777777" w:rsidR="000C4AE9" w:rsidRDefault="000C4AE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8F7D" w14:textId="77777777" w:rsidR="000C4AE9" w:rsidRDefault="000C4AE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608A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557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0C4AE9" w14:paraId="431585BA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51AE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65E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181EA1F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34CE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A5E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293EFA9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2A41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FBEB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4D66" w14:textId="77777777" w:rsidR="000C4AE9" w:rsidRDefault="000C4AE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1287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A207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F10D057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147712F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0E9B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289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79C2683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0302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2A1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111F56F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6525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42B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2D23" w14:textId="77777777" w:rsidR="000C4AE9" w:rsidRDefault="000C4AE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7C91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B33F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CAD594B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692C122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D0DF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C8B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276AE15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D7F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E12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CCF8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0F3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E256" w14:textId="77777777" w:rsidR="000C4AE9" w:rsidRDefault="000C4AE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D4E8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B60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1C73EE8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0C4AE9" w14:paraId="6BBF96E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F424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EB2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77A354D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B65C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B89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5716880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C62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0263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749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C2E2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45E0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88259E5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D622D3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3D23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23E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697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0EA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123D631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CF8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6E84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91F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E281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56CA" w14:textId="77777777" w:rsidR="000C4AE9" w:rsidRPr="00423757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4E0E5AC0" w14:textId="77777777" w:rsidR="000C4AE9" w:rsidRPr="00423757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7BC49A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0C4AE9" w14:paraId="790DEB2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3F06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960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7ED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ADB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405D1F9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DE0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35B0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92E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8C53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0EEB" w14:textId="77777777" w:rsidR="000C4AE9" w:rsidRPr="00F94F88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B0FAC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509180F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0C4AE9" w14:paraId="67B674C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4749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93D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75483EA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784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C26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7E374F5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DAE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F52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C0D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33B2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13B9" w14:textId="77777777" w:rsidR="000C4AE9" w:rsidRPr="00F94F88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12526EC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BB915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47F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2D1D0FA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E2AA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76A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05E289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9BC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D01F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23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6753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DEE0" w14:textId="77777777" w:rsidR="000C4AE9" w:rsidRPr="004C419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C151DCE" w14:textId="77777777" w:rsidR="000C4AE9" w:rsidRPr="00D0576C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A8EFFC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29B1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2BD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B37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9B1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D0C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B64E28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4852D0B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C1D28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75A145C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E723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047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AEB5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240D" w14:textId="77777777" w:rsidR="000C4AE9" w:rsidRPr="006E4685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62780B9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700F" w14:textId="77777777" w:rsidR="000C4AE9" w:rsidRDefault="000C4AE9" w:rsidP="000C4AE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AA5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C2F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652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30FE964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F6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B7DB62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D0A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8D3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1175" w14:textId="77777777" w:rsidR="000C4AE9" w:rsidRPr="00D0473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AD7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648238F5" w14:textId="77777777" w:rsidR="000C4AE9" w:rsidRDefault="000C4AE9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F43D43E" w14:textId="77777777" w:rsidR="000C4AE9" w:rsidRDefault="000C4AE9" w:rsidP="00EE4C95">
      <w:pPr>
        <w:pStyle w:val="Heading1"/>
        <w:spacing w:line="360" w:lineRule="auto"/>
      </w:pPr>
      <w:r>
        <w:lastRenderedPageBreak/>
        <w:t>LINIA 507</w:t>
      </w:r>
    </w:p>
    <w:p w14:paraId="183239C0" w14:textId="77777777" w:rsidR="000C4AE9" w:rsidRPr="006A4B24" w:rsidRDefault="000C4AE9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113A154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2B87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BD6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C65A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2B7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8F318C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F01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4BA65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8CEF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76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95E3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CA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484DC05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69D7A74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C4AE9" w14:paraId="13D9937F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481C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50C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F72E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501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4FD4F6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580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2A833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0AC3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814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6199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1E8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4ED9C7F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0C4AE9" w14:paraId="06B880F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222A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737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627CE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AF7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E74AFA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0D83BAE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78A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69BF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9E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A87C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6E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4C432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0C4AE9" w14:paraId="1497E30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4E40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F0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087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911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737E8FA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C12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B3BB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007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FF3E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CC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4CC2324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EFEA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A7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567E68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E04E64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0D02DBA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6A4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48F0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83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8FC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6DD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6836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D0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6FD946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D7A029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EFBF53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668C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F9F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A95B67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C86567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08B0D00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757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E0D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E32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701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668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7E19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728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51F773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D1A8F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662E921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7C40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765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BFAF8A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62284C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654C72C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F84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21B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61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BE4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EE0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77E2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DDC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0A8C3D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12793E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CC01A9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5E65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268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E63A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FD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537CC30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CE4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A6F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AFC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CA75C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44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FD62B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0C4AE9" w14:paraId="4450C72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B0C0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A1D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C60C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92A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5CADC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E03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6456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26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1F55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EDB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37B8B6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0C4AE9" w14:paraId="5DC98BB1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E255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B57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6C5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348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CBA0B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070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76A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EB5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45A2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55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66474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0C4AE9" w14:paraId="50761A5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ECC8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623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C9C3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BC4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1FADF41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F45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BED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32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7C52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4A7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2416D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1A8DE42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0C4AE9" w14:paraId="101F1674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3D3E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51D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7E832B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1EDC5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09B8329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5CC3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88E7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20AF2FB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802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9391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E01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B7F5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178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47B9AF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4F4D86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9CB070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D1F9C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51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518C87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2CE2E3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0ACF5F9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6133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BB9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D9D766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4D5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450C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9E8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3BC0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F4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35494E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EE09BF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E9C90B5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6968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B5E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445EB01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2809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DEA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708B759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11E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AD27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69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76F4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311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1BB79668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4D90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770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A0779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BCA065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2061225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90C4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804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3272EBC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E04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D918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2F9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3402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F22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A4D188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AB20D5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CFD709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E3BA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4F8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DA8E84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3E47CA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3F900D9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D5F6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072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77F418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606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AE7C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74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1D4B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B96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0EDD1F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E9C4B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F33F4B9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40D7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73F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31587F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C0D383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52316B2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55F7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B15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353CEF9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C0D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908F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B9A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379A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D30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3B29E3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66BC36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6507CA3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40CA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483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D9967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114693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5714717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B4F4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BC7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2327356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34B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2B57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759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B754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FD2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3E9F4F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166F84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EB566E8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4AD1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DFF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98E6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549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2490348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614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F39F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020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1278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563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574F599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8D8C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27B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D17D0D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5B2FD7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4EB30E7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6FE0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C8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04D445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EE6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E5EC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55E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E148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30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518FBD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A82C2B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6EB095E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9FA8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EF4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8CAA1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09AD72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2F3C8DE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444B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B5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A2D01E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1EA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28B4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8B4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4535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E13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0D2CD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226344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27D4DDC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BB42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86C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A7E614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D67698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4347BCA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1CE1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AA0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59F56A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B49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CA91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0D3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F070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E36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343199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03A954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34E65E6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C9F1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CDE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2A2E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172D" w14:textId="77777777" w:rsidR="000C4AE9" w:rsidRDefault="000C4AE9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71A50BD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FF8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03A9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6E1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5B54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64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7EBF8EF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0F5C" w14:textId="77777777" w:rsidR="000C4AE9" w:rsidRDefault="000C4AE9" w:rsidP="000C4AE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F7F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8E43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62A7" w14:textId="77777777" w:rsidR="000C4AE9" w:rsidRDefault="000C4AE9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254670F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8F5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EAC2ED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6664" w14:textId="77777777" w:rsidR="000C4AE9" w:rsidRPr="00E1695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C8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A63C" w14:textId="77777777" w:rsidR="000C4AE9" w:rsidRPr="002761C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4B5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5DD3F9A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32668BBC" w14:textId="77777777" w:rsidR="000C4AE9" w:rsidRDefault="000C4AE9" w:rsidP="007E1810">
      <w:pPr>
        <w:pStyle w:val="Heading1"/>
        <w:spacing w:line="360" w:lineRule="auto"/>
      </w:pPr>
      <w:r>
        <w:lastRenderedPageBreak/>
        <w:t>LINIA 511</w:t>
      </w:r>
    </w:p>
    <w:p w14:paraId="230B7F85" w14:textId="77777777" w:rsidR="000C4AE9" w:rsidRPr="009B4FEF" w:rsidRDefault="000C4AE9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17F351A1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CB17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E68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AE13" w14:textId="77777777" w:rsidR="000C4AE9" w:rsidRPr="00D33E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FC9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FA0506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2D2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6E31CF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1DBFE7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FBCD12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7D11" w14:textId="77777777" w:rsidR="000C4AE9" w:rsidRPr="00D33E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D31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D725" w14:textId="77777777" w:rsidR="000C4AE9" w:rsidRPr="00D33E71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611C" w14:textId="77777777" w:rsidR="000C4AE9" w:rsidRPr="009E7CE7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C4AE9" w14:paraId="75322574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5B09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686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DBE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3EB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05FD518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119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1C65D4B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99EBB9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39EC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DBF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71C9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FF9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F426EB7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D3F2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A7A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0F0BA3F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07D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4CB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2B4E2C1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6FF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D32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CA2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F030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6038" w14:textId="77777777" w:rsidR="000C4AE9" w:rsidRPr="00193954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177504B6" w14:textId="77777777" w:rsidR="000C4AE9" w:rsidRPr="00176852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0361101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4FF4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05A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B27B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F83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4CF1468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F2B55C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77A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6DA8282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718BFF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A338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824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671D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A4A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445A0829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1CA4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B22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04DF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80C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4D36359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3BF9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7E108FED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5C6E7A72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155C514A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509D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4A8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5542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C4B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2B04A8F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D8A6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244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BF0A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B72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2BEF28D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7EA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7F0339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214A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BEA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7518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04C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05E6C61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5DDF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2DE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7E98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481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0892518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C16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1F1C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24C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C0B3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82E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9739CFC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68E8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5517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370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5B8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2656655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5B79FBF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124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09FD84E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A558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199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13B8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4D7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173A085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1F5A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953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35F1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40C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7FF9178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FB2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8C56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AD8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48FE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2B9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303219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B157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2D0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1D09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B96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D48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06CB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80D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DC45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424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4F2E2F05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AE37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351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C4A4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A92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11056A3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17C8E3A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3F9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680CB0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5FAE46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151A0B9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233C034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05E5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F2E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E05B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E07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1532CE91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A636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45D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922F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E97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87E821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B29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E2D4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E40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30D0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80B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4E7F32B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3B3C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4D3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A182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C03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0AE86A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973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0DAD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773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833A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007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FBB30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0EB69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0C4AE9" w14:paraId="263DE97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865A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E57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E31D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A44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2A9225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748D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D1FC6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D4C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1DB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16BA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B33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5D100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0C4AE9" w14:paraId="21D58C3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4D5F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0DA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A458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892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DBB839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1D9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B8290A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3BD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EF7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076D5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919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2DEB6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ACD78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0C4AE9" w14:paraId="22AACC4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2372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989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B4D2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CAD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8A13E0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F37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741A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C8C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A6F9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78E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343E274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6BD3" w14:textId="77777777" w:rsidR="000C4AE9" w:rsidRDefault="000C4AE9" w:rsidP="000C4AE9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367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A779" w14:textId="77777777" w:rsidR="000C4AE9" w:rsidRPr="002108A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DB0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A8037A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6CE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1AC9" w14:textId="77777777" w:rsidR="000C4AE9" w:rsidRPr="00F02EF7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595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A9DB" w14:textId="77777777" w:rsidR="000C4AE9" w:rsidRPr="00BE2D7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153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E5333F6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7A95AD24" w14:textId="77777777" w:rsidR="000C4AE9" w:rsidRDefault="000C4AE9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5B202541" w14:textId="77777777" w:rsidR="000C4AE9" w:rsidRDefault="000C4AE9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0C4AE9" w14:paraId="649B4093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0D18" w14:textId="77777777" w:rsidR="000C4AE9" w:rsidRDefault="000C4AE9" w:rsidP="000C4AE9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53C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792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727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6180A4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2C9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A52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8C2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9CF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9A8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28A8E64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3A32" w14:textId="77777777" w:rsidR="000C4AE9" w:rsidRDefault="000C4AE9" w:rsidP="000C4AE9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4E22" w14:textId="77777777" w:rsidR="000C4AE9" w:rsidRDefault="000C4AE9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2A26" w14:textId="77777777" w:rsidR="000C4AE9" w:rsidRDefault="000C4AE9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A556" w14:textId="77777777" w:rsidR="000C4AE9" w:rsidRDefault="000C4AE9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D208A31" w14:textId="77777777" w:rsidR="000C4AE9" w:rsidRDefault="000C4AE9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4B3F" w14:textId="77777777" w:rsidR="000C4AE9" w:rsidRDefault="000C4AE9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9ABC" w14:textId="77777777" w:rsidR="000C4AE9" w:rsidRDefault="000C4AE9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F8E4" w14:textId="77777777" w:rsidR="000C4AE9" w:rsidRDefault="000C4AE9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E717" w14:textId="77777777" w:rsidR="000C4AE9" w:rsidRDefault="000C4AE9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5A43" w14:textId="77777777" w:rsidR="000C4AE9" w:rsidRDefault="000C4AE9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4FAE543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41D6" w14:textId="77777777" w:rsidR="000C4AE9" w:rsidRDefault="000C4AE9" w:rsidP="000C4AE9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685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9C6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662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41C93C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310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D2D975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913528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1552A75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EE99BD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DFD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346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A34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7A0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69CA1A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01F2839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0C4AE9" w14:paraId="45EBAD6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1267" w14:textId="77777777" w:rsidR="000C4AE9" w:rsidRDefault="000C4AE9" w:rsidP="000C4AE9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DD2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CBA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9F3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4FC906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1C6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A85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785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0CB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3B5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C4AE9" w14:paraId="0EAFB3C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2DFD" w14:textId="77777777" w:rsidR="000C4AE9" w:rsidRDefault="000C4AE9" w:rsidP="000C4AE9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353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B94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E1A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5B9F14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2B8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C7E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5A6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586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E3E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48D9219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1FEF" w14:textId="77777777" w:rsidR="000C4AE9" w:rsidRDefault="000C4AE9" w:rsidP="000C4AE9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B53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E5D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31A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210EC73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3FB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E6B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936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CF7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95F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B420BF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1618" w14:textId="77777777" w:rsidR="000C4AE9" w:rsidRDefault="000C4AE9" w:rsidP="000C4AE9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67F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5E7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EEC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FEF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66E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6F6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9BB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E88C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60469FE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DC1F" w14:textId="77777777" w:rsidR="000C4AE9" w:rsidRDefault="000C4AE9" w:rsidP="000C4AE9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5F7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0A2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B93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DE313A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CEB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7E5B19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1DA45D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497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ED1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42A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028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0725CF5" w14:textId="77777777" w:rsidR="000C4AE9" w:rsidRDefault="000C4AE9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0EDF720B" w14:textId="77777777" w:rsidR="000C4AE9" w:rsidRDefault="000C4AE9" w:rsidP="00F04622">
      <w:pPr>
        <w:pStyle w:val="Heading1"/>
        <w:spacing w:line="360" w:lineRule="auto"/>
      </w:pPr>
      <w:r>
        <w:t>LINIA 600</w:t>
      </w:r>
    </w:p>
    <w:p w14:paraId="2D26C4AC" w14:textId="77777777" w:rsidR="000C4AE9" w:rsidRDefault="000C4AE9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62A9482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C88F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FA2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7E25983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096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04FD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40C23893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48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17B8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C11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61A1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21E7" w14:textId="77777777" w:rsidR="000C4AE9" w:rsidRPr="009E2C9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7BF0DD48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B51A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564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503BAAB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1E8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0EBC" w14:textId="77777777" w:rsidR="000C4AE9" w:rsidRDefault="000C4AE9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2E843F81" w14:textId="77777777" w:rsidR="000C4AE9" w:rsidRDefault="000C4AE9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FF6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979E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69E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C2A4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E89D" w14:textId="77777777" w:rsidR="000C4AE9" w:rsidRPr="005D499E" w:rsidRDefault="000C4AE9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66DC379" w14:textId="77777777" w:rsidR="000C4AE9" w:rsidRPr="009E2C90" w:rsidRDefault="000C4AE9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79987E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1BAD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93E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027655B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16B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3A2C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65A66CD6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46F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BA9C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F20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AE77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11F4" w14:textId="77777777" w:rsidR="000C4AE9" w:rsidRPr="00DD03D3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C4AE9" w14:paraId="7D082C3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3642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423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1ED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7A5E" w14:textId="77777777" w:rsidR="000C4AE9" w:rsidRDefault="000C4AE9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295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A322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0F9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FAB4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9ABD" w14:textId="77777777" w:rsidR="000C4AE9" w:rsidRPr="00DD03D3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C4AE9" w14:paraId="31513D4E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EE81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B17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1E3A091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139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5597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55C3661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0D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F814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111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D343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6962" w14:textId="77777777" w:rsidR="000C4AE9" w:rsidRPr="005D499E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974CFB6" w14:textId="77777777" w:rsidR="000C4AE9" w:rsidRPr="009E2C9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98E6B9D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980E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05D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785BB7C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7A1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2603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30D0559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136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4762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379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9683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06C4" w14:textId="77777777" w:rsidR="000C4AE9" w:rsidRPr="005D20EA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C4AE9" w14:paraId="3DBB691B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3AC7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CED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41B5F35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ECE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3342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35B57239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C94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6B95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20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B624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5F2A" w14:textId="77777777" w:rsidR="000C4AE9" w:rsidRPr="005D499E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28AB12A" w14:textId="77777777" w:rsidR="000C4AE9" w:rsidRPr="009E2C9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3392997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0A46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F4A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26CF65C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8FD3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9561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01186A4E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F16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BA32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B5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043D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81F6" w14:textId="77777777" w:rsidR="000C4AE9" w:rsidRPr="005D499E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74D8021" w14:textId="77777777" w:rsidR="000C4AE9" w:rsidRPr="009E2C9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096265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30CB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924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060A2A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0B2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6807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3720A95D" w14:textId="77777777" w:rsidR="000C4AE9" w:rsidRDefault="000C4A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1FE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1B25" w14:textId="77777777" w:rsidR="000C4AE9" w:rsidRPr="002F6CED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361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7CBA" w14:textId="77777777" w:rsidR="000C4AE9" w:rsidRPr="00C14131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AEC8" w14:textId="77777777" w:rsidR="000C4AE9" w:rsidRPr="005D499E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CC805E0" w14:textId="77777777" w:rsidR="000C4AE9" w:rsidRPr="009E2C90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4B1097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816A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A6FC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6A70E577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F0DB" w14:textId="77777777" w:rsidR="000C4AE9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C73E" w14:textId="77777777" w:rsidR="000C4AE9" w:rsidRDefault="000C4AE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6C84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D95F" w14:textId="77777777" w:rsidR="000C4AE9" w:rsidRPr="002F6CED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EE0D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228B7" w14:textId="77777777" w:rsidR="000C4AE9" w:rsidRPr="00C14131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AC9A" w14:textId="77777777" w:rsidR="000C4AE9" w:rsidRDefault="000C4AE9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736A6BA8" w14:textId="77777777" w:rsidR="000C4AE9" w:rsidRDefault="000C4AE9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0C4AE9" w14:paraId="32B1DFCA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D068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E5C5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950E" w14:textId="77777777" w:rsidR="000C4AE9" w:rsidRPr="00C14131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EF6F" w14:textId="77777777" w:rsidR="000C4AE9" w:rsidRDefault="000C4AE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D825BC0" w14:textId="77777777" w:rsidR="000C4AE9" w:rsidRDefault="000C4AE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BA34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462234A2" w14:textId="77777777" w:rsidR="000C4AE9" w:rsidRDefault="000C4AE9" w:rsidP="000C4AE9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2949F93A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5EAFFC3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9F92" w14:textId="77777777" w:rsidR="000C4AE9" w:rsidRPr="002F6CED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AC09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A2D2" w14:textId="77777777" w:rsidR="000C4AE9" w:rsidRPr="00C14131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2C0D" w14:textId="77777777" w:rsidR="000C4AE9" w:rsidRDefault="000C4AE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0A0C7C0F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25E4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900A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C558" w14:textId="77777777" w:rsidR="000C4AE9" w:rsidRPr="00C14131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A884" w14:textId="77777777" w:rsidR="000C4AE9" w:rsidRDefault="000C4AE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737D134" w14:textId="77777777" w:rsidR="000C4AE9" w:rsidRDefault="000C4AE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13619E78" w14:textId="77777777" w:rsidR="000C4AE9" w:rsidRDefault="000C4AE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2E9F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24E591D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02BD6EBA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8A19" w14:textId="77777777" w:rsidR="000C4AE9" w:rsidRPr="002F6CED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A13A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E4C4" w14:textId="77777777" w:rsidR="000C4AE9" w:rsidRPr="00C14131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23F9" w14:textId="77777777" w:rsidR="000C4AE9" w:rsidRDefault="000C4AE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2C81C919" w14:textId="77777777" w:rsidR="000C4AE9" w:rsidRDefault="000C4AE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0C4AE9" w14:paraId="52E90E8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F2DD" w14:textId="77777777" w:rsidR="000C4AE9" w:rsidRDefault="000C4AE9" w:rsidP="000C4AE9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D097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158F" w14:textId="77777777" w:rsidR="000C4AE9" w:rsidRPr="00C14131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EED96" w14:textId="77777777" w:rsidR="000C4AE9" w:rsidRDefault="000C4AE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5CDD56C7" w14:textId="77777777" w:rsidR="000C4AE9" w:rsidRDefault="000C4AE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EE7B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C07A486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793A" w14:textId="77777777" w:rsidR="000C4AE9" w:rsidRPr="002F6CED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A8A07" w14:textId="77777777" w:rsidR="000C4AE9" w:rsidRDefault="000C4AE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EDDC" w14:textId="77777777" w:rsidR="000C4AE9" w:rsidRPr="00C14131" w:rsidRDefault="000C4AE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D70D" w14:textId="77777777" w:rsidR="000C4AE9" w:rsidRDefault="000C4AE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51DF0DCF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3EECFF2B" w14:textId="77777777" w:rsidR="000C4AE9" w:rsidRDefault="000C4AE9" w:rsidP="003C645F">
      <w:pPr>
        <w:pStyle w:val="Heading1"/>
        <w:spacing w:line="360" w:lineRule="auto"/>
      </w:pPr>
      <w:r>
        <w:t>LINIA 602</w:t>
      </w:r>
    </w:p>
    <w:p w14:paraId="2505FA01" w14:textId="77777777" w:rsidR="000C4AE9" w:rsidRDefault="000C4AE9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4AE9" w14:paraId="276FA33F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AE16" w14:textId="77777777" w:rsidR="000C4AE9" w:rsidRDefault="000C4AE9" w:rsidP="000C4AE9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64E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8D69C6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F4E2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574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560EC63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04E1" w14:textId="77777777" w:rsidR="000C4AE9" w:rsidRPr="00406474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E2BC" w14:textId="77777777" w:rsidR="000C4AE9" w:rsidRPr="00DA41E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2C9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0BCDAF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291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9FD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65DE97BA" w14:textId="77777777" w:rsidR="000C4AE9" w:rsidRPr="0007619C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5207CE1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7837" w14:textId="77777777" w:rsidR="000C4AE9" w:rsidRDefault="000C4AE9" w:rsidP="000C4AE9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7EA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12DE31C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55F1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01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EFCBE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4EB1" w14:textId="77777777" w:rsidR="000C4AE9" w:rsidRPr="00406474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8FC6" w14:textId="77777777" w:rsidR="000C4AE9" w:rsidRPr="00DA41E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96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085D5B4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423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94F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3AED4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A63B3C1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4A5934CB" w14:textId="77777777" w:rsidR="000C4AE9" w:rsidRDefault="000C4AE9" w:rsidP="00DE3370">
      <w:pPr>
        <w:pStyle w:val="Heading1"/>
        <w:spacing w:line="360" w:lineRule="auto"/>
      </w:pPr>
      <w:r>
        <w:t>LINIA 610</w:t>
      </w:r>
    </w:p>
    <w:p w14:paraId="5B4B2157" w14:textId="77777777" w:rsidR="000C4AE9" w:rsidRDefault="000C4AE9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4AE9" w14:paraId="185C1EFA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FF63" w14:textId="77777777" w:rsidR="000C4AE9" w:rsidRDefault="000C4AE9" w:rsidP="000C4AE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71AD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C54D" w14:textId="77777777" w:rsidR="000C4AE9" w:rsidRPr="00F81D6F" w:rsidRDefault="000C4AE9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F17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0C5470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B71B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FD46A8A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330800FB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551A76A6" w14:textId="77777777" w:rsidR="000C4AE9" w:rsidRDefault="000C4AE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937F" w14:textId="77777777" w:rsidR="000C4AE9" w:rsidRPr="00F81D6F" w:rsidRDefault="000C4AE9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5D2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ADB3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AFD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3057F609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10D3" w14:textId="77777777" w:rsidR="000C4AE9" w:rsidRDefault="000C4AE9" w:rsidP="000C4AE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246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59C7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1E8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8831467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8F9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83B0AA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6C14024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56A9442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4418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2D1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2260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62A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0C4AE9" w14:paraId="4CAB2304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91EF" w14:textId="77777777" w:rsidR="000C4AE9" w:rsidRDefault="000C4AE9" w:rsidP="000C4AE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4F6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8B4A7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636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55FC4B9D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4AEDBBE6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35A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26DB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86D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9895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366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6E9E5EE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0C4AE9" w14:paraId="5DED9A04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250C" w14:textId="77777777" w:rsidR="000C4AE9" w:rsidRDefault="000C4AE9" w:rsidP="000C4AE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19F9" w14:textId="77777777" w:rsidR="000C4AE9" w:rsidRPr="00D12C87" w:rsidRDefault="000C4AE9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2C6A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B8DF" w14:textId="77777777" w:rsidR="000C4AE9" w:rsidRPr="00D12C87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1F1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E4F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8EC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81F1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CFBF" w14:textId="77777777" w:rsidR="000C4AE9" w:rsidRPr="00D12C87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0C4AE9" w14:paraId="1A3CAF44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7E2A" w14:textId="77777777" w:rsidR="000C4AE9" w:rsidRDefault="000C4AE9" w:rsidP="000C4AE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14F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C79C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912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49C6673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AD1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5966BB0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521981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8C1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16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B0A6" w14:textId="77777777" w:rsidR="000C4AE9" w:rsidRPr="00F81D6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C5D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51C8079" w14:textId="77777777" w:rsidR="000C4AE9" w:rsidRPr="00F54A4F" w:rsidRDefault="000C4AE9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71C51B4F" w14:textId="77777777" w:rsidR="000C4AE9" w:rsidRDefault="000C4AE9" w:rsidP="004F6534">
      <w:pPr>
        <w:pStyle w:val="Heading1"/>
        <w:spacing w:line="360" w:lineRule="auto"/>
      </w:pPr>
      <w:r>
        <w:t>LINIA 700</w:t>
      </w:r>
    </w:p>
    <w:p w14:paraId="31B5A5E7" w14:textId="77777777" w:rsidR="000C4AE9" w:rsidRDefault="000C4AE9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C4AE9" w14:paraId="5B7EDBB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60AB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3A1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5B0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017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8FF073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2EB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D28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AF9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644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680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577703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EF34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55F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ACE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110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2A26A4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AC2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8B9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12E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C7E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8FEE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220E64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7E81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E38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2CA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D93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E13E4B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DA2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D61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4A7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1CC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F9E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53C7B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0C4AE9" w14:paraId="5F983CD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4FB6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DBE0" w14:textId="77777777" w:rsidR="000C4AE9" w:rsidRDefault="000C4AE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E349" w14:textId="77777777" w:rsidR="000C4AE9" w:rsidRDefault="000C4AE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493B" w14:textId="77777777" w:rsidR="000C4AE9" w:rsidRDefault="000C4AE9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0A83" w14:textId="77777777" w:rsidR="000C4AE9" w:rsidRPr="00E4222D" w:rsidRDefault="000C4AE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CB938A1" w14:textId="77777777" w:rsidR="000C4AE9" w:rsidRPr="00E4222D" w:rsidRDefault="000C4AE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8BE47D6" w14:textId="77777777" w:rsidR="000C4AE9" w:rsidRPr="00E4222D" w:rsidRDefault="000C4AE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6D6C44C" w14:textId="77777777" w:rsidR="000C4AE9" w:rsidRDefault="000C4AE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4C22" w14:textId="77777777" w:rsidR="000C4AE9" w:rsidRDefault="000C4AE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9ADB" w14:textId="77777777" w:rsidR="000C4AE9" w:rsidRDefault="000C4AE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899D" w14:textId="77777777" w:rsidR="000C4AE9" w:rsidRDefault="000C4AE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45DE" w14:textId="77777777" w:rsidR="000C4AE9" w:rsidRDefault="000C4AE9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9B86BA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4922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9F6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FF0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6EA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1D1147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19E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791820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0FD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97A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EF7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FC0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675D81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5D02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E00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5A1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135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DCC577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15C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04007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475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106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CDD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530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4EB11A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BC73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4B1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830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56D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8B246A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589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444DB17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022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9F8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47B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439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5676B5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3CE5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DA4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F13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942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ADE00F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066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7A953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44BBBCE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5DF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70F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BD2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5FC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43B7CB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EEF3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D44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157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304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0BFA4F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EF0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4E0A60F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7F37F4F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C23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40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C9E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063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BDE51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5C2B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9A9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4D5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76B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30E42B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14D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7267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C5A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4FE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DA1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D8A746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DCF4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370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34A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888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0852E9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E2E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3D063494" w14:textId="77777777" w:rsidR="000C4AE9" w:rsidRPr="00B401EA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E3A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48C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5B2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C50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6B9EFF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E78B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7B9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1D4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38C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CE009C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1A6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6ED64FE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A41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F4E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C5E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AD7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2E36BC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B2BD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FEF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F86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B43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595037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88A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028E825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911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D40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37D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4D9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0C4AE9" w14:paraId="1B88AA4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B922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599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DD7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DFC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D8F200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340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2F51D6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D3F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1CA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E02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270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0C4AE9" w14:paraId="36C61BA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6039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634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0B8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51F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0F9657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864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574A62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5BA8393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F35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099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67F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1D8C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02CF8B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2CA3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47E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195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6BC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514CD80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5E1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4DE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BEA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7742E78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192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2D5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4777699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4E16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A39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C78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6BC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A933E3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73E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7B4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47E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6ECD3F5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696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6BE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5F22D23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A1D6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777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F41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FB1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6DEF06D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0DD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154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F74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378AE26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0B7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EA5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3A3B927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131A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ABF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865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70E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64E1526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5F5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5F7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A11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AE8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28F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389557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3666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9AC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0422C4B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875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70DD" w14:textId="77777777" w:rsidR="000C4AE9" w:rsidRDefault="000C4AE9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495AB5D6" w14:textId="77777777" w:rsidR="000C4AE9" w:rsidRDefault="000C4AE9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ADC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9FB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5AD1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05C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9D4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54873DF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F545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1F6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176E62E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D90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130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3EC298F7" w14:textId="77777777" w:rsidR="000C4AE9" w:rsidRPr="008A1A04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066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26E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7B4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7EE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469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AAB12E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F33C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421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1CD3C7B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982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5CB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312ED44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A4A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7F3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7E8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E72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92C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0C4AE9" w14:paraId="3F85B98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A7EB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BC3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62DF354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314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18A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687DB0C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3DB1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296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B1B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02A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0249" w14:textId="77777777" w:rsidR="000C4AE9" w:rsidRPr="00C20CA5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C7A6BC8" w14:textId="77777777" w:rsidR="000C4AE9" w:rsidRPr="00EB107D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14F27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B8F9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EEE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70C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54D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08A829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DE2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BB349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A52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AAC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220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636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8BDEA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E9A44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0C4AE9" w14:paraId="1FC79A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598A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CCA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2BC76A5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B53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C84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2E97E8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52A869E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4AE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FA9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9D6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EF0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AAE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34183575" w14:textId="77777777" w:rsidR="000C4AE9" w:rsidRPr="00C401D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0C4AE9" w14:paraId="4DE769F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2808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8BF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E43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F4A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1B69BF1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42D5659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0FA7D7F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03F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8A3DD2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C54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4A1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87D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114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4CFAD5C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0C4AE9" w14:paraId="72A5B5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FCB2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10B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B3A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63C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DB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372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C051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5EFD5F4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4CD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9B1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3EFA2B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27F1D4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433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19E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B8B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3E3CEE2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B49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185ED9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70D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1B6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321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FAF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B2FF7E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4295BB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10C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16CCA20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BAE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449F" w14:textId="77777777" w:rsidR="000C4AE9" w:rsidRDefault="000C4AE9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1E925D68" w14:textId="77777777" w:rsidR="000C4AE9" w:rsidRDefault="000C4AE9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29D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B6E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E85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B6A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2FB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4E1F513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469896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7E6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C29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8CF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6B271B8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987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AF2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0FB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15E4B19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17B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9920" w14:textId="77777777" w:rsidR="000C4AE9" w:rsidRPr="00C20CA5" w:rsidRDefault="000C4AE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9B92076" w14:textId="77777777" w:rsidR="000C4AE9" w:rsidRPr="00EB107D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ECA3BB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9376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EAD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ECD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801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23AF4F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257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7AECEA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B6E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CA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E46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ED2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15D1A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19B1E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0C4AE9" w14:paraId="7D44EA4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A4D7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78E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4745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E99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0143F7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8A9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5781B2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29F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D1A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AC7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450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4969DCB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0C4AE9" w14:paraId="110339C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E1BE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186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143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51E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886EA0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155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8B87BA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8A3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4F2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3A1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FDF9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31B67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32C54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6EC830C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0C4AE9" w14:paraId="42BE15C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3CDE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E59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B77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0F2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26D1AD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5AC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3522D9C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B47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F48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C61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710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865D1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AD8BB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4FD53E2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C4AE9" w14:paraId="535B3E2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D181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F86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0B6F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5EB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D65D69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19D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C8B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EC6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D4D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C741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85ECDE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0EFE3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723AC31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0C4AE9" w14:paraId="64B592A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CD85A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E1A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2E9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154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78C03C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330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19B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70D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255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8C6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30F3A8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45CBC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52A6D13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0C4AE9" w14:paraId="328F741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2926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F62C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738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49A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7D64614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052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0F30103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FB8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32F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640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380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DE513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DD86F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0C4AE9" w14:paraId="6A0139D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7A31" w14:textId="77777777" w:rsidR="000C4AE9" w:rsidRDefault="000C4AE9" w:rsidP="000C4AE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74B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F5F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AC6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00F3957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593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215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39E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B68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A26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22634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E47F7F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4C13D467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249FAA61" w14:textId="77777777" w:rsidR="000C4AE9" w:rsidRDefault="000C4AE9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C5802D6" w14:textId="77777777" w:rsidR="000C4AE9" w:rsidRDefault="000C4AE9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0C4AE9" w14:paraId="6B3472D3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9D09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658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6853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286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F3B884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E0B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FA3921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127264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9A6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6F9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4428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8AD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C86CC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01A0A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F7CED6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6AC4DE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0C4AE9" w14:paraId="48FD5B63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EA6F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7FD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2017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B77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40866E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B7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006199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750FD18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F99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FB2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F788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EE6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A6CE2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63EF8D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48DC5D8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0C4AE9" w14:paraId="155CBDA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C027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742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5E0CE4A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8946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1B86" w14:textId="77777777" w:rsidR="000C4AE9" w:rsidRDefault="000C4AE9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FFB9607" w14:textId="77777777" w:rsidR="000C4AE9" w:rsidRDefault="000C4AE9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8D2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8EF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9C3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99B7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A9A4" w14:textId="77777777" w:rsidR="000C4AE9" w:rsidRPr="006A2576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E66E034" w14:textId="77777777" w:rsidR="000C4AE9" w:rsidRPr="006A2576" w:rsidRDefault="000C4AE9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0BB40CD3" w14:textId="77777777" w:rsidR="000C4AE9" w:rsidRDefault="000C4AE9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7C04E1C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FEE4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412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64EE443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E40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7F2F" w14:textId="77777777" w:rsidR="000C4AE9" w:rsidRDefault="000C4AE9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397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783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EF5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4934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01A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50B209C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1431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87E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FA146B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EBF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1947" w14:textId="77777777" w:rsidR="000C4AE9" w:rsidRDefault="000C4AE9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49BA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130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EAF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4119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273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7CCC0B0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0C99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417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0561640D" w14:textId="77777777" w:rsidR="000C4AE9" w:rsidRDefault="000C4AE9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F6D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EE0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08D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DD7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3BB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476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204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01CDE51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C199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D65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0FEE6D3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DE6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EB54" w14:textId="77777777" w:rsidR="000C4AE9" w:rsidRPr="001904F7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E9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3B0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885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306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9AF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0C4AE9" w14:paraId="43DD3D6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9A5F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0CA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0EF7260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999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8D5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787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F44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FE1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92E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5ED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2CA628C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E726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55E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626D422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C33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8C37" w14:textId="77777777" w:rsidR="000C4AE9" w:rsidRPr="00DA3842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EA2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C1A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AAD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A48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549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3910F5C" w14:textId="77777777" w:rsidR="000C4AE9" w:rsidRDefault="000C4AE9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5F070DB8" w14:textId="77777777" w:rsidR="000C4AE9" w:rsidRDefault="000C4AE9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2C39A728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56F1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4BC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4D52887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B97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E6F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4D2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863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DCE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3321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F4F15" w14:textId="77777777" w:rsidR="000C4AE9" w:rsidRPr="00175A24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31A84FC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6ACB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CF9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0DA0295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41F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D73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9EA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D9D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B66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1D7C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E620" w14:textId="77777777" w:rsidR="000C4AE9" w:rsidRPr="00175A24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5415071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BD05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2AFB" w14:textId="77777777" w:rsidR="000C4AE9" w:rsidRDefault="000C4AE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A193" w14:textId="77777777" w:rsidR="000C4AE9" w:rsidRDefault="000C4AE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3554" w14:textId="77777777" w:rsidR="000C4AE9" w:rsidRDefault="000C4AE9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4BFC8CE" w14:textId="77777777" w:rsidR="000C4AE9" w:rsidRDefault="000C4AE9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7940" w14:textId="77777777" w:rsidR="000C4AE9" w:rsidRDefault="000C4AE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443742C" w14:textId="77777777" w:rsidR="000C4AE9" w:rsidRDefault="000C4AE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B9CA" w14:textId="77777777" w:rsidR="000C4AE9" w:rsidRDefault="000C4AE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5352" w14:textId="77777777" w:rsidR="000C4AE9" w:rsidRDefault="000C4AE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61EE" w14:textId="77777777" w:rsidR="000C4AE9" w:rsidRPr="001304AF" w:rsidRDefault="000C4AE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CC16" w14:textId="77777777" w:rsidR="000C4AE9" w:rsidRDefault="000C4AE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686605" w14:textId="77777777" w:rsidR="000C4AE9" w:rsidRDefault="000C4AE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1EBBBD" w14:textId="77777777" w:rsidR="000C4AE9" w:rsidRPr="00175A24" w:rsidRDefault="000C4AE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0C4AE9" w14:paraId="1341D5E4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EF259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221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8DF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6DD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97153F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8DB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28033E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C6C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EAC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D0D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BDE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52E87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AC0B7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C4AE9" w14:paraId="039DF72F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3BB5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6B3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FC5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5E6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1FEFDA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4CB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FC98F7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047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4E2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36F2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9B8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65A46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60976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0C4AE9" w14:paraId="7D0C434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7D98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20E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6BA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AE4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B3E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E53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D32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F83C33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55ED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0E0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3FAC5DF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0CB5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61E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712E4A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CF4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08D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504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AF6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FD6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E24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0FD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22CF94E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930F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7C3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2F8A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92E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818A21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633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D5CF49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2721" w14:textId="77777777" w:rsidR="000C4AE9" w:rsidRPr="00CA307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0FA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69E2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C72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4B60D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0C4AE9" w14:paraId="331F73FF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A975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95D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559D422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9F3E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CA4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7705EA4" w14:textId="77777777" w:rsidR="000C4AE9" w:rsidRPr="00180EA2" w:rsidRDefault="000C4AE9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605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D9BE" w14:textId="77777777" w:rsidR="000C4AE9" w:rsidRPr="00CA307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317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0A7B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D44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482EC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F36C48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0C4AE9" w14:paraId="47489C5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D381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BDBD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E17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263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42AB8B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2EE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6AFA" w14:textId="77777777" w:rsidR="000C4AE9" w:rsidRPr="00CA307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B37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7E0A4D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A60D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0C8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AA502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FD25E6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7BAA7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C4AE9" w14:paraId="03013E34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4CC2" w14:textId="77777777" w:rsidR="000C4AE9" w:rsidRDefault="000C4AE9" w:rsidP="000C4AE9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8D3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34B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445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FD58A8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9E8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13E274B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71A3929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F1CB" w14:textId="77777777" w:rsidR="000C4AE9" w:rsidRPr="00CA307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B61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474E" w14:textId="77777777" w:rsidR="000C4AE9" w:rsidRPr="001304AF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743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A47B7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4821E4F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5758C16C" w14:textId="77777777" w:rsidR="000C4AE9" w:rsidRPr="00B71446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61BC0EEE" w14:textId="77777777" w:rsidR="000C4AE9" w:rsidRDefault="000C4AE9">
      <w:pPr>
        <w:tabs>
          <w:tab w:val="left" w:pos="6382"/>
        </w:tabs>
        <w:rPr>
          <w:sz w:val="20"/>
        </w:rPr>
      </w:pPr>
    </w:p>
    <w:p w14:paraId="11CE51E3" w14:textId="77777777" w:rsidR="000C4AE9" w:rsidRDefault="000C4AE9" w:rsidP="00B52218">
      <w:pPr>
        <w:pStyle w:val="Heading1"/>
        <w:spacing w:line="360" w:lineRule="auto"/>
      </w:pPr>
      <w:r>
        <w:lastRenderedPageBreak/>
        <w:t>LINIA 704</w:t>
      </w:r>
    </w:p>
    <w:p w14:paraId="33282E88" w14:textId="77777777" w:rsidR="000C4AE9" w:rsidRDefault="000C4AE9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C4AE9" w14:paraId="6EA528D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F2AC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6D1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179D564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1DB0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982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1057878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0A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3E1D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B33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42EFB57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A5CC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377D" w14:textId="77777777" w:rsidR="000C4AE9" w:rsidRPr="001467E0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EE7689D" w14:textId="77777777" w:rsidR="000C4AE9" w:rsidRPr="00C00026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CF69BE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7B26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3F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14D2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89F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1DA4969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E32C77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316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DCDE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D6B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E873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3F9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6CAAFE4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D5C6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DE6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F3B8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DAF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6F2E4E8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E8872D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0A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4EDE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702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F896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4E5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78A3947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E858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703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4F70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6AE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599228D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73641B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A90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3713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C35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FE86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3D8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88AEDA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839D2E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C29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866D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06C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30969C0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CED4D6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487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44EB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A19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17B9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DF3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033736D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CB69F2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39A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3C2DE76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66B7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548B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32B3138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2E3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61C5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BD7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77F8BA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8C51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B333" w14:textId="77777777" w:rsidR="000C4AE9" w:rsidRPr="001467E0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E829912" w14:textId="77777777" w:rsidR="000C4AE9" w:rsidRPr="008D7F2C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0AC97F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3E72EB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ABC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36895B7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A9B8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6D37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606BF52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4FA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90E2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186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0DDC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B6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C4AE9" w14:paraId="4CC4378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4FB694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144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7ADC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F5D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25FFB0C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090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3A1D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40B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0EE2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D7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2BCF61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8812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D35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57F2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A04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66CDA01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D72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B852D1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B1AE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252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DA79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529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F31D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0C4AE9" w14:paraId="53C3F45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27EC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78D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2CAB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52D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5A660C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E14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429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02E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6CE0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AB1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BB33E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0C4AE9" w14:paraId="295BE78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C238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B2C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BE0F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14C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346BD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D74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1DDCBA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D874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AD9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37DA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7B8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2E32B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0C4AE9" w14:paraId="2994B7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F79C" w14:textId="77777777" w:rsidR="000C4AE9" w:rsidRDefault="000C4AE9" w:rsidP="000C4AE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FAE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6AF3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CF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ABEEDC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063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5F448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7D29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609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5541" w14:textId="77777777" w:rsidR="000C4AE9" w:rsidRPr="00E4080B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7FD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C75F0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494519CF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02BBCAC4" w14:textId="77777777" w:rsidR="000C4AE9" w:rsidRDefault="000C4AE9" w:rsidP="00F0370D">
      <w:pPr>
        <w:pStyle w:val="Heading1"/>
        <w:spacing w:line="360" w:lineRule="auto"/>
      </w:pPr>
      <w:r>
        <w:t>LINIA 800</w:t>
      </w:r>
    </w:p>
    <w:p w14:paraId="795E731A" w14:textId="77777777" w:rsidR="000C4AE9" w:rsidRDefault="000C4AE9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C4AE9" w14:paraId="7CE504C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2AB9A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E06C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7570A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2E470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7E2734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E5046" w14:textId="77777777" w:rsidR="000C4AE9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A7E92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68B8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3370B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39701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688487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583EF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35DD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3B7E1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2042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41769EC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75D54" w14:textId="77777777" w:rsidR="000C4AE9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403C8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1E63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90FFF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7AD83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92C917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FE653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3DEB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4B14E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2E376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86D15D0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A8E46" w14:textId="77777777" w:rsidR="000C4AE9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0F8BD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30DF4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B1252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AC35B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5565BB" w14:textId="77777777" w:rsidR="000C4AE9" w:rsidRDefault="000C4AE9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0C4AE9" w:rsidRPr="00A8307A" w14:paraId="7F212ADC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4AC70" w14:textId="77777777" w:rsidR="000C4AE9" w:rsidRPr="00A75A00" w:rsidRDefault="000C4AE9" w:rsidP="000C4AE9">
            <w:pPr>
              <w:numPr>
                <w:ilvl w:val="0"/>
                <w:numId w:val="42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81F5A" w14:textId="77777777" w:rsidR="000C4AE9" w:rsidRPr="00A8307A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7914B" w14:textId="77777777" w:rsidR="000C4AE9" w:rsidRPr="00A8307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DBCAA" w14:textId="77777777" w:rsidR="000C4AE9" w:rsidRPr="00A8307A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BBE77" w14:textId="77777777" w:rsidR="000C4AE9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66CD0C" w14:textId="77777777" w:rsidR="000C4AE9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37D51BE7" w14:textId="77777777" w:rsidR="000C4AE9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59C3EE5" w14:textId="77777777" w:rsidR="000C4AE9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57FBA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1E6AC" w14:textId="77777777" w:rsidR="000C4AE9" w:rsidRPr="00A8307A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B481A" w14:textId="77777777" w:rsidR="000C4AE9" w:rsidRPr="00A8307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9CB69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ED5D4C" w14:textId="77777777" w:rsidR="000C4AE9" w:rsidRPr="00A8307A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0C4AE9" w14:paraId="44AD13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3CAC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6AF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C028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6F03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60E58D92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FED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60607D8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8991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849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C46A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E064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67651E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DD0B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BA26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24C3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2854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F00A" w14:textId="77777777" w:rsidR="000C4AE9" w:rsidRDefault="000C4AE9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5A47B1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D175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66D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4C1B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9282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5383A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F79C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F17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3B3F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B1A3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7436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05B8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565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E9B3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444D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64BBDF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DC0C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701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9B0A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C9BD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4236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D07C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E7BC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E41A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73E4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69BF61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DFC601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C4AE9" w14:paraId="28D50B8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6CB0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69C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39A8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C29E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E00C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EC20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5F9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0723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C970A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6B45DB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63B9A0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C4AE9" w14:paraId="26B8C18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7902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021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0751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9BE5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8892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FD7E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83F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A518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5CD2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668243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A010FE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0C4AE9" w14:paraId="0D1687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4F68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09D2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8A3D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34E8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6DB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D41C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17F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C721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0E83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37830A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AB1377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0C4AE9" w14:paraId="1267378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9B8F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9870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D236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2D12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E202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06D31B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A5F4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655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BE4A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C92B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22056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5B9B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19E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780BAA6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533B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F259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1A2D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DBA8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A956C" w14:textId="77777777" w:rsidR="000C4AE9" w:rsidRDefault="000C4AE9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43531E76" w14:textId="77777777" w:rsidR="000C4AE9" w:rsidRDefault="000C4AE9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609E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7FBE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0D6EB0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E705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5A1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3C29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CAE3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1E341FB6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5A44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B1AE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24E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0C4E3AD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14EA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2CAC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1F3A2A6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8B7F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77D4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E10D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6BD0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1BDBFE54" w14:textId="77777777" w:rsidR="000C4AE9" w:rsidRPr="008B251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A86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21EAC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F9A9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9DA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515B" w14:textId="77777777" w:rsidR="000C4AE9" w:rsidRPr="008D08DE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FEA6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C4AE9" w14:paraId="46CABDC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9440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2520" w14:textId="77777777" w:rsidR="000C4AE9" w:rsidRDefault="000C4AE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4093" w14:textId="77777777" w:rsidR="000C4AE9" w:rsidRPr="001161EA" w:rsidRDefault="000C4AE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1C4C" w14:textId="77777777" w:rsidR="000C4AE9" w:rsidRDefault="000C4AE9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643E61BB" w14:textId="77777777" w:rsidR="000C4AE9" w:rsidRDefault="000C4AE9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1FC5" w14:textId="77777777" w:rsidR="000C4AE9" w:rsidRDefault="000C4AE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C27A46E" w14:textId="77777777" w:rsidR="000C4AE9" w:rsidRDefault="000C4AE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DDF7" w14:textId="77777777" w:rsidR="000C4AE9" w:rsidRPr="001161EA" w:rsidRDefault="000C4AE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0395" w14:textId="77777777" w:rsidR="000C4AE9" w:rsidRDefault="000C4AE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1D1B" w14:textId="77777777" w:rsidR="000C4AE9" w:rsidRPr="008D08DE" w:rsidRDefault="000C4AE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7492" w14:textId="77777777" w:rsidR="000C4AE9" w:rsidRDefault="000C4AE9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0C4AE9" w14:paraId="617AC6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A892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D4DC" w14:textId="77777777" w:rsidR="000C4AE9" w:rsidRDefault="000C4AE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E472" w14:textId="77777777" w:rsidR="000C4AE9" w:rsidRPr="001161EA" w:rsidRDefault="000C4AE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D23C" w14:textId="77777777" w:rsidR="000C4AE9" w:rsidRDefault="000C4AE9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4C6B" w14:textId="77777777" w:rsidR="000C4AE9" w:rsidRDefault="000C4AE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9230" w14:textId="77777777" w:rsidR="000C4AE9" w:rsidRPr="001161EA" w:rsidRDefault="000C4AE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3C3E" w14:textId="77777777" w:rsidR="000C4AE9" w:rsidRDefault="000C4AE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D34A" w14:textId="77777777" w:rsidR="000C4AE9" w:rsidRDefault="000C4AE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A3A2" w14:textId="77777777" w:rsidR="000C4AE9" w:rsidRDefault="000C4AE9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3A517177" w14:textId="77777777" w:rsidR="000C4AE9" w:rsidRDefault="000C4AE9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0C4AE9" w14:paraId="5430483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5E3C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FFD0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8423" w14:textId="77777777" w:rsidR="000C4AE9" w:rsidRPr="001161EA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07AE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3DB9DA9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5B8C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590ED2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03E64B6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99A4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FFA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3954" w14:textId="77777777" w:rsidR="000C4AE9" w:rsidRPr="001161EA" w:rsidRDefault="000C4AE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23EF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244A1A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3466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1A86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6EFA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6706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399A5B33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7D7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0E3FBC3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3E254102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C331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03F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1545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C46C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844218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2FB6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47A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0EFB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9A0F" w14:textId="77777777" w:rsidR="000C4AE9" w:rsidRDefault="000C4AE9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39F1A59" w14:textId="77777777" w:rsidR="000C4AE9" w:rsidRDefault="000C4AE9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AD8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3000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3CCD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06549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48B6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0C4AE9" w14:paraId="147E22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B605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BB6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333D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7650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550BC05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E74D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6CDB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FF6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DC57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E6F8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66B18D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B658EB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0C4AE9" w14:paraId="3E2884C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02D6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A18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DDC9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39C5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3B9F48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026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8F00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BB74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43C7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260C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F9492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DD9F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D9C0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9569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9DE2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C16BE8C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B35C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BA99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41D2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DEA6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4180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183EF3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3925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1D80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A844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20C8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C455799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523D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B6D8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374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DBE9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652B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CDE08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436D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ACF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C5F7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467C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305CDE7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E78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1414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49C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9979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BCC7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3DD578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66AE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0A4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7924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3AE4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D7FE405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4E5B4737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FA0D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7BDE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E7DC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D8A2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A67B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47D2FC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38BB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245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FA1A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63A7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1EEDDF3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9CC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4E8A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F29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E791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6A50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C2413A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14D1075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0C4AE9" w14:paraId="50BF0F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700A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FBB0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506D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F35F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4DA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3EAED9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7F3D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28A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017B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A6B8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ECD549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0C4AE9" w14:paraId="1A9FA9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2A76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D0F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C88F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14C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1150EA3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2A5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F41B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7D4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3DE72C5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EE40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EA63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C4AE9" w14:paraId="53B079C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2C1E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7FF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3DB6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492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CA75049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F3E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FD00F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F7D2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348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78B5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AB24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86DDD0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2202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8896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9E82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CE06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88F8C22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A08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4ABF6E3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B6EF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BF1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03FB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AA59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D5E3F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B820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8840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FD48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7AB7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E4583DE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96C4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3204C31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BBDBDD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928FBE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7454D79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5DD3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660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1169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B951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36F1A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54D7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805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5BD5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D160" w14:textId="77777777" w:rsidR="000C4AE9" w:rsidRDefault="000C4AE9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165FEED" w14:textId="77777777" w:rsidR="000C4AE9" w:rsidRDefault="000C4AE9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CCF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3911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0056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E82B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7617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0C4AE9" w14:paraId="52DADC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4D63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7D6C" w14:textId="77777777" w:rsidR="000C4AE9" w:rsidRDefault="000C4AE9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6363" w14:textId="77777777" w:rsidR="000C4AE9" w:rsidRPr="001161EA" w:rsidRDefault="000C4AE9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ADEB" w14:textId="77777777" w:rsidR="000C4AE9" w:rsidRDefault="000C4AE9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129123A" w14:textId="77777777" w:rsidR="000C4AE9" w:rsidRDefault="000C4AE9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E64D" w14:textId="77777777" w:rsidR="000C4AE9" w:rsidRDefault="000C4AE9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10C2" w14:textId="77777777" w:rsidR="000C4AE9" w:rsidRDefault="000C4AE9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B4D4" w14:textId="77777777" w:rsidR="000C4AE9" w:rsidRDefault="000C4AE9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CE07" w14:textId="77777777" w:rsidR="000C4AE9" w:rsidRPr="008D08DE" w:rsidRDefault="000C4AE9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D868" w14:textId="77777777" w:rsidR="000C4AE9" w:rsidRDefault="000C4AE9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0C4AE9" w14:paraId="3E81A8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82EE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A55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42CB5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12BD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00FC796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80A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C1DA67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3A54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9D55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802C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FDF7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6BF17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14B4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F77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3AF1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F78F" w14:textId="77777777" w:rsidR="000C4AE9" w:rsidRDefault="000C4AE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1FAF1C7" w14:textId="77777777" w:rsidR="000C4AE9" w:rsidRDefault="000C4AE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4E69" w14:textId="77777777" w:rsidR="000C4AE9" w:rsidRPr="00F565BC" w:rsidRDefault="000C4AE9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33EFA4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FBAB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A29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56208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AB50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0C4AE9" w14:paraId="65F96B7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B73F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B19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0508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D953" w14:textId="77777777" w:rsidR="000C4AE9" w:rsidRDefault="000C4AE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ABA21B1" w14:textId="77777777" w:rsidR="000C4AE9" w:rsidRDefault="000C4AE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434B" w14:textId="77777777" w:rsidR="000C4AE9" w:rsidRDefault="000C4AE9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2414C5E" w14:textId="77777777" w:rsidR="000C4AE9" w:rsidRDefault="000C4AE9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8DDC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175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96C9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749C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0C4AE9" w14:paraId="42078C8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E2E4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07D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9F3C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B77D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3C5DF18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8DC2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1A736DA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07D6" w14:textId="77777777" w:rsidR="000C4AE9" w:rsidRPr="001161EA" w:rsidRDefault="000C4AE9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70E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8DA2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392C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0082519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3384214D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6EFE4C0E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2CB8A10F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0C4AE9" w14:paraId="1A8436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B75E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6930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40B0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6925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D1E75AD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4164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CFA877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073F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D114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DA42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08B1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57934BA9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CA78AC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0C4AE9" w14:paraId="12BC83F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7DD5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3A6F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76F0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9B06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A28F3B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B390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1C47899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64E4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5A76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66B0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57A9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402CD38C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0C4AE9" w14:paraId="38BD01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8579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536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F467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DB6D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34CAD6E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6FA61DB7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DDA1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651955E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9F1E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02B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DE87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B5CA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59CA91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0C4AE9" w14:paraId="6D2E754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243A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9A1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2A97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DDD1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6F8682E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6A9B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7121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015C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28B8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1641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542D0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2C4B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15E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3FBF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7EF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003B2CF" w14:textId="77777777" w:rsidR="000C4AE9" w:rsidRDefault="000C4AE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958E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20B4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9B78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0AA9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B47C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76682E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E405" w14:textId="77777777" w:rsidR="000C4AE9" w:rsidRDefault="000C4AE9" w:rsidP="000C4AE9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4F6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4BF3" w14:textId="77777777" w:rsidR="000C4AE9" w:rsidRPr="001161EA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91F5" w14:textId="77777777" w:rsidR="000C4AE9" w:rsidRDefault="000C4AE9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C660DF6" w14:textId="77777777" w:rsidR="000C4AE9" w:rsidRDefault="000C4AE9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8BC7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4369" w14:textId="77777777" w:rsidR="000C4AE9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DF33" w14:textId="77777777" w:rsidR="000C4AE9" w:rsidRDefault="000C4AE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6904" w14:textId="77777777" w:rsidR="000C4AE9" w:rsidRPr="008D08DE" w:rsidRDefault="000C4AE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8EDB" w14:textId="77777777" w:rsidR="000C4AE9" w:rsidRDefault="000C4AE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5C1D8D6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56C04117" w14:textId="77777777" w:rsidR="000C4AE9" w:rsidRDefault="000C4AE9" w:rsidP="00C261F4">
      <w:pPr>
        <w:pStyle w:val="Heading1"/>
        <w:spacing w:line="360" w:lineRule="auto"/>
      </w:pPr>
      <w:r>
        <w:t>LINIA 801 B</w:t>
      </w:r>
    </w:p>
    <w:p w14:paraId="288DFE7A" w14:textId="77777777" w:rsidR="000C4AE9" w:rsidRDefault="000C4AE9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4AE9" w14:paraId="1C4A53A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501B" w14:textId="77777777" w:rsidR="000C4AE9" w:rsidRDefault="000C4AE9" w:rsidP="000C4AE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081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D32A" w14:textId="77777777" w:rsidR="000C4AE9" w:rsidRPr="0055610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BB5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C9B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92699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92AB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8B7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B91C" w14:textId="77777777" w:rsidR="000C4AE9" w:rsidRPr="0055610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241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59A5255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256E" w14:textId="77777777" w:rsidR="000C4AE9" w:rsidRDefault="000C4AE9" w:rsidP="000C4AE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EA6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DAB6" w14:textId="77777777" w:rsidR="000C4AE9" w:rsidRPr="0055610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76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15E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FB355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B15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8BA3" w14:textId="77777777" w:rsidR="000C4AE9" w:rsidRPr="0055610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99B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9A19F08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8498" w14:textId="77777777" w:rsidR="000C4AE9" w:rsidRDefault="000C4AE9" w:rsidP="000C4AE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91D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97AE" w14:textId="77777777" w:rsidR="000C4AE9" w:rsidRPr="0055610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DF5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  <w:p w14:paraId="1A6B645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9BE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70D6E9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8 - 12 </w:t>
            </w:r>
          </w:p>
          <w:p w14:paraId="39578A5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E63FBE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EEBD" w14:textId="77777777" w:rsidR="000C4AE9" w:rsidRPr="003E0E1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E0E1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6FD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B199" w14:textId="77777777" w:rsidR="000C4AE9" w:rsidRPr="0055610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054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C4AE9" w14:paraId="0D092C3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C3C1" w14:textId="77777777" w:rsidR="000C4AE9" w:rsidRDefault="000C4AE9" w:rsidP="000C4AE9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B8C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7E56" w14:textId="77777777" w:rsidR="000C4AE9" w:rsidRPr="0055610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61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279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BBCD" w14:textId="77777777" w:rsidR="000C4AE9" w:rsidRPr="003E0E1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693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1561" w14:textId="77777777" w:rsidR="000C4AE9" w:rsidRPr="0055610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F3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9D860D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1A, 2A, 2B şi 3B.</w:t>
            </w:r>
          </w:p>
        </w:tc>
      </w:tr>
    </w:tbl>
    <w:p w14:paraId="33F14432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73DB7BEE" w14:textId="77777777" w:rsidR="000C4AE9" w:rsidRDefault="000C4AE9" w:rsidP="005011D2">
      <w:pPr>
        <w:pStyle w:val="Heading1"/>
        <w:spacing w:line="360" w:lineRule="auto"/>
      </w:pPr>
      <w:r>
        <w:t>LINIA 802</w:t>
      </w:r>
    </w:p>
    <w:p w14:paraId="462E595D" w14:textId="77777777" w:rsidR="000C4AE9" w:rsidRDefault="000C4AE9" w:rsidP="009A7564">
      <w:pPr>
        <w:pStyle w:val="Heading1"/>
        <w:spacing w:line="360" w:lineRule="auto"/>
        <w:rPr>
          <w:b w:val="0"/>
          <w:bCs w:val="0"/>
          <w:sz w:val="8"/>
        </w:rPr>
      </w:pPr>
      <w:r>
        <w:t>TITAN SUD - OLTENIŢA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4AE9" w14:paraId="2B3F839B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2105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ADA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18+100</w:t>
            </w:r>
          </w:p>
          <w:p w14:paraId="2B54F52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9AF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6EE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1F31CC9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996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9DC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911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093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E93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3F2486A1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9EDC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37A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25A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CE21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6D9A5A3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728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CD85C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E9E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144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18A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392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CA74D01" w14:textId="77777777">
        <w:trPr>
          <w:cantSplit/>
          <w:trHeight w:val="3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92D2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754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  <w:p w14:paraId="70CF04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1AF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5E3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</w:t>
            </w:r>
          </w:p>
          <w:p w14:paraId="5BE7129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4AC0DD9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175D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BBB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D93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9B6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98A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1DA633D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E425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55E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5F6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B0A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6468477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0F8A697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B2E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0BDB4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20E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717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2A8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D19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299F6D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C2D5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254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85C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69A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7D1FD18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48B65DB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2E4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AF7DF2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577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80C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EDE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579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48DED99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D4B2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748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0E6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573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30F9ECB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7EFAC9E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56D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1B071A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4E7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FE8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407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D586" w14:textId="77777777" w:rsidR="000C4AE9" w:rsidRPr="00FC0DDB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2A235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997F4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la liniile 3 şi 4 </w:t>
            </w:r>
          </w:p>
          <w:p w14:paraId="1DB521D0" w14:textId="77777777" w:rsidR="000C4AE9" w:rsidRPr="00FC0DDB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FC0DDB">
              <w:rPr>
                <w:b/>
                <w:bCs/>
                <w:i/>
                <w:sz w:val="20"/>
                <w:lang w:val="ro-RO"/>
              </w:rPr>
              <w:t>Bucureşti Sud.</w:t>
            </w:r>
          </w:p>
        </w:tc>
      </w:tr>
      <w:tr w:rsidR="000C4AE9" w14:paraId="3CF173CD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6193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0C5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011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35A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40E2625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47E3E02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05C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F76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59D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8FB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0354" w14:textId="77777777" w:rsidR="000C4AE9" w:rsidRPr="00FC0DDB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C4AE9" w14:paraId="236166F9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417D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0CD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22+600</w:t>
            </w:r>
          </w:p>
          <w:p w14:paraId="2FD7337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D9A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E1A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 Oltenița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47E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EFE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AD2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B61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992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16FD5B3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2C15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025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23+400</w:t>
            </w:r>
          </w:p>
          <w:p w14:paraId="67E7705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A40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B79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69CB499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36D3EE9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050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651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109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913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006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5DDD3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provizorie.</w:t>
            </w:r>
          </w:p>
        </w:tc>
      </w:tr>
      <w:tr w:rsidR="000C4AE9" w14:paraId="54205B67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B9C2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FA5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26+650</w:t>
            </w:r>
          </w:p>
          <w:p w14:paraId="2814355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6B5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40B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6721A0F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102861A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C8D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A80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497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5A04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0CD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1F066A15" w14:textId="77777777" w:rsidR="000C4AE9" w:rsidRPr="00FC0DDB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0C4AE9" w14:paraId="4815A64E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6BF6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ABA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2A6E5C0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CA2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7663" w14:textId="77777777" w:rsidR="000C4AE9" w:rsidRDefault="000C4AE9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63EE9897" w14:textId="77777777" w:rsidR="000C4AE9" w:rsidRDefault="000C4AE9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5360D6E2" w14:textId="77777777" w:rsidR="000C4AE9" w:rsidRDefault="000C4AE9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89D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0DD3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1B0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273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579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553C44F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E5BE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509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30+490</w:t>
            </w:r>
          </w:p>
          <w:p w14:paraId="4E945F6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5CA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686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7EA75EE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75EFDCA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5A9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73C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398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34A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B66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661F31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de 2000 Hz.</w:t>
            </w:r>
          </w:p>
          <w:p w14:paraId="66B8A91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primul vehicul din compunerea trenului.</w:t>
            </w:r>
          </w:p>
        </w:tc>
      </w:tr>
      <w:tr w:rsidR="000C4AE9" w14:paraId="35D78C18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1DCF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A4784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34+000</w:t>
            </w:r>
          </w:p>
          <w:p w14:paraId="6ED6916E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1A2E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1BDE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01750698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018A9AE9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9E22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5A3F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16F4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500E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F285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65D21AB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3BE7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D5D3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36+500</w:t>
            </w:r>
          </w:p>
          <w:p w14:paraId="121BCF61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79E7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7F91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603E9FB0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5D80FDC0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8E49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50B4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B61F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ADF5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8305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23E29B0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0C4AE9" w14:paraId="79C4D65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50F3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4C05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37+430</w:t>
            </w:r>
          </w:p>
          <w:p w14:paraId="7B3F6289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1263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3A1B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4DEBE4FD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AD2D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8D6E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BF5A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CC6B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DEDDA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296A9AE4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0C4AE9" w14:paraId="0FE8DA9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E789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3156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43+900</w:t>
            </w:r>
          </w:p>
          <w:p w14:paraId="5D347D6B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4F28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90D6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520263BE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40B94F8F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EB21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2416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2454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772A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7F7E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4DA0747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C5B0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E90D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44+900</w:t>
            </w:r>
          </w:p>
          <w:p w14:paraId="38F251CB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A9D2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A54B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3EED1D71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298F40CF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06FC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DDD2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86E5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F594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084F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25DAC83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1603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3DD1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47+250</w:t>
            </w:r>
          </w:p>
          <w:p w14:paraId="50D754C4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B4DF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60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CEC3" w14:textId="77777777" w:rsidR="000C4AE9" w:rsidRDefault="000C4AE9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32270381" w14:textId="77777777" w:rsidR="000C4AE9" w:rsidRDefault="000C4AE9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1DBE3E96" w14:textId="77777777" w:rsidR="000C4AE9" w:rsidRDefault="000C4AE9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C85A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DF97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74DB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B698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D888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1A3959D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2559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9DBA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  <w:p w14:paraId="3BE0AC9B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8D74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5823" w14:textId="77777777" w:rsidR="000C4AE9" w:rsidRDefault="000C4AE9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023EE4A6" w14:textId="77777777" w:rsidR="000C4AE9" w:rsidRDefault="000C4AE9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750B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FE70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FE8E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6EB1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65BA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585151B9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CC66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347B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68+350</w:t>
            </w:r>
          </w:p>
          <w:p w14:paraId="7C181AD6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80DF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D20A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158C9A1C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DACB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878C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CB9D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4A5D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7CDF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C223B7F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0C4AE9" w14:paraId="20CEE2C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91733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D612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77+100</w:t>
            </w:r>
          </w:p>
          <w:p w14:paraId="2E104283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77+740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6A7D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2184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Olteniţa </w:t>
            </w:r>
          </w:p>
          <w:p w14:paraId="76409234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B926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9BC7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0B3D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1D5E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82CE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C4AE9" w14:paraId="23CFEFF6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43F0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1EE2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B5FF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AEB6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21104300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2A66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5244E6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0E16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365C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557F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9617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C4AE9" w14:paraId="0BA7337E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70BA" w14:textId="77777777" w:rsidR="000C4AE9" w:rsidRDefault="000C4AE9" w:rsidP="000C4AE9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90E5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8ED0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9170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29B4414B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984A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9411A5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BAB6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CBCF" w14:textId="77777777" w:rsidR="000C4AE9" w:rsidRDefault="000C4AE9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890E" w14:textId="77777777" w:rsidR="000C4AE9" w:rsidRDefault="000C4AE9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DB85" w14:textId="77777777" w:rsidR="000C4AE9" w:rsidRDefault="000C4AE9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86F28C4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2A229BC6" w14:textId="77777777" w:rsidR="000C4AE9" w:rsidRDefault="000C4AE9" w:rsidP="00FF5C69">
      <w:pPr>
        <w:pStyle w:val="Heading1"/>
        <w:spacing w:line="276" w:lineRule="auto"/>
      </w:pPr>
      <w:r>
        <w:t>LINIA 804</w:t>
      </w:r>
    </w:p>
    <w:p w14:paraId="0CBEB2D4" w14:textId="77777777" w:rsidR="000C4AE9" w:rsidRDefault="000C4AE9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0C4AE9" w14:paraId="0C2A174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35D4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AC15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70765F9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2C6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36EA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31FC994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422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CA4F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0C3E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94AC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3E69" w14:textId="77777777" w:rsidR="000C4AE9" w:rsidRPr="00436B1D" w:rsidRDefault="000C4AE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0C4AE9" w14:paraId="0CFD272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4C5E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82A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09C8EAC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8B2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763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227D3A3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8ECB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DA89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9CFA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E92D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52B2" w14:textId="77777777" w:rsidR="000C4AE9" w:rsidRPr="00436B1D" w:rsidRDefault="000C4AE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C4AE9" w14:paraId="78C3730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7DEC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AB8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47CAA63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8B5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F413" w14:textId="77777777" w:rsidR="000C4AE9" w:rsidRDefault="000C4AE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C3F5F94" w14:textId="77777777" w:rsidR="000C4AE9" w:rsidRDefault="000C4AE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B97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BD26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5553D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D75C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A1DC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C4AE9" w14:paraId="46BABFD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A1FD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6E0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00D0096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D97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23B6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BC1E9FC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65E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246A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B3A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C988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6BA0" w14:textId="77777777" w:rsidR="000C4AE9" w:rsidRPr="00E25A4B" w:rsidRDefault="000C4AE9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74ED7D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35203BC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CDE3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401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1460051A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750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5C145" w14:textId="77777777" w:rsidR="000C4AE9" w:rsidRDefault="000C4AE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4542AFD" w14:textId="77777777" w:rsidR="000C4AE9" w:rsidRDefault="000C4AE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0B3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3EFB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02A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3727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AA7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4AE9" w14:paraId="5A394853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CD2A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85BE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C0CA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B51C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37A8E81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65DB6F13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0DC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ADDC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975B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E6E4E0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754C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C4E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E435C6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8EC3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BD4A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37CF6952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336D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9EC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A3C613A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696AC58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40280B7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5B4C4B5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24AA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571D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BC6B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D90E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DCFB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63FAFA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BA3B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545B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08B1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3BC6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4431417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C66852E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41012D9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E03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0EC4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7A4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3B77C00C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F666B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23CF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7B3A460D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E326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133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8908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DB4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C736DA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3341C6F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561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453C7E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9819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C742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F017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7647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6E37C25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4CC6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F8B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E991B1C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D578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1D5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680D1D5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ABA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0FD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93B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501D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156C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0C4AE9" w14:paraId="1174D8A9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5BDA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8DD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66+070</w:t>
            </w:r>
          </w:p>
          <w:p w14:paraId="716B59AC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180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271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Urziceni - Broşteni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B52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C00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FE07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8B0C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1B1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Zonă TM Broșteni Cap. X</w:t>
            </w:r>
          </w:p>
        </w:tc>
      </w:tr>
      <w:tr w:rsidR="000C4AE9" w14:paraId="0138A124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91AD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823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C359F8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90DA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C57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0F5DA6D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6CA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429A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DD4C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6DCC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060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CACEE2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4AE9" w14:paraId="2EF80846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8F2F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E54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649EB24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0219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3B5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34B3822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989C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8A57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F42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B5F5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70A3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C4F0823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4AE9" w14:paraId="39611739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2C15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2CD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4EBF473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EBC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2E5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5102EC3D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82DCD2D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1025429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0777B0A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02B7D14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5AF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BAF6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2DB5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5764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5A9D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DE6F916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A58B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BC6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C5BD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A32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6187D6B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3CDD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DFA7BA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6250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657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5361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73F9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02A1DC3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B4E9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022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30EE" w14:textId="77777777" w:rsidR="000C4AE9" w:rsidRPr="00A152FB" w:rsidRDefault="000C4AE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1A36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467D89D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0EF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CCC2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FCB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5126" w14:textId="77777777" w:rsidR="000C4AE9" w:rsidRPr="00F9444C" w:rsidRDefault="000C4AE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C46B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ABBBE2F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460A2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19CC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6D365B0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3D63" w14:textId="77777777" w:rsidR="000C4AE9" w:rsidRPr="00A152FB" w:rsidRDefault="000C4AE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2E5FE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46E11BF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A95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8B50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41D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F340" w14:textId="77777777" w:rsidR="000C4AE9" w:rsidRPr="00F9444C" w:rsidRDefault="000C4AE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AFB3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9902A83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4AE9" w14:paraId="51D7CB3C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B557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A12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227B00C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A131" w14:textId="77777777" w:rsidR="000C4AE9" w:rsidRPr="00A152FB" w:rsidRDefault="000C4AE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B8E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3076989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6AA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B095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203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C0E3" w14:textId="77777777" w:rsidR="000C4AE9" w:rsidRPr="00F9444C" w:rsidRDefault="000C4AE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955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74FF786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4AE9" w14:paraId="2457705C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AADD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D9F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D856" w14:textId="77777777" w:rsidR="000C4AE9" w:rsidRPr="00A152FB" w:rsidRDefault="000C4AE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1B8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A4A0467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AEA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A13D7D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3705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665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52A0" w14:textId="77777777" w:rsidR="000C4AE9" w:rsidRPr="00F9444C" w:rsidRDefault="000C4AE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AC5A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2E5C593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D959D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0C4AE9" w14:paraId="3DFB16C3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2D32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C4B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4305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0CE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EAADDF3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799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4B53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89F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3B0A84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02E1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6B5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A6079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47E89D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7BEB3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C4AE9" w14:paraId="713C22FC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0DC1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99EE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F9C1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471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F0C1F5C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FCBD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FBBC34A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C58C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79A2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F34C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9456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A296609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0C4AE9" w14:paraId="4EBC8045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14D6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0FD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6FA2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58839" w14:textId="77777777" w:rsidR="000C4AE9" w:rsidRDefault="000C4AE9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1E67BB9D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45C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0781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CC82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53E07F9A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11C2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1F03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2D03C77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AA2A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D19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80DF" w14:textId="77777777" w:rsidR="000C4AE9" w:rsidRPr="00A152FB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BDE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5CE5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9636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410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03F87D5D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FC86" w14:textId="77777777" w:rsidR="000C4AE9" w:rsidRPr="00F9444C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932C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529CA0E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0655" w14:textId="77777777" w:rsidR="000C4AE9" w:rsidRDefault="000C4AE9" w:rsidP="000C4AE9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9AE8" w14:textId="77777777" w:rsidR="000C4AE9" w:rsidRDefault="000C4AE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565A0AE" w14:textId="77777777" w:rsidR="000C4AE9" w:rsidRDefault="000C4AE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0A5A" w14:textId="77777777" w:rsidR="000C4AE9" w:rsidRPr="00A152FB" w:rsidRDefault="000C4AE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020D" w14:textId="77777777" w:rsidR="000C4AE9" w:rsidRDefault="000C4AE9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8104" w14:textId="77777777" w:rsidR="000C4AE9" w:rsidRDefault="000C4AE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5D8D" w14:textId="77777777" w:rsidR="000C4AE9" w:rsidRPr="00F9444C" w:rsidRDefault="000C4AE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E807" w14:textId="77777777" w:rsidR="000C4AE9" w:rsidRDefault="000C4AE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CDC2D68" w14:textId="77777777" w:rsidR="000C4AE9" w:rsidRDefault="000C4AE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D8F5" w14:textId="77777777" w:rsidR="000C4AE9" w:rsidRDefault="000C4AE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F13E" w14:textId="77777777" w:rsidR="000C4AE9" w:rsidRDefault="000C4AE9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5DD4AAE8" w14:textId="77777777" w:rsidR="000C4AE9" w:rsidRDefault="000C4AE9" w:rsidP="00802827">
      <w:pPr>
        <w:spacing w:line="276" w:lineRule="auto"/>
        <w:ind w:right="57"/>
        <w:rPr>
          <w:sz w:val="20"/>
          <w:lang w:val="ro-RO"/>
        </w:rPr>
      </w:pPr>
    </w:p>
    <w:p w14:paraId="37F8A5FE" w14:textId="77777777" w:rsidR="000C4AE9" w:rsidRDefault="000C4AE9" w:rsidP="00DE7850">
      <w:pPr>
        <w:pStyle w:val="Heading1"/>
        <w:spacing w:line="360" w:lineRule="auto"/>
      </w:pPr>
      <w:r>
        <w:t>LINIA 806</w:t>
      </w:r>
    </w:p>
    <w:p w14:paraId="5904DB09" w14:textId="77777777" w:rsidR="000C4AE9" w:rsidRDefault="000C4AE9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4AE9" w14:paraId="44FF138C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D957" w14:textId="77777777" w:rsidR="000C4AE9" w:rsidRDefault="000C4AE9" w:rsidP="000C4AE9">
            <w:pPr>
              <w:numPr>
                <w:ilvl w:val="0"/>
                <w:numId w:val="7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95C0" w14:textId="77777777" w:rsidR="000C4AE9" w:rsidRDefault="000C4AE9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00EDAF7" w14:textId="77777777" w:rsidR="000C4AE9" w:rsidRDefault="000C4AE9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0514" w14:textId="77777777" w:rsidR="000C4AE9" w:rsidRPr="000A2807" w:rsidRDefault="000C4AE9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B7D1" w14:textId="77777777" w:rsidR="000C4AE9" w:rsidRDefault="000C4AE9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 Amara – </w:t>
            </w:r>
          </w:p>
          <w:p w14:paraId="3496A7D1" w14:textId="77777777" w:rsidR="000C4AE9" w:rsidRDefault="000C4AE9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BD11" w14:textId="77777777" w:rsidR="000C4AE9" w:rsidRDefault="000C4AE9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FB3C" w14:textId="77777777" w:rsidR="000C4AE9" w:rsidRPr="000A2807" w:rsidRDefault="000C4AE9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0044" w14:textId="77777777" w:rsidR="000C4AE9" w:rsidRDefault="000C4AE9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17E2" w14:textId="77777777" w:rsidR="000C4AE9" w:rsidRPr="000A2807" w:rsidRDefault="000C4AE9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F126" w14:textId="77777777" w:rsidR="000C4AE9" w:rsidRDefault="000C4AE9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</w:t>
            </w:r>
          </w:p>
        </w:tc>
      </w:tr>
    </w:tbl>
    <w:p w14:paraId="089DCC69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519EE005" w14:textId="77777777" w:rsidR="000C4AE9" w:rsidRDefault="000C4AE9" w:rsidP="00535684">
      <w:pPr>
        <w:pStyle w:val="Heading1"/>
        <w:spacing w:line="360" w:lineRule="auto"/>
      </w:pPr>
      <w:r>
        <w:lastRenderedPageBreak/>
        <w:t>LINIA 807</w:t>
      </w:r>
    </w:p>
    <w:p w14:paraId="5704FC6D" w14:textId="77777777" w:rsidR="000C4AE9" w:rsidRDefault="000C4AE9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4AE9" w14:paraId="2F8187BB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CEEA" w14:textId="77777777" w:rsidR="000C4AE9" w:rsidRDefault="000C4AE9" w:rsidP="000C4AE9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E7B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0BD0F38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993F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F4D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1B084FC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2D1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436B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099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5FD1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ACF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8B69F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226D8B6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5F8940A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0C4AE9" w14:paraId="5B2DCE36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D499" w14:textId="77777777" w:rsidR="000C4AE9" w:rsidRDefault="000C4AE9" w:rsidP="000C4AE9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A5E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0B70A0B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C57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9F1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33355A1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87B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024E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16F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F200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E12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4126912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C6EF" w14:textId="77777777" w:rsidR="000C4AE9" w:rsidRDefault="000C4AE9" w:rsidP="000C4AE9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861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A380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577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6CFD54A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B3F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51AA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ECA6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0E51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E9A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69BB23C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4FF1" w14:textId="77777777" w:rsidR="000C4AE9" w:rsidRDefault="000C4AE9" w:rsidP="000C4AE9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DB66" w14:textId="77777777" w:rsidR="000C4AE9" w:rsidRDefault="000C4AE9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7B80" w14:textId="77777777" w:rsidR="000C4AE9" w:rsidRPr="007345A6" w:rsidRDefault="000C4AE9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8DC2" w14:textId="77777777" w:rsidR="000C4AE9" w:rsidRDefault="000C4AE9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1CA3FE0E" w14:textId="77777777" w:rsidR="000C4AE9" w:rsidRDefault="000C4AE9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29DD" w14:textId="77777777" w:rsidR="000C4AE9" w:rsidRDefault="000C4AE9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E7C4" w14:textId="77777777" w:rsidR="000C4AE9" w:rsidRPr="007345A6" w:rsidRDefault="000C4AE9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13EE" w14:textId="77777777" w:rsidR="000C4AE9" w:rsidRDefault="000C4AE9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66C18779" w14:textId="77777777" w:rsidR="000C4AE9" w:rsidRDefault="000C4AE9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0A18" w14:textId="77777777" w:rsidR="000C4AE9" w:rsidRPr="007345A6" w:rsidRDefault="000C4AE9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0C17" w14:textId="77777777" w:rsidR="000C4AE9" w:rsidRDefault="000C4AE9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2CCC0B55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8681" w14:textId="77777777" w:rsidR="000C4AE9" w:rsidRDefault="000C4AE9" w:rsidP="000C4AE9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F37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8FC0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78F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747E68C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A9D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EB48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E4A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48F696A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A472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805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758B843E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762D" w14:textId="77777777" w:rsidR="000C4AE9" w:rsidRDefault="000C4AE9" w:rsidP="000C4AE9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5BF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CE60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02D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6354639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A8B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462263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DCE1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444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6B5F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FBC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A6FC2C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3524" w14:textId="77777777" w:rsidR="000C4AE9" w:rsidRDefault="000C4AE9" w:rsidP="000C4AE9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47E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0CC7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152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0BD1FB8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028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8D778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02AA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EE3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0E70" w14:textId="77777777" w:rsidR="000C4AE9" w:rsidRPr="007345A6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DED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C9037BE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4D85CDB9" w14:textId="77777777" w:rsidR="000C4AE9" w:rsidRDefault="000C4AE9" w:rsidP="00D509E3">
      <w:pPr>
        <w:pStyle w:val="Heading1"/>
        <w:spacing w:line="360" w:lineRule="auto"/>
      </w:pPr>
      <w:r>
        <w:t>LINIA 812</w:t>
      </w:r>
    </w:p>
    <w:p w14:paraId="21320528" w14:textId="77777777" w:rsidR="000C4AE9" w:rsidRDefault="000C4AE9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4AE9" w14:paraId="4D49A900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85EF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D05A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052E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928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0F1E0B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2A46E73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B97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6B77E29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DADF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8324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C5BC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85F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97BEB06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5565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C8D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1FC6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BAD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E426E4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292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C651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EDE4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FCD8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F37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B221A9D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2F21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D8D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144B4709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EE13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258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48AE384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06C1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FE98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D6F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F7ED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1C2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0161B4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4AE9" w14:paraId="6FEC5A51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B102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678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3DB1882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BE53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F54C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66548CA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5A4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4889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A6A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452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41F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1679C36C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D63A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5234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5447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1B4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E0A894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E5A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4C14F91C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8A27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D1F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85E4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517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E45A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5EE5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2D93B45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0C4AE9" w14:paraId="1705EECC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D5F5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FC08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AB8D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289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AAB50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123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4720054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3B59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89AA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31C6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F4BE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94EAD2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2A54EC9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0C4AE9" w14:paraId="5D70AA23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BE95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35F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1F45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9DB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DD154D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84E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05A2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D36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9938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E20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2077B0B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F621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1BA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3422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BAF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C16766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C00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4AD9047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28E2CD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235B107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8A30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512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B0A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65F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96BA8EF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3090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B67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D463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8A7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40DFEE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7BF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2B8BEB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2478983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6E5C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A21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A1C1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289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2389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0C4AE9" w14:paraId="15A16C0E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E2FE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020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21D5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9BB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D43327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C70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4A84BE7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618BFAE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52254CA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841A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D1E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744B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638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7EC6E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0C4AE9" w14:paraId="23EB52B4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0A48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6B0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197F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FAF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631FFA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F55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F93C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1D5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0C7E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0ED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F462D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809AF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5BC4B1F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0C4AE9" w14:paraId="07A60528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894D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1481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8848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0F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48AA809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BD6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2055FA2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7212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EB36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6C2E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FA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4960154C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8ACE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A7F4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E814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EFB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8F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D91E42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8380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CA9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33A9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8E1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CB9FE90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D1A4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299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3E4760D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D92C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537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7F3AA87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D711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6824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F30F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7950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DD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EA1D05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60C1FAA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0C4AE9" w14:paraId="27315024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93A2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85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B45F2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405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682CF58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B37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60CD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756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136E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533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71CF7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0C4AE9" w14:paraId="24C67249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403C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F86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647DEFD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F673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70B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4A6C2B1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D83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B5C7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754C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D4EE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6CA8" w14:textId="77777777" w:rsidR="000C4AE9" w:rsidRPr="00562792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6560135D" w14:textId="77777777" w:rsidR="000C4AE9" w:rsidRPr="00562792" w:rsidRDefault="000C4A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31D3C8A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DE1A7ED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2166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3FD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EED9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BDF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0F6CA35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2F0C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BF0D586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3A51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5F797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1E3D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07D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1E8725D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287C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DA6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E548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CDA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07AA58F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82C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6CBAE8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597E59B8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CC52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55E1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8EBF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38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FE2DE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39342E7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0C4AE9" w14:paraId="5FDEBA9E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2469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CD0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3DC5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846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4CF7764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825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5CE8AE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ED0D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C33F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1237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A90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E92FBA9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3A21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F20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FCD7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CAA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4392316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5A7D2A9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6A6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F75DE9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ED31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3116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135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2EE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BE79D60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59C3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5FB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9D97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921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29DCFC9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A896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4EC5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B1F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EE66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BC8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A525BDE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6D7F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AAA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1AD4C85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9F91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7D3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6AB13B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8642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7AF3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A87A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0EE3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E7A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633B3631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0C98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FED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2AC3F70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3E07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69C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770621C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85B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D25E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108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D819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1FF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96DC56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0C4AE9" w14:paraId="3B6FB94F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E8F6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2C8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0C0177B0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4E57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2A5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6A6F63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437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21DF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223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1072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A52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FDB9F4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777AC1F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0C4AE9" w14:paraId="1196C1EC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D55B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CCB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20D04FD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DB7F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82A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7995A0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513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91A3B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FC1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A9BD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980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70FB6E20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46DC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54B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C94C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655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2C408B4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411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D6CC839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2DBE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8F6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C019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8372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35461B13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A6ED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C21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C1A8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0BE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4BA61D1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FCF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66B5E61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6B481AA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4C65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87C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880D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102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599B48D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0C4AE9" w14:paraId="4702EA5B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7FDE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4AE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59C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5F3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11D5A49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113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4FF0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90E9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3BF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86B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0C4AE9" w14:paraId="3A512A07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87AA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6018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477D62A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0DD1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E0A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2913EB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1ED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7825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1376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5E8D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020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75488121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13B3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ACF9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6A6E71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1D8D" w14:textId="77777777" w:rsidR="000C4AE9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82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7ED32D8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6F5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0C7D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CD8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D39C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EA4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2133055D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B8EF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A308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4DA3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371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E303A4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8AF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1338D38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47DA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2D31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9713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B1D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5837D07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7C5B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720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F8AD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3AED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0660A4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04E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05DE379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5798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5CBB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24CF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FFD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4322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0C4AE9" w14:paraId="0831A9DB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68F9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D82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EC6B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8AC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55DE03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80DB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3522F38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5322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066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BEEF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AEC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005EA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3C6D1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0C4AE9" w14:paraId="6B0116A9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E756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B198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0F06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4E4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8AB697C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BCDF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968C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4309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A9B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2F5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B392804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4D7A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135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D304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207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17C365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7BC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07B0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EF2F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CED8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F62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FD93613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EB1B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59DA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E160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104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C26EC3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39A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3D4D613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082B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324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099B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744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8469BC" w14:textId="77777777" w:rsidR="000C4AE9" w:rsidRPr="00F662B5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0C4AE9" w14:paraId="4A736916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5C82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A664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28E3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6F2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432C0D3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251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8CF1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CC3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816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A4E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D294FA1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5BEA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019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DE2F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87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80FE9B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3EF1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2A296A2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783D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867D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4A71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B38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832C8F0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9F51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B95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4E46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A87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E870A04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100C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DAC78F9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AF6A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4FE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FA1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73F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4481C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4AE9" w14:paraId="4F436D0C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9AE5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18D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624794D2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1646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816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7F751D90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12B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3553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7D21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3BDF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BAE8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5FACADDD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56CC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D075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1E7A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FF7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67696D9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3EBF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57D14E1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E05E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4DE3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F235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8E9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211F4B8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D8EA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7CD8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63C8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A62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69801BD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4831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9138360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D238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467BE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9CBF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121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0AB6029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1F4C" w14:textId="77777777" w:rsidR="000C4AE9" w:rsidRPr="001A61C3" w:rsidRDefault="000C4AE9" w:rsidP="000C4AE9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6207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C81F5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5E8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73C26385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0370E1ED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F746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CF5F86C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FF5B" w14:textId="77777777" w:rsidR="000C4AE9" w:rsidRPr="006A7C82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21C6" w14:textId="77777777" w:rsidR="000C4AE9" w:rsidRPr="001A61C3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68FF" w14:textId="77777777" w:rsidR="000C4AE9" w:rsidRPr="00772CB4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BDB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994EBB1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64951B55" w14:textId="77777777" w:rsidR="000C4AE9" w:rsidRDefault="000C4AE9" w:rsidP="00672C80">
      <w:pPr>
        <w:pStyle w:val="Heading1"/>
        <w:spacing w:line="360" w:lineRule="auto"/>
      </w:pPr>
      <w:r>
        <w:t>LINIA 813</w:t>
      </w:r>
    </w:p>
    <w:p w14:paraId="4746845D" w14:textId="77777777" w:rsidR="000C4AE9" w:rsidRDefault="000C4AE9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0C4AE9" w14:paraId="082E81A8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C09E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6F9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1B4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37A8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F3BD8CF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608D" w14:textId="77777777" w:rsidR="000C4AE9" w:rsidRDefault="000C4AE9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2AF9FC08" w14:textId="77777777" w:rsidR="000C4AE9" w:rsidRDefault="000C4AE9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8D95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5C5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DC2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C11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6E8EEE48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B0C4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4BE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008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3CAB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9CF4F1B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7055" w14:textId="77777777" w:rsidR="000C4AE9" w:rsidRDefault="000C4AE9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1E546F8E" w14:textId="77777777" w:rsidR="000C4AE9" w:rsidRDefault="000C4AE9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28486C09" w14:textId="77777777" w:rsidR="000C4AE9" w:rsidRDefault="000C4AE9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59C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1BB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9318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DD3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65597D74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35CA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8D7A" w14:textId="77777777" w:rsidR="000C4AE9" w:rsidRDefault="000C4AE9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6E58" w14:textId="77777777" w:rsidR="000C4AE9" w:rsidRDefault="000C4AE9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E476" w14:textId="77777777" w:rsidR="000C4AE9" w:rsidRDefault="000C4AE9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E0E4913" w14:textId="77777777" w:rsidR="000C4AE9" w:rsidRDefault="000C4AE9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3F50" w14:textId="77777777" w:rsidR="000C4AE9" w:rsidRDefault="000C4AE9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98A3" w14:textId="77777777" w:rsidR="000C4AE9" w:rsidRDefault="000C4AE9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5E03" w14:textId="77777777" w:rsidR="000C4AE9" w:rsidRDefault="000C4AE9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66CA" w14:textId="77777777" w:rsidR="000C4AE9" w:rsidRPr="00564F54" w:rsidRDefault="000C4AE9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3B16" w14:textId="77777777" w:rsidR="000C4AE9" w:rsidRDefault="000C4AE9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69A4D15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A967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9B39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CC7F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52720877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7BBB9F7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50B9" w14:textId="77777777" w:rsidR="000C4AE9" w:rsidRPr="001A0BE2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9E2C7E9" w14:textId="77777777" w:rsidR="000C4AE9" w:rsidRPr="001A0BE2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1C1C1568" w14:textId="77777777" w:rsidR="000C4AE9" w:rsidRPr="001A0BE2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7C6DEF80" w14:textId="77777777" w:rsidR="000C4AE9" w:rsidRPr="00564F54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EE99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290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D6E27B1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0069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978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138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0B7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052B9DC9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D02E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5C5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312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37E94E5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FB8F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46E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0C4AE9" w14:paraId="67E65D03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A358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2C2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7211BA9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1894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BFC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2EB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405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C90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4046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ADC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0C4AE9" w14:paraId="3BB6E13D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3A1F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7EA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43EF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EB3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4F3B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4627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171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6BB0ADC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EF74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23A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0C4AE9" w14:paraId="5DCB5909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A8B7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603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72B4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30F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547675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592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B8F248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D78105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1BF9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D9D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6099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C28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A43D2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0C4AE9" w14:paraId="6F5C3035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393DF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B78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07B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F3FB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83DC69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6F2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37134FE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90AC2B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13DE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EB6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0B16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331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50F88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0C4AE9" w14:paraId="47185596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4C2D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3BF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D9A8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FB3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F2955B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982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3DE291B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BD59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DAE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5BAE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0FE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E20E2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44A91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0C4AE9" w14:paraId="648CEDB1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84119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1B3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1E72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DE3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2D6E0C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9CE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6C8685F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57F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DB2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2098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397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CE5B3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0C4AE9" w14:paraId="07ADF1B6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946B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93A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46A3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BF8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56219A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F38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452914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88C9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B71D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2C64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AA8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0C4AE9" w14:paraId="7AC401E9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8AF1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FF6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6FE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C85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7D8243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584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360C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4D6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BA4C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A08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5CFD16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A1659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0C4AE9" w14:paraId="4E1F69D0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4BBE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9AD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8D70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DF6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BBF14F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4C95172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47C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981A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EC1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3076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F87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E31CB17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3664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6E6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1140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A80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487F8D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1F61AB6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F52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444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CAA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A8E7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900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81EF731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D878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4664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3927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6A4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E5E03B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1AA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979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399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49BD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BE3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894F4DD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BBCA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F59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BCED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B6A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4B6D7E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7BB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68B4FC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A083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B61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EE98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0D5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98BCE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0C4AE9" w14:paraId="72FDF453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AC88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CCF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580D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E4A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C5EE2A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3B2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A933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CA3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8A45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7C6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1554D86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C4AE9" w14:paraId="76025EA7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145C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B8C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9732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234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0CC4DA3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789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567380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3DDAE2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C665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E68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DBEF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2D8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3C556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A4531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1A136B26" w14:textId="77777777" w:rsidR="000C4AE9" w:rsidRPr="00CB3CD0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0C4AE9" w14:paraId="69B88E0B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224E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EB1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D820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FB26" w14:textId="77777777" w:rsidR="000C4AE9" w:rsidRDefault="000C4AE9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0BBEAB23" w14:textId="77777777" w:rsidR="000C4AE9" w:rsidRDefault="000C4AE9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1863" w14:textId="77777777" w:rsidR="000C4AE9" w:rsidRDefault="000C4AE9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D8C4A0F" w14:textId="77777777" w:rsidR="000C4AE9" w:rsidRDefault="000C4AE9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EED9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ED0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D22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F26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0194D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0C4AE9" w14:paraId="71F3F4C0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18D5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7F3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BCD3B8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60E3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E32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257DC87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657FF04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50A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B205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28D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664440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9EEC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AA54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E21167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6708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6C5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BFB8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B57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301C2B8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0A8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5B0C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D26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44D6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AA3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25A68B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9657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3E4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00B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3AAA" w14:textId="77777777" w:rsidR="000C4AE9" w:rsidRDefault="000C4AE9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3BA143BB" w14:textId="77777777" w:rsidR="000C4AE9" w:rsidRDefault="000C4AE9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2AB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506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23F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629C8CD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3DF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FE6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506BF95F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0507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C17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00750AF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79E0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5F8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1DB01C5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363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C11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816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34DE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0A6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48AAB272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AA26D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2589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CED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C2CF" w14:textId="77777777" w:rsidR="000C4AE9" w:rsidRDefault="000C4AE9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60466D4" w14:textId="77777777" w:rsidR="000C4AE9" w:rsidRDefault="000C4AE9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8E8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F39C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6E2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2391B1A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3BF1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46D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2FA0050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A17E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560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5F1E5DE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782D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1E5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23051E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609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1C5B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9BE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079A" w14:textId="77777777" w:rsidR="000C4AE9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686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6AB744D2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31A3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031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8BFC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269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4F1C20C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2EBD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A43BD1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13BABAB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7C0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32C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561C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4B2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0C4AE9" w14:paraId="23D3FAB0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1498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B8B3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8EAF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996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A0AF4D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4E8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6B04F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3B47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C1A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DEC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84D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5E966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29BBC727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0C4AE9" w14:paraId="492D8EBB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EB69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DAD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6163065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96F8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6DA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79E5828A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EC3A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7644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D8A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8996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105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5C7B31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0C4AE9" w14:paraId="1EEC4A32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89ED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3BD1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17AC780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5EE2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D77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6AB0035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297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E7DF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1DD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AEE8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CB48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0C4AE9" w14:paraId="6EEEB405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2D1D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A0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66A3AF7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42BF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5D0D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3FFE700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67C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26B8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2A2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D9D5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697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C4ADC3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0C4AE9" w14:paraId="3C4E14F9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0AB1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1147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96A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5D0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540CAF4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861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F7A6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663C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D7DA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87AF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0C4AE9" w14:paraId="2A31223C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6A7A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91E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2A1E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C8BE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03BB0701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86D1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34D8F8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F4A8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A21B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ADD1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F3C2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0C4AE9" w14:paraId="64796E84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1996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5566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15F4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FAB3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5925C54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B7F0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46595F9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B875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5ED5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F4CF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8476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26D85D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B4ADB9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0C4AE9" w14:paraId="2E031966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B5C4" w14:textId="77777777" w:rsidR="000C4AE9" w:rsidRDefault="000C4AE9" w:rsidP="000C4AE9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E4AF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0E87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1BC0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5E774BE5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8468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8F590E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4EAB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D522" w14:textId="77777777" w:rsidR="000C4AE9" w:rsidRDefault="000C4AE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391E" w14:textId="77777777" w:rsidR="000C4AE9" w:rsidRPr="00564F54" w:rsidRDefault="000C4AE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FD7B" w14:textId="77777777" w:rsidR="000C4AE9" w:rsidRDefault="000C4AE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7F21CFF" w14:textId="77777777" w:rsidR="000C4AE9" w:rsidRPr="00237377" w:rsidRDefault="000C4AE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19CD278B" w14:textId="77777777" w:rsidR="000C4AE9" w:rsidRDefault="000C4AE9" w:rsidP="00D96D74">
      <w:pPr>
        <w:pStyle w:val="Heading1"/>
        <w:spacing w:line="360" w:lineRule="auto"/>
      </w:pPr>
      <w:r>
        <w:lastRenderedPageBreak/>
        <w:t>LINIA 813 A</w:t>
      </w:r>
    </w:p>
    <w:p w14:paraId="6E72D164" w14:textId="77777777" w:rsidR="000C4AE9" w:rsidRDefault="000C4AE9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4AE9" w14:paraId="7D24611F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D79F" w14:textId="77777777" w:rsidR="000C4AE9" w:rsidRDefault="000C4AE9" w:rsidP="000C4AE9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D6FE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47F74CA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2ACC" w14:textId="77777777" w:rsidR="000C4AE9" w:rsidRPr="00E230A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9D8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40B69146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F19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DCF1" w14:textId="77777777" w:rsidR="000C4AE9" w:rsidRPr="009033A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D94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3675" w14:textId="77777777" w:rsidR="000C4AE9" w:rsidRPr="009033A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133A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08E277C5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E648" w14:textId="77777777" w:rsidR="000C4AE9" w:rsidRDefault="000C4AE9" w:rsidP="000C4AE9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5A76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2D2C0F8D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4DEC" w14:textId="77777777" w:rsidR="000C4AE9" w:rsidRPr="00E230A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04F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39625458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0C4A7AEE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205AB077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7AF4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C58C" w14:textId="77777777" w:rsidR="000C4AE9" w:rsidRPr="009033A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C5CB5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6538" w14:textId="77777777" w:rsidR="000C4AE9" w:rsidRPr="009033A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EA89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F618AD7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668D" w14:textId="77777777" w:rsidR="000C4AE9" w:rsidRDefault="000C4AE9" w:rsidP="000C4AE9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32F3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5457" w14:textId="77777777" w:rsidR="000C4AE9" w:rsidRPr="00E230A0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730F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1821DE0B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0C6F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E042" w14:textId="77777777" w:rsidR="000C4AE9" w:rsidRPr="009033A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06F7" w14:textId="77777777" w:rsidR="000C4AE9" w:rsidRDefault="000C4AE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F40B" w14:textId="77777777" w:rsidR="000C4AE9" w:rsidRPr="009033AC" w:rsidRDefault="000C4AE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1A51" w14:textId="77777777" w:rsidR="000C4AE9" w:rsidRDefault="000C4A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C1825C8" w14:textId="77777777" w:rsidR="000C4AE9" w:rsidRDefault="000C4AE9">
      <w:pPr>
        <w:spacing w:before="40" w:after="40" w:line="192" w:lineRule="auto"/>
        <w:ind w:right="57"/>
        <w:rPr>
          <w:sz w:val="20"/>
          <w:lang w:val="ro-RO"/>
        </w:rPr>
      </w:pPr>
    </w:p>
    <w:p w14:paraId="36BA1B13" w14:textId="77777777" w:rsidR="000C4AE9" w:rsidRDefault="000C4AE9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1CAD88A3" w14:textId="77777777" w:rsidR="000C4AE9" w:rsidRDefault="000C4AE9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0C4AE9" w14:paraId="6377813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9BCC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BEF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06F6" w14:textId="77777777" w:rsidR="000C4AE9" w:rsidRPr="002B6917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12C4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728A55F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01E1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02CE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929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B180" w14:textId="77777777" w:rsidR="000C4AE9" w:rsidRPr="002A6824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64FF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64015DA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3C67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388C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39E2" w14:textId="77777777" w:rsidR="000C4AE9" w:rsidRPr="002B6917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89F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22B995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D68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E23B69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6AA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B9FA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7D5E" w14:textId="77777777" w:rsidR="000C4AE9" w:rsidRPr="002A6824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65B9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61F913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65CE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4CE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152E" w14:textId="77777777" w:rsidR="000C4AE9" w:rsidRPr="002B6917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68B1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546261D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223E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2AFB7A1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0C87AED5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4C4AD920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7FDB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EF9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5796" w14:textId="77777777" w:rsidR="000C4AE9" w:rsidRPr="002A6824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E64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6AFBEC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2AD7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67B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1A86" w14:textId="77777777" w:rsidR="000C4AE9" w:rsidRPr="002B6917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32F6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D3FEE9E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08C6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1078AEA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1DED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150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2779" w14:textId="77777777" w:rsidR="000C4AE9" w:rsidRPr="002A6824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31CF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CA3C7F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6D0C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4B4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2461" w14:textId="77777777" w:rsidR="000C4AE9" w:rsidRPr="002B6917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6B50" w14:textId="77777777" w:rsidR="000C4AE9" w:rsidRDefault="000C4AE9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39FC03D" w14:textId="77777777" w:rsidR="000C4AE9" w:rsidRDefault="000C4AE9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DEB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23D3FF2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7D19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F13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893F" w14:textId="77777777" w:rsidR="000C4AE9" w:rsidRPr="002A6824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0D8D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0C4AE9" w14:paraId="0D90B8F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3916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C459" w14:textId="77777777" w:rsidR="000C4AE9" w:rsidRDefault="000C4AE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95DA" w14:textId="77777777" w:rsidR="000C4AE9" w:rsidRPr="002B6917" w:rsidRDefault="000C4AE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8810" w14:textId="77777777" w:rsidR="000C4AE9" w:rsidRDefault="000C4AE9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64CACAD" w14:textId="77777777" w:rsidR="000C4AE9" w:rsidRDefault="000C4AE9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1AAE" w14:textId="77777777" w:rsidR="000C4AE9" w:rsidRDefault="000C4AE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24D130AC" w14:textId="77777777" w:rsidR="000C4AE9" w:rsidRDefault="000C4AE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F773" w14:textId="77777777" w:rsidR="000C4AE9" w:rsidRDefault="000C4AE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BCC2" w14:textId="77777777" w:rsidR="000C4AE9" w:rsidRDefault="000C4AE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5158" w14:textId="77777777" w:rsidR="000C4AE9" w:rsidRPr="002A6824" w:rsidRDefault="000C4AE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61E8" w14:textId="77777777" w:rsidR="000C4AE9" w:rsidRDefault="000C4AE9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0C4AE9" w14:paraId="387B587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40E9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DD13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DEBE" w14:textId="77777777" w:rsidR="000C4AE9" w:rsidRPr="002B6917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0BC0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54C6772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7F2937B5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1CE7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A0B764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3958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996C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7D67" w14:textId="77777777" w:rsidR="000C4AE9" w:rsidRPr="002A6824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C8F6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483DC50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9190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3455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1ED24D77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84A2" w14:textId="77777777" w:rsidR="000C4AE9" w:rsidRPr="002B6917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E961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5DC426B9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490E640B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D5DC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26EC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08F3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5EBF0441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115F" w14:textId="77777777" w:rsidR="000C4AE9" w:rsidRPr="002A6824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4899" w14:textId="77777777" w:rsidR="000C4AE9" w:rsidRDefault="000C4AE9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7AC7E950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D4E3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CAA1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44E0" w14:textId="77777777" w:rsidR="000C4AE9" w:rsidRPr="002B6917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282A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D33D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3E8887ED" w14:textId="77777777" w:rsidR="000C4AE9" w:rsidRDefault="000C4AE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74DA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9C4C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E5ED" w14:textId="77777777" w:rsidR="000C4AE9" w:rsidRPr="002A6824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9887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060B4E4F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0C4AE9" w14:paraId="3AFF5B68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A03D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3FDD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FD37" w14:textId="77777777" w:rsidR="000C4AE9" w:rsidRPr="002B6917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119A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2CFF" w14:textId="77777777" w:rsidR="000C4AE9" w:rsidRDefault="000C4AE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E343" w14:textId="77777777" w:rsidR="000C4AE9" w:rsidRPr="00557C88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7D1F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EACC" w14:textId="77777777" w:rsidR="000C4AE9" w:rsidRPr="002A6824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7A76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C2DF5A" w14:textId="77777777" w:rsidR="000C4AE9" w:rsidRPr="00D83307" w:rsidRDefault="000C4AE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0C4AE9" w14:paraId="79EA8E69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8B35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55B4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D880" w14:textId="77777777" w:rsidR="000C4AE9" w:rsidRPr="002B6917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4E95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42CB127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E4EF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6E68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4D7F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C013" w14:textId="77777777" w:rsidR="000C4AE9" w:rsidRPr="002A6824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88EB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4881D6E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59D7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6526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26B0" w14:textId="77777777" w:rsidR="000C4AE9" w:rsidRPr="002B6917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1D82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EBFC976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876A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B54A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B22C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171B" w14:textId="77777777" w:rsidR="000C4AE9" w:rsidRPr="002A6824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2779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7D4A165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E1F3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EAB7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343C" w14:textId="77777777" w:rsidR="000C4AE9" w:rsidRPr="002B6917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E61E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C9F04B6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7EAE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9468" w14:textId="77777777" w:rsidR="000C4AE9" w:rsidRPr="00557C88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204A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8DCD" w14:textId="77777777" w:rsidR="000C4AE9" w:rsidRPr="002A6824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BFED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3CCA585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5F4F" w14:textId="77777777" w:rsidR="000C4AE9" w:rsidRDefault="000C4AE9" w:rsidP="000C4AE9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1557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9AED" w14:textId="77777777" w:rsidR="000C4AE9" w:rsidRPr="002B6917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345C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7DF9AB73" w14:textId="77777777" w:rsidR="000C4AE9" w:rsidRPr="006315B8" w:rsidRDefault="000C4AE9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48B2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C07C" w14:textId="77777777" w:rsidR="000C4AE9" w:rsidRPr="00557C88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3D92" w14:textId="77777777" w:rsidR="000C4AE9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F2CA" w14:textId="77777777" w:rsidR="000C4AE9" w:rsidRPr="002A6824" w:rsidRDefault="000C4AE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06D3" w14:textId="77777777" w:rsidR="000C4AE9" w:rsidRDefault="000C4AE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CF6A320" w14:textId="77777777" w:rsidR="000C4AE9" w:rsidRPr="00930181" w:rsidRDefault="000C4AE9">
      <w:pPr>
        <w:tabs>
          <w:tab w:val="left" w:pos="3183"/>
        </w:tabs>
      </w:pPr>
    </w:p>
    <w:p w14:paraId="262CE4E8" w14:textId="77777777" w:rsidR="000C4AE9" w:rsidRDefault="000C4AE9" w:rsidP="00445244">
      <w:pPr>
        <w:pStyle w:val="Heading1"/>
        <w:spacing w:line="24" w:lineRule="atLeast"/>
      </w:pPr>
      <w:r>
        <w:lastRenderedPageBreak/>
        <w:t>LINIA 818</w:t>
      </w:r>
    </w:p>
    <w:p w14:paraId="23566B14" w14:textId="77777777" w:rsidR="000C4AE9" w:rsidRDefault="000C4AE9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4AE9" w14:paraId="62FD519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AD17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287E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3B25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DE53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6AB7CE7F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2879CEC1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9C2D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135D50ED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611F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D7F9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5315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2E8F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990D4C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1A0056F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0C4AE9" w14:paraId="066F565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AE4D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8C66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0961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D6C3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2A4A884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BA34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2619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525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C0F9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D850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7F0F59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58C9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FE6C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4230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F3D2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7E78499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BC18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33FACEBE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7DA29B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1689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5831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2227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D730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7D5069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D788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28B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CF31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60D2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AC71FD8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8D37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0CBF5877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3B18CC6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6D723C9A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528BD462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97EE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679E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7F04B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2331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7F58159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7985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BDE7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37EA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BC2F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B904F68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3E31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0B5CFE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3659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D538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737F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CB26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66D210A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492C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1EF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8914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B4E2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211C3D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35453DB5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11CF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0FDC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46B5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7B27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4222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40A44B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C6A5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5CD8" w14:textId="77777777" w:rsidR="000C4AE9" w:rsidRDefault="000C4AE9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8715" w14:textId="77777777" w:rsidR="000C4AE9" w:rsidRPr="00E54142" w:rsidRDefault="000C4AE9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2ECF" w14:textId="77777777" w:rsidR="000C4AE9" w:rsidRDefault="000C4AE9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9409C14" w14:textId="77777777" w:rsidR="000C4AE9" w:rsidRDefault="000C4AE9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0A626" w14:textId="77777777" w:rsidR="000C4AE9" w:rsidRPr="004B4AC4" w:rsidRDefault="000C4AE9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D573" w14:textId="77777777" w:rsidR="000C4AE9" w:rsidRPr="004B4AC4" w:rsidRDefault="000C4AE9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67DB" w14:textId="77777777" w:rsidR="000C4AE9" w:rsidRDefault="000C4AE9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168D" w14:textId="77777777" w:rsidR="000C4AE9" w:rsidRPr="00E54142" w:rsidRDefault="000C4AE9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D877" w14:textId="77777777" w:rsidR="000C4AE9" w:rsidRPr="004B4AC4" w:rsidRDefault="000C4AE9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0C4AE9" w14:paraId="32196AC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FC12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3095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8923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E8B7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047FAEFE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F927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0D75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158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0F359AB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B980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1480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4AE9" w14:paraId="361DB0B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182D9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87A9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4D84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82BE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78EF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2E5C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487A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4A004DF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C71F9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247D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44843A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40FE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0D3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DE20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85CDA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C7E6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9EF2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5BF8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F976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D878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172D5EB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CD54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E35D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2413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DD13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D229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2178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E9B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B5C7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15D19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3B4C25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D1F8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E1E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0C7D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0782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AF82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11A7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FE38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A048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C03F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2C1845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048D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9D72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DA95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5A80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A836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2074CC94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FCA4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063C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D96E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1C31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0C4AE9" w14:paraId="721B41C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D827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221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AE1B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2A08" w14:textId="77777777" w:rsidR="000C4AE9" w:rsidRPr="00277DE8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6839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63D1B29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147E68A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3E63EC2A" w14:textId="77777777" w:rsidR="000C4AE9" w:rsidRPr="00277DE8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CB4C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DED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2C88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475A" w14:textId="77777777" w:rsidR="000C4AE9" w:rsidRPr="00277DE8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0C4AE9" w14:paraId="582B717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5ED5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E36C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A277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8F37" w14:textId="77777777" w:rsidR="000C4AE9" w:rsidRPr="00277DE8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FE9C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0C0610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F57A994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11170A7" w14:textId="77777777" w:rsidR="000C4AE9" w:rsidRPr="00277DE8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80FF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97AC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5D94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C42B" w14:textId="77777777" w:rsidR="000C4AE9" w:rsidRPr="00277DE8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0C4AE9" w14:paraId="5D745E6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1BBA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64F9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52FD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8607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24BCBDBF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FDF5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9B56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0B7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5456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3B3D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4AE9" w14:paraId="5872AAD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E3E4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7931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450F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3ED1" w14:textId="77777777" w:rsidR="000C4AE9" w:rsidRDefault="000C4AE9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524EC732" w14:textId="77777777" w:rsidR="000C4AE9" w:rsidRDefault="000C4AE9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98E4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207F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6E6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5E49E73F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36B3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5090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C36E7F" w14:textId="77777777" w:rsidR="000C4AE9" w:rsidRDefault="000C4AE9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6D85C6D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F159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AFFC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296B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C3AA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BBC29C6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62AE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6735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265D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28CD638D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E0AD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3F7E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5874CD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28E16C4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3027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2B99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67D8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AC72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1FC8F98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8F9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5CE2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D0E36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2DE70BBB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BDCF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35C81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F0A472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2CF4C6B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ADFC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9B79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65C6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1739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39ECBB0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DA94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5015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B1A2F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0D484DC7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7076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15F1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FD856F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4AE9" w14:paraId="1C71301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610D" w14:textId="77777777" w:rsidR="000C4AE9" w:rsidRDefault="000C4AE9" w:rsidP="000C4AE9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1241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1BFB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5A41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CDA4303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83F0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4A5C" w14:textId="77777777" w:rsidR="000C4AE9" w:rsidRPr="00E54142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596D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008F98AC" w14:textId="77777777" w:rsidR="000C4AE9" w:rsidRDefault="000C4AE9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AB85" w14:textId="77777777" w:rsidR="000C4AE9" w:rsidRDefault="000C4AE9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C72A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855DED" w14:textId="77777777" w:rsidR="000C4AE9" w:rsidRDefault="000C4AE9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3D4FB6FB" w14:textId="77777777" w:rsidR="000C4AE9" w:rsidRPr="00C21997" w:rsidRDefault="000C4AE9" w:rsidP="00445244">
      <w:pPr>
        <w:spacing w:before="40" w:after="40" w:line="24" w:lineRule="atLeast"/>
        <w:ind w:right="57"/>
        <w:rPr>
          <w:b/>
          <w:bCs/>
          <w:sz w:val="20"/>
          <w:lang w:val="ro-RO"/>
        </w:rPr>
      </w:pPr>
    </w:p>
    <w:p w14:paraId="316F6A4A" w14:textId="77777777" w:rsidR="000C4AE9" w:rsidRDefault="000C4AE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94F6E56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8AC7996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4EA0861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CB6D9F8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90360F6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0E58621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8313D05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F0E5DBF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21210F9" w14:textId="77777777" w:rsidR="00426006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5C55930" w14:textId="77777777" w:rsidR="00426006" w:rsidRPr="00C21F42" w:rsidRDefault="0042600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A4D774C" w14:textId="77777777" w:rsidR="000C4AE9" w:rsidRPr="00C21F42" w:rsidRDefault="000C4AE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8E64CFE" w14:textId="77777777" w:rsidR="000C4AE9" w:rsidRPr="00C21F42" w:rsidRDefault="000C4AE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6247076" w14:textId="77777777" w:rsidR="000C4AE9" w:rsidRPr="00C21F42" w:rsidRDefault="000C4AE9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EFB1D95" w14:textId="77777777" w:rsidR="000C4AE9" w:rsidRDefault="000C4AE9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2AAB83D" w14:textId="77777777" w:rsidR="000C4AE9" w:rsidRPr="00C21F42" w:rsidRDefault="000C4AE9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A6AF791" w14:textId="77777777" w:rsidR="000C4AE9" w:rsidRPr="00C21F42" w:rsidRDefault="000C4AE9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4A855BD" w14:textId="77777777" w:rsidR="000C4AE9" w:rsidRPr="00C21F42" w:rsidRDefault="000C4AE9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8EDE1E4" w14:textId="77777777" w:rsidR="000C4AE9" w:rsidRPr="00C21F42" w:rsidRDefault="000C4AE9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B4AB4F4" w14:textId="77777777" w:rsidR="00FB37F1" w:rsidRPr="00714C9B" w:rsidRDefault="00FB37F1" w:rsidP="00714C9B"/>
    <w:sectPr w:rsidR="00FB37F1" w:rsidRPr="00714C9B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D1D51" w14:textId="77777777" w:rsidR="009340D6" w:rsidRDefault="009340D6">
      <w:r>
        <w:separator/>
      </w:r>
    </w:p>
  </w:endnote>
  <w:endnote w:type="continuationSeparator" w:id="0">
    <w:p w14:paraId="19CB46BC" w14:textId="77777777" w:rsidR="009340D6" w:rsidRDefault="0093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B0B0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82D0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DF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5325" w14:textId="77777777" w:rsidR="009340D6" w:rsidRDefault="009340D6">
      <w:r>
        <w:separator/>
      </w:r>
    </w:p>
  </w:footnote>
  <w:footnote w:type="continuationSeparator" w:id="0">
    <w:p w14:paraId="339D06B8" w14:textId="77777777" w:rsidR="009340D6" w:rsidRDefault="00934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C558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7BEE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6DB089" w14:textId="1837AF73" w:rsidR="006F5073" w:rsidRDefault="00D22484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803AA9">
      <w:rPr>
        <w:b/>
        <w:bCs/>
        <w:i/>
        <w:iCs/>
        <w:sz w:val="22"/>
      </w:rPr>
      <w:t>decada 21-31 octombrie 2026</w:t>
    </w:r>
  </w:p>
  <w:p w14:paraId="321A6371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096D342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965C09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993E57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04F943E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9AEECE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6C246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60A653E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7DAC6F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F103B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BF50E2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28EE77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5363C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279A1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34E50AD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E79AFC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5A12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38D76D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3513CC1A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5389C04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6A37FB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968B58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3109C30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8BD77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5D57D4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5A338AC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065F851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9811E1E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30EF677E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75C9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72705B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F11F0B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E4BF2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12B4FC2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43AE2E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22067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0391FC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A858FE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B6211E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9D79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4E3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E68EC72" w14:textId="17110CA7" w:rsidR="00004110" w:rsidRPr="00A048AC" w:rsidRDefault="00D22484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803AA9">
      <w:rPr>
        <w:b/>
        <w:bCs/>
        <w:i/>
        <w:iCs/>
        <w:sz w:val="22"/>
      </w:rPr>
      <w:t>decada 21-31 octombrie 2026</w:t>
    </w:r>
  </w:p>
  <w:p w14:paraId="5A43A1D0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6FA37E94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E3BE1AF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A4DE266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8F32537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52E797BB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9B4B83A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50C5400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482E29A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4FF500E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1AEEA93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E69D9C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DD5637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E56A054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C51A256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2CDA5C4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65D38F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215EBFE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AF5FEC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A3AFE2A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43579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273F79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5ED720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13D710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251F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242756A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4342A9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051FE1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48D135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32BD4C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038EF73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EAFBF4C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574A7BC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5F7C8CB0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7CE8AD8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2E0002B2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1742E2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1B26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399617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E21847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6E2C1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42A605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BF3F1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BE3A8C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9B17547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F04E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CD734E"/>
    <w:multiLevelType w:val="hybridMultilevel"/>
    <w:tmpl w:val="AFA0278E"/>
    <w:lvl w:ilvl="0" w:tplc="7640DB0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43759"/>
    <w:multiLevelType w:val="hybridMultilevel"/>
    <w:tmpl w:val="17940E56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6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8F58FA"/>
    <w:multiLevelType w:val="hybridMultilevel"/>
    <w:tmpl w:val="901E408A"/>
    <w:lvl w:ilvl="0" w:tplc="36BE852A">
      <w:start w:val="1"/>
      <w:numFmt w:val="decimal"/>
      <w:lvlRestart w:val="0"/>
      <w:suff w:val="nothing"/>
      <w:lvlText w:val="%1"/>
      <w:lvlJc w:val="right"/>
      <w:pPr>
        <w:ind w:left="57" w:firstLine="227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116B670D"/>
    <w:multiLevelType w:val="hybridMultilevel"/>
    <w:tmpl w:val="51E068D4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1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2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5690872"/>
    <w:multiLevelType w:val="hybridMultilevel"/>
    <w:tmpl w:val="56BE4CC4"/>
    <w:lvl w:ilvl="0" w:tplc="88300CB4">
      <w:start w:val="1"/>
      <w:numFmt w:val="decimal"/>
      <w:lvlRestart w:val="0"/>
      <w:suff w:val="nothing"/>
      <w:lvlText w:val="%1"/>
      <w:lvlJc w:val="right"/>
      <w:pPr>
        <w:ind w:left="398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38" w:hanging="360"/>
      </w:pPr>
    </w:lvl>
    <w:lvl w:ilvl="2" w:tplc="0409001B" w:tentative="1">
      <w:start w:val="1"/>
      <w:numFmt w:val="lowerRoman"/>
      <w:lvlText w:val="%3."/>
      <w:lvlJc w:val="right"/>
      <w:pPr>
        <w:ind w:left="2558" w:hanging="180"/>
      </w:pPr>
    </w:lvl>
    <w:lvl w:ilvl="3" w:tplc="0409000F" w:tentative="1">
      <w:start w:val="1"/>
      <w:numFmt w:val="decimal"/>
      <w:lvlText w:val="%4."/>
      <w:lvlJc w:val="left"/>
      <w:pPr>
        <w:ind w:left="3278" w:hanging="360"/>
      </w:pPr>
    </w:lvl>
    <w:lvl w:ilvl="4" w:tplc="04090019" w:tentative="1">
      <w:start w:val="1"/>
      <w:numFmt w:val="lowerLetter"/>
      <w:lvlText w:val="%5."/>
      <w:lvlJc w:val="left"/>
      <w:pPr>
        <w:ind w:left="3998" w:hanging="360"/>
      </w:pPr>
    </w:lvl>
    <w:lvl w:ilvl="5" w:tplc="0409001B" w:tentative="1">
      <w:start w:val="1"/>
      <w:numFmt w:val="lowerRoman"/>
      <w:lvlText w:val="%6."/>
      <w:lvlJc w:val="right"/>
      <w:pPr>
        <w:ind w:left="4718" w:hanging="180"/>
      </w:pPr>
    </w:lvl>
    <w:lvl w:ilvl="6" w:tplc="0409000F" w:tentative="1">
      <w:start w:val="1"/>
      <w:numFmt w:val="decimal"/>
      <w:lvlText w:val="%7."/>
      <w:lvlJc w:val="left"/>
      <w:pPr>
        <w:ind w:left="5438" w:hanging="360"/>
      </w:pPr>
    </w:lvl>
    <w:lvl w:ilvl="7" w:tplc="04090019" w:tentative="1">
      <w:start w:val="1"/>
      <w:numFmt w:val="lowerLetter"/>
      <w:lvlText w:val="%8."/>
      <w:lvlJc w:val="left"/>
      <w:pPr>
        <w:ind w:left="6158" w:hanging="360"/>
      </w:pPr>
    </w:lvl>
    <w:lvl w:ilvl="8" w:tplc="04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6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AA514C"/>
    <w:multiLevelType w:val="hybridMultilevel"/>
    <w:tmpl w:val="86644EDE"/>
    <w:lvl w:ilvl="0" w:tplc="FCC236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A9101D"/>
    <w:multiLevelType w:val="hybridMultilevel"/>
    <w:tmpl w:val="5BD67C22"/>
    <w:lvl w:ilvl="0" w:tplc="C63A53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6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8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2F12086A"/>
    <w:multiLevelType w:val="hybridMultilevel"/>
    <w:tmpl w:val="7B587CCC"/>
    <w:lvl w:ilvl="0" w:tplc="C37294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0" w15:restartNumberingAfterBreak="0">
    <w:nsid w:val="30433702"/>
    <w:multiLevelType w:val="hybridMultilevel"/>
    <w:tmpl w:val="8B70E5F8"/>
    <w:lvl w:ilvl="0" w:tplc="3A8A50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8F10CA"/>
    <w:multiLevelType w:val="hybridMultilevel"/>
    <w:tmpl w:val="9EB874C0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2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3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47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8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2" w15:restartNumberingAfterBreak="0">
    <w:nsid w:val="499354ED"/>
    <w:multiLevelType w:val="hybridMultilevel"/>
    <w:tmpl w:val="33DA79E4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4" w15:restartNumberingAfterBreak="0">
    <w:nsid w:val="4FA12286"/>
    <w:multiLevelType w:val="hybridMultilevel"/>
    <w:tmpl w:val="39049B90"/>
    <w:lvl w:ilvl="0" w:tplc="FF620DF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5" w15:restartNumberingAfterBreak="0">
    <w:nsid w:val="507852B9"/>
    <w:multiLevelType w:val="hybridMultilevel"/>
    <w:tmpl w:val="758887FA"/>
    <w:lvl w:ilvl="0" w:tplc="C78837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57" w15:restartNumberingAfterBreak="0">
    <w:nsid w:val="56135E7B"/>
    <w:multiLevelType w:val="hybridMultilevel"/>
    <w:tmpl w:val="B37AF17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8" w15:restartNumberingAfterBreak="0">
    <w:nsid w:val="57C16284"/>
    <w:multiLevelType w:val="hybridMultilevel"/>
    <w:tmpl w:val="6344C1F4"/>
    <w:lvl w:ilvl="0" w:tplc="9DC898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0" w15:restartNumberingAfterBreak="0">
    <w:nsid w:val="5D2C203F"/>
    <w:multiLevelType w:val="hybridMultilevel"/>
    <w:tmpl w:val="847CE7B0"/>
    <w:lvl w:ilvl="0" w:tplc="A298457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1951B5"/>
    <w:multiLevelType w:val="hybridMultilevel"/>
    <w:tmpl w:val="55DC2D90"/>
    <w:lvl w:ilvl="0" w:tplc="0DD62B0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4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7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0" w15:restartNumberingAfterBreak="0">
    <w:nsid w:val="6F7A6AF9"/>
    <w:multiLevelType w:val="hybridMultilevel"/>
    <w:tmpl w:val="11BA48B6"/>
    <w:lvl w:ilvl="0" w:tplc="3B58F2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1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2" w15:restartNumberingAfterBreak="0">
    <w:nsid w:val="75D81FA5"/>
    <w:multiLevelType w:val="hybridMultilevel"/>
    <w:tmpl w:val="7D5219E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3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185288910">
    <w:abstractNumId w:val="49"/>
  </w:num>
  <w:num w:numId="2" w16cid:durableId="446778134">
    <w:abstractNumId w:val="52"/>
  </w:num>
  <w:num w:numId="3" w16cid:durableId="416630842">
    <w:abstractNumId w:val="6"/>
  </w:num>
  <w:num w:numId="4" w16cid:durableId="1001280233">
    <w:abstractNumId w:val="60"/>
  </w:num>
  <w:num w:numId="5" w16cid:durableId="1646426366">
    <w:abstractNumId w:val="48"/>
  </w:num>
  <w:num w:numId="6" w16cid:durableId="219556498">
    <w:abstractNumId w:val="12"/>
  </w:num>
  <w:num w:numId="7" w16cid:durableId="1205824033">
    <w:abstractNumId w:val="27"/>
  </w:num>
  <w:num w:numId="8" w16cid:durableId="733817592">
    <w:abstractNumId w:val="55"/>
  </w:num>
  <w:num w:numId="9" w16cid:durableId="8605037">
    <w:abstractNumId w:val="30"/>
  </w:num>
  <w:num w:numId="10" w16cid:durableId="758911022">
    <w:abstractNumId w:val="46"/>
  </w:num>
  <w:num w:numId="11" w16cid:durableId="612709197">
    <w:abstractNumId w:val="67"/>
  </w:num>
  <w:num w:numId="12" w16cid:durableId="2005742871">
    <w:abstractNumId w:val="32"/>
  </w:num>
  <w:num w:numId="13" w16cid:durableId="717434687">
    <w:abstractNumId w:val="3"/>
  </w:num>
  <w:num w:numId="14" w16cid:durableId="1419444519">
    <w:abstractNumId w:val="66"/>
  </w:num>
  <w:num w:numId="15" w16cid:durableId="1159885220">
    <w:abstractNumId w:val="23"/>
  </w:num>
  <w:num w:numId="16" w16cid:durableId="757795720">
    <w:abstractNumId w:val="7"/>
  </w:num>
  <w:num w:numId="17" w16cid:durableId="894320408">
    <w:abstractNumId w:val="2"/>
  </w:num>
  <w:num w:numId="18" w16cid:durableId="146173004">
    <w:abstractNumId w:val="62"/>
  </w:num>
  <w:num w:numId="19" w16cid:durableId="1426071485">
    <w:abstractNumId w:val="8"/>
  </w:num>
  <w:num w:numId="20" w16cid:durableId="263805713">
    <w:abstractNumId w:val="56"/>
  </w:num>
  <w:num w:numId="21" w16cid:durableId="1957827431">
    <w:abstractNumId w:val="40"/>
  </w:num>
  <w:num w:numId="22" w16cid:durableId="779224245">
    <w:abstractNumId w:val="65"/>
  </w:num>
  <w:num w:numId="23" w16cid:durableId="1306203890">
    <w:abstractNumId w:val="74"/>
  </w:num>
  <w:num w:numId="24" w16cid:durableId="1444154727">
    <w:abstractNumId w:val="37"/>
  </w:num>
  <w:num w:numId="25" w16cid:durableId="1767338941">
    <w:abstractNumId w:val="39"/>
  </w:num>
  <w:num w:numId="26" w16cid:durableId="307561399">
    <w:abstractNumId w:val="45"/>
  </w:num>
  <w:num w:numId="27" w16cid:durableId="23556309">
    <w:abstractNumId w:val="64"/>
  </w:num>
  <w:num w:numId="28" w16cid:durableId="10882362">
    <w:abstractNumId w:val="70"/>
  </w:num>
  <w:num w:numId="29" w16cid:durableId="2105151904">
    <w:abstractNumId w:val="17"/>
  </w:num>
  <w:num w:numId="30" w16cid:durableId="1616717587">
    <w:abstractNumId w:val="73"/>
  </w:num>
  <w:num w:numId="31" w16cid:durableId="2067291654">
    <w:abstractNumId w:val="44"/>
  </w:num>
  <w:num w:numId="32" w16cid:durableId="2004091095">
    <w:abstractNumId w:val="69"/>
  </w:num>
  <w:num w:numId="33" w16cid:durableId="2074115326">
    <w:abstractNumId w:val="68"/>
  </w:num>
  <w:num w:numId="34" w16cid:durableId="2120827936">
    <w:abstractNumId w:val="36"/>
  </w:num>
  <w:num w:numId="35" w16cid:durableId="242495204">
    <w:abstractNumId w:val="26"/>
  </w:num>
  <w:num w:numId="36" w16cid:durableId="149490138">
    <w:abstractNumId w:val="29"/>
  </w:num>
  <w:num w:numId="37" w16cid:durableId="1730886646">
    <w:abstractNumId w:val="59"/>
  </w:num>
  <w:num w:numId="38" w16cid:durableId="925304876">
    <w:abstractNumId w:val="18"/>
  </w:num>
  <w:num w:numId="39" w16cid:durableId="957179693">
    <w:abstractNumId w:val="28"/>
  </w:num>
  <w:num w:numId="40" w16cid:durableId="1799686414">
    <w:abstractNumId w:val="61"/>
  </w:num>
  <w:num w:numId="41" w16cid:durableId="1376587192">
    <w:abstractNumId w:val="50"/>
  </w:num>
  <w:num w:numId="42" w16cid:durableId="418715502">
    <w:abstractNumId w:val="11"/>
  </w:num>
  <w:num w:numId="43" w16cid:durableId="87776783">
    <w:abstractNumId w:val="9"/>
  </w:num>
  <w:num w:numId="44" w16cid:durableId="1813520787">
    <w:abstractNumId w:val="33"/>
  </w:num>
  <w:num w:numId="45" w16cid:durableId="84959321">
    <w:abstractNumId w:val="54"/>
  </w:num>
  <w:num w:numId="46" w16cid:durableId="1530414019">
    <w:abstractNumId w:val="1"/>
  </w:num>
  <w:num w:numId="47" w16cid:durableId="205945749">
    <w:abstractNumId w:val="58"/>
  </w:num>
  <w:num w:numId="48" w16cid:durableId="956106441">
    <w:abstractNumId w:val="14"/>
  </w:num>
  <w:num w:numId="49" w16cid:durableId="1215580229">
    <w:abstractNumId w:val="41"/>
  </w:num>
  <w:num w:numId="50" w16cid:durableId="1106391299">
    <w:abstractNumId w:val="20"/>
  </w:num>
  <w:num w:numId="51" w16cid:durableId="1917085657">
    <w:abstractNumId w:val="38"/>
  </w:num>
  <w:num w:numId="52" w16cid:durableId="1645046553">
    <w:abstractNumId w:val="71"/>
  </w:num>
  <w:num w:numId="53" w16cid:durableId="1873762235">
    <w:abstractNumId w:val="34"/>
  </w:num>
  <w:num w:numId="54" w16cid:durableId="2083749642">
    <w:abstractNumId w:val="13"/>
  </w:num>
  <w:num w:numId="55" w16cid:durableId="1942565531">
    <w:abstractNumId w:val="22"/>
  </w:num>
  <w:num w:numId="56" w16cid:durableId="535852020">
    <w:abstractNumId w:val="24"/>
  </w:num>
  <w:num w:numId="57" w16cid:durableId="375202065">
    <w:abstractNumId w:val="4"/>
  </w:num>
  <w:num w:numId="58" w16cid:durableId="1240795532">
    <w:abstractNumId w:val="72"/>
  </w:num>
  <w:num w:numId="59" w16cid:durableId="1735855716">
    <w:abstractNumId w:val="57"/>
  </w:num>
  <w:num w:numId="60" w16cid:durableId="120075393">
    <w:abstractNumId w:val="10"/>
  </w:num>
  <w:num w:numId="61" w16cid:durableId="1018383978">
    <w:abstractNumId w:val="35"/>
  </w:num>
  <w:num w:numId="62" w16cid:durableId="1042172781">
    <w:abstractNumId w:val="5"/>
  </w:num>
  <w:num w:numId="63" w16cid:durableId="1204177074">
    <w:abstractNumId w:val="16"/>
  </w:num>
  <w:num w:numId="64" w16cid:durableId="1360594096">
    <w:abstractNumId w:val="51"/>
  </w:num>
  <w:num w:numId="65" w16cid:durableId="833298511">
    <w:abstractNumId w:val="21"/>
  </w:num>
  <w:num w:numId="66" w16cid:durableId="530805130">
    <w:abstractNumId w:val="63"/>
  </w:num>
  <w:num w:numId="67" w16cid:durableId="1043485100">
    <w:abstractNumId w:val="47"/>
  </w:num>
  <w:num w:numId="68" w16cid:durableId="1136295315">
    <w:abstractNumId w:val="15"/>
  </w:num>
  <w:num w:numId="69" w16cid:durableId="1509248008">
    <w:abstractNumId w:val="43"/>
  </w:num>
  <w:num w:numId="70" w16cid:durableId="291176450">
    <w:abstractNumId w:val="53"/>
  </w:num>
  <w:num w:numId="71" w16cid:durableId="1610894802">
    <w:abstractNumId w:val="19"/>
  </w:num>
  <w:num w:numId="72" w16cid:durableId="1686976194">
    <w:abstractNumId w:val="25"/>
  </w:num>
  <w:num w:numId="73" w16cid:durableId="606695261">
    <w:abstractNumId w:val="42"/>
  </w:num>
  <w:num w:numId="74" w16cid:durableId="583808673">
    <w:abstractNumId w:val="31"/>
  </w:num>
  <w:num w:numId="75" w16cid:durableId="790393908">
    <w:abstractNumId w:val="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yDLdIna9QytN7tjMOioaPIbxQVtTOqSbAtcgYT1sNSEsW9CnUuASI0DyHX4V4932xzKi5Qd2XsZHTF4d7oCQ0w==" w:salt="plb5zcYrMNhui0YLnR5fC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4F70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E26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8FA"/>
    <w:rsid w:val="00024A9E"/>
    <w:rsid w:val="00024E3A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10C"/>
    <w:rsid w:val="0002736F"/>
    <w:rsid w:val="00027DDB"/>
    <w:rsid w:val="000307C8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473DB"/>
    <w:rsid w:val="000506A8"/>
    <w:rsid w:val="00050E1D"/>
    <w:rsid w:val="00050FE4"/>
    <w:rsid w:val="000512DA"/>
    <w:rsid w:val="00051625"/>
    <w:rsid w:val="0005167E"/>
    <w:rsid w:val="00051E88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4"/>
    <w:rsid w:val="00055937"/>
    <w:rsid w:val="00055C1D"/>
    <w:rsid w:val="00055F71"/>
    <w:rsid w:val="000562E1"/>
    <w:rsid w:val="00056A39"/>
    <w:rsid w:val="000573E2"/>
    <w:rsid w:val="0005748A"/>
    <w:rsid w:val="000600F3"/>
    <w:rsid w:val="00060563"/>
    <w:rsid w:val="00060BDB"/>
    <w:rsid w:val="00060C7F"/>
    <w:rsid w:val="0006120A"/>
    <w:rsid w:val="00061437"/>
    <w:rsid w:val="000616CA"/>
    <w:rsid w:val="00061834"/>
    <w:rsid w:val="00061949"/>
    <w:rsid w:val="000621E3"/>
    <w:rsid w:val="000626F4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5EFB"/>
    <w:rsid w:val="000670AB"/>
    <w:rsid w:val="00067227"/>
    <w:rsid w:val="00070740"/>
    <w:rsid w:val="000708A8"/>
    <w:rsid w:val="00070A10"/>
    <w:rsid w:val="00070B88"/>
    <w:rsid w:val="00070E56"/>
    <w:rsid w:val="00071171"/>
    <w:rsid w:val="000713FD"/>
    <w:rsid w:val="0007159D"/>
    <w:rsid w:val="00071958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38E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2E4"/>
    <w:rsid w:val="00085588"/>
    <w:rsid w:val="00086325"/>
    <w:rsid w:val="00086881"/>
    <w:rsid w:val="00087050"/>
    <w:rsid w:val="000874F0"/>
    <w:rsid w:val="00087C80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2DD"/>
    <w:rsid w:val="0009332F"/>
    <w:rsid w:val="00093344"/>
    <w:rsid w:val="000934ED"/>
    <w:rsid w:val="000948BC"/>
    <w:rsid w:val="00094947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547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0C38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6BC"/>
    <w:rsid w:val="000B69C5"/>
    <w:rsid w:val="000B787E"/>
    <w:rsid w:val="000B7B54"/>
    <w:rsid w:val="000C03A6"/>
    <w:rsid w:val="000C0C5A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AE9"/>
    <w:rsid w:val="000C4E27"/>
    <w:rsid w:val="000C5185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666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507"/>
    <w:rsid w:val="000D567E"/>
    <w:rsid w:val="000D5CB8"/>
    <w:rsid w:val="000D5E36"/>
    <w:rsid w:val="000D5EDB"/>
    <w:rsid w:val="000D6084"/>
    <w:rsid w:val="000D6208"/>
    <w:rsid w:val="000D6601"/>
    <w:rsid w:val="000D671D"/>
    <w:rsid w:val="000D7203"/>
    <w:rsid w:val="000D7D26"/>
    <w:rsid w:val="000E0117"/>
    <w:rsid w:val="000E0541"/>
    <w:rsid w:val="000E08DC"/>
    <w:rsid w:val="000E09C7"/>
    <w:rsid w:val="000E0CB8"/>
    <w:rsid w:val="000E140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C3B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88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3FD3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16C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5B27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5B7C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BD1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B89"/>
    <w:rsid w:val="00161EA6"/>
    <w:rsid w:val="00162E5A"/>
    <w:rsid w:val="0016339C"/>
    <w:rsid w:val="001635FE"/>
    <w:rsid w:val="001636ED"/>
    <w:rsid w:val="001637DF"/>
    <w:rsid w:val="00164296"/>
    <w:rsid w:val="00164398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3C6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592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B8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6C2"/>
    <w:rsid w:val="001A5B7E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28E"/>
    <w:rsid w:val="001B1664"/>
    <w:rsid w:val="001B19CE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17A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2B7D"/>
    <w:rsid w:val="001D3274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C85"/>
    <w:rsid w:val="001E482D"/>
    <w:rsid w:val="001E4BCB"/>
    <w:rsid w:val="001E518C"/>
    <w:rsid w:val="001E5587"/>
    <w:rsid w:val="001E5AB2"/>
    <w:rsid w:val="001E5C07"/>
    <w:rsid w:val="001E6C67"/>
    <w:rsid w:val="001E6E20"/>
    <w:rsid w:val="001F06B1"/>
    <w:rsid w:val="001F0720"/>
    <w:rsid w:val="001F093E"/>
    <w:rsid w:val="001F1205"/>
    <w:rsid w:val="001F13BA"/>
    <w:rsid w:val="001F1451"/>
    <w:rsid w:val="001F1AC5"/>
    <w:rsid w:val="001F1BA6"/>
    <w:rsid w:val="001F20DF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276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31B5"/>
    <w:rsid w:val="00213918"/>
    <w:rsid w:val="00213E69"/>
    <w:rsid w:val="00214EEE"/>
    <w:rsid w:val="00215495"/>
    <w:rsid w:val="00215506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2D9"/>
    <w:rsid w:val="0022368A"/>
    <w:rsid w:val="00223B6D"/>
    <w:rsid w:val="00223DDD"/>
    <w:rsid w:val="00224539"/>
    <w:rsid w:val="00224E01"/>
    <w:rsid w:val="00224ED1"/>
    <w:rsid w:val="002255F0"/>
    <w:rsid w:val="002259D9"/>
    <w:rsid w:val="00225A74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906"/>
    <w:rsid w:val="00236BF4"/>
    <w:rsid w:val="00236D79"/>
    <w:rsid w:val="00236D8A"/>
    <w:rsid w:val="00237063"/>
    <w:rsid w:val="0023712C"/>
    <w:rsid w:val="002379E2"/>
    <w:rsid w:val="00240324"/>
    <w:rsid w:val="002407BD"/>
    <w:rsid w:val="00240A8B"/>
    <w:rsid w:val="00240F2C"/>
    <w:rsid w:val="0024117A"/>
    <w:rsid w:val="002413C1"/>
    <w:rsid w:val="00241CEA"/>
    <w:rsid w:val="00241EEA"/>
    <w:rsid w:val="002420DA"/>
    <w:rsid w:val="00243052"/>
    <w:rsid w:val="00243294"/>
    <w:rsid w:val="00243CBE"/>
    <w:rsid w:val="00243FD2"/>
    <w:rsid w:val="00244823"/>
    <w:rsid w:val="0024524F"/>
    <w:rsid w:val="002453B7"/>
    <w:rsid w:val="002455DA"/>
    <w:rsid w:val="00245744"/>
    <w:rsid w:val="00246578"/>
    <w:rsid w:val="00247CC3"/>
    <w:rsid w:val="002500D5"/>
    <w:rsid w:val="002503BC"/>
    <w:rsid w:val="0025041E"/>
    <w:rsid w:val="00250492"/>
    <w:rsid w:val="002506F7"/>
    <w:rsid w:val="00250ACB"/>
    <w:rsid w:val="00251436"/>
    <w:rsid w:val="002515F4"/>
    <w:rsid w:val="00251F24"/>
    <w:rsid w:val="00253203"/>
    <w:rsid w:val="002538BA"/>
    <w:rsid w:val="0025394B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3D7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5E4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343"/>
    <w:rsid w:val="00293C56"/>
    <w:rsid w:val="0029455D"/>
    <w:rsid w:val="00294C1D"/>
    <w:rsid w:val="00294F7F"/>
    <w:rsid w:val="00295974"/>
    <w:rsid w:val="00295DFB"/>
    <w:rsid w:val="0029611A"/>
    <w:rsid w:val="00296A3A"/>
    <w:rsid w:val="00296A7E"/>
    <w:rsid w:val="00296F2D"/>
    <w:rsid w:val="0029722D"/>
    <w:rsid w:val="002A0317"/>
    <w:rsid w:val="002A05F8"/>
    <w:rsid w:val="002A0A9F"/>
    <w:rsid w:val="002A0D3C"/>
    <w:rsid w:val="002A0DA0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3C6"/>
    <w:rsid w:val="002A569F"/>
    <w:rsid w:val="002A639C"/>
    <w:rsid w:val="002A650E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1A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AEB"/>
    <w:rsid w:val="002B7C2C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1EBF"/>
    <w:rsid w:val="002D202E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CC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136"/>
    <w:rsid w:val="002E771E"/>
    <w:rsid w:val="002E7847"/>
    <w:rsid w:val="002E7A34"/>
    <w:rsid w:val="002E7F6B"/>
    <w:rsid w:val="002F0460"/>
    <w:rsid w:val="002F0654"/>
    <w:rsid w:val="002F0703"/>
    <w:rsid w:val="002F099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C5F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9F8"/>
    <w:rsid w:val="00322F81"/>
    <w:rsid w:val="003230D7"/>
    <w:rsid w:val="003236CD"/>
    <w:rsid w:val="0032375D"/>
    <w:rsid w:val="0032380E"/>
    <w:rsid w:val="00323D7D"/>
    <w:rsid w:val="00324B46"/>
    <w:rsid w:val="003256AC"/>
    <w:rsid w:val="00325F7C"/>
    <w:rsid w:val="003272BF"/>
    <w:rsid w:val="003276FA"/>
    <w:rsid w:val="00327766"/>
    <w:rsid w:val="00327A59"/>
    <w:rsid w:val="00327D0B"/>
    <w:rsid w:val="003302D4"/>
    <w:rsid w:val="003305EB"/>
    <w:rsid w:val="00330D6C"/>
    <w:rsid w:val="00331713"/>
    <w:rsid w:val="00331F67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49C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63C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77B"/>
    <w:rsid w:val="00382A4B"/>
    <w:rsid w:val="00382ED5"/>
    <w:rsid w:val="00383B81"/>
    <w:rsid w:val="00384FD6"/>
    <w:rsid w:val="00386BA4"/>
    <w:rsid w:val="00386BC6"/>
    <w:rsid w:val="00387650"/>
    <w:rsid w:val="00387DAE"/>
    <w:rsid w:val="00387E80"/>
    <w:rsid w:val="00387F24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5E6F"/>
    <w:rsid w:val="00396602"/>
    <w:rsid w:val="00396A8B"/>
    <w:rsid w:val="00396DE6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E90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98A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6E3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10A"/>
    <w:rsid w:val="003C53F8"/>
    <w:rsid w:val="003C5CF3"/>
    <w:rsid w:val="003C64AC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0E0"/>
    <w:rsid w:val="003D122B"/>
    <w:rsid w:val="003D12D7"/>
    <w:rsid w:val="003D1613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C71"/>
    <w:rsid w:val="003E6F0B"/>
    <w:rsid w:val="003E7497"/>
    <w:rsid w:val="003E78F8"/>
    <w:rsid w:val="003F070A"/>
    <w:rsid w:val="003F0998"/>
    <w:rsid w:val="003F1001"/>
    <w:rsid w:val="003F1033"/>
    <w:rsid w:val="003F116A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60F"/>
    <w:rsid w:val="00410820"/>
    <w:rsid w:val="00410893"/>
    <w:rsid w:val="00410C82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6994"/>
    <w:rsid w:val="00417137"/>
    <w:rsid w:val="0041747A"/>
    <w:rsid w:val="004176AF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3E3E"/>
    <w:rsid w:val="0042411D"/>
    <w:rsid w:val="0042412C"/>
    <w:rsid w:val="0042419B"/>
    <w:rsid w:val="004241A2"/>
    <w:rsid w:val="004244F7"/>
    <w:rsid w:val="00424A20"/>
    <w:rsid w:val="00424EE8"/>
    <w:rsid w:val="00426006"/>
    <w:rsid w:val="004274D0"/>
    <w:rsid w:val="004277B8"/>
    <w:rsid w:val="00427E63"/>
    <w:rsid w:val="004303E0"/>
    <w:rsid w:val="00430832"/>
    <w:rsid w:val="00430E61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86C"/>
    <w:rsid w:val="00434B96"/>
    <w:rsid w:val="004350B8"/>
    <w:rsid w:val="0043512C"/>
    <w:rsid w:val="00435265"/>
    <w:rsid w:val="004352E2"/>
    <w:rsid w:val="0043563D"/>
    <w:rsid w:val="00435F86"/>
    <w:rsid w:val="00436073"/>
    <w:rsid w:val="0043633C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43A"/>
    <w:rsid w:val="0044553B"/>
    <w:rsid w:val="004456D0"/>
    <w:rsid w:val="00445771"/>
    <w:rsid w:val="00445F3C"/>
    <w:rsid w:val="004467B1"/>
    <w:rsid w:val="00447696"/>
    <w:rsid w:val="00450F7C"/>
    <w:rsid w:val="00451492"/>
    <w:rsid w:val="00452302"/>
    <w:rsid w:val="00452B7D"/>
    <w:rsid w:val="00452D8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080"/>
    <w:rsid w:val="004617D9"/>
    <w:rsid w:val="004621F4"/>
    <w:rsid w:val="004626EA"/>
    <w:rsid w:val="00462CE0"/>
    <w:rsid w:val="00464034"/>
    <w:rsid w:val="004642B6"/>
    <w:rsid w:val="00464558"/>
    <w:rsid w:val="00464849"/>
    <w:rsid w:val="00464D1F"/>
    <w:rsid w:val="004653B2"/>
    <w:rsid w:val="0046562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CD7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97AD9"/>
    <w:rsid w:val="004A036B"/>
    <w:rsid w:val="004A0565"/>
    <w:rsid w:val="004A0912"/>
    <w:rsid w:val="004A10BF"/>
    <w:rsid w:val="004A16B2"/>
    <w:rsid w:val="004A19F3"/>
    <w:rsid w:val="004A1B81"/>
    <w:rsid w:val="004A2AB5"/>
    <w:rsid w:val="004A3195"/>
    <w:rsid w:val="004A3813"/>
    <w:rsid w:val="004A3AC0"/>
    <w:rsid w:val="004A444B"/>
    <w:rsid w:val="004A4813"/>
    <w:rsid w:val="004A493E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BF3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268"/>
    <w:rsid w:val="004D5393"/>
    <w:rsid w:val="004D5A1B"/>
    <w:rsid w:val="004D5BCC"/>
    <w:rsid w:val="004D6266"/>
    <w:rsid w:val="004D63C8"/>
    <w:rsid w:val="004D6787"/>
    <w:rsid w:val="004D69CE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81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1DC"/>
    <w:rsid w:val="004E753F"/>
    <w:rsid w:val="004F0055"/>
    <w:rsid w:val="004F010C"/>
    <w:rsid w:val="004F055E"/>
    <w:rsid w:val="004F0FE9"/>
    <w:rsid w:val="004F1225"/>
    <w:rsid w:val="004F17B4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D91"/>
    <w:rsid w:val="00502E3B"/>
    <w:rsid w:val="005032E0"/>
    <w:rsid w:val="00503381"/>
    <w:rsid w:val="00503438"/>
    <w:rsid w:val="005036E7"/>
    <w:rsid w:val="00503E38"/>
    <w:rsid w:val="0050439E"/>
    <w:rsid w:val="00504483"/>
    <w:rsid w:val="00504818"/>
    <w:rsid w:val="00504AC8"/>
    <w:rsid w:val="00504C8D"/>
    <w:rsid w:val="00504E77"/>
    <w:rsid w:val="005051E9"/>
    <w:rsid w:val="00505754"/>
    <w:rsid w:val="00505988"/>
    <w:rsid w:val="00505A6D"/>
    <w:rsid w:val="00505CD8"/>
    <w:rsid w:val="00506EF7"/>
    <w:rsid w:val="00507AD7"/>
    <w:rsid w:val="0051032A"/>
    <w:rsid w:val="00510486"/>
    <w:rsid w:val="00510A65"/>
    <w:rsid w:val="00510D1B"/>
    <w:rsid w:val="00510ED3"/>
    <w:rsid w:val="005110EC"/>
    <w:rsid w:val="00511499"/>
    <w:rsid w:val="00511B06"/>
    <w:rsid w:val="00511D51"/>
    <w:rsid w:val="005120B2"/>
    <w:rsid w:val="00512DA9"/>
    <w:rsid w:val="00513317"/>
    <w:rsid w:val="00513684"/>
    <w:rsid w:val="0051416E"/>
    <w:rsid w:val="00514BC5"/>
    <w:rsid w:val="00514D52"/>
    <w:rsid w:val="00514E66"/>
    <w:rsid w:val="00514EAA"/>
    <w:rsid w:val="00514FE2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2D9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2713"/>
    <w:rsid w:val="00532963"/>
    <w:rsid w:val="00532D66"/>
    <w:rsid w:val="00533615"/>
    <w:rsid w:val="00534866"/>
    <w:rsid w:val="00534CD2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F73"/>
    <w:rsid w:val="00541168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9FD"/>
    <w:rsid w:val="00552D66"/>
    <w:rsid w:val="00552EDB"/>
    <w:rsid w:val="00552FA6"/>
    <w:rsid w:val="005533B2"/>
    <w:rsid w:val="005536B8"/>
    <w:rsid w:val="00554594"/>
    <w:rsid w:val="00554696"/>
    <w:rsid w:val="0055480E"/>
    <w:rsid w:val="00554D1D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016"/>
    <w:rsid w:val="005642BE"/>
    <w:rsid w:val="0056434A"/>
    <w:rsid w:val="005647B4"/>
    <w:rsid w:val="00564D8A"/>
    <w:rsid w:val="00565312"/>
    <w:rsid w:val="00565AA6"/>
    <w:rsid w:val="00565CC0"/>
    <w:rsid w:val="005664ED"/>
    <w:rsid w:val="00566652"/>
    <w:rsid w:val="00566D95"/>
    <w:rsid w:val="00566E6C"/>
    <w:rsid w:val="00567271"/>
    <w:rsid w:val="0056765D"/>
    <w:rsid w:val="00567920"/>
    <w:rsid w:val="0057008B"/>
    <w:rsid w:val="00570F1A"/>
    <w:rsid w:val="00571827"/>
    <w:rsid w:val="00571A73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8A0"/>
    <w:rsid w:val="00585143"/>
    <w:rsid w:val="00585250"/>
    <w:rsid w:val="00585631"/>
    <w:rsid w:val="0058594D"/>
    <w:rsid w:val="00586322"/>
    <w:rsid w:val="0058650D"/>
    <w:rsid w:val="005866C8"/>
    <w:rsid w:val="00586737"/>
    <w:rsid w:val="00586915"/>
    <w:rsid w:val="00586F0C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08A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E7D"/>
    <w:rsid w:val="005A1F12"/>
    <w:rsid w:val="005A2112"/>
    <w:rsid w:val="005A2569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4E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FCC"/>
    <w:rsid w:val="005C1939"/>
    <w:rsid w:val="005C1B54"/>
    <w:rsid w:val="005C201A"/>
    <w:rsid w:val="005C2A5C"/>
    <w:rsid w:val="005C3A1C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7D8"/>
    <w:rsid w:val="005D1F9D"/>
    <w:rsid w:val="005D246C"/>
    <w:rsid w:val="005D2778"/>
    <w:rsid w:val="005D27A8"/>
    <w:rsid w:val="005D28F6"/>
    <w:rsid w:val="005D3035"/>
    <w:rsid w:val="005D352E"/>
    <w:rsid w:val="005D3892"/>
    <w:rsid w:val="005D3D56"/>
    <w:rsid w:val="005D3FA2"/>
    <w:rsid w:val="005D4092"/>
    <w:rsid w:val="005D409B"/>
    <w:rsid w:val="005D413A"/>
    <w:rsid w:val="005D4363"/>
    <w:rsid w:val="005D446C"/>
    <w:rsid w:val="005D4653"/>
    <w:rsid w:val="005D4DF5"/>
    <w:rsid w:val="005D5379"/>
    <w:rsid w:val="005D587C"/>
    <w:rsid w:val="005D5BAA"/>
    <w:rsid w:val="005D5CFE"/>
    <w:rsid w:val="005D5F87"/>
    <w:rsid w:val="005D60C8"/>
    <w:rsid w:val="005D6278"/>
    <w:rsid w:val="005D714E"/>
    <w:rsid w:val="005D7386"/>
    <w:rsid w:val="005D73C6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3ED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64E4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0FC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F8D"/>
    <w:rsid w:val="00620933"/>
    <w:rsid w:val="00620989"/>
    <w:rsid w:val="006209C1"/>
    <w:rsid w:val="00620D52"/>
    <w:rsid w:val="00620ECF"/>
    <w:rsid w:val="00621769"/>
    <w:rsid w:val="00622DAF"/>
    <w:rsid w:val="00623351"/>
    <w:rsid w:val="00623505"/>
    <w:rsid w:val="006238E7"/>
    <w:rsid w:val="00624152"/>
    <w:rsid w:val="0062524C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467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EC7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5C4"/>
    <w:rsid w:val="00660E35"/>
    <w:rsid w:val="0066176B"/>
    <w:rsid w:val="00661D27"/>
    <w:rsid w:val="0066294E"/>
    <w:rsid w:val="0066309E"/>
    <w:rsid w:val="0066359B"/>
    <w:rsid w:val="006637C0"/>
    <w:rsid w:val="00663882"/>
    <w:rsid w:val="0066510C"/>
    <w:rsid w:val="0066572D"/>
    <w:rsid w:val="006663BA"/>
    <w:rsid w:val="00667394"/>
    <w:rsid w:val="006677A7"/>
    <w:rsid w:val="0066780F"/>
    <w:rsid w:val="00667A18"/>
    <w:rsid w:val="00667B9C"/>
    <w:rsid w:val="00667F98"/>
    <w:rsid w:val="006708B0"/>
    <w:rsid w:val="006709CF"/>
    <w:rsid w:val="0067119A"/>
    <w:rsid w:val="00671562"/>
    <w:rsid w:val="00671FF3"/>
    <w:rsid w:val="0067256B"/>
    <w:rsid w:val="006740D3"/>
    <w:rsid w:val="00674BC5"/>
    <w:rsid w:val="00674E63"/>
    <w:rsid w:val="00674FAF"/>
    <w:rsid w:val="0067501D"/>
    <w:rsid w:val="006756FE"/>
    <w:rsid w:val="00675C55"/>
    <w:rsid w:val="00675C56"/>
    <w:rsid w:val="00676983"/>
    <w:rsid w:val="00676F93"/>
    <w:rsid w:val="00677279"/>
    <w:rsid w:val="00677D70"/>
    <w:rsid w:val="00680488"/>
    <w:rsid w:val="00680787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0AC"/>
    <w:rsid w:val="0068537C"/>
    <w:rsid w:val="0068645D"/>
    <w:rsid w:val="00686603"/>
    <w:rsid w:val="006867B1"/>
    <w:rsid w:val="006869A0"/>
    <w:rsid w:val="0068726C"/>
    <w:rsid w:val="006873BC"/>
    <w:rsid w:val="006874F3"/>
    <w:rsid w:val="00687975"/>
    <w:rsid w:val="006902E9"/>
    <w:rsid w:val="006904D2"/>
    <w:rsid w:val="006906AA"/>
    <w:rsid w:val="006907AF"/>
    <w:rsid w:val="00690AB2"/>
    <w:rsid w:val="00690BAD"/>
    <w:rsid w:val="00690BB3"/>
    <w:rsid w:val="00690EC3"/>
    <w:rsid w:val="0069167F"/>
    <w:rsid w:val="0069182F"/>
    <w:rsid w:val="00691B2A"/>
    <w:rsid w:val="00692B14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B9"/>
    <w:rsid w:val="006A4187"/>
    <w:rsid w:val="006A431C"/>
    <w:rsid w:val="006A43C7"/>
    <w:rsid w:val="006A4681"/>
    <w:rsid w:val="006A470A"/>
    <w:rsid w:val="006A471A"/>
    <w:rsid w:val="006A4C53"/>
    <w:rsid w:val="006A562B"/>
    <w:rsid w:val="006A6AD7"/>
    <w:rsid w:val="006B0113"/>
    <w:rsid w:val="006B0200"/>
    <w:rsid w:val="006B0426"/>
    <w:rsid w:val="006B12A8"/>
    <w:rsid w:val="006B1583"/>
    <w:rsid w:val="006B1E38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4D3"/>
    <w:rsid w:val="006D281C"/>
    <w:rsid w:val="006D2900"/>
    <w:rsid w:val="006D3185"/>
    <w:rsid w:val="006D3539"/>
    <w:rsid w:val="006D50D5"/>
    <w:rsid w:val="006D51B9"/>
    <w:rsid w:val="006D5D92"/>
    <w:rsid w:val="006D6C3C"/>
    <w:rsid w:val="006D6DE0"/>
    <w:rsid w:val="006D6F9B"/>
    <w:rsid w:val="006D78C4"/>
    <w:rsid w:val="006D7944"/>
    <w:rsid w:val="006D7BC5"/>
    <w:rsid w:val="006E003A"/>
    <w:rsid w:val="006E09C5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5B8C"/>
    <w:rsid w:val="006E7F6A"/>
    <w:rsid w:val="006F0596"/>
    <w:rsid w:val="006F0894"/>
    <w:rsid w:val="006F0FA4"/>
    <w:rsid w:val="006F13AB"/>
    <w:rsid w:val="006F2001"/>
    <w:rsid w:val="006F2328"/>
    <w:rsid w:val="006F2A97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5FD9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64"/>
    <w:rsid w:val="00701FEA"/>
    <w:rsid w:val="0070210A"/>
    <w:rsid w:val="00702458"/>
    <w:rsid w:val="007026E9"/>
    <w:rsid w:val="00702A26"/>
    <w:rsid w:val="00702F3A"/>
    <w:rsid w:val="00703082"/>
    <w:rsid w:val="00703B99"/>
    <w:rsid w:val="0070439E"/>
    <w:rsid w:val="007052DC"/>
    <w:rsid w:val="0070534B"/>
    <w:rsid w:val="00705CDB"/>
    <w:rsid w:val="00705E09"/>
    <w:rsid w:val="007061FC"/>
    <w:rsid w:val="00706BE9"/>
    <w:rsid w:val="00706F6C"/>
    <w:rsid w:val="00707647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4C9B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A05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611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2C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403"/>
    <w:rsid w:val="00754566"/>
    <w:rsid w:val="007545C4"/>
    <w:rsid w:val="0075468B"/>
    <w:rsid w:val="0075491A"/>
    <w:rsid w:val="0075526B"/>
    <w:rsid w:val="007555CE"/>
    <w:rsid w:val="00755756"/>
    <w:rsid w:val="00755796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810"/>
    <w:rsid w:val="00762AAF"/>
    <w:rsid w:val="00762F8E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3E"/>
    <w:rsid w:val="00770813"/>
    <w:rsid w:val="007709D9"/>
    <w:rsid w:val="00770B9C"/>
    <w:rsid w:val="00770C75"/>
    <w:rsid w:val="00771145"/>
    <w:rsid w:val="007718E1"/>
    <w:rsid w:val="00771C28"/>
    <w:rsid w:val="00771DE3"/>
    <w:rsid w:val="00771EC2"/>
    <w:rsid w:val="00771FD8"/>
    <w:rsid w:val="00772235"/>
    <w:rsid w:val="00772780"/>
    <w:rsid w:val="00772CB5"/>
    <w:rsid w:val="00772F13"/>
    <w:rsid w:val="00772F37"/>
    <w:rsid w:val="00772FCE"/>
    <w:rsid w:val="00773128"/>
    <w:rsid w:val="007732B5"/>
    <w:rsid w:val="007737CC"/>
    <w:rsid w:val="007739E7"/>
    <w:rsid w:val="0077415D"/>
    <w:rsid w:val="007741F4"/>
    <w:rsid w:val="0077487B"/>
    <w:rsid w:val="00774C4E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21B"/>
    <w:rsid w:val="00781B60"/>
    <w:rsid w:val="00782B4F"/>
    <w:rsid w:val="00782F35"/>
    <w:rsid w:val="0078411E"/>
    <w:rsid w:val="007854AE"/>
    <w:rsid w:val="00785F86"/>
    <w:rsid w:val="007862BA"/>
    <w:rsid w:val="007864F9"/>
    <w:rsid w:val="00786E6F"/>
    <w:rsid w:val="00786F8B"/>
    <w:rsid w:val="0078764A"/>
    <w:rsid w:val="007900BF"/>
    <w:rsid w:val="007905D2"/>
    <w:rsid w:val="00790C11"/>
    <w:rsid w:val="00790D61"/>
    <w:rsid w:val="00791302"/>
    <w:rsid w:val="0079148B"/>
    <w:rsid w:val="00791CED"/>
    <w:rsid w:val="007920E5"/>
    <w:rsid w:val="00792196"/>
    <w:rsid w:val="00792505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269"/>
    <w:rsid w:val="007972AD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603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67F3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06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2EF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A9"/>
    <w:rsid w:val="00804848"/>
    <w:rsid w:val="00804A35"/>
    <w:rsid w:val="00806484"/>
    <w:rsid w:val="00806A4D"/>
    <w:rsid w:val="00806B0F"/>
    <w:rsid w:val="00806F53"/>
    <w:rsid w:val="0080770C"/>
    <w:rsid w:val="00807998"/>
    <w:rsid w:val="00807B1F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5BE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9D4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18"/>
    <w:rsid w:val="008337F9"/>
    <w:rsid w:val="00833848"/>
    <w:rsid w:val="00833C6E"/>
    <w:rsid w:val="00834382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453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0D2"/>
    <w:rsid w:val="0084419E"/>
    <w:rsid w:val="00844329"/>
    <w:rsid w:val="00844C31"/>
    <w:rsid w:val="00845062"/>
    <w:rsid w:val="0084545B"/>
    <w:rsid w:val="008454CE"/>
    <w:rsid w:val="00846289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A4D"/>
    <w:rsid w:val="00857FD1"/>
    <w:rsid w:val="008603DF"/>
    <w:rsid w:val="008606D0"/>
    <w:rsid w:val="008606F0"/>
    <w:rsid w:val="008608A3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127"/>
    <w:rsid w:val="0087013C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5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8E1"/>
    <w:rsid w:val="00887255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CC8"/>
    <w:rsid w:val="00894D27"/>
    <w:rsid w:val="00895135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43"/>
    <w:rsid w:val="008A1BF2"/>
    <w:rsid w:val="008A1F0F"/>
    <w:rsid w:val="008A2210"/>
    <w:rsid w:val="008A230F"/>
    <w:rsid w:val="008A2466"/>
    <w:rsid w:val="008A2E80"/>
    <w:rsid w:val="008A2EC9"/>
    <w:rsid w:val="008A3F7A"/>
    <w:rsid w:val="008A3F7F"/>
    <w:rsid w:val="008A4360"/>
    <w:rsid w:val="008A47A5"/>
    <w:rsid w:val="008A54BC"/>
    <w:rsid w:val="008A5D5C"/>
    <w:rsid w:val="008A5F29"/>
    <w:rsid w:val="008A62EF"/>
    <w:rsid w:val="008A62F1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337"/>
    <w:rsid w:val="008B24E0"/>
    <w:rsid w:val="008B2CC0"/>
    <w:rsid w:val="008B33DF"/>
    <w:rsid w:val="008B4863"/>
    <w:rsid w:val="008B563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15F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C7ECF"/>
    <w:rsid w:val="008D0418"/>
    <w:rsid w:val="008D054E"/>
    <w:rsid w:val="008D09DB"/>
    <w:rsid w:val="008D0EA4"/>
    <w:rsid w:val="008D1592"/>
    <w:rsid w:val="008D199F"/>
    <w:rsid w:val="008D1C01"/>
    <w:rsid w:val="008D2387"/>
    <w:rsid w:val="008D263F"/>
    <w:rsid w:val="008D27C5"/>
    <w:rsid w:val="008D2A16"/>
    <w:rsid w:val="008D2F58"/>
    <w:rsid w:val="008D3053"/>
    <w:rsid w:val="008D3415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F59"/>
    <w:rsid w:val="008E13ED"/>
    <w:rsid w:val="008E1AAC"/>
    <w:rsid w:val="008E1F1C"/>
    <w:rsid w:val="008E235C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2D2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76D"/>
    <w:rsid w:val="00925ABB"/>
    <w:rsid w:val="00925B39"/>
    <w:rsid w:val="00926533"/>
    <w:rsid w:val="00926D5F"/>
    <w:rsid w:val="00926DCE"/>
    <w:rsid w:val="00926E3B"/>
    <w:rsid w:val="00926F21"/>
    <w:rsid w:val="00926F9C"/>
    <w:rsid w:val="00926FCA"/>
    <w:rsid w:val="00926FFD"/>
    <w:rsid w:val="0092771A"/>
    <w:rsid w:val="0093006B"/>
    <w:rsid w:val="00931A0E"/>
    <w:rsid w:val="00931C8F"/>
    <w:rsid w:val="00931EAB"/>
    <w:rsid w:val="00931ECA"/>
    <w:rsid w:val="00931F82"/>
    <w:rsid w:val="009331EE"/>
    <w:rsid w:val="00933625"/>
    <w:rsid w:val="009336B6"/>
    <w:rsid w:val="00933DC8"/>
    <w:rsid w:val="009340D6"/>
    <w:rsid w:val="00934B89"/>
    <w:rsid w:val="00934C51"/>
    <w:rsid w:val="00935142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262"/>
    <w:rsid w:val="0094571D"/>
    <w:rsid w:val="00945D6D"/>
    <w:rsid w:val="00945DEB"/>
    <w:rsid w:val="009475B9"/>
    <w:rsid w:val="00947790"/>
    <w:rsid w:val="00947A5C"/>
    <w:rsid w:val="009506C8"/>
    <w:rsid w:val="0095074A"/>
    <w:rsid w:val="00950768"/>
    <w:rsid w:val="009508F7"/>
    <w:rsid w:val="0095098A"/>
    <w:rsid w:val="0095168C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62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A0E"/>
    <w:rsid w:val="00964BFA"/>
    <w:rsid w:val="0096521B"/>
    <w:rsid w:val="00965B91"/>
    <w:rsid w:val="009667DB"/>
    <w:rsid w:val="00966D26"/>
    <w:rsid w:val="0096768B"/>
    <w:rsid w:val="0096780C"/>
    <w:rsid w:val="00967AAC"/>
    <w:rsid w:val="00967B7C"/>
    <w:rsid w:val="00970154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733"/>
    <w:rsid w:val="00980994"/>
    <w:rsid w:val="0098213D"/>
    <w:rsid w:val="0098233A"/>
    <w:rsid w:val="00982883"/>
    <w:rsid w:val="009828B4"/>
    <w:rsid w:val="0098373B"/>
    <w:rsid w:val="009837B7"/>
    <w:rsid w:val="00983B30"/>
    <w:rsid w:val="00983BC1"/>
    <w:rsid w:val="00983BDC"/>
    <w:rsid w:val="00983F9B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599"/>
    <w:rsid w:val="00991885"/>
    <w:rsid w:val="00991C33"/>
    <w:rsid w:val="009921A3"/>
    <w:rsid w:val="00992720"/>
    <w:rsid w:val="0099292C"/>
    <w:rsid w:val="00992A95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001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9B2"/>
    <w:rsid w:val="009A7AE7"/>
    <w:rsid w:val="009B001F"/>
    <w:rsid w:val="009B0263"/>
    <w:rsid w:val="009B055D"/>
    <w:rsid w:val="009B069D"/>
    <w:rsid w:val="009B07C7"/>
    <w:rsid w:val="009B0823"/>
    <w:rsid w:val="009B08F8"/>
    <w:rsid w:val="009B0C96"/>
    <w:rsid w:val="009B0D02"/>
    <w:rsid w:val="009B0D60"/>
    <w:rsid w:val="009B1AAB"/>
    <w:rsid w:val="009B1B45"/>
    <w:rsid w:val="009B37AA"/>
    <w:rsid w:val="009B3929"/>
    <w:rsid w:val="009B3977"/>
    <w:rsid w:val="009B443E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3CE"/>
    <w:rsid w:val="009D0515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A1C"/>
    <w:rsid w:val="009D7FE0"/>
    <w:rsid w:val="009E0224"/>
    <w:rsid w:val="009E08D3"/>
    <w:rsid w:val="009E09F9"/>
    <w:rsid w:val="009E0A73"/>
    <w:rsid w:val="009E11FC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4A7A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4A6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BFE"/>
    <w:rsid w:val="00A12E25"/>
    <w:rsid w:val="00A12ED5"/>
    <w:rsid w:val="00A13B55"/>
    <w:rsid w:val="00A13D53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2D4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57E46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6E3B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AB7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F1"/>
    <w:rsid w:val="00A86A6A"/>
    <w:rsid w:val="00A86AFF"/>
    <w:rsid w:val="00A87B36"/>
    <w:rsid w:val="00A9068F"/>
    <w:rsid w:val="00A90882"/>
    <w:rsid w:val="00A90C20"/>
    <w:rsid w:val="00A914AA"/>
    <w:rsid w:val="00A915E2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3D5A"/>
    <w:rsid w:val="00A94CE5"/>
    <w:rsid w:val="00A94E61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6EBE"/>
    <w:rsid w:val="00AA7039"/>
    <w:rsid w:val="00AA79BF"/>
    <w:rsid w:val="00AA7B8E"/>
    <w:rsid w:val="00AB044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2D9"/>
    <w:rsid w:val="00AB646A"/>
    <w:rsid w:val="00AB6699"/>
    <w:rsid w:val="00AB6B5D"/>
    <w:rsid w:val="00AB6C0E"/>
    <w:rsid w:val="00AB6FD2"/>
    <w:rsid w:val="00AB74CE"/>
    <w:rsid w:val="00AB7769"/>
    <w:rsid w:val="00AB7CAC"/>
    <w:rsid w:val="00AC0383"/>
    <w:rsid w:val="00AC06A1"/>
    <w:rsid w:val="00AC1E51"/>
    <w:rsid w:val="00AC1F49"/>
    <w:rsid w:val="00AC2007"/>
    <w:rsid w:val="00AC211D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13"/>
    <w:rsid w:val="00AC6E6E"/>
    <w:rsid w:val="00AC7002"/>
    <w:rsid w:val="00AC7278"/>
    <w:rsid w:val="00AC79D2"/>
    <w:rsid w:val="00AD03D1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181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003"/>
    <w:rsid w:val="00B044F8"/>
    <w:rsid w:val="00B04A9C"/>
    <w:rsid w:val="00B04B41"/>
    <w:rsid w:val="00B04C53"/>
    <w:rsid w:val="00B04C8E"/>
    <w:rsid w:val="00B06006"/>
    <w:rsid w:val="00B06E04"/>
    <w:rsid w:val="00B07358"/>
    <w:rsid w:val="00B073D2"/>
    <w:rsid w:val="00B077FE"/>
    <w:rsid w:val="00B10579"/>
    <w:rsid w:val="00B1109C"/>
    <w:rsid w:val="00B1130A"/>
    <w:rsid w:val="00B11619"/>
    <w:rsid w:val="00B117D3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B7A"/>
    <w:rsid w:val="00B15E7C"/>
    <w:rsid w:val="00B164E1"/>
    <w:rsid w:val="00B16AC0"/>
    <w:rsid w:val="00B16C1E"/>
    <w:rsid w:val="00B17139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6E9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994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2DD6"/>
    <w:rsid w:val="00B43490"/>
    <w:rsid w:val="00B4354B"/>
    <w:rsid w:val="00B43623"/>
    <w:rsid w:val="00B43B9E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B53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55BB"/>
    <w:rsid w:val="00B764B3"/>
    <w:rsid w:val="00B77376"/>
    <w:rsid w:val="00B7759A"/>
    <w:rsid w:val="00B77FEB"/>
    <w:rsid w:val="00B80FE2"/>
    <w:rsid w:val="00B81130"/>
    <w:rsid w:val="00B81182"/>
    <w:rsid w:val="00B81B47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3EC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9E"/>
    <w:rsid w:val="00B90CEA"/>
    <w:rsid w:val="00B90DA6"/>
    <w:rsid w:val="00B912AD"/>
    <w:rsid w:val="00B918FE"/>
    <w:rsid w:val="00B91FDC"/>
    <w:rsid w:val="00B92584"/>
    <w:rsid w:val="00B92B01"/>
    <w:rsid w:val="00B9499C"/>
    <w:rsid w:val="00B94FBE"/>
    <w:rsid w:val="00B9500B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4F50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BCD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36E"/>
    <w:rsid w:val="00BB441A"/>
    <w:rsid w:val="00BB46EF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6A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C7C80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4ED"/>
    <w:rsid w:val="00BD36B9"/>
    <w:rsid w:val="00BD3D6C"/>
    <w:rsid w:val="00BD4374"/>
    <w:rsid w:val="00BD4B2E"/>
    <w:rsid w:val="00BD4BD4"/>
    <w:rsid w:val="00BD544E"/>
    <w:rsid w:val="00BD625D"/>
    <w:rsid w:val="00BD6264"/>
    <w:rsid w:val="00BD633C"/>
    <w:rsid w:val="00BD69FD"/>
    <w:rsid w:val="00BD75AB"/>
    <w:rsid w:val="00BD75E2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7F3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042"/>
    <w:rsid w:val="00C037AA"/>
    <w:rsid w:val="00C03AFB"/>
    <w:rsid w:val="00C0463E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1BA1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27D3F"/>
    <w:rsid w:val="00C300F2"/>
    <w:rsid w:val="00C3037B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6E3B"/>
    <w:rsid w:val="00C37188"/>
    <w:rsid w:val="00C377F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4C25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29F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655"/>
    <w:rsid w:val="00C55E15"/>
    <w:rsid w:val="00C57047"/>
    <w:rsid w:val="00C576B9"/>
    <w:rsid w:val="00C578E4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1BC"/>
    <w:rsid w:val="00C7625C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0BC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DFE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24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8CA"/>
    <w:rsid w:val="00CB6F0B"/>
    <w:rsid w:val="00CB7429"/>
    <w:rsid w:val="00CB7AEF"/>
    <w:rsid w:val="00CB7EC5"/>
    <w:rsid w:val="00CB7F98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3350"/>
    <w:rsid w:val="00CC457A"/>
    <w:rsid w:val="00CC5019"/>
    <w:rsid w:val="00CC51E1"/>
    <w:rsid w:val="00CC52A6"/>
    <w:rsid w:val="00CC5A3D"/>
    <w:rsid w:val="00CC5BD8"/>
    <w:rsid w:val="00CC5D0F"/>
    <w:rsid w:val="00CC5E2A"/>
    <w:rsid w:val="00CC5F40"/>
    <w:rsid w:val="00CC64A1"/>
    <w:rsid w:val="00CC6595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D9"/>
    <w:rsid w:val="00CE404C"/>
    <w:rsid w:val="00CE4482"/>
    <w:rsid w:val="00CE459C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4A1"/>
    <w:rsid w:val="00CE76C9"/>
    <w:rsid w:val="00CF038A"/>
    <w:rsid w:val="00CF1261"/>
    <w:rsid w:val="00CF1484"/>
    <w:rsid w:val="00CF2019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8F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3FC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484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B43"/>
    <w:rsid w:val="00D33CA4"/>
    <w:rsid w:val="00D345FE"/>
    <w:rsid w:val="00D348BB"/>
    <w:rsid w:val="00D354B3"/>
    <w:rsid w:val="00D3575E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5BC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C05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81F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B28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228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398"/>
    <w:rsid w:val="00D903D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64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543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944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654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546"/>
    <w:rsid w:val="00DD0DDA"/>
    <w:rsid w:val="00DD0EEB"/>
    <w:rsid w:val="00DD158C"/>
    <w:rsid w:val="00DD1ABA"/>
    <w:rsid w:val="00DD2B27"/>
    <w:rsid w:val="00DD2CA2"/>
    <w:rsid w:val="00DD3327"/>
    <w:rsid w:val="00DD4288"/>
    <w:rsid w:val="00DD454A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B4D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5807"/>
    <w:rsid w:val="00DE6513"/>
    <w:rsid w:val="00DE6673"/>
    <w:rsid w:val="00DE69A4"/>
    <w:rsid w:val="00DE776F"/>
    <w:rsid w:val="00DE7B82"/>
    <w:rsid w:val="00DE7BEE"/>
    <w:rsid w:val="00DE7C3B"/>
    <w:rsid w:val="00DF0F24"/>
    <w:rsid w:val="00DF17B8"/>
    <w:rsid w:val="00DF1B5C"/>
    <w:rsid w:val="00DF1C9D"/>
    <w:rsid w:val="00DF210D"/>
    <w:rsid w:val="00DF3D32"/>
    <w:rsid w:val="00DF3E32"/>
    <w:rsid w:val="00DF3F7C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5F3"/>
    <w:rsid w:val="00DF78FA"/>
    <w:rsid w:val="00DF7F90"/>
    <w:rsid w:val="00E00039"/>
    <w:rsid w:val="00E00075"/>
    <w:rsid w:val="00E0026F"/>
    <w:rsid w:val="00E00941"/>
    <w:rsid w:val="00E00BE0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60E"/>
    <w:rsid w:val="00E208CE"/>
    <w:rsid w:val="00E20B84"/>
    <w:rsid w:val="00E20DC5"/>
    <w:rsid w:val="00E21DC2"/>
    <w:rsid w:val="00E223E0"/>
    <w:rsid w:val="00E22BE4"/>
    <w:rsid w:val="00E22C93"/>
    <w:rsid w:val="00E23874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3FD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7F5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11D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47E5D"/>
    <w:rsid w:val="00E5030D"/>
    <w:rsid w:val="00E50511"/>
    <w:rsid w:val="00E5053A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06D"/>
    <w:rsid w:val="00E55170"/>
    <w:rsid w:val="00E55778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483"/>
    <w:rsid w:val="00E70A7D"/>
    <w:rsid w:val="00E71249"/>
    <w:rsid w:val="00E713D3"/>
    <w:rsid w:val="00E71982"/>
    <w:rsid w:val="00E72453"/>
    <w:rsid w:val="00E724EE"/>
    <w:rsid w:val="00E7270A"/>
    <w:rsid w:val="00E73198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627"/>
    <w:rsid w:val="00E967EF"/>
    <w:rsid w:val="00E9697D"/>
    <w:rsid w:val="00E97608"/>
    <w:rsid w:val="00E978FB"/>
    <w:rsid w:val="00E979CB"/>
    <w:rsid w:val="00EA0264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25C"/>
    <w:rsid w:val="00EB43CB"/>
    <w:rsid w:val="00EB4BAD"/>
    <w:rsid w:val="00EB4E78"/>
    <w:rsid w:val="00EB5BB0"/>
    <w:rsid w:val="00EB615A"/>
    <w:rsid w:val="00EB6D9A"/>
    <w:rsid w:val="00EB728B"/>
    <w:rsid w:val="00EB77CC"/>
    <w:rsid w:val="00EB7AAF"/>
    <w:rsid w:val="00EB7E88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60A"/>
    <w:rsid w:val="00EC4B47"/>
    <w:rsid w:val="00EC4DD4"/>
    <w:rsid w:val="00EC5313"/>
    <w:rsid w:val="00EC5AA1"/>
    <w:rsid w:val="00EC5EE7"/>
    <w:rsid w:val="00EC6258"/>
    <w:rsid w:val="00EC6881"/>
    <w:rsid w:val="00EC6A83"/>
    <w:rsid w:val="00EC70F3"/>
    <w:rsid w:val="00EC73DB"/>
    <w:rsid w:val="00EC759E"/>
    <w:rsid w:val="00EC7B18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4D8"/>
    <w:rsid w:val="00EE1AEE"/>
    <w:rsid w:val="00EE1DEC"/>
    <w:rsid w:val="00EE20F0"/>
    <w:rsid w:val="00EE23B1"/>
    <w:rsid w:val="00EE28B4"/>
    <w:rsid w:val="00EE2C28"/>
    <w:rsid w:val="00EE3017"/>
    <w:rsid w:val="00EE3814"/>
    <w:rsid w:val="00EE3BF2"/>
    <w:rsid w:val="00EE4190"/>
    <w:rsid w:val="00EE4DA0"/>
    <w:rsid w:val="00EE51BA"/>
    <w:rsid w:val="00EE542C"/>
    <w:rsid w:val="00EE56B1"/>
    <w:rsid w:val="00EE58F5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861"/>
    <w:rsid w:val="00EF493E"/>
    <w:rsid w:val="00EF4DA5"/>
    <w:rsid w:val="00EF50A9"/>
    <w:rsid w:val="00EF5BA7"/>
    <w:rsid w:val="00EF6BE1"/>
    <w:rsid w:val="00EF6E00"/>
    <w:rsid w:val="00EF7234"/>
    <w:rsid w:val="00EF752F"/>
    <w:rsid w:val="00EF7948"/>
    <w:rsid w:val="00EF7BF5"/>
    <w:rsid w:val="00EF7D83"/>
    <w:rsid w:val="00F00786"/>
    <w:rsid w:val="00F009D9"/>
    <w:rsid w:val="00F00DD7"/>
    <w:rsid w:val="00F00F72"/>
    <w:rsid w:val="00F0134E"/>
    <w:rsid w:val="00F01E16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1F3A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6B3"/>
    <w:rsid w:val="00F36FF3"/>
    <w:rsid w:val="00F371A6"/>
    <w:rsid w:val="00F37721"/>
    <w:rsid w:val="00F37D6D"/>
    <w:rsid w:val="00F37F3D"/>
    <w:rsid w:val="00F40A47"/>
    <w:rsid w:val="00F40A98"/>
    <w:rsid w:val="00F40C11"/>
    <w:rsid w:val="00F413CA"/>
    <w:rsid w:val="00F41888"/>
    <w:rsid w:val="00F41A54"/>
    <w:rsid w:val="00F42292"/>
    <w:rsid w:val="00F4360E"/>
    <w:rsid w:val="00F45387"/>
    <w:rsid w:val="00F4568C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3CB"/>
    <w:rsid w:val="00F536FA"/>
    <w:rsid w:val="00F53CC8"/>
    <w:rsid w:val="00F544F6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170"/>
    <w:rsid w:val="00F6045D"/>
    <w:rsid w:val="00F60B51"/>
    <w:rsid w:val="00F60DA9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4A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CB7"/>
    <w:rsid w:val="00F73DD3"/>
    <w:rsid w:val="00F73E66"/>
    <w:rsid w:val="00F73F22"/>
    <w:rsid w:val="00F74A18"/>
    <w:rsid w:val="00F74B5C"/>
    <w:rsid w:val="00F74D3A"/>
    <w:rsid w:val="00F74E1D"/>
    <w:rsid w:val="00F74F48"/>
    <w:rsid w:val="00F751C2"/>
    <w:rsid w:val="00F75464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5E21"/>
    <w:rsid w:val="00F86346"/>
    <w:rsid w:val="00F866BA"/>
    <w:rsid w:val="00F86ACB"/>
    <w:rsid w:val="00F87F55"/>
    <w:rsid w:val="00F902DF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2C1"/>
    <w:rsid w:val="00F93677"/>
    <w:rsid w:val="00F9369E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A63"/>
    <w:rsid w:val="00FA7087"/>
    <w:rsid w:val="00FA7464"/>
    <w:rsid w:val="00FA7905"/>
    <w:rsid w:val="00FA7BB1"/>
    <w:rsid w:val="00FA7C2F"/>
    <w:rsid w:val="00FB0D6C"/>
    <w:rsid w:val="00FB1026"/>
    <w:rsid w:val="00FB15BD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0C69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8E9"/>
    <w:rsid w:val="00FC5AE5"/>
    <w:rsid w:val="00FC5C6A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73D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3DBF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3F3D34B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70483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70483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BD75E2"/>
    <w:pPr>
      <w:numPr>
        <w:numId w:val="75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3B66E3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7</TotalTime>
  <Pages>1</Pages>
  <Words>25935</Words>
  <Characters>147830</Characters>
  <Application>Microsoft Office Word</Application>
  <DocSecurity>0</DocSecurity>
  <Lines>1231</Lines>
  <Paragraphs>346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173419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2026-10-13T06:50:00Z</dcterms:created>
  <dcterms:modified xsi:type="dcterms:W3CDTF">2026-10-13T08:08:00Z</dcterms:modified>
</cp:coreProperties>
</file>