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1A59" w14:textId="77777777" w:rsidR="005F54D4" w:rsidRPr="00FD1158" w:rsidRDefault="005F54D4" w:rsidP="00110E00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FD1158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5F0360BD" w14:textId="2F9CAFE0" w:rsidR="005F54D4" w:rsidRPr="00FD1158" w:rsidRDefault="005F54D4" w:rsidP="00110E0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FD1158">
        <w:rPr>
          <w:b/>
          <w:sz w:val="16"/>
          <w:szCs w:val="16"/>
          <w:lang w:val="ro-RO"/>
        </w:rPr>
        <w:t xml:space="preserve"> (de la pagina 1 la pagina )</w:t>
      </w:r>
    </w:p>
    <w:p w14:paraId="1FA30BE7" w14:textId="77777777" w:rsidR="005F54D4" w:rsidRDefault="005F54D4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4D0C5D35" w14:textId="77777777" w:rsidR="005F54D4" w:rsidRDefault="005F54D4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E608E3F" w14:textId="77777777" w:rsidR="005F54D4" w:rsidRDefault="005F54D4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93DF87B" w14:textId="77777777" w:rsidR="005F54D4" w:rsidRDefault="005F54D4">
      <w:pPr>
        <w:jc w:val="center"/>
        <w:rPr>
          <w:sz w:val="28"/>
        </w:rPr>
      </w:pPr>
    </w:p>
    <w:p w14:paraId="2972483F" w14:textId="77777777" w:rsidR="005F54D4" w:rsidRDefault="005F54D4">
      <w:pPr>
        <w:jc w:val="center"/>
        <w:rPr>
          <w:sz w:val="28"/>
        </w:rPr>
      </w:pPr>
    </w:p>
    <w:p w14:paraId="204A7041" w14:textId="77777777" w:rsidR="005F54D4" w:rsidRDefault="005F54D4">
      <w:pPr>
        <w:jc w:val="center"/>
        <w:rPr>
          <w:sz w:val="28"/>
        </w:rPr>
      </w:pPr>
    </w:p>
    <w:p w14:paraId="2AAE4C86" w14:textId="77777777" w:rsidR="005F54D4" w:rsidRDefault="005F54D4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7BBA728A" w14:textId="77777777" w:rsidR="005F54D4" w:rsidRDefault="005F54D4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 xml:space="preserve"> BUCUREŞTI</w:t>
      </w:r>
    </w:p>
    <w:p w14:paraId="3AC90B60" w14:textId="77777777" w:rsidR="005F54D4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7212B74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4DC62370" w14:textId="77777777" w:rsidR="005F54D4" w:rsidRDefault="005F54D4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454A570E" w14:textId="77777777" w:rsidR="005F54D4" w:rsidRDefault="005F54D4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4FFA85FB" w14:textId="77777777" w:rsidR="005F54D4" w:rsidRDefault="005F54D4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5F54D4" w14:paraId="1EC6A6AE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58F2DC7A" w14:textId="77777777" w:rsidR="005F54D4" w:rsidRDefault="005F54D4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78011C8B" w14:textId="77777777" w:rsidR="005F54D4" w:rsidRDefault="005F54D4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DB0F3BC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68835B38" w14:textId="77777777" w:rsidR="005F54D4" w:rsidRDefault="005F54D4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124F7114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CB1B7CD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8E4FB68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238D86A5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77334D2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9BE1DB3" w14:textId="77777777" w:rsidR="005F54D4" w:rsidRDefault="005F54D4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3D864BD2" w14:textId="77777777" w:rsidR="005F54D4" w:rsidRDefault="005F54D4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6417916D" w14:textId="77777777" w:rsidR="005F54D4" w:rsidRDefault="005F54D4" w:rsidP="001D0732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7732F024" w14:textId="77777777" w:rsidR="005F54D4" w:rsidRDefault="005F54D4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8338458" w14:textId="77777777" w:rsidR="005F54D4" w:rsidRDefault="005F54D4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6B691A21" w14:textId="77777777" w:rsidR="005F54D4" w:rsidRDefault="005F54D4" w:rsidP="001D0732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A1C4F10" w14:textId="77777777" w:rsidR="005F54D4" w:rsidRDefault="005F54D4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6B11E204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8189F0D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39A8944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6A90E3D8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5381D61F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7003862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1E7FC844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2732A92E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D910055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5F54D4" w14:paraId="00B921F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45F526F8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8E4D60D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2DF4A862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1DEC9484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180A486C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5D89211D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0C8331E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B5E0115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705C4DC8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020D29E" w14:textId="77777777" w:rsidR="005F54D4" w:rsidRDefault="005F54D4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63CACAD" w14:textId="77777777" w:rsidR="005F54D4" w:rsidRDefault="005F54D4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59580420" w14:textId="77777777" w:rsidR="005F54D4" w:rsidRDefault="005F54D4">
      <w:pPr>
        <w:spacing w:line="192" w:lineRule="auto"/>
        <w:jc w:val="center"/>
      </w:pPr>
    </w:p>
    <w:p w14:paraId="20A316D8" w14:textId="77777777" w:rsidR="005F54D4" w:rsidRDefault="005F54D4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BB02BE5" w14:textId="77777777" w:rsidR="005F54D4" w:rsidRPr="008D04AB" w:rsidRDefault="005F54D4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2090B859" w14:textId="77777777" w:rsidR="005F54D4" w:rsidRPr="008D04AB" w:rsidRDefault="005F54D4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AFD0519" w14:textId="77777777" w:rsidR="005F54D4" w:rsidRPr="008D04AB" w:rsidRDefault="005F54D4" w:rsidP="001725F5">
      <w:pPr>
        <w:tabs>
          <w:tab w:val="center" w:pos="312"/>
        </w:tabs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B7F7BE5" w14:textId="77777777" w:rsidR="005F54D4" w:rsidRPr="00A8307A" w:rsidRDefault="005F54D4" w:rsidP="00516DD3">
      <w:pPr>
        <w:pStyle w:val="Heading1"/>
        <w:spacing w:line="360" w:lineRule="auto"/>
      </w:pPr>
      <w:r w:rsidRPr="00A8307A">
        <w:t>LINIA 100</w:t>
      </w:r>
    </w:p>
    <w:p w14:paraId="24C0CA13" w14:textId="77777777" w:rsidR="005F54D4" w:rsidRPr="00A8307A" w:rsidRDefault="005F54D4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5F54D4" w:rsidRPr="00AB76B4" w14:paraId="01A6531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F22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98A7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1029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C55A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05E0358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2F221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8FFA771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77EE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C507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8ACD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AACD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6EA720FF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1A5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4F03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0624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96C75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F68FE3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E2A26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0D3D24B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73C9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C79A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3947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39E2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11FB68FB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9C6E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F837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39BB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997E64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D92A41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EA196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7F79C20B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615E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4481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D90B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57C7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04E61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5F54D4" w:rsidRPr="00AB76B4" w14:paraId="38CAB69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253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CC75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82C5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AA20B6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0B5997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C6E2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A897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766A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8F94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F8A5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0F2CF1E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C02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3D86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1D18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8F9697" w14:textId="77777777" w:rsidR="005F54D4" w:rsidRPr="00AB76B4" w:rsidRDefault="005F54D4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A90C5F8" w14:textId="77777777" w:rsidR="005F54D4" w:rsidRPr="00AB76B4" w:rsidRDefault="005F54D4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78DE5" w14:textId="77777777" w:rsidR="005F54D4" w:rsidRPr="00AB76B4" w:rsidRDefault="005F54D4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FDB32A7" w14:textId="77777777" w:rsidR="005F54D4" w:rsidRPr="00AB76B4" w:rsidRDefault="005F54D4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07330DCF" w14:textId="77777777" w:rsidR="005F54D4" w:rsidRPr="00AB76B4" w:rsidRDefault="005F54D4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CA56935" w14:textId="77777777" w:rsidR="005F54D4" w:rsidRPr="00AB76B4" w:rsidRDefault="005F54D4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1FA2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5C91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F351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3B2B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5B6E2F3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9CED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0DB5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C165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30D641" w14:textId="77777777" w:rsidR="005F54D4" w:rsidRPr="00AB76B4" w:rsidRDefault="005F54D4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24983144" w14:textId="77777777" w:rsidR="005F54D4" w:rsidRPr="00AB76B4" w:rsidRDefault="005F54D4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6B346" w14:textId="77777777" w:rsidR="005F54D4" w:rsidRPr="00AB76B4" w:rsidRDefault="005F54D4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F387FC2" w14:textId="77777777" w:rsidR="005F54D4" w:rsidRPr="00AB76B4" w:rsidRDefault="005F54D4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A3515" w14:textId="77777777" w:rsidR="005F54D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326F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BB93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E2045" w14:textId="77777777" w:rsidR="005F54D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C8B901" w14:textId="77777777" w:rsidR="005F54D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5F54D4" w:rsidRPr="00AB76B4" w14:paraId="125F3E4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E7E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E9F7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7D56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F25CA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2ED87DB5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B4DD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5F6B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69A8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58B2206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1EB9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776A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428194E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102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7600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10FB795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B743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567238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A689B1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5A11DB6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9E9E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F690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D4C9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F4FC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3B3B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0D7A9F0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F2B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ED75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7CB3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B140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39B5836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993CE07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3EE8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1D6C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888A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4C30112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F5AA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50C0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5A399FA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4153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E4C2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D1D7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40EE4B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702A1B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1D34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210D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C289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D528B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4486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34B4098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CC5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0438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ABAC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8B408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083645C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047A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6A83E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2B52F66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8C3C42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9EEB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8437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1FE3B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305E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A590E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5F54D4" w:rsidRPr="00AB76B4" w14:paraId="1700585B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DD78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165C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B3FB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582BF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419A9BE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D026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3114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B7A8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993A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20DA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82FBB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F54D4" w:rsidRPr="00AB76B4" w14:paraId="49A277C7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549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84F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70A5DC9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C43B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8E28BB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BBD6DB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3D25FE6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CE2B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1B27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9279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FF4C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EC0A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27245B1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9D95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3ECD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104D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369B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46AB77E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7D0E30D7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4A0A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47DA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4B4E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3AEDB25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000C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9F90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074B9E6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36E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E63A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1D88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DA629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A2C6649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CCDD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752A53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5898706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6B1D790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82E2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F3B5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4B37B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6299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771AC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5F54D4" w:rsidRPr="00AB76B4" w14:paraId="258F98CF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F29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0746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68DBD7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ABE0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9AC3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485FF23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B681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4305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F3D1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874A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EF7F7" w14:textId="77777777" w:rsidR="005F54D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C6B906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4ABA57FC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0B6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205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2E8A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B4EF5D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24FBDAB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C1EC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5104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E742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A8F0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EB6D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9A85BD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499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B21E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00C7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6ABC2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4C1AB6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8F92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A9D7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6B6D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1382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55A5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5906AD45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8B1A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35C0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D8F7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C6BBC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D1F77F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95BE7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7706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0F8B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151C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3B10F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71E81FD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0C3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BF6F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D6EB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5D434B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7EB3B7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3EB16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E9C0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5C8F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B533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45AB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3AC1C6F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C91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1113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DEB5B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DAD86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9ABBE4D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09198" w14:textId="77777777" w:rsidR="005F54D4" w:rsidRPr="00AB76B4" w:rsidRDefault="005F54D4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E7D9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3D53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607083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2845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BC217" w14:textId="77777777" w:rsidR="005F54D4" w:rsidRPr="00AB76B4" w:rsidRDefault="005F54D4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39885D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FC8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A370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2FE4C9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DA53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47C65C" w14:textId="77777777" w:rsidR="005F54D4" w:rsidRPr="00AB76B4" w:rsidRDefault="005F54D4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789184AB" w14:textId="77777777" w:rsidR="005F54D4" w:rsidRPr="00AB76B4" w:rsidRDefault="005F54D4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B9EB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593F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B879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D64A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B285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65F4259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BEA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6114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2310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70B284" w14:textId="77777777" w:rsidR="005F54D4" w:rsidRPr="00AB76B4" w:rsidRDefault="005F54D4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D2FE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42C8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D0EEF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0B42C32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4E72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4FAB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366414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C2A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FCA4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0BDF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E3BBD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0AA8FEB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1933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3EBA91A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1672B59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D60B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3ED7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92B9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B3A3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35AD4BD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0C9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348E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1B10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80EFA6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2D767D2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D51A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522953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32A2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43B5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4213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9FFF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7A4A3ED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8DC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5167C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2D7C3FB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4C02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6B3609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4C9C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D3D8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DDE9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07D4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2D88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0E59546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78C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B267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F513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5C58DE" w14:textId="77777777" w:rsidR="005F54D4" w:rsidRPr="00AB76B4" w:rsidRDefault="005F54D4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A0FF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3765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F819B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54CBF245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A2E8A" w14:textId="77777777" w:rsidR="005F54D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8261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6CEA3C7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174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408C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1B74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00D15E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CF45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75E77F3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4D08E66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97BF3E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5347DF3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74C4BE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9AD5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BF88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A8B5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168B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4A0EEB5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BBB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6BD9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2993EB3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2D6D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E91C1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6EE6C53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7BCC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2A96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A100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622E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4E41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2B7FAD1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6B0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E213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D0DA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F09A74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B621A2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10A2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003E58E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633C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CE4D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3A68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973F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43D26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EABDC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F54D4" w:rsidRPr="00AB76B4" w14:paraId="1D9C050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0733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01A3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A435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6528A9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8D591A5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12DE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38AAAE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BD57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8CC7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988D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45BA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6236CD6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D49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9500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12EA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28C43E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9FD621A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968A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05CA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057C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43B9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F08F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595A51D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F01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2608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CF1E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0A12BA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37D263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ED74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3704ADF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2659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F938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B03F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52DB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26DA4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8FF29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5F54D4" w:rsidRPr="00AB76B4" w14:paraId="449056E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72E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2CA2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B33500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300E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96734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5AD0A6E8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FFCC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0563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8A7F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F9D3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F50E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A89DC3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E98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411E1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6B2EB33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D191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D893D9" w14:textId="77777777" w:rsidR="005F54D4" w:rsidRPr="00AB76B4" w:rsidRDefault="005F54D4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CB57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B451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6648B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BE32B" w14:textId="77777777" w:rsidR="005F54D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6A4B8" w14:textId="77777777" w:rsidR="005F54D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6369D58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522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2A7F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6BF2586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5CDD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2799E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0C4763F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29D20385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DDF8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5328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15CC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2485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E150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2AA3A06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1A56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29EC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2340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81B99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4B8E59D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D8E2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2568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DC73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1C606AD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F762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3700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3EBF6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4B417EA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3212C46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9F4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45D6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026D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3FBC15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B1F5CA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14EA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31F0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B338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45249AE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7A07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36AB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1CDA0CE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906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4D77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7F6A1F4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FECF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71D24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99C1FB8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9A55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8F01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F9B5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8260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80CA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5B8D969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CB0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F606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0989" w14:textId="77777777" w:rsidR="005F54D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278B43" w14:textId="77777777" w:rsidR="005F54D4" w:rsidRPr="00AB76B4" w:rsidRDefault="005F54D4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41164F8C" w14:textId="77777777" w:rsidR="005F54D4" w:rsidRPr="00AB76B4" w:rsidRDefault="005F54D4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68F4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302A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90660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63+700</w:t>
            </w:r>
          </w:p>
          <w:p w14:paraId="49A65E9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7209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AAB61" w14:textId="77777777" w:rsidR="005F54D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698BA85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A79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4A87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4A00A77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4605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08542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F54E96E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BDA2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C148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C788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7B14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89E2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A97075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018D0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5F54D4" w:rsidRPr="00AB76B4" w14:paraId="5E1C617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31C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3468F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5B86965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18E5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FFBBDC" w14:textId="77777777" w:rsidR="005F54D4" w:rsidRPr="00AB76B4" w:rsidRDefault="005F54D4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3D6CF99" w14:textId="77777777" w:rsidR="005F54D4" w:rsidRPr="00AB76B4" w:rsidRDefault="005F54D4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6F0E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4C35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65F9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CB5F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D5D02" w14:textId="77777777" w:rsidR="005F54D4" w:rsidRPr="00AB76B4" w:rsidRDefault="005F54D4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C600E1" w14:textId="77777777" w:rsidR="005F54D4" w:rsidRPr="00AB76B4" w:rsidRDefault="005F54D4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B76B4" w14:paraId="3C9646B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43F7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3904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2915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DB0A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724E196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098F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869505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1B3AEE5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3ED590C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0566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03A2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50BD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33C9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38941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F54D4" w:rsidRPr="00AB76B4" w14:paraId="388B9B3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C1A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74E8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CB04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02FA05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2D3E591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BFDC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77386E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660AE39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A275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42EB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1E55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8554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5F54D4" w:rsidRPr="00AB76B4" w14:paraId="1A40F59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8FC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FB138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E93F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AEAC9E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2F20ECF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0533F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F6473D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7E79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BA1E7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F214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BFB6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F88632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5F54D4" w:rsidRPr="00AB76B4" w14:paraId="7C1EB1C9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AA25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36A9B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D8537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DC5EB4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522A036B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20C85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5370C55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0CD5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1EF0C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C8FE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9640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5F54D4" w:rsidRPr="00AB76B4" w14:paraId="602393C1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5F0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5AF38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FADB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7926EA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38D6D77E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5D99D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A118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F82C4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62989CC7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356A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F649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57F3280A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403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41D14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C4A5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8D407B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6EF63CE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CDBA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4FDA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412DC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3DB4734A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7B0F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518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1FD27F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0EFD8506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E46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DCB95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3E280B9D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262E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A7E0DF" w14:textId="77777777" w:rsidR="005F54D4" w:rsidRDefault="005F54D4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36ABF5F" w14:textId="77777777" w:rsidR="005F54D4" w:rsidRDefault="005F54D4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13CA329" w14:textId="77777777" w:rsidR="005F54D4" w:rsidRPr="00AB76B4" w:rsidRDefault="005F54D4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C3B47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AF56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52564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8575B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BF25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014F148B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E35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14D61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2497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3A5D0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30F07B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6F5B4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CE38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112B9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2AD81FE5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C621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CEF2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AB76B4" w14:paraId="0F46207C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3D18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9978F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82FC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ACBAA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4B828E8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6AA3EC9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2DB98673" w14:textId="77777777" w:rsidR="005F54D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4167B8D4" w14:textId="77777777" w:rsidR="005F54D4" w:rsidRPr="00075656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A68B1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F39A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4607C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1E066F8F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273D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24C4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AB76B4" w14:paraId="053B865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E7D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34F84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E531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55A464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6907BC6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9470D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3579BAF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12FC59E0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6109CEB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0EC9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040A0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C451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467A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1D8CCF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F54D4" w:rsidRPr="00AB76B4" w14:paraId="4DFA10B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2E9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21EAB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F539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A6E760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E07430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499F2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B2D0BB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6FE3421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4122B78C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847D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88547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DD8F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99CA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F3C78F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5F54D4" w:rsidRPr="00AB76B4" w14:paraId="64D3C5B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480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509CF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63F2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51F67C" w14:textId="77777777" w:rsidR="005F54D4" w:rsidRPr="00AB76B4" w:rsidRDefault="005F54D4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B69F724" w14:textId="77777777" w:rsidR="005F54D4" w:rsidRPr="00AB76B4" w:rsidRDefault="005F54D4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B2946" w14:textId="77777777" w:rsidR="005F54D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7AB2C63" w14:textId="77777777" w:rsidR="005F54D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CD29028" w14:textId="77777777" w:rsidR="005F54D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54F11F3A" w14:textId="77777777" w:rsidR="005F54D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47E5F6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DEBCD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C04B9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DDA6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FF61C" w14:textId="77777777" w:rsidR="005F54D4" w:rsidRPr="00AB76B4" w:rsidRDefault="005F54D4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A316A9C" w14:textId="77777777" w:rsidR="005F54D4" w:rsidRPr="00AB76B4" w:rsidRDefault="005F54D4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5F54D4" w:rsidRPr="00AB76B4" w14:paraId="214A9FF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4F5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22749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9CB19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316509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60FDEAC7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4AC56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4232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47232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75CDAD66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20C9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A552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0912621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6D31E01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BD3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69B17" w14:textId="77777777" w:rsidR="005F54D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3BA8713C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CE74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10AE5D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DE207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501E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5FEB0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879A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F1192" w14:textId="77777777" w:rsidR="005F54D4" w:rsidRPr="001C2009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AB76B4" w14:paraId="5230613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81D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8B50F" w14:textId="77777777" w:rsidR="005F54D4" w:rsidRPr="00AB76B4" w:rsidRDefault="005F54D4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6B5A6" w14:textId="77777777" w:rsidR="005F54D4" w:rsidRPr="00AB76B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3379CC" w14:textId="77777777" w:rsidR="005F54D4" w:rsidRPr="00AB76B4" w:rsidRDefault="005F54D4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44E70" w14:textId="77777777" w:rsidR="005F54D4" w:rsidRPr="00AB76B4" w:rsidRDefault="005F54D4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21BE5" w14:textId="77777777" w:rsidR="005F54D4" w:rsidRPr="00AB76B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4E7C0" w14:textId="77777777" w:rsidR="005F54D4" w:rsidRPr="00AB76B4" w:rsidRDefault="005F54D4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22BB7623" w14:textId="77777777" w:rsidR="005F54D4" w:rsidRPr="00AB76B4" w:rsidRDefault="005F54D4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FD7D6" w14:textId="77777777" w:rsidR="005F54D4" w:rsidRPr="00AB76B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7EC48" w14:textId="77777777" w:rsidR="005F54D4" w:rsidRPr="00AB76B4" w:rsidRDefault="005F54D4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2BAAF026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893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6CD58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056D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DFBCCA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F5A4694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29A9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D02A41A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95E20DC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6B1F603A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B75C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20B91" w14:textId="77777777" w:rsidR="005F54D4" w:rsidRPr="00AB76B4" w:rsidRDefault="005F54D4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27CF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0C78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14526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5F54D4" w:rsidRPr="00AB76B4" w14:paraId="6D83472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B9F6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ECB5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CC1A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5DB16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26AB94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3680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CAE96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069D15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1C3AA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C2A4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F81C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24C7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9B57C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F54D4" w:rsidRPr="00AB76B4" w14:paraId="3FC4957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CB50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980B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BEF0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ECE363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29DC27A1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91D1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30DA769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DDC5FD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3A56200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516E9A3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DBDD3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8168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6035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A7AC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54DC21A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84B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D565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51701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F02FF8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86D162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BF8E1C9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ADE9F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43B4451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8A700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B8118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4443F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AE62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3AED3426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432C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CC2B9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3267298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0A5E3" w14:textId="77777777" w:rsidR="005F54D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D8D5C0" w14:textId="77777777" w:rsidR="005F54D4" w:rsidRPr="00AB76B4" w:rsidRDefault="005F54D4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CE9E4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579B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B299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6491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FA22C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3AA17BC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583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2271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28EA6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E7425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CE984E8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AF0B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F40F1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3B3E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8A65E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31FA4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1B8F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5F54D4" w:rsidRPr="00AB76B4" w14:paraId="7FF36B4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376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5FCC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04B1E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EA779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5ABA42C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4C6164F" w14:textId="77777777" w:rsidR="005F54D4" w:rsidRPr="00AB76B4" w:rsidRDefault="005F54D4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2A4E0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38BE67D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61D55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00A25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1CCC2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92BD6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CFDF6B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BDD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E7690" w14:textId="77777777" w:rsidR="005F54D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763C0" w14:textId="77777777" w:rsidR="005F54D4" w:rsidRDefault="005F54D4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6ABD1A" w14:textId="77777777" w:rsidR="005F54D4" w:rsidRPr="00AB76B4" w:rsidRDefault="005F54D4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7AE56E20" w14:textId="77777777" w:rsidR="005F54D4" w:rsidRPr="00AB76B4" w:rsidRDefault="005F54D4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4EBEC01A" w14:textId="77777777" w:rsidR="005F54D4" w:rsidRPr="00AB76B4" w:rsidRDefault="005F54D4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C96AA" w14:textId="77777777" w:rsidR="005F54D4" w:rsidRPr="00AB76B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CBCD7" w14:textId="77777777" w:rsidR="005F54D4" w:rsidRPr="00AB76B4" w:rsidRDefault="005F54D4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57014" w14:textId="77777777" w:rsidR="005F54D4" w:rsidRPr="00AB76B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6197F4B" w14:textId="77777777" w:rsidR="005F54D4" w:rsidRPr="00AB76B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5136B" w14:textId="77777777" w:rsidR="005F54D4" w:rsidRPr="00AB76B4" w:rsidRDefault="005F54D4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6F265" w14:textId="77777777" w:rsidR="005F54D4" w:rsidRDefault="005F54D4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0F0F81B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A53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52DE8" w14:textId="77777777" w:rsidR="005F54D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F11F2" w14:textId="77777777" w:rsidR="005F54D4" w:rsidRDefault="005F54D4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043B6" w14:textId="77777777" w:rsidR="005F54D4" w:rsidRPr="00AB76B4" w:rsidRDefault="005F54D4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6F126BF0" w14:textId="77777777" w:rsidR="005F54D4" w:rsidRDefault="005F54D4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3D9B0" w14:textId="77777777" w:rsidR="005F54D4" w:rsidRPr="00AB76B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4830662" w14:textId="77777777" w:rsidR="005F54D4" w:rsidRPr="00AB76B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8C874" w14:textId="77777777" w:rsidR="005F54D4" w:rsidRPr="00AB76B4" w:rsidRDefault="005F54D4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EBE5E" w14:textId="77777777" w:rsidR="005F54D4" w:rsidRPr="00AB76B4" w:rsidRDefault="005F54D4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9E6C7" w14:textId="77777777" w:rsidR="005F54D4" w:rsidRPr="00AB76B4" w:rsidRDefault="005F54D4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736D5" w14:textId="77777777" w:rsidR="005F54D4" w:rsidRDefault="005F54D4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1725473D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186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42557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4C796E38" w14:textId="77777777" w:rsidR="005F54D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63EAC" w14:textId="77777777" w:rsidR="005F54D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1F2EA4" w14:textId="77777777" w:rsidR="005F54D4" w:rsidRPr="00AB76B4" w:rsidRDefault="005F54D4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D2177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9D4E8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999BA" w14:textId="77777777" w:rsidR="005F54D4" w:rsidRPr="00AB76B4" w:rsidRDefault="005F54D4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B5F6C" w14:textId="77777777" w:rsidR="005F54D4" w:rsidRPr="00AB76B4" w:rsidRDefault="005F54D4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8669B" w14:textId="77777777" w:rsidR="005F54D4" w:rsidRDefault="005F54D4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3D89A930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BD7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32A9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5AAB7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22E96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FD8D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FCA6A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51177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660BA43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8F08F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18F77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4109B83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71E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B629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33937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D6C986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00FDEBA8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6349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85B82C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50B68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387B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9202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2B73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4B33A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5F54D4" w:rsidRPr="00AB76B4" w14:paraId="5F0975E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8C9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B483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D3B8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912E3D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DA7BA97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E2A4A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299476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5112E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11F1A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2F8FE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70C3A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4CF2B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F54D4" w:rsidRPr="00AB76B4" w14:paraId="1822A68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C398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84630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3CE97E3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C21ED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CE7D67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0ADBF5F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74936903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6309F8F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61A6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E9E28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630BC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86BB9" w14:textId="77777777" w:rsidR="005F54D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9605D" w14:textId="77777777" w:rsidR="005F54D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12CAC567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C561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FE5FB" w14:textId="77777777" w:rsidR="005F54D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6B36A" w14:textId="77777777" w:rsidR="005F54D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1DAC32" w14:textId="77777777" w:rsidR="005F54D4" w:rsidRDefault="005F54D4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3C6F6" w14:textId="77777777" w:rsidR="005F54D4" w:rsidRPr="00AB76B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4D28A" w14:textId="77777777" w:rsidR="005F54D4" w:rsidRPr="00AB76B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DC5AE" w14:textId="77777777" w:rsidR="005F54D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4CB5A456" w14:textId="77777777" w:rsidR="005F54D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E6875" w14:textId="77777777" w:rsidR="005F54D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A3BF3" w14:textId="77777777" w:rsidR="005F54D4" w:rsidRDefault="005F54D4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339F46B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B81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A22A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F068E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3B326E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30A6C53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1EA4EC5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CB24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31AF84E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3589DC6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4D9DA8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2195B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3927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7F53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63797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C3641F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B06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5062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B28F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2E950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2318ABA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CF0D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831430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4E516D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03AB2CC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07D04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8F64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D6E0B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36AD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55D76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5F54D4" w:rsidRPr="00AB76B4" w14:paraId="30FDF36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AAF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4F12A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4C8E0" w14:textId="77777777" w:rsidR="005F54D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B1370" w14:textId="77777777" w:rsidR="005F54D4" w:rsidRPr="00AB76B4" w:rsidRDefault="005F54D4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5D459643" w14:textId="77777777" w:rsidR="005F54D4" w:rsidRPr="00AB76B4" w:rsidRDefault="005F54D4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27BB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18448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CA5B5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439DEBA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5D91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5C0B1" w14:textId="77777777" w:rsidR="005F54D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009A867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C3F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D6C69" w14:textId="77777777" w:rsidR="005F54D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50F4F340" w14:textId="77777777" w:rsidR="005F54D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4C8DF" w14:textId="77777777" w:rsidR="005F54D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3AFF0E" w14:textId="77777777" w:rsidR="005F54D4" w:rsidRPr="00AB76B4" w:rsidRDefault="005F54D4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7B971" w14:textId="77777777" w:rsidR="005F54D4" w:rsidRPr="00AB76B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1F98C" w14:textId="77777777" w:rsidR="005F54D4" w:rsidRPr="00AB76B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F2D00" w14:textId="77777777" w:rsidR="005F54D4" w:rsidRDefault="005F54D4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E3B3C" w14:textId="77777777" w:rsidR="005F54D4" w:rsidRDefault="005F54D4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3254C" w14:textId="77777777" w:rsidR="005F54D4" w:rsidRDefault="005F54D4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1260044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488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E8A8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7D163B0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38CC1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9BA2DA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69C35DC2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06F0D025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F6DC7CC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6CB5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336C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91AE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ADD80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04473" w14:textId="77777777" w:rsidR="005F54D4" w:rsidRPr="00AB76B4" w:rsidRDefault="005F54D4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4D0EDE85" w14:textId="77777777" w:rsidR="005F54D4" w:rsidRPr="00AB76B4" w:rsidRDefault="005F54D4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E7B7FFD" w14:textId="77777777" w:rsidR="005F54D4" w:rsidRPr="00AB76B4" w:rsidRDefault="005F54D4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72E9E76C" w14:textId="77777777" w:rsidR="005F54D4" w:rsidRPr="00AB76B4" w:rsidRDefault="005F54D4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38DDE26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32B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66F0C" w14:textId="77777777" w:rsidR="005F54D4" w:rsidRPr="00AB76B4" w:rsidRDefault="005F54D4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EEDA8" w14:textId="77777777" w:rsidR="005F54D4" w:rsidRPr="00AB76B4" w:rsidRDefault="005F54D4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C03F1E" w14:textId="77777777" w:rsidR="005F54D4" w:rsidRPr="00AB76B4" w:rsidRDefault="005F54D4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C4229C2" w14:textId="77777777" w:rsidR="005F54D4" w:rsidRPr="00AB76B4" w:rsidRDefault="005F54D4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8B260" w14:textId="77777777" w:rsidR="005F54D4" w:rsidRPr="00AB76B4" w:rsidRDefault="005F54D4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FB782" w14:textId="77777777" w:rsidR="005F54D4" w:rsidRPr="00AB76B4" w:rsidRDefault="005F54D4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FDDA0" w14:textId="77777777" w:rsidR="005F54D4" w:rsidRPr="00AB76B4" w:rsidRDefault="005F54D4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3FC641E7" w14:textId="77777777" w:rsidR="005F54D4" w:rsidRPr="00AB76B4" w:rsidRDefault="005F54D4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B21A5" w14:textId="77777777" w:rsidR="005F54D4" w:rsidRPr="00AB76B4" w:rsidRDefault="005F54D4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691E7" w14:textId="77777777" w:rsidR="005F54D4" w:rsidRPr="00AB76B4" w:rsidRDefault="005F54D4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9383864" w14:textId="77777777" w:rsidR="005F54D4" w:rsidRPr="00AB76B4" w:rsidRDefault="005F54D4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6CD81656" w14:textId="77777777" w:rsidR="005F54D4" w:rsidRPr="00AB76B4" w:rsidRDefault="005F54D4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5F54D4" w:rsidRPr="00AB76B4" w14:paraId="35B51FF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026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D19F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9C577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92A91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4F02C954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26E6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1A1C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7687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07B8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F7DAD" w14:textId="77777777" w:rsidR="005F54D4" w:rsidRPr="00AB76B4" w:rsidRDefault="005F54D4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5F54D4" w:rsidRPr="00AB76B4" w14:paraId="014680E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9FC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9110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EDF7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F6D5C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C9344CD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18C35945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47C0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6780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75E7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67FFBE7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39CC44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E3707" w14:textId="77777777" w:rsidR="005F54D4" w:rsidRPr="00AB76B4" w:rsidRDefault="005F54D4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E71D7B7" w14:textId="77777777" w:rsidR="005F54D4" w:rsidRPr="00AB76B4" w:rsidRDefault="005F54D4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6D6EF6" w14:textId="77777777" w:rsidR="005F54D4" w:rsidRPr="00AB76B4" w:rsidRDefault="005F54D4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5F54D4" w:rsidRPr="00AB76B4" w14:paraId="01AB8172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C85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F429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B02F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4D38CA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788515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418D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958F0F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0911E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BE28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DF21D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E2EA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70C11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F54D4" w:rsidRPr="00AB76B4" w14:paraId="10B3728D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A4F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36F0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8413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6A4EE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9625DD8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7047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132BFF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A4650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822A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7EB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7294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37BF5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5F54D4" w:rsidRPr="00AB76B4" w14:paraId="1F4474F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42D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64397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BAE6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4E884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1CDC934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CB47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2934A1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378F061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4E8714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D6B21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3CAC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5E198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C66C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BEA81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5F54D4" w:rsidRPr="00AB76B4" w14:paraId="6D48466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216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6B8C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A5E09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D679A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004E0C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0944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0B53B0A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6C0FC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6289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EEBD0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959B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2F2879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5F54D4" w:rsidRPr="00AB76B4" w14:paraId="151C91D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DC9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C6A1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F0C9C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F39A1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66BEB0D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54B7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12CD8DE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9465B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D0BC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DA329A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41F3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BDDEE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5F54D4" w:rsidRPr="00AB76B4" w14:paraId="29317AB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BE9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0E25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775D4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4FFA2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53D0748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D2FD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05CE3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842E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AD0D0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9870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0D7AE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5F54D4" w:rsidRPr="00AB76B4" w14:paraId="053D235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77A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231F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2BB54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9931CC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718465D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01CC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DB518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944A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B292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5EA6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5F54D4" w:rsidRPr="00AB76B4" w14:paraId="5ECD1AF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935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BEB77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5132A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9D116A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EB20393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FDFD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A1E5B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B633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962B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CA90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5F54D4" w:rsidRPr="00AB76B4" w14:paraId="0363C8AF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D3D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AE17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7E199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A6AF35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F9C4B36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E30FA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7A9E94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6DEF9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4C74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ED4CC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691A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5F2037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5F54D4" w:rsidRPr="00AB76B4" w14:paraId="2B7A0748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87D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6FC2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46054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50292A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048285F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0B417E82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F0B5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28801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87D2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7406E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F72F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35A5AF4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2CA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CA25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BE379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22A84C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A9F3184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483B80DA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AF44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918E9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D7E6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82F5C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D976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D75308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B38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E0F5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0CD0746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D3794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1A0526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3448195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C17D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C078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966C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9155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3BEA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60CC637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B52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D8A5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10346" w14:textId="77777777" w:rsidR="005F54D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575BD6" w14:textId="77777777" w:rsidR="005F54D4" w:rsidRDefault="005F54D4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656AFE8D" w14:textId="77777777" w:rsidR="005F54D4" w:rsidRPr="00AB76B4" w:rsidRDefault="005F54D4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450F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2391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42342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6BE96BE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D36FC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3590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340C23E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F12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E36B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746615D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0F9FB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62C51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22EB71A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3347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F9E47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7F1B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0F73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8A48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3D86EEC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7D5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9CC64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2A83001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7D53C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AC5F4D" w14:textId="77777777" w:rsidR="005F54D4" w:rsidRPr="00AB76B4" w:rsidRDefault="005F54D4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AD0D43A" w14:textId="77777777" w:rsidR="005F54D4" w:rsidRPr="00AB76B4" w:rsidRDefault="005F54D4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AAB4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AC173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C4B1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A9EEF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2FF2E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5F54D4" w:rsidRPr="00AB76B4" w14:paraId="738D461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EDC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7FE6C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70185211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1586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793591" w14:textId="77777777" w:rsidR="005F54D4" w:rsidRPr="00AB76B4" w:rsidRDefault="005F54D4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908E6E7" w14:textId="77777777" w:rsidR="005F54D4" w:rsidRPr="00AB76B4" w:rsidRDefault="005F54D4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EDCA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29C2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D363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5E911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B3280" w14:textId="77777777" w:rsidR="005F54D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1FD1E93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E32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18178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5FB0A492" w14:textId="77777777" w:rsidR="005F54D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655ED" w14:textId="77777777" w:rsidR="005F54D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3B1342" w14:textId="77777777" w:rsidR="005F54D4" w:rsidRPr="00AB76B4" w:rsidRDefault="005F54D4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35E7A42" w14:textId="77777777" w:rsidR="005F54D4" w:rsidRPr="00AB76B4" w:rsidRDefault="005F54D4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5010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65013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AC89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DFA9B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3FD86" w14:textId="77777777" w:rsidR="005F54D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48EA71E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3C8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B735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3CE5B2F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EA091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32AC6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7A0D8B97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1107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1CC18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FA25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3B37A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9414A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22AC684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153D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AF2B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355D4CF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F53D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200EF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0BEBB603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24A4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7B68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1DF9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6A699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163E6" w14:textId="77777777" w:rsidR="005F54D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426889" w14:textId="77777777" w:rsidR="005F54D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3B144E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5F54D4" w:rsidRPr="00AB76B4" w14:paraId="6446812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8F48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AF573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7455F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5D2C73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97EF093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0051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09E2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FDA4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28D540F7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A0A8A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31C90" w14:textId="77777777" w:rsidR="005F54D4" w:rsidRDefault="005F54D4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CB7E47" w14:textId="77777777" w:rsidR="005F54D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7B84BF3" w14:textId="77777777" w:rsidR="005F54D4" w:rsidRPr="00AB76B4" w:rsidRDefault="005F54D4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5F54D4" w:rsidRPr="00AB76B4" w14:paraId="4932910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62AE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9E445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715FE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136C77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B34FE1A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B05027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B581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1AFE05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E7653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E066D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46E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1414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68CD2B4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3E3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89B5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4F7B512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475F8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8E8527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7361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39D4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55CB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3EED2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DA34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7E1E17B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899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4C87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C0F17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8BE197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85A179F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930B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DA895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90B0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54926D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5013F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D854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50971DE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4A3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8B508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315F5AE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F0522" w14:textId="77777777" w:rsidR="005F54D4" w:rsidRPr="00AB76B4" w:rsidRDefault="005F54D4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F4928F" w14:textId="77777777" w:rsidR="005F54D4" w:rsidRPr="00AB76B4" w:rsidRDefault="005F54D4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4A77467" w14:textId="77777777" w:rsidR="005F54D4" w:rsidRPr="00AB76B4" w:rsidRDefault="005F54D4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7298863" w14:textId="77777777" w:rsidR="005F54D4" w:rsidRDefault="005F54D4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5F61DFD5" w14:textId="77777777" w:rsidR="005F54D4" w:rsidRPr="0068517F" w:rsidRDefault="005F54D4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4CC1D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7574B" w14:textId="77777777" w:rsidR="005F54D4" w:rsidRPr="00AB76B4" w:rsidRDefault="005F54D4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C9B27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92F3D" w14:textId="77777777" w:rsidR="005F54D4" w:rsidRPr="00AB76B4" w:rsidRDefault="005F54D4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60B9A" w14:textId="77777777" w:rsidR="005F54D4" w:rsidRDefault="005F54D4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03807FD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54D4EBD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C1B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F70E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B8126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E654DD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95275C1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C544A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BBA795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EE6EF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E4C3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EE1AD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481D1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F54D4" w:rsidRPr="00AB76B4" w14:paraId="65C2D2C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8AC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178F8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A9929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C29647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80C2092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A67C4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57BA52B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C29BB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9ACD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9BADC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2473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5F54D4" w:rsidRPr="00AB76B4" w14:paraId="7A1C39D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3FB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20907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11834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A4162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F3B12D0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D709C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DE5C93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62EAF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9BD46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F0E21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DF0D0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5D20AF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1A7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AED5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5CF11A72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06573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0C50B" w14:textId="77777777" w:rsidR="005F54D4" w:rsidRPr="00AB76B4" w:rsidRDefault="005F54D4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40FC9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E7539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3F86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E5CF0" w14:textId="77777777" w:rsidR="005F54D4" w:rsidRPr="00AB76B4" w:rsidRDefault="005F54D4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0603E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0B90A6F" w14:textId="77777777" w:rsidR="005F54D4" w:rsidRPr="00AB76B4" w:rsidRDefault="005F54D4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6E372F9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240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F59D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66E8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A7686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351D1D7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44EBF2C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EB08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7609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1857A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2E0A867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65C4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ED4BB" w14:textId="77777777" w:rsidR="005F54D4" w:rsidRDefault="005F54D4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E53C19A" w14:textId="77777777" w:rsidR="005F54D4" w:rsidRPr="00AB76B4" w:rsidRDefault="005F54D4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7E0DEE69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F35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0C41D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4600B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97186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C909EE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2D028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0C7992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244B38C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4CDC1F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497303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0721A83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313E1D1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EEEB8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CE4A4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051E8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71D20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37922E7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3714134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282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9163A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A9689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1D6D8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FFF884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1B89B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007E483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07A4EB3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E0DEF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D6BFB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8511E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0C25D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0D06336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504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55B5C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2C0C3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DD107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7ACD7C7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2C22B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3D9A4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548C0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8CDA8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A791A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8AB69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8C78E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5F54D4" w:rsidRPr="00AB76B4" w14:paraId="645D5A3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737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3D1A5C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D0B60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E501F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5883FA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6FE15F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9DCF6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2B0D2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A5078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1ECF3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01210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5F54D4" w:rsidRPr="00AB76B4" w14:paraId="6259C12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EB2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FC756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311E2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5F86E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4C63A1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B00BE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C48A0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F13AB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265589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046CD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D0B26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5F54D4" w:rsidRPr="00AB76B4" w14:paraId="5B0EF33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4195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D5CD11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2CCEE2F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E69FC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8CAB6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097550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A678A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6FDA4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16279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F9BC7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C0480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5D97CE6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D5C5B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5F54D4" w:rsidRPr="00AB76B4" w14:paraId="1A3112C4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865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F3059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2A0BA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0D0BE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8EBD1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F9E8B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4616C9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902BA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E7B27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B617F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C1E9B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F54D4" w:rsidRPr="00AB76B4" w14:paraId="1B7245AA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99C8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E6D12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F233B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69AA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586BE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E2FAE2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639852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B5373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E13952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4E4CD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E6B31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5F54D4" w:rsidRPr="00AB76B4" w14:paraId="5CD4D3ED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545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9B4F5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33EBBB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B4BE9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9006F8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C3D2F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380C1F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9E0D1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36884C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BA3E9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FF726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5F54D4" w:rsidRPr="00AB76B4" w14:paraId="4219077E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044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575E0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7BEE45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4BE25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736BE3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2BBD3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2B07A52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569FE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41549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57A98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0F9D7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5F54D4" w:rsidRPr="00AB76B4" w14:paraId="30AF20F7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1532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ED11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8FAE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CD968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B149E7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145BA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EACD760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67CF3971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3DB8D67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68CC6ABA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05275843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1AB0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AF73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B0AB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6F37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77B03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B76B4" w14:paraId="1266ACED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836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E51A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E31F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B02F4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2122FA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BCFE0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622830D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A5D8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2F76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B2CA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DAA1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1F3D60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B76B4" w14:paraId="0A2411B6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C68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11F5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CB8A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23D8C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13FE72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3274C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7529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77B3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EAE1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9A2B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2F00B22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34A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9CE9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6D5A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8FA2B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C61222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87222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EF6A46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65CCFD28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418DFF2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4953F66B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352146DB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8A80D2F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420EA4CF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46D55FC8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02C8598C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FF3D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9C6A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8210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81AA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F458D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B76B4" w14:paraId="4DF524B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E723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311DE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4B99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601F0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B926B1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22ED5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196BA27C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51452153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C426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CF7D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C94F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BF23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6724A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B76B4" w14:paraId="3BDBE4C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EF78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A7E2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5CFD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84589A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0480DC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61CB6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81E2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A76B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4E8560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9B37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7DE4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0682F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2635D51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4B7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DCB0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AB2DCD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E929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D9D7E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D3CDCA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22E92EA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ED963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6915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AEE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FFC5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1157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921B8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329DC50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D12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0EAC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AFEC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FDCEA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EED776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B17CA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F9C8B02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38D916A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69104022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2F795422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78E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382D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E6A6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519D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ADCCF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5F54D4" w:rsidRPr="00AB76B4" w14:paraId="60BEAA3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B68B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E0F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195B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A842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4FB7AE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670AC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23D22EB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E716033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43B4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3CA5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6760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9A44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A0468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5F54D4" w:rsidRPr="00AB76B4" w14:paraId="21798B4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505E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F52E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CD47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9FC3E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72C4E1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D8167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61A4893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F086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2C29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107C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3679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5F54D4" w:rsidRPr="00AB76B4" w14:paraId="1D83129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02B6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F0D9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9A35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2C04A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6BADEB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F1C46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2AEC84B2" w14:textId="77777777" w:rsidR="005F54D4" w:rsidRPr="00AB76B4" w:rsidRDefault="005F54D4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B5D4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66AF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2A7C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C390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351F1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58F72CE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F54D4" w:rsidRPr="00AB76B4" w14:paraId="72E9EDF4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98F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292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73C4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F645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AD9A94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F3DA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142C8F6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524B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DC42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B50A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1148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4CF89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5F54D4" w:rsidRPr="00AB76B4" w14:paraId="67D9164F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AAAD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7F37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3C00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8B5F7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4D9CFD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7433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AAAC8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26AAD56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96FA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D9CC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47E3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A375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5F54D4" w:rsidRPr="00AB76B4" w14:paraId="555E57A1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C68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18C6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4D63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CBB52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1F2897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F84D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E7652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04203C2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3AF388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8163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821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650D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7716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66C34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5F54D4" w:rsidRPr="00AB76B4" w14:paraId="1A54BE65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975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F25B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1095FAE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63BB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EDBB3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7234F23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E219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C963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BCAD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28F6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4135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F87084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5CAA237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EA2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CB71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9833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AB65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F92ACC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68FC3C5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2FA2D56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1B26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6C98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F0AC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F7D44F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C8FC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588E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0452198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0FFB49FD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E5FE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1B6B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BAB9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52147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4E8394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A320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28E438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06C2991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27806E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1ACEBC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1DE563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E277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BF20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066B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207A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59EA6F83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1F9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3A66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455A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36A80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5D915D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0428D31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2D380E3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58E5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B62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0596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3813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0F3E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5E433F22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D91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8514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93B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49B08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3068F0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AB54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9FAB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399E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48DA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A61B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99FA1C3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E82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BC9C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4767C3A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AF0D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86EB0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8F46EB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7912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98ED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9B4F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5D70EA1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10CD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7169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395B2B7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5FFD28C2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DA9C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62AF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AA46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14A5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D2D1C4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1DC1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5C04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DBD0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4DBA9F7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3BEB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763D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5F54D4" w:rsidRPr="00AB76B4" w14:paraId="03C31CC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808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CA40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D19A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BDDA3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2569FCFA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E1AB9B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48D5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ED18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8946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269B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E8F1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194D268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A81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4D4EC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392935B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F122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6896D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276ECDB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757C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0174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A0DC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E94D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0828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2D5F22A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D19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3C7A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EFD9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D2DB2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402F20F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098D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46CA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87ED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5777891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27ED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9996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48DF1ACE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C59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56ED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B2C0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14687A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10F8CDB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3F7A9B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67D9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DC95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248F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5888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2FBB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980B422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38B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F885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50AE214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ECEE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9412F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5AA762A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1200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6613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C6F6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400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506F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9082BA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58A3BD2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7B3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267A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F9C3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28609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F0F4C3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AAF8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3E5C523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BCE9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16E4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0FB6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9752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0172F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F54D4" w:rsidRPr="00AB76B4" w14:paraId="0FE911C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D4C9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F8C7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C0AF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CA05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F70B6F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8483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6E677D8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8C26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688D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B718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EF2F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4C3DB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5F54D4" w:rsidRPr="00AB76B4" w14:paraId="1294EEE1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561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2413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CAFE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43F69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55722D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0903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40935F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92AF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2097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1FBD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81AD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6A5D9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F54D4" w:rsidRPr="00AB76B4" w14:paraId="591C191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E7B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2E16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DF89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77BB4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E57C87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24FE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F2BA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97EA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CAB4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4929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29BBF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5F54D4" w:rsidRPr="00AB76B4" w14:paraId="140674D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647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64D5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2F4D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A72F2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4BC89F3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A91F0A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A1C6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3B1285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541A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3CE4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C446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893B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0529AFC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4FC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6503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33F40A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0A3E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BDCA0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60FD912A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6F1C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6C40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BEF5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943B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82B1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2253CEA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9356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21DD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F72C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334CE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71A297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665A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4D663E7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6678093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26058E1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3E28FAC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93F6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2BC4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D791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B088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51B891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D1A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4222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FF3C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474A6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7FDD45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FC7EAA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26C8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A38A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D498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B4DA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E2E8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5B0BD2D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435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E9D6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5A39082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A9F8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C7C6D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08238E5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8FCA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119A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157E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73DD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D69E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923BCB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5F54D4" w:rsidRPr="00AB76B4" w14:paraId="739EC34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219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A594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5030D41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5262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D5C86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3B75618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BFAB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3D596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B9CF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23DD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B808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182F8F7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065FEABE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7EB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45A2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2EAF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E234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151B871A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5C1AA80A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D7F4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6BF93D2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C0A5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65BB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A463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47CA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2CD3B269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321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7AFF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66A2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022DE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4EA806C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F18F6E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4EA5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C5FC19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25C2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202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F3A8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6310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3F0EDF2C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02A1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C1DF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E70DA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03E06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3C4278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72E5A8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532AF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9A3CAE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7BABC7D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EB81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7E4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20BC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B7CC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DABE45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6A1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786D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BBBE72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08EB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90463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4DE1B0B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58AC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947B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0E80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26FB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4C68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5740027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6423C6C2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347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0C42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1B68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533E6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5B8D5FC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FA92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5D29644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8141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68CB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13FB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542C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7F2E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5F54D4" w:rsidRPr="00AB76B4" w14:paraId="0215792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FA2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5E72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1074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61E9D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7A55BBC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151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16CB85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9500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FF5A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F209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136E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E4797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5F54D4" w:rsidRPr="00AB76B4" w14:paraId="5D33A24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6286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90A0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3763979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C392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E8E6C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46EB46A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3438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1DFF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AE03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8D97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AFC7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6960301E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DAE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BD0F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BA58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E9650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3D4F67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BFEF21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945A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912CD0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11EF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E199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8755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99ED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61F022A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2D2C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CFB0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61F9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7CA7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BCEF77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79D7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5F5FC76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17B9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FC43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698B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E7E0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86881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5F54D4" w:rsidRPr="00AB76B4" w14:paraId="1C74AC2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E71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925E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06EC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27A4C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7E9859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6D24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54AE31F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F4C0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3D7E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F417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040A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CC7A1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5F54D4" w:rsidRPr="00AB76B4" w14:paraId="7610689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C5DC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6B2C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6209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BD0A9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BEC2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1BAEFE2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2358757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39FD7B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232E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7E26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611B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17F9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2F68272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49B313E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5F54D4" w:rsidRPr="00AB76B4" w14:paraId="6E97BF11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9BF4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CC16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4F4A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F94DE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B2F78F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7400C2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EC9A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B2BAA5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532CA2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258C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52BA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9741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6C9C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6B1C3AE7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DEF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BAA3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E86F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8D141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748862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444F712A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540C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628321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56A1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325D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F286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EEBE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3A236F8F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CAF2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808C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5176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3EA55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65A419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F940EA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32F1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B31E94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E5E6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8253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9086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4F5B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18D07DC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810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1358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FED3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7D0B8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F30607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152A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4DFD9F7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AC82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C938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446F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3FA1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ADA48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5F54D4" w:rsidRPr="00AB76B4" w14:paraId="5F625E6A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6DB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4195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548DB42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49B2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FFF07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02B9F1C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6D2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53F0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0AF3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D99A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BA37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2D8B986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B76B4" w14:paraId="5784D6EB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EEC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16C8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4BDDA39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A310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968F9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34103FD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6E6F0C9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354256F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4D0E38F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35AD08C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7272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5704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1830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D5E1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F866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2F4EDD9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CE9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41D5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5CD2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3BF60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4D5A78D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A5AB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8234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E6F7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2596770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02E3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AC1F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1A59481D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D08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5055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9BD7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56F55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D0F0CC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6569358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9D9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74EE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B4A4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124DC63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9CA7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9816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2058F5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5F54D4" w:rsidRPr="00AB76B4" w14:paraId="40F8FCBF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040E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6928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FBF9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853A4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519816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5E419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18C55D8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3FC6133D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2CDCE7D9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1B73DC2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5DC911B8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99C4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E3BB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5E47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9EB1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0DA17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5F54D4" w:rsidRPr="00AB76B4" w14:paraId="793BA6CE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4F80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C6A8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EACA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2821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6B7F9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03CCE0E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47B9DFEE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0761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E446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27E7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AF97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A140B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5F54D4" w:rsidRPr="00AB76B4" w14:paraId="249952E6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2B3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6AD7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A3E3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21DD5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034755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70F0E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359749D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39DB6D6C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32019F87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351C8FA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397C482" w14:textId="77777777" w:rsidR="005F54D4" w:rsidRPr="00AB76B4" w:rsidRDefault="005F54D4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A971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2C1B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F69F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02D2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51DD0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5F54D4" w:rsidRPr="00AB76B4" w14:paraId="5EFC8E4A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16F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42AF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2389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83309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1ECAC7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4FA0F1E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CE5E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BC0D6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C186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08F9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176D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8C78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72B11A6E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A8D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81E0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51D6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24F17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0508F2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0D8FB0E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1F4B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6F5A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B500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9EB2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EBE2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230B1DDD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E66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5A07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9691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B1873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59D76D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3F2F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7ED9D3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42D0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F4EC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E638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D7BE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370D6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5F54D4" w:rsidRPr="00AB76B4" w14:paraId="35F3859A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662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CA8D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6A68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EB7F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3EA490C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289B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5B7A1B8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DFE8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A52A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1301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E223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5F54D4" w:rsidRPr="00AB76B4" w14:paraId="5A42C2C6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934D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C27E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33A3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FDD28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6F838BB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3EE8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5A32A56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063F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8DF9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769C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26FF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2EC4D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5F54D4" w:rsidRPr="00AB76B4" w14:paraId="7EB71C0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0F2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C3FB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59B2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D5C0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E0FD82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4FE3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BF8F22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86E6CC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4F50E77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D794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294F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9075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C79F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8ECF6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F54D4" w:rsidRPr="00AB76B4" w14:paraId="308EDD6B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E7B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4BB3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FB44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33EC9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090782A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BB31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782F15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657285D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506B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F2EC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2B78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8709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243EE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5F54D4" w:rsidRPr="00AB76B4" w14:paraId="0758D934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2B1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FB7D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6AEBEDC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E844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5514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613B5D7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3D7D8E2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14C4161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F22C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50FC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AC14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46F1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5CF9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36F15232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461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B45B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E311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DEB86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2955B20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B4FC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7C50A4C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3CCE44D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4420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5D06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99CD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1F92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2332E202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250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74CD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C884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1535C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5EBDFF25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20A1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157980B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714C22C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10DF29E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5C563A5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7308C56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328A5AF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1498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F24B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0B52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1BC5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C2E0B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5F54D4" w:rsidRPr="00AB76B4" w14:paraId="7710C0A9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3C4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6F3B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0B80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90CAB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37BED1E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8A1D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614D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A647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D9D8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FF0A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1E9795CA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C0CD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5F1F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08AB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B65D3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423769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9C77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4F73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BF50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412C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0C16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08119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5F54D4" w:rsidRPr="00AB76B4" w14:paraId="3E9C9210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A283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6C5C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DB19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B3C3E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246F560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40D9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ABC9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1B90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543F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C906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6AB6416F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571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4E63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FB66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C6382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1B65381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590D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34533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2AA5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DAC4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66C5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0A9C2933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204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845A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49C8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A62C8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5F0815E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E3D3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2BECED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26EA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C582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DEB2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389C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79FAE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5F54D4" w:rsidRPr="00AB76B4" w14:paraId="75D58034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32F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0F25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EC25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31397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6A75C81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9257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F38A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CF9C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7B14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96E3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5F54D4" w:rsidRPr="00AB76B4" w14:paraId="1667554B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45C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5929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4DC7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B34A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53108A2B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16BB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EFC8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A190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F5A3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5CC8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64F06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5F54D4" w:rsidRPr="00AB76B4" w14:paraId="41013BD9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E8BA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FF02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773DC88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40A7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523C1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3ED8156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AACA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D282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B2D1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D23D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5E00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15B79EF1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C7A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61B8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9EDA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AF8FB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7A2A1E9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4C4B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F5BD1D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DD66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7418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A9C1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3A87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74178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5F54D4" w:rsidRPr="00AB76B4" w14:paraId="310BD3D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318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F02A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5BA5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EAE7F0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36D0A28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8D62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13DB68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0DAD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977E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9990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19A8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B140B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F54D4" w:rsidRPr="00AB76B4" w14:paraId="37D74FE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BD8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545B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FA83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4504B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6ED1FBD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7B63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D5EB3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C8BC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ADDA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64EB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7D1A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6E11B19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5F54D4" w:rsidRPr="00AB76B4" w14:paraId="6926062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9E4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29EB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03502C9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BBA0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AD881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134A1B5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7BBA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7212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0B2E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D50C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05627" w14:textId="77777777" w:rsidR="005F54D4" w:rsidRPr="00AB76B4" w:rsidRDefault="005F54D4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1E1DBE7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281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7E81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F37B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19F36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599C650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D965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E442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A5CB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4E28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33867" w14:textId="77777777" w:rsidR="005F54D4" w:rsidRPr="00AB76B4" w:rsidRDefault="005F54D4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9B77559" w14:textId="77777777" w:rsidR="005F54D4" w:rsidRPr="00AB76B4" w:rsidRDefault="005F54D4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5F54D4" w:rsidRPr="00AB76B4" w14:paraId="7E1278B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F7FC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55B1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3857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954FA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101E611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0510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6DB15BE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820599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A664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36D6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871D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511A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671C48E7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D46D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2870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3263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5D9319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23E109B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F617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198AE8D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3A5C7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B67B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66F3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625F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3377A22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B8A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8FC3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089E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96EDB6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72A189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E188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0757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A768C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BF25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BCB3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F0DDB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5F54D4" w:rsidRPr="00AB76B4" w14:paraId="3A43CFC5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4B41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DE0B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27C1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CFA24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29227E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2CC0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1828DD1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7757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1CDC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F9DF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BC45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67B2D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5F54D4" w:rsidRPr="00AB76B4" w14:paraId="5BA2776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9C3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4008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4783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F4623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0E67E2F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A1C0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19228A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F2DC4D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59E62F5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EB333B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BD49B4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65690F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20361C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A6B7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A07E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E07E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2F53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667BA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5F54D4" w:rsidRPr="00AB76B4" w14:paraId="3E0E9A1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C08C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97B7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1B44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3E2644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064EDF11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032E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E2D8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44FF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C364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B3E8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BB6B4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5F54D4" w:rsidRPr="00AB76B4" w14:paraId="068C130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B545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EF5C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7B64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A8735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0B5CED2E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3AFC4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AB29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13FA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33DA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24AE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EF473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5F54D4" w:rsidRPr="00AB76B4" w14:paraId="37E310B5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C1B0C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8A57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02C1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07EC6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7D05364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F721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7EC3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CCA8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15AE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937E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5F54D4" w:rsidRPr="00AB76B4" w14:paraId="1AB868C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04BD8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7D2B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B74D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0D7AE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52319962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622C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9015F3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24AEDE4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6391479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36B5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A483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05A3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2B93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3BFEF3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9815B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630F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1A75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4D50DA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7823A76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98C4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68D3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4CE53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4A2C215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7E29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DA35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F54D4" w:rsidRPr="00AB76B4" w14:paraId="76B7AB8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48C3B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8CF7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C0AD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8857D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F5BA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CE40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3A55F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C1164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40809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5FE531E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11, S 13, S 15 și S 40</w:t>
            </w:r>
          </w:p>
        </w:tc>
      </w:tr>
      <w:tr w:rsidR="005F54D4" w:rsidRPr="00AB76B4" w14:paraId="5215E5D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3C409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7E0D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A54A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1F5B3F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C570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38AE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46DDA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704F0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51C45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36EA359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23,  și S 34</w:t>
            </w:r>
          </w:p>
        </w:tc>
      </w:tr>
      <w:tr w:rsidR="005F54D4" w:rsidRPr="00AB76B4" w14:paraId="3BB09AB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1F9E6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DD1A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1D36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8721E7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C89E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2A3A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E185D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96C91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6ED22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0DC4384D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25,  și S 34</w:t>
            </w:r>
          </w:p>
        </w:tc>
      </w:tr>
      <w:tr w:rsidR="005F54D4" w:rsidRPr="00AB76B4" w14:paraId="74CF53F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2B6567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DBF8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8ED0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7A85F3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1BC14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92E52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2DE93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01A17EA1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39612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0F120" w14:textId="77777777" w:rsidR="005F54D4" w:rsidRPr="00344E0A" w:rsidRDefault="005F54D4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F54D4" w:rsidRPr="00AB76B4" w14:paraId="43C09AC1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0D6272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87143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530DE15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BBEA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E9910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2C6B8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E3466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CDF54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09526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6A18F" w14:textId="77777777" w:rsidR="005F54D4" w:rsidRDefault="005F54D4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F54D4" w:rsidRPr="00AB76B4" w14:paraId="269DDC8F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EFDB39B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024CF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32F121C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A47A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8CBD60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9B336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D0652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83A40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F8782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E7365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0FA896A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1231EF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78203" w14:textId="77777777" w:rsidR="005F54D4" w:rsidRPr="00AB76B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35AE0" w14:textId="77777777" w:rsidR="005F54D4" w:rsidRPr="00AB76B4" w:rsidRDefault="005F54D4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F1F62D" w14:textId="77777777" w:rsidR="005F54D4" w:rsidRDefault="005F54D4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DFC07" w14:textId="77777777" w:rsidR="005F54D4" w:rsidRPr="00AB76B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33A9705" w14:textId="77777777" w:rsidR="005F54D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08C09" w14:textId="77777777" w:rsidR="005F54D4" w:rsidRDefault="005F54D4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8FA6D" w14:textId="77777777" w:rsidR="005F54D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C1A89" w14:textId="77777777" w:rsidR="005F54D4" w:rsidRDefault="005F54D4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2EC08" w14:textId="77777777" w:rsidR="005F54D4" w:rsidRDefault="005F54D4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65B5EF42" w14:textId="77777777" w:rsidR="005F54D4" w:rsidRDefault="005F54D4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5F54D4" w:rsidRPr="00AB76B4" w14:paraId="7DBF8BA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A8A98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BD171" w14:textId="77777777" w:rsidR="005F54D4" w:rsidRPr="00AB76B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EC77F" w14:textId="77777777" w:rsidR="005F54D4" w:rsidRPr="00AB76B4" w:rsidRDefault="005F54D4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D83F1B" w14:textId="77777777" w:rsidR="005F54D4" w:rsidRDefault="005F54D4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9E545" w14:textId="77777777" w:rsidR="005F54D4" w:rsidRPr="00AB76B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D6892" w14:textId="77777777" w:rsidR="005F54D4" w:rsidRDefault="005F54D4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1A771" w14:textId="77777777" w:rsidR="005F54D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18818460" w14:textId="77777777" w:rsidR="005F54D4" w:rsidRDefault="005F54D4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0270D" w14:textId="77777777" w:rsidR="005F54D4" w:rsidRDefault="005F54D4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6DED6" w14:textId="77777777" w:rsidR="005F54D4" w:rsidRPr="00AB76B4" w:rsidRDefault="005F54D4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5F54D4" w:rsidRPr="00AB76B4" w14:paraId="018DB7B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5DBD0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92E9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C9B5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11103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89247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000AEB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CA005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38FFF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7FB9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C5E93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1414EB2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5F54D4" w:rsidRPr="00AB76B4" w14:paraId="0F7C0F1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CCE58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F53C7" w14:textId="77777777" w:rsidR="005F54D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DBA72" w14:textId="77777777" w:rsidR="005F54D4" w:rsidRDefault="005F54D4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366BA4" w14:textId="77777777" w:rsidR="005F54D4" w:rsidRPr="00AB76B4" w:rsidRDefault="005F54D4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C2199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031B074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B2769" w14:textId="77777777" w:rsidR="005F54D4" w:rsidRDefault="005F54D4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3B5BE" w14:textId="77777777" w:rsidR="005F54D4" w:rsidRPr="00AB76B4" w:rsidRDefault="005F54D4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0289E" w14:textId="77777777" w:rsidR="005F54D4" w:rsidRPr="00AB76B4" w:rsidRDefault="005F54D4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31322" w14:textId="77777777" w:rsidR="005F54D4" w:rsidRDefault="005F54D4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39F1E21C" w14:textId="77777777" w:rsidR="005F54D4" w:rsidRDefault="005F54D4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5F54D4" w:rsidRPr="00AB76B4" w14:paraId="3EC0A3F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5B7A5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109B0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D739D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991D3C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36069" w14:textId="77777777" w:rsidR="005F54D4" w:rsidRPr="00AB76B4" w:rsidRDefault="005F54D4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2967F47" w14:textId="77777777" w:rsidR="005F54D4" w:rsidRPr="00AB76B4" w:rsidRDefault="005F54D4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D8642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4660B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BAC8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7A763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56BD7F1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5F54D4" w:rsidRPr="00AB76B4" w14:paraId="0BDB3DB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F60019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8FDA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7D1C0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5683AD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63DEB" w14:textId="77777777" w:rsidR="005F54D4" w:rsidRPr="00AB76B4" w:rsidRDefault="005F54D4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3823172" w14:textId="77777777" w:rsidR="005F54D4" w:rsidRPr="00AB76B4" w:rsidRDefault="005F54D4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FAA6C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9BA1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E6EF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F209C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abaterea</w:t>
            </w:r>
          </w:p>
          <w:p w14:paraId="5FA303F2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S9, S14 și S16</w:t>
            </w:r>
          </w:p>
        </w:tc>
      </w:tr>
      <w:tr w:rsidR="005F54D4" w:rsidRPr="00AB76B4" w14:paraId="411AD7A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DC924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4184A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566+800</w:t>
            </w:r>
          </w:p>
          <w:p w14:paraId="6584A3C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BDB6A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6D4E59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586361D4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CF660" w14:textId="77777777" w:rsidR="005F54D4" w:rsidRPr="00AB76B4" w:rsidRDefault="005F54D4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C473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1481E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886A8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2BA1D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AB76B4" w14:paraId="1332282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CF275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3EA2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A9596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A976E7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36CD6" w14:textId="77777777" w:rsidR="005F54D4" w:rsidRPr="00AB76B4" w:rsidRDefault="005F54D4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31D64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B6263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A60B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DCDEE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F54D4" w:rsidRPr="00AB76B4" w14:paraId="24EC6D8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63B7AC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0C0A9" w14:textId="77777777" w:rsidR="005F54D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734BF3F9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B9CD4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1C5724" w14:textId="77777777" w:rsidR="005F54D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7F005" w14:textId="77777777" w:rsidR="005F54D4" w:rsidRPr="00AB76B4" w:rsidRDefault="005F54D4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FD7E5" w14:textId="77777777" w:rsidR="005F54D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A2B21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58101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2F268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7A611D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F54D4" w:rsidRPr="00AB76B4" w14:paraId="3366FAB9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AAC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187FC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F7A9368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5D3D9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4D0838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394124C3" w14:textId="77777777" w:rsidR="005F54D4" w:rsidRPr="00AB76B4" w:rsidRDefault="005F54D4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C0D35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35EDB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ABEAA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1680E" w14:textId="77777777" w:rsidR="005F54D4" w:rsidRPr="00AB76B4" w:rsidRDefault="005F54D4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1DB4B" w14:textId="77777777" w:rsidR="005F54D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A16AFE6" w14:textId="77777777" w:rsidR="005F54D4" w:rsidRPr="00AB76B4" w:rsidRDefault="005F54D4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F54D4" w:rsidRPr="00AB76B4" w14:paraId="0D607319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61D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EB497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2F600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941C1D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774A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21423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B5FC7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61FB3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AD7A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5F54D4" w:rsidRPr="00AB76B4" w14:paraId="0AA16DF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2D7F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A297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4B8C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E0A2BF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D0630A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42E75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A26FE5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84684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619E9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CBEF6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6A980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B76B4" w14:paraId="438D9C7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3733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8F050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7D7FE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862E8B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B493B0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2B74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038D1D2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4CB51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8D45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604DD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5592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7A9A0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A736BA9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8F614E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5F54D4" w:rsidRPr="00AB76B4" w14:paraId="43BB0FD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6F4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2B04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2067D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3FA9B4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5E1786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9498F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47B4E3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33C50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D865B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81ADD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B66E6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1784DB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850B6C7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B80B560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F54D4" w:rsidRPr="00AB76B4" w14:paraId="712D443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C7E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1D5F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A632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C9F99A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479524D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7272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8581BF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F44FF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69E7D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AEF8F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52C19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098B2F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5F54D4" w:rsidRPr="00AB76B4" w14:paraId="468850E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F06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8C9ED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75958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5B736A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67794F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59056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EF567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9592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E9DEA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CE50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0A771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F54D4" w:rsidRPr="00AB76B4" w14:paraId="158D2E1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7EB0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D1EC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35181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A69BA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B6D054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2CC2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DEEDE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1B58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DF80C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41D5C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B3F39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5095954B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5F54D4" w:rsidRPr="00AB76B4" w14:paraId="2208AC3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F26DD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2D0AF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CD910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600EA8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1F26B0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BF7BE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C0AA4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10E85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6CF19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3B03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CB5E43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BEBD99F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F54D4" w:rsidRPr="00AB76B4" w14:paraId="5D5BE75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77FE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21AD9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CCCEE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5E6E9F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C6B164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004D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D15CEAB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8A66E6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56D9C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AC29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7777D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FDA7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F54D4" w:rsidRPr="00AB76B4" w14:paraId="657CF48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904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8E86D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97D2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E24B88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87380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F3E033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3ECD12E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1A495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3BDED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9DFBF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99A80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E88DA9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2335E41D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5F54D4" w:rsidRPr="00AB76B4" w14:paraId="478E802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4155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CFC45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6CB38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EE967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FCE7E4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8D6A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F2FFE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0D1A7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7DE38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4C936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87DF4E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5F54D4" w:rsidRPr="00AB76B4" w14:paraId="3C42616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9F8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2A53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9A23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50493B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639F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7B9C6C5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D0B1C8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334C6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C6AF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07A2B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BA7C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48137B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F54D4" w:rsidRPr="00AB76B4" w14:paraId="2BDF1A3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BAE3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E6EF6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37456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72DE16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EB979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4DE3BB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680E6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BDD15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D4D31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70D1E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5F54D4" w:rsidRPr="00AB76B4" w14:paraId="58F18F2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22B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9C0EB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AA334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B3E5B1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FB56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A5F253B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F24291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93D54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2C7E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B196C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B026C" w14:textId="77777777" w:rsidR="005F54D4" w:rsidRPr="007B5A25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38E8E04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F54D4" w:rsidRPr="00AB76B4" w14:paraId="3CCD61E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0F26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B120C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0501F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CE6F2F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78C2135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2E4DE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5C72E0B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435BC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E31EF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E5FFD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52F4B" w14:textId="77777777" w:rsidR="005F54D4" w:rsidRPr="00AB76B4" w:rsidRDefault="005F54D4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244DE6" w14:textId="77777777" w:rsidR="005F54D4" w:rsidRPr="00AB76B4" w:rsidRDefault="005F54D4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F54D4" w:rsidRPr="00AB76B4" w14:paraId="28FCC6A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26DC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968D7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7F73F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44D804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201121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E1827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3138B5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93580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62D65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83085" w14:textId="77777777" w:rsidR="005F54D4" w:rsidRPr="00AB76B4" w:rsidRDefault="005F54D4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9A13F7" w14:textId="77777777" w:rsidR="005F54D4" w:rsidRPr="00AB76B4" w:rsidRDefault="005F54D4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F54D4" w:rsidRPr="00AB76B4" w14:paraId="7521D64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E631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C427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DE821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9F163A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24798E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7DED3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C453B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8B696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15D48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43CE3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10D755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F54D4" w:rsidRPr="00AB76B4" w14:paraId="1B6CFCB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7268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FC92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416E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7ECDC5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8A8C71A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ADD5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9B1C9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656C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C7D5E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24DE6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7346B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F54D4" w:rsidRPr="00AB76B4" w14:paraId="096D960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4289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054A3" w14:textId="77777777" w:rsidR="005F54D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392BED5F" w14:textId="77777777" w:rsidR="005F54D4" w:rsidRPr="00AB76B4" w:rsidRDefault="005F54D4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E2E86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8BC2CB" w14:textId="77777777" w:rsidR="005F54D4" w:rsidRPr="00AB76B4" w:rsidRDefault="005F54D4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15BC9FBE" w14:textId="77777777" w:rsidR="005F54D4" w:rsidRPr="00AB76B4" w:rsidRDefault="005F54D4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9062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CEC1E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B035B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C94B7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1F2D5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5F54D4" w:rsidRPr="00AB76B4" w14:paraId="2F63CCB5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8492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AB793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62B1306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AF3DA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89C584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396B3232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16873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0FE2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24FF1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1B87A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F7C4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:rsidRPr="00AB76B4" w14:paraId="15618D5B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FF91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91FE9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A1D5D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254C07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54E2A12D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E2646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21F069F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DEEA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893D7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C9AE4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ED300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5F54D4" w:rsidRPr="00AB76B4" w14:paraId="5D86554A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9454" w14:textId="77777777" w:rsidR="005F54D4" w:rsidRPr="00AB76B4" w:rsidRDefault="005F54D4" w:rsidP="005F54D4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F442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6DD7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AA1E40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3457742A" w14:textId="77777777" w:rsidR="005F54D4" w:rsidRPr="00AB76B4" w:rsidRDefault="005F54D4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02CDA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56682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A75B8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314A6" w14:textId="77777777" w:rsidR="005F54D4" w:rsidRPr="00AB76B4" w:rsidRDefault="005F54D4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BE112" w14:textId="77777777" w:rsidR="005F54D4" w:rsidRPr="00AB76B4" w:rsidRDefault="005F54D4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0582EB5A" w14:textId="77777777" w:rsidR="005F54D4" w:rsidRPr="00A8307A" w:rsidRDefault="005F54D4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7955D36E" w14:textId="77777777" w:rsidR="005F54D4" w:rsidRDefault="005F54D4" w:rsidP="004C7D25">
      <w:pPr>
        <w:pStyle w:val="Heading1"/>
        <w:spacing w:line="360" w:lineRule="auto"/>
      </w:pPr>
      <w:r>
        <w:t>LINIA 101</w:t>
      </w:r>
    </w:p>
    <w:p w14:paraId="6C9D1167" w14:textId="77777777" w:rsidR="005F54D4" w:rsidRDefault="005F54D4" w:rsidP="00877BCD">
      <w:pPr>
        <w:pStyle w:val="Heading1"/>
        <w:spacing w:line="360" w:lineRule="auto"/>
        <w:rPr>
          <w:b w:val="0"/>
          <w:bCs w:val="0"/>
          <w:sz w:val="8"/>
        </w:rPr>
      </w:pPr>
      <w:r>
        <w:t>CHITILA - GOLEŞTI - PITEŞTI - PIATRA OLT – CRAIOVA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18BA5650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92BA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E29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9+455</w:t>
            </w:r>
          </w:p>
          <w:p w14:paraId="7B3F2F0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91D5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66913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Chitila - </w:t>
            </w:r>
          </w:p>
          <w:p w14:paraId="55C9EFCB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1C2F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FDF5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736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F043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1CD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8E6B6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66C3D0F3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E80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E10E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9+960</w:t>
            </w:r>
          </w:p>
          <w:p w14:paraId="3668BCB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72A7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6242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Chitila</w:t>
            </w:r>
          </w:p>
          <w:p w14:paraId="7FFA65E6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14/16, cap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42649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9091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FE08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6147C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805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B3376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6263E8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de la liniile 4 - 11 și spre </w:t>
            </w:r>
          </w:p>
          <w:p w14:paraId="559F992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fir I Chitila - Săbăreni.</w:t>
            </w:r>
          </w:p>
        </w:tc>
      </w:tr>
      <w:tr w:rsidR="005F54D4" w14:paraId="00AD7EF8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DB50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482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9F3EF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FEF1D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 - Săbăreni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1CD3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FBD11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1D0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10+600</w:t>
            </w:r>
          </w:p>
          <w:p w14:paraId="6AA765F0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A49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3C98" w14:textId="77777777" w:rsidR="005F54D4" w:rsidRPr="002C0EEF" w:rsidRDefault="005F54D4" w:rsidP="006A06F9">
            <w:pPr>
              <w:pStyle w:val="TableParagraph"/>
              <w:spacing w:line="221" w:lineRule="exact"/>
              <w:ind w:left="3"/>
              <w:rPr>
                <w:rFonts w:ascii="Times New Roman" w:eastAsia="Arial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2"/>
                <w:sz w:val="20"/>
                <w:szCs w:val="20"/>
              </w:rPr>
              <w:t>S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mnal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z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ere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br/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cu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te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c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u</w:t>
            </w:r>
            <w:r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diagon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a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l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pacing w:val="-1"/>
                <w:sz w:val="20"/>
                <w:szCs w:val="20"/>
              </w:rPr>
              <w:t>ă</w:t>
            </w:r>
            <w:r w:rsidRPr="002C0EEF"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5F54D4" w14:paraId="332529B4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AB5D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6DC4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CD4A3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64EB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Săbăreni</w:t>
            </w:r>
          </w:p>
          <w:p w14:paraId="0D259374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70A0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10 </w:t>
            </w:r>
          </w:p>
          <w:p w14:paraId="276B9FC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DC9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B9F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D66F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2AA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şi 5.</w:t>
            </w:r>
          </w:p>
        </w:tc>
      </w:tr>
      <w:tr w:rsidR="005F54D4" w14:paraId="4A7DA9CB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9A7C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C547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1EA08B9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8C4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9766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03CF15C6" w14:textId="77777777" w:rsidR="005F54D4" w:rsidRDefault="005F54D4" w:rsidP="00216B4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și zona aparate de cale </w:t>
            </w:r>
            <w:r>
              <w:rPr>
                <w:b/>
                <w:bCs/>
                <w:sz w:val="20"/>
                <w:lang w:val="ro-RO"/>
              </w:rPr>
              <w:br/>
              <w:t>Cap X+Y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F8B0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54C6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00BC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38BF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D4AB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5B88391" w14:textId="77777777" w:rsidTr="003F58BA">
        <w:trPr>
          <w:cantSplit/>
          <w:trHeight w:val="9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7AC6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0B0F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2806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456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Ghergani, linia 2 directă + zonă aparate cale Cap X + Y -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1E05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54FA1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949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35+400</w:t>
            </w:r>
          </w:p>
          <w:p w14:paraId="6A0DB75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640F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B599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40B33D0" w14:textId="77777777" w:rsidTr="003F58BA">
        <w:trPr>
          <w:cantSplit/>
          <w:trHeight w:val="67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34B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C8B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40C12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FBE1F" w14:textId="77777777" w:rsidR="005F54D4" w:rsidRDefault="005F54D4" w:rsidP="0098369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– Titu –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6BDA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F53B3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DB2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38+800</w:t>
            </w:r>
          </w:p>
          <w:p w14:paraId="48B590C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EB9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D329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29FFCF2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5B53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51C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E65C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3CF3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Ciocăneşti</w:t>
            </w:r>
          </w:p>
          <w:p w14:paraId="3A2214E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184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4E75D36E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D092A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60CE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A2CA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5051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CEEAF99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AA5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F21C0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24+190</w:t>
            </w:r>
          </w:p>
          <w:p w14:paraId="5A8EA18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D5FE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473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Ciocăneşti -</w:t>
            </w:r>
          </w:p>
          <w:p w14:paraId="036DEFF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6D7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D05D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60F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8D420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E94C9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329D493" w14:textId="77777777" w:rsidTr="003F58BA">
        <w:trPr>
          <w:cantSplit/>
          <w:trHeight w:val="5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34C7C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A0AF6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35+100</w:t>
            </w:r>
          </w:p>
          <w:p w14:paraId="6BF35801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19FE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1A62" w14:textId="77777777" w:rsidR="005F54D4" w:rsidRDefault="005F54D4" w:rsidP="008F3AE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 linia 3 directă și zonă aparate de cale 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1E3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B3CA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32B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34C8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B85E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01A586A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F0DC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0D92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6D9A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B53D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Ghergani</w:t>
            </w:r>
          </w:p>
          <w:p w14:paraId="37F9CE96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57719C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8D22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20C7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3A7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248B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CF5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83DB921" w14:textId="77777777" w:rsidTr="003F58BA">
        <w:trPr>
          <w:cantSplit/>
          <w:trHeight w:val="5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9960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BA90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2418017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AF90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5060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Ghergani -</w:t>
            </w:r>
          </w:p>
          <w:p w14:paraId="7504DE6E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6226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16B0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D5F4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C7AF5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FF3E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9F6E08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3E507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26A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41E5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A484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5F4629E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172FC" w14:textId="77777777" w:rsidR="005F54D4" w:rsidRPr="00A165AE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23, 29 și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E3A6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105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522C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47D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9FAA214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FD549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273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47+400</w:t>
            </w:r>
          </w:p>
          <w:p w14:paraId="78CC213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C41F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B96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637334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+ sch. 9, 17, 19, 25, 27, Cap X și TDJ 32/36, sch. 6 și 10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1D1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75C25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6A7E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4D037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B2C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12418F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BEC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504E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1A304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B2C3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381A24E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C5E6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19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8DFB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93A1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38DD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F6B06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A99F04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46547D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6.</w:t>
            </w:r>
          </w:p>
        </w:tc>
      </w:tr>
      <w:tr w:rsidR="005F54D4" w14:paraId="035ECD0D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DFE7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F88F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A790B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4E7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63949A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7EE2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262F8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B86C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7375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304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EA3A9D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D772E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6, 7 și 8.</w:t>
            </w:r>
          </w:p>
        </w:tc>
      </w:tr>
      <w:tr w:rsidR="005F54D4" w14:paraId="4B273B33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1EB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79F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379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DCE62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F93401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B9C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37/39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034C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6C0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08B7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0DCC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99499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A8F0B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și 8.</w:t>
            </w:r>
          </w:p>
        </w:tc>
      </w:tr>
      <w:tr w:rsidR="005F54D4" w14:paraId="20D77D5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FFA6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614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3F00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7BFFD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139D1059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8EC1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56/58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0C51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350B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A61E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DAFB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62B62D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7AA34C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8 și 10.</w:t>
            </w:r>
          </w:p>
        </w:tc>
      </w:tr>
      <w:tr w:rsidR="005F54D4" w14:paraId="121C423E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4210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1B2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A1FA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C27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7F0A515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29D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5599B1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și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DAB1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3856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96BC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08DB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79F3D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8C155C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F54D4" w14:paraId="6F2C84DB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F380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716F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736F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477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Titu</w:t>
            </w:r>
          </w:p>
          <w:p w14:paraId="29694C8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DE9E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12B36F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34 / 42 </w:t>
            </w:r>
          </w:p>
          <w:p w14:paraId="71E8FE0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265E08F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9648BC3" w14:textId="77777777" w:rsidR="005F54D4" w:rsidRPr="00A165AE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B26C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B95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26B5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8ECC2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AFA3D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5 - 9.</w:t>
            </w:r>
          </w:p>
        </w:tc>
      </w:tr>
      <w:tr w:rsidR="005F54D4" w14:paraId="129F50E2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B009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0117" w14:textId="77777777" w:rsidR="005F54D4" w:rsidRDefault="005F54D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49+700</w:t>
            </w:r>
          </w:p>
          <w:p w14:paraId="2365B58F" w14:textId="77777777" w:rsidR="005F54D4" w:rsidRDefault="005F54D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FF80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8F1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 Fusea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4B0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5E7B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24FB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7181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4106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5DE5EAC" w14:textId="77777777" w:rsidTr="003F58BA">
        <w:trPr>
          <w:cantSplit/>
          <w:trHeight w:val="8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AF7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4483" w14:textId="77777777" w:rsidR="005F54D4" w:rsidRDefault="005F54D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52+820</w:t>
            </w:r>
          </w:p>
          <w:p w14:paraId="04CA33DB" w14:textId="77777777" w:rsidR="005F54D4" w:rsidRDefault="005F54D4" w:rsidP="00034D6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F900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467C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Fusea - 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E94B6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EC46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115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531B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DDE4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D29AB2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ED6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AC6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44D155E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C6D4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D7E2C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18CE1895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C141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AC23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862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F617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B9B82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Se respectă doar cu primul vehicul din componența trenului.</w:t>
            </w:r>
          </w:p>
        </w:tc>
      </w:tr>
      <w:tr w:rsidR="005F54D4" w14:paraId="25775F4F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0590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36D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7B33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03A1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13E628DC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2CA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FED5E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1FBC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58+960</w:t>
            </w:r>
          </w:p>
          <w:p w14:paraId="4935BA5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97C3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ECDB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58+990.</w:t>
            </w:r>
          </w:p>
        </w:tc>
      </w:tr>
      <w:tr w:rsidR="005F54D4" w14:paraId="208A282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13B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5DC6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1AC4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1C6FE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4D4BC66E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40B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0673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2C6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59+600</w:t>
            </w:r>
          </w:p>
          <w:p w14:paraId="6D0FBE2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F0FD4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DEE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59+625.</w:t>
            </w:r>
          </w:p>
        </w:tc>
      </w:tr>
      <w:tr w:rsidR="005F54D4" w14:paraId="5F634AB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FB2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7A2FF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EC93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985F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36764D9A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E5A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60A1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F16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63+350</w:t>
            </w:r>
          </w:p>
          <w:p w14:paraId="566AF25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634D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5D6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63+370.</w:t>
            </w:r>
          </w:p>
        </w:tc>
      </w:tr>
      <w:tr w:rsidR="005F54D4" w14:paraId="58A58EFD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5E45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78C2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9480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CD2B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Mătăsaru -</w:t>
            </w:r>
          </w:p>
          <w:p w14:paraId="1B6F95DB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C4F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A387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63C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65+850</w:t>
            </w:r>
          </w:p>
          <w:p w14:paraId="3D93E58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EE70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37B3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 – TN km 65+875.</w:t>
            </w:r>
          </w:p>
        </w:tc>
      </w:tr>
      <w:tr w:rsidR="005F54D4" w14:paraId="7BC84B75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6C4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EC7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69+230</w:t>
            </w:r>
          </w:p>
          <w:p w14:paraId="7990EF9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5E6F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4A0AB" w14:textId="77777777" w:rsidR="005F54D4" w:rsidRDefault="005F54D4" w:rsidP="00CD6F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Găeşti, linia 2 directă și sch. 3, 7, 11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798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9C09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F271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DA57A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21DA6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CE99516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C5C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7FDE" w14:textId="77777777" w:rsidR="005F54D4" w:rsidRDefault="005F54D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419B4" w14:textId="77777777" w:rsidR="005F54D4" w:rsidRDefault="005F54D4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ACEC1" w14:textId="77777777" w:rsidR="005F54D4" w:rsidRDefault="005F54D4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 peste</w:t>
            </w:r>
          </w:p>
          <w:p w14:paraId="76DAB414" w14:textId="77777777" w:rsidR="005F54D4" w:rsidRDefault="005F54D4" w:rsidP="003A43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9 și 13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B47BF" w14:textId="77777777" w:rsidR="005F54D4" w:rsidRDefault="005F54D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3430" w14:textId="77777777" w:rsidR="005F54D4" w:rsidRPr="000625F2" w:rsidRDefault="005F54D4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B126C" w14:textId="77777777" w:rsidR="005F54D4" w:rsidRDefault="005F54D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69+250</w:t>
            </w:r>
          </w:p>
          <w:p w14:paraId="3DEE6BD0" w14:textId="77777777" w:rsidR="005F54D4" w:rsidRDefault="005F54D4" w:rsidP="003A43B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D557" w14:textId="77777777" w:rsidR="005F54D4" w:rsidRDefault="005F54D4" w:rsidP="003A43B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5A8C" w14:textId="77777777" w:rsidR="005F54D4" w:rsidRDefault="005F54D4" w:rsidP="003A43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F8C44C1" w14:textId="77777777" w:rsidTr="003F58BA">
        <w:trPr>
          <w:cantSplit/>
          <w:trHeight w:val="48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39F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C14B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445EC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22E2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476222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004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04FFE87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9-11-7-13 </w:t>
            </w:r>
          </w:p>
          <w:p w14:paraId="6886891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C46A32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abate-rile </w:t>
            </w:r>
          </w:p>
          <w:p w14:paraId="0CEE00E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1A5BA2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EC90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495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B61D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62E2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2EAE9CF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672FC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035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F99E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1A83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AF0CDA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530E9D7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BCC9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 </w:t>
            </w:r>
          </w:p>
          <w:p w14:paraId="29A4F8C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8B30D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BB82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5680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3209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464C54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LFI SC Mairon SA.</w:t>
            </w:r>
          </w:p>
        </w:tc>
      </w:tr>
      <w:tr w:rsidR="005F54D4" w14:paraId="1D51AE6D" w14:textId="77777777" w:rsidTr="003F58BA">
        <w:trPr>
          <w:cantSplit/>
          <w:trHeight w:val="8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AC5A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8BFCE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303C6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96C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0209249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  <w:p w14:paraId="33CD7598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21 / 23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1FA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73C8643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79986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73B6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8D247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BA5F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959A6B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5F54D4" w14:paraId="7EE643F1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3DD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8FA4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27B8B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4BB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5FE7FC4E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61C71F1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25 / 27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9EA2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5D26832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1A9C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DA159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A288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1506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5 - 8.</w:t>
            </w:r>
          </w:p>
        </w:tc>
      </w:tr>
      <w:tr w:rsidR="005F54D4" w14:paraId="7FF462D6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80AA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ED5F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39C3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EF64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Găeşti</w:t>
            </w:r>
          </w:p>
          <w:p w14:paraId="09E4AB6B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0E46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29</w:t>
            </w:r>
          </w:p>
          <w:p w14:paraId="6597875A" w14:textId="77777777" w:rsidR="005F54D4" w:rsidRPr="00FA5543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 xml:space="preserve">în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8787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F4E0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FD0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0D8C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si 7</w:t>
            </w:r>
          </w:p>
        </w:tc>
      </w:tr>
      <w:tr w:rsidR="005F54D4" w14:paraId="5B40BEF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A7AC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6A5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58B49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D36C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623B402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  <w:p w14:paraId="16197D3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nr.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D81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14 </w:t>
            </w:r>
          </w:p>
          <w:p w14:paraId="0EA0934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9E74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EABC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7AEB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39A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108810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4 - 8.</w:t>
            </w:r>
          </w:p>
        </w:tc>
      </w:tr>
      <w:tr w:rsidR="005F54D4" w14:paraId="5FBB932D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7B4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DDBC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3CB5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A334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Găeşti </w:t>
            </w:r>
          </w:p>
          <w:p w14:paraId="2F54C541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2468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 xml:space="preserve">sch. 16, 18, 20 </w:t>
            </w:r>
          </w:p>
          <w:p w14:paraId="062182CD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9DDB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BAE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9379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7B87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09D75D4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A1AD6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464C7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E263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BBD5D" w14:textId="77777777" w:rsidR="005F54D4" w:rsidRPr="006E4185" w:rsidRDefault="005F54D4" w:rsidP="00AD4FEF">
            <w:pPr>
              <w:spacing w:before="40" w:after="40" w:line="360" w:lineRule="auto"/>
              <w:ind w:left="57" w:right="57"/>
              <w:rPr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Golești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8AFB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6BC4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1AF6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70+490</w:t>
            </w:r>
          </w:p>
          <w:p w14:paraId="7BAA4A9F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AE52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563AA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B330557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36A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2BEEA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62A2FD95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3098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0D89" w14:textId="77777777" w:rsidR="005F54D4" w:rsidRDefault="005F54D4" w:rsidP="00AD4FE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2433" w14:textId="77777777" w:rsidR="005F54D4" w:rsidRPr="009E41CA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93C9" w14:textId="77777777" w:rsidR="005F54D4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8F5D" w14:textId="77777777" w:rsidR="005F54D4" w:rsidRDefault="005F54D4" w:rsidP="00AD4FE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BAAD" w14:textId="77777777" w:rsidR="005F54D4" w:rsidRPr="000625F2" w:rsidRDefault="005F54D4" w:rsidP="00AD4FE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5B2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5F54D4" w14:paraId="2B99F5CE" w14:textId="77777777" w:rsidTr="003F58BA">
        <w:trPr>
          <w:cantSplit/>
          <w:trHeight w:val="3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0C574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3CDB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4990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EFD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Găeşti -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7688" w14:textId="77777777" w:rsidR="005F54D4" w:rsidRPr="009E41CA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0E75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6A2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71+925</w:t>
            </w:r>
          </w:p>
          <w:p w14:paraId="1B01521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D4A2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81EF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2151B">
              <w:rPr>
                <w:b/>
                <w:bCs/>
                <w:i/>
                <w:iCs/>
                <w:sz w:val="20"/>
                <w:lang w:val="en-US"/>
              </w:rPr>
              <w:t>TN km 71+950. Semnalizată ca limitare de viteză. Se respectă cu primul vehicul din compunerea trenului.</w:t>
            </w:r>
          </w:p>
        </w:tc>
      </w:tr>
      <w:tr w:rsidR="005F54D4" w14:paraId="1C0F0809" w14:textId="77777777" w:rsidTr="003F58BA">
        <w:trPr>
          <w:cantSplit/>
          <w:trHeight w:val="5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9928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6BA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8A2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A0BF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61C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7C678D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 /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6D6FB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0CD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3E2C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1E731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4 - 7.</w:t>
            </w:r>
          </w:p>
        </w:tc>
      </w:tr>
      <w:tr w:rsidR="005F54D4" w14:paraId="2FDECDA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14D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F5DB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AC30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521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4600099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A9C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610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4D2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0A05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197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07A8A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6.</w:t>
            </w:r>
          </w:p>
        </w:tc>
      </w:tr>
      <w:tr w:rsidR="005F54D4" w14:paraId="20F02C0B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C96C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2FA9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623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153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0472E54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B54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623FCE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AFF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920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22C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3A3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FE043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F555F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4 - 6.</w:t>
            </w:r>
          </w:p>
        </w:tc>
      </w:tr>
      <w:tr w:rsidR="005F54D4" w14:paraId="3EABB92F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65BC4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49C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BCB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C00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Leordeni Argeş</w:t>
            </w:r>
          </w:p>
          <w:p w14:paraId="341A707B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E62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FBE0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44F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E46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6A9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3B5CCBB" w14:textId="77777777" w:rsidTr="003F58BA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1ED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AF2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3F462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3A8E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Călineşti</w:t>
            </w:r>
          </w:p>
          <w:p w14:paraId="533A233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CA3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0E1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B90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4DDB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59304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4 - 7 abătute.</w:t>
            </w:r>
          </w:p>
        </w:tc>
      </w:tr>
      <w:tr w:rsidR="005F54D4" w14:paraId="10BA0050" w14:textId="77777777" w:rsidTr="003F58BA">
        <w:trPr>
          <w:cantSplit/>
          <w:trHeight w:val="4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BF85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728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625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78A4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 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0E8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EBD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67E8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99+500</w:t>
            </w:r>
          </w:p>
          <w:p w14:paraId="7391344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277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AB9F5" w14:textId="77777777" w:rsidR="005F54D4" w:rsidRDefault="005F54D4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>Nesemnalizat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pe teren.Cuprins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ntre 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lc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i sch.17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semnal Y4, afecteaz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 intr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rile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ie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irile de la linia IV din direc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ia Gole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ti-C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line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ti, cap X,</w:t>
            </w:r>
          </w:p>
          <w:p w14:paraId="21ECB3CA" w14:textId="77777777" w:rsidR="005F54D4" w:rsidRPr="003A43BB" w:rsidRDefault="005F54D4" w:rsidP="003A43BB">
            <w:pPr>
              <w:ind w:left="68"/>
              <w:rPr>
                <w:b/>
                <w:bCs/>
                <w:i/>
                <w:iCs/>
                <w:sz w:val="20"/>
                <w:szCs w:val="20"/>
              </w:rPr>
            </w:pPr>
            <w:r w:rsidRPr="003724FD">
              <w:rPr>
                <w:b/>
                <w:bCs/>
                <w:i/>
                <w:iCs/>
                <w:sz w:val="20"/>
                <w:szCs w:val="20"/>
              </w:rPr>
              <w:t xml:space="preserve">Fir I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3724FD">
              <w:rPr>
                <w:b/>
                <w:bCs/>
                <w:i/>
                <w:iCs/>
                <w:sz w:val="20"/>
                <w:szCs w:val="20"/>
              </w:rPr>
              <w:t>i Fir II</w:t>
            </w:r>
          </w:p>
        </w:tc>
      </w:tr>
      <w:tr w:rsidR="005F54D4" w14:paraId="5485CA20" w14:textId="77777777" w:rsidTr="003F58BA">
        <w:trPr>
          <w:cantSplit/>
          <w:trHeight w:val="1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ABD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57F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0FC1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C18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Goleşti</w:t>
            </w:r>
          </w:p>
          <w:p w14:paraId="6760F51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1A - 6A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45A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călcâiul sch. 5 până la axa grupei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1BF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B09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ADF2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261B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C48B92F" w14:textId="77777777" w:rsidTr="003F58BA">
        <w:trPr>
          <w:cantSplit/>
          <w:trHeight w:val="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8122E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3F6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6AA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25E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65BB959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867A1CB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C8F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între călcâiul sch.  15 </w:t>
            </w:r>
          </w:p>
          <w:p w14:paraId="01481B2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şi călcâiul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3B5B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D9C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12F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4452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ACFF4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şi 2 </w:t>
            </w:r>
          </w:p>
          <w:p w14:paraId="36CAC73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F54D4" w14:paraId="5021151D" w14:textId="77777777" w:rsidTr="003F58BA">
        <w:trPr>
          <w:cantSplit/>
          <w:trHeight w:val="20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508C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B54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EEA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CEB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Pârvu</w:t>
            </w:r>
          </w:p>
          <w:p w14:paraId="263AF53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EF11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9D2CCB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7704D43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18 şi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DF0E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033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2B2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264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6541DAD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3DBC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2CD11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1B70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733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Costești</w:t>
            </w:r>
          </w:p>
          <w:p w14:paraId="470DC4E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prim.-expedieri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A68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5CD3C1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7730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EB1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C99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97A67" w14:textId="77777777" w:rsidR="005F54D4" w:rsidRPr="00860983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19B09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Cap Y, liniile 3 - 5 </w:t>
            </w:r>
          </w:p>
          <w:p w14:paraId="3F993FC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st. Costești, din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direcția 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Fâlfani L 101 și </w:t>
            </w:r>
          </w:p>
          <w:p w14:paraId="75311088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60983">
              <w:rPr>
                <w:b/>
                <w:bCs/>
                <w:i/>
                <w:iCs/>
                <w:sz w:val="20"/>
                <w:lang w:val="ro-RO"/>
              </w:rPr>
              <w:t>direc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ția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Roșiori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Nord</w:t>
            </w:r>
            <w:r w:rsidRPr="00860983">
              <w:rPr>
                <w:b/>
                <w:bCs/>
                <w:i/>
                <w:iCs/>
                <w:sz w:val="20"/>
                <w:lang w:val="ro-RO"/>
              </w:rPr>
              <w:t xml:space="preserve"> L 110.</w:t>
            </w:r>
          </w:p>
        </w:tc>
      </w:tr>
      <w:tr w:rsidR="005F54D4" w14:paraId="098EB9B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61D3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856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132+800</w:t>
            </w:r>
          </w:p>
          <w:p w14:paraId="2126077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84F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14E2" w14:textId="77777777" w:rsidR="005F54D4" w:rsidRDefault="005F54D4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Costești - Fâlfani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11A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B8B9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33E6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4A1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0EE9C" w14:textId="77777777" w:rsidR="005F54D4" w:rsidRPr="00860983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7D416D58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7F35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BB4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8F1A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991C" w14:textId="77777777" w:rsidR="005F54D4" w:rsidRDefault="005F54D4" w:rsidP="003E586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Fâlfani linia 2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497A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71EE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7AE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8F50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CE1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C038047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C81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6308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141+400</w:t>
            </w:r>
          </w:p>
          <w:p w14:paraId="1E6111D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9084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C8A8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Fâlfani - Stolnici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B16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2E4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8D4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84D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664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2C20FEFB" w14:textId="77777777" w:rsidTr="003F58BA">
        <w:trPr>
          <w:cantSplit/>
          <w:trHeight w:val="6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D14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4E1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6BF2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078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Corbu</w:t>
            </w:r>
          </w:p>
          <w:p w14:paraId="2129372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0DD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5BCD04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482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F29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4C12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430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4</w:t>
            </w:r>
          </w:p>
          <w:p w14:paraId="316934F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5F54D4" w14:paraId="7FFD8774" w14:textId="77777777" w:rsidTr="003F58BA">
        <w:trPr>
          <w:cantSplit/>
          <w:trHeight w:val="5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BF93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C1C7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74D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43B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Sineşti</w:t>
            </w:r>
          </w:p>
          <w:p w14:paraId="309D8504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604B6A8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1A7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C2A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A42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9FC6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3178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E709948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27C8E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208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162+900</w:t>
            </w:r>
          </w:p>
          <w:p w14:paraId="6F3A168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8B4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63E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Sineşti - Potcoava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6C1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84E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3D8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32F0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2BA8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D80670E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4369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EE5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168+500</w:t>
            </w:r>
          </w:p>
          <w:p w14:paraId="60AF0EE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1CC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602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76D5511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si  Potcoava – Bălteni Olt</w:t>
            </w:r>
          </w:p>
          <w:p w14:paraId="70941E9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76FA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28AC6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773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560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AE6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6E0A8AD1" w14:textId="77777777" w:rsidTr="003F58BA">
        <w:trPr>
          <w:cantSplit/>
          <w:trHeight w:val="4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626D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970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1666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1C6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160E4AA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A03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FBE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D28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E6B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254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liniei 1</w:t>
            </w:r>
          </w:p>
          <w:p w14:paraId="72F64D9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F54D4" w14:paraId="3FF153F0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575C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196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21A5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644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0C51A72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3862ED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371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0D40C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B9FB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D00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897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5E4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9FC3FD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FF39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4E9CE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A2AD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9F3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Potcoava</w:t>
            </w:r>
          </w:p>
          <w:p w14:paraId="155760D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542ACE81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FFC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7 până la axa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0879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D56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45BC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0B4B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40FF163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33A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874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5AF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C93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Bălteni</w:t>
            </w:r>
          </w:p>
          <w:p w14:paraId="3B682DB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6AEF2A4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4EA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24A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C9A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E0F8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4BE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EEF60B3" w14:textId="77777777" w:rsidTr="003F58BA">
        <w:trPr>
          <w:cantSplit/>
          <w:trHeight w:val="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C0CD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4A45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1228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7549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Recea</w:t>
            </w:r>
          </w:p>
          <w:p w14:paraId="37E5D94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AB1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CC83B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248C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E361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D5E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0A2E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5A96A2D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92A4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F485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E6C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99E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6BAA508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F15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A1CD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A77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424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456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E8CAD1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095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B23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7B2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C0E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BE0B5D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A57E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din </w:t>
            </w:r>
          </w:p>
          <w:p w14:paraId="5EB2B42E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în </w:t>
            </w:r>
          </w:p>
          <w:p w14:paraId="08B727A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axa staţiei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C41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E72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5E38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A53C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5F54D4" w14:paraId="18D396D8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852C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2BF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2E2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4C3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4F987661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8 </w:t>
            </w:r>
          </w:p>
          <w:p w14:paraId="27023B1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784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525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10C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2E8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FFC01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8E6BB7B" w14:textId="77777777" w:rsidTr="003F58BA">
        <w:trPr>
          <w:cantSplit/>
          <w:trHeight w:val="7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A634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C22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81568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278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C3C0DE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şi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F6F2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27, 33,  22 </w:t>
            </w:r>
          </w:p>
          <w:p w14:paraId="2A870EA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 34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98A0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ECF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C9F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0E1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3 - 11  primiri - expedieri.</w:t>
            </w:r>
          </w:p>
        </w:tc>
      </w:tr>
      <w:tr w:rsidR="005F54D4" w14:paraId="31A4E642" w14:textId="77777777" w:rsidTr="003F58BA">
        <w:trPr>
          <w:cantSplit/>
          <w:trHeight w:val="4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2996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396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A236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BB8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6DF127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277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FAB79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 şi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71B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C94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770A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97A8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38D6B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7 - 11</w:t>
            </w:r>
          </w:p>
          <w:p w14:paraId="2A91ACF4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5F54D4" w14:paraId="19DD7BA5" w14:textId="77777777" w:rsidTr="003F58BA">
        <w:trPr>
          <w:cantSplit/>
          <w:trHeight w:val="9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2EB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14C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1E365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700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75AEE02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39C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EE81AC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9268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8E7A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B07B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FDD4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5 - 11 primiri – expedieri.</w:t>
            </w:r>
          </w:p>
        </w:tc>
      </w:tr>
      <w:tr w:rsidR="005F54D4" w14:paraId="616C4BE9" w14:textId="77777777" w:rsidTr="003F58BA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234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07AA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E9D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0345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Slatina</w:t>
            </w:r>
          </w:p>
          <w:p w14:paraId="57F4F50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7E37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30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CCE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AC2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C60F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A28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8 - 15</w:t>
            </w:r>
          </w:p>
          <w:p w14:paraId="6F95D07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- expedieri.</w:t>
            </w:r>
          </w:p>
        </w:tc>
      </w:tr>
      <w:tr w:rsidR="005F54D4" w14:paraId="2E411668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174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E5B9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085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E2A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Milcov, linia 1 </w:t>
            </w:r>
          </w:p>
          <w:p w14:paraId="0018043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BEF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BA10A1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EFB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29A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BD44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B246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787D246" w14:textId="77777777" w:rsidTr="003F58BA">
        <w:trPr>
          <w:cantSplit/>
          <w:trHeight w:val="6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5F16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978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C2E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D07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Slătioara</w:t>
            </w:r>
          </w:p>
          <w:p w14:paraId="6B5D70C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7ABCEB3E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99F1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78E8AE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3454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C95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68F6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48B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1B0D900" w14:textId="77777777" w:rsidTr="003F58BA">
        <w:trPr>
          <w:cantSplit/>
          <w:trHeight w:val="8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A4F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7F6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205+450</w:t>
            </w:r>
          </w:p>
          <w:p w14:paraId="7F4261B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A3E2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F43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386D9C2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  <w:p w14:paraId="600D0971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(din călcâiul schimbătorului numărul 23 până la vârful schimbătorului numărul 14)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1C8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3C4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71A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7987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D8A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35880B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Staţie paralelogram.</w:t>
            </w:r>
          </w:p>
        </w:tc>
      </w:tr>
      <w:tr w:rsidR="005F54D4" w14:paraId="5AE33BD5" w14:textId="77777777" w:rsidTr="003F58BA">
        <w:trPr>
          <w:cantSplit/>
          <w:trHeight w:val="4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A805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7AB8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CEAA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1B5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2BFFEA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ED90" w14:textId="77777777" w:rsidR="005F54D4" w:rsidRDefault="005F54D4" w:rsidP="006E418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DE7D2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26, 32,  38,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7D0B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EA5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A8D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A0B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4 - 11.</w:t>
            </w:r>
          </w:p>
        </w:tc>
      </w:tr>
      <w:tr w:rsidR="005F54D4" w14:paraId="271D2C14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52CA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3E54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EA83C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8D36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Piatra Olt</w:t>
            </w:r>
          </w:p>
          <w:p w14:paraId="0443B6F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F0EA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72E0B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56A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C192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F5F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2C6A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A89F163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BBA2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AEA7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2B40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F830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Balş</w:t>
            </w:r>
          </w:p>
          <w:p w14:paraId="0E321D4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36D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E35935E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şi 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53C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5F2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D93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1DD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1.</w:t>
            </w:r>
          </w:p>
        </w:tc>
      </w:tr>
      <w:tr w:rsidR="005F54D4" w14:paraId="69D8F1C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E0C40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8D04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219+775</w:t>
            </w:r>
          </w:p>
          <w:p w14:paraId="39CC577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219+935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584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8DA4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12D2963C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447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DD80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B67E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815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2646" w14:textId="77777777" w:rsidR="005F54D4" w:rsidRPr="006064A3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09B1175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D96239A" w14:textId="77777777" w:rsidTr="003F58BA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D163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D983B" w14:textId="77777777" w:rsidR="005F54D4" w:rsidRPr="006064A3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221+910</w:t>
            </w:r>
          </w:p>
          <w:p w14:paraId="4236046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6064A3">
              <w:rPr>
                <w:b/>
                <w:bCs/>
                <w:color w:val="000000"/>
                <w:sz w:val="20"/>
                <w:lang w:val="ro-RO"/>
              </w:rPr>
              <w:t>221+960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855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FF1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Balş -</w:t>
            </w:r>
          </w:p>
          <w:p w14:paraId="645B4D4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FC6B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A62D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14C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480B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E06C" w14:textId="77777777" w:rsidR="005F54D4" w:rsidRPr="006064A3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6064A3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6064A3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194D828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4E74C2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0A018EA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B69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A5EA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230+550</w:t>
            </w:r>
          </w:p>
          <w:p w14:paraId="2F4BC5A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230+700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0BC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FEF9E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Robăneşti-</w:t>
            </w:r>
          </w:p>
          <w:p w14:paraId="160852D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14A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7C98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AA2B8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3BF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6BBE" w14:textId="77777777" w:rsidR="005F54D4" w:rsidRPr="001D28D8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Fără inductori.</w:t>
            </w:r>
          </w:p>
        </w:tc>
      </w:tr>
      <w:tr w:rsidR="005F54D4" w14:paraId="258155CB" w14:textId="77777777" w:rsidTr="003F58BA">
        <w:trPr>
          <w:cantSplit/>
          <w:trHeight w:val="14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8806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1ECE" w14:textId="77777777" w:rsidR="005F54D4" w:rsidRPr="006064A3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94E6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056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Pieleşti linia 3 </w:t>
            </w:r>
          </w:p>
          <w:p w14:paraId="09B1E0F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9A8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061B3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00D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4B16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677A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647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3CCC43A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50C6F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E74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242+700</w:t>
            </w:r>
          </w:p>
          <w:p w14:paraId="75083AE1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B5A2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FF74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Pieleşti -</w:t>
            </w:r>
          </w:p>
          <w:p w14:paraId="650DEFB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Plaiu Vulcănești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28E5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267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117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72700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FEEE2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5F9B0508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CE2B9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806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441C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D77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Plaiu Vulcănești</w:t>
            </w:r>
          </w:p>
          <w:p w14:paraId="0A37BC4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FE02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66A3631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98A5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B98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328E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479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afectarea liniilor 2 și 3 primiri - expedieri, Cap X.</w:t>
            </w:r>
          </w:p>
        </w:tc>
      </w:tr>
      <w:tr w:rsidR="005F54D4" w14:paraId="397A2261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DEF1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B7F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249+150</w:t>
            </w:r>
          </w:p>
          <w:p w14:paraId="2E1C4917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CB94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AA689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4D23B15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3A+3B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E25E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1DD8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BE5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CA8B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1B4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Numai pentru trenuri de marfă în tranzit. Nesemnalizată pe teren.</w:t>
            </w:r>
          </w:p>
          <w:p w14:paraId="4DE7321B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Stația  în  paralelogram.</w:t>
            </w:r>
          </w:p>
        </w:tc>
      </w:tr>
      <w:tr w:rsidR="005F54D4" w14:paraId="6BA5087C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C4A6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5CCE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8C89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3178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B04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10F7161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73 -77-</w:t>
            </w:r>
          </w:p>
          <w:p w14:paraId="72168EC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- 83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1547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37A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1355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5B8D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5F54D4" w14:paraId="62425879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7C33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93CE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3987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B4E8" w14:textId="77777777" w:rsidR="005F54D4" w:rsidRDefault="005F54D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2D8F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 </w:t>
            </w:r>
          </w:p>
          <w:p w14:paraId="2F5B17E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043D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7EE3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A56E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3411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1 - 4B.</w:t>
            </w:r>
          </w:p>
        </w:tc>
      </w:tr>
      <w:tr w:rsidR="005F54D4" w14:paraId="7A35EBB4" w14:textId="77777777" w:rsidTr="003F58BA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9142B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72E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44D0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CB62E" w14:textId="77777777" w:rsidR="005F54D4" w:rsidRDefault="005F54D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6AE5DBA6" w14:textId="77777777" w:rsidR="005F54D4" w:rsidRDefault="005F54D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6073" w14:textId="77777777" w:rsidR="005F54D4" w:rsidRDefault="005F54D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B08DA0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1AFAA" w14:textId="77777777" w:rsidR="005F54D4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D429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2D11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CEE7" w14:textId="77777777" w:rsidR="005F54D4" w:rsidRDefault="005F54D4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6B32C8" w14:textId="77777777" w:rsidR="005F54D4" w:rsidRDefault="005F54D4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din linia 2A către liniile </w:t>
            </w:r>
          </w:p>
          <w:p w14:paraId="2C880BB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26 și 27. </w:t>
            </w:r>
          </w:p>
        </w:tc>
      </w:tr>
      <w:tr w:rsidR="005F54D4" w14:paraId="456BDCE9" w14:textId="77777777" w:rsidTr="003F58BA">
        <w:trPr>
          <w:cantSplit/>
          <w:trHeight w:val="5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04724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CF2C" w14:textId="77777777" w:rsidR="005F54D4" w:rsidRDefault="005F54D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B370" w14:textId="77777777" w:rsidR="005F54D4" w:rsidRPr="000625F2" w:rsidRDefault="005F54D4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96A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16D1124F" w14:textId="77777777" w:rsidR="005F54D4" w:rsidRDefault="005F54D4" w:rsidP="0072151B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8166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41102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23, 33,  35, TDJ </w:t>
            </w:r>
          </w:p>
          <w:p w14:paraId="3D1505ED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/ 49, 45 / 51, sch. 55, 57, 59, 65, 67, 69</w:t>
            </w:r>
          </w:p>
          <w:p w14:paraId="6A912E8F" w14:textId="77777777" w:rsidR="005F54D4" w:rsidRDefault="005F54D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1F81" w14:textId="77777777" w:rsidR="005F54D4" w:rsidRDefault="005F54D4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625F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985DC" w14:textId="77777777" w:rsidR="005F54D4" w:rsidRDefault="005F54D4" w:rsidP="0072151B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11546" w14:textId="77777777" w:rsidR="005F54D4" w:rsidRPr="000625F2" w:rsidRDefault="005F54D4" w:rsidP="0072151B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FBC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5D5AAA" w14:textId="77777777" w:rsidR="005F54D4" w:rsidRDefault="005F54D4" w:rsidP="0072151B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4A - 11.</w:t>
            </w:r>
          </w:p>
        </w:tc>
      </w:tr>
      <w:tr w:rsidR="005F54D4" w14:paraId="75A85581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6B67A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4C5F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C17C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C9E3F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0C8F957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55050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C710B5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145,147, 149,151 </w:t>
            </w:r>
          </w:p>
          <w:p w14:paraId="07D8F581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122F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5104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EC48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65A3A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203545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12 - 16.</w:t>
            </w:r>
          </w:p>
        </w:tc>
      </w:tr>
      <w:tr w:rsidR="005F54D4" w14:paraId="454EAB1D" w14:textId="77777777" w:rsidTr="003F58BA">
        <w:trPr>
          <w:cantSplit/>
          <w:trHeight w:val="1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33F7" w14:textId="77777777" w:rsidR="005F54D4" w:rsidRDefault="005F54D4" w:rsidP="005F54D4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7F8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D828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3626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Craiova</w:t>
            </w:r>
          </w:p>
          <w:p w14:paraId="258B0B73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04BB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5E7D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AB21C" w14:textId="77777777" w:rsidR="005F54D4" w:rsidRDefault="005F54D4" w:rsidP="007215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A7B3" w14:textId="77777777" w:rsidR="005F54D4" w:rsidRPr="000625F2" w:rsidRDefault="005F54D4" w:rsidP="007215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5B77" w14:textId="77777777" w:rsidR="005F54D4" w:rsidRDefault="005F54D4" w:rsidP="007215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6074AED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779C00F9" w14:textId="77777777" w:rsidR="005F54D4" w:rsidRDefault="005F54D4" w:rsidP="00F22BF3">
      <w:pPr>
        <w:pStyle w:val="Heading1"/>
        <w:spacing w:line="360" w:lineRule="auto"/>
      </w:pPr>
      <w:r>
        <w:t xml:space="preserve">LINIA 103 </w:t>
      </w:r>
    </w:p>
    <w:p w14:paraId="36DE5648" w14:textId="77777777" w:rsidR="005F54D4" w:rsidRDefault="005F54D4" w:rsidP="003934D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BUCUREŞTI PROGRESU - GIURGIU ORAŞ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54D4" w14:paraId="528768E8" w14:textId="7777777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CB85" w14:textId="77777777" w:rsidR="005F54D4" w:rsidRDefault="005F54D4" w:rsidP="005F54D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6C1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6+395</w:t>
            </w:r>
          </w:p>
          <w:p w14:paraId="52BC29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6+445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E0C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062E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5CC00A25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1BF6" w14:textId="77777777" w:rsidR="005F54D4" w:rsidRPr="009E41C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8322" w14:textId="77777777" w:rsidR="005F54D4" w:rsidRPr="006307B2" w:rsidRDefault="005F54D4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963B" w14:textId="77777777" w:rsidR="005F54D4" w:rsidRPr="009E41C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17F8" w14:textId="77777777" w:rsidR="005F54D4" w:rsidRPr="006307B2" w:rsidRDefault="005F54D4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26A5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D5B4D6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5F54D4" w14:paraId="71DA9D34" w14:textId="77777777">
        <w:trPr>
          <w:cantSplit/>
          <w:trHeight w:val="1123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6D17" w14:textId="77777777" w:rsidR="005F54D4" w:rsidRDefault="005F54D4" w:rsidP="005F54D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5D8E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160C" w14:textId="77777777" w:rsidR="005F54D4" w:rsidRPr="006307B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9510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  <w:p w14:paraId="265C6453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</w:t>
            </w:r>
            <w:r w:rsidRPr="009E41CA">
              <w:rPr>
                <w:b/>
                <w:bCs/>
                <w:sz w:val="20"/>
                <w:lang w:val="ro-RO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9201" w14:textId="77777777" w:rsidR="005F54D4" w:rsidRPr="009E41C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FFA4" w14:textId="77777777" w:rsidR="005F54D4" w:rsidRPr="006307B2" w:rsidRDefault="005F54D4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307B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F0CC" w14:textId="77777777" w:rsidR="005F54D4" w:rsidRPr="009E41C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A11E" w14:textId="77777777" w:rsidR="005F54D4" w:rsidRPr="006307B2" w:rsidRDefault="005F54D4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E207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31BF032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E41CA">
              <w:rPr>
                <w:b/>
                <w:bCs/>
                <w:i/>
                <w:iCs/>
                <w:sz w:val="20"/>
                <w:lang w:val="ro-RO"/>
              </w:rPr>
              <w:t>Cu acces la liniile 5 şi 6 primiri - expedieri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14:paraId="2FBB1E34" w14:textId="77777777">
        <w:trPr>
          <w:cantSplit/>
          <w:trHeight w:val="174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DB6F" w14:textId="77777777" w:rsidR="005F54D4" w:rsidRDefault="005F54D4" w:rsidP="005F54D4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21C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34F4" w14:textId="77777777" w:rsidR="005F54D4" w:rsidRPr="006307B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D1DC6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E41CA">
              <w:rPr>
                <w:b/>
                <w:bCs/>
                <w:sz w:val="20"/>
                <w:lang w:val="ro-RO"/>
              </w:rPr>
              <w:t>St. Bucureşti Progresu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2A6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5541D84" w14:textId="77777777" w:rsidR="005F54D4" w:rsidRDefault="005F54D4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8</w:t>
            </w:r>
          </w:p>
          <w:p w14:paraId="16FD3848" w14:textId="77777777" w:rsidR="005F54D4" w:rsidRDefault="005F54D4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B64E825" w14:textId="77777777" w:rsidR="005F54D4" w:rsidRDefault="005F54D4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92A7995" w14:textId="77777777" w:rsidR="005F54D4" w:rsidRPr="009E41CA" w:rsidRDefault="005F54D4">
            <w:pPr>
              <w:spacing w:before="40" w:after="40" w:line="360" w:lineRule="auto"/>
              <w:ind w:left="71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0E10" w14:textId="77777777" w:rsidR="005F54D4" w:rsidRDefault="005F54D4">
            <w:pPr>
              <w:tabs>
                <w:tab w:val="center" w:pos="359"/>
              </w:tabs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359D9" w14:textId="77777777" w:rsidR="005F54D4" w:rsidRPr="009E41C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AB21A" w14:textId="77777777" w:rsidR="005F54D4" w:rsidRPr="006307B2" w:rsidRDefault="005F54D4">
            <w:pPr>
              <w:spacing w:line="360" w:lineRule="auto"/>
              <w:jc w:val="center"/>
              <w:rPr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41E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6EEB3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4289B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1 - 3, 7, 8 și </w:t>
            </w:r>
          </w:p>
          <w:p w14:paraId="11A98760" w14:textId="77777777" w:rsidR="005F54D4" w:rsidRPr="009E41C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Tehnică București Progresu.</w:t>
            </w:r>
          </w:p>
        </w:tc>
      </w:tr>
    </w:tbl>
    <w:p w14:paraId="388290CD" w14:textId="77777777" w:rsidR="005F54D4" w:rsidRPr="007C0989" w:rsidRDefault="005F54D4" w:rsidP="007C0989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7AB9EBB9" w14:textId="77777777" w:rsidR="005F54D4" w:rsidRDefault="005F54D4" w:rsidP="00E15E78">
      <w:pPr>
        <w:pStyle w:val="Heading1"/>
        <w:spacing w:line="360" w:lineRule="auto"/>
      </w:pPr>
      <w:r>
        <w:t>LINIA 105</w:t>
      </w:r>
    </w:p>
    <w:p w14:paraId="49951929" w14:textId="77777777" w:rsidR="005F54D4" w:rsidRDefault="005F54D4" w:rsidP="00E15E78">
      <w:pPr>
        <w:pStyle w:val="Heading1"/>
        <w:spacing w:line="360" w:lineRule="auto"/>
      </w:pPr>
      <w:r>
        <w:t>GIURGIU NORD - VIDELE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5F54D4" w14:paraId="604961E4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0498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3F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5AF549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4355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1EA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70FA7EF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166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95D6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5A5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A97B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FABA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BE8E29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călători.</w:t>
            </w:r>
          </w:p>
        </w:tc>
      </w:tr>
      <w:tr w:rsidR="005F54D4" w14:paraId="2637DEA2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D5A17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624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2+309</w:t>
            </w:r>
          </w:p>
          <w:p w14:paraId="4CA8337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C3E0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4FA9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Giurgiu Nord -</w:t>
            </w:r>
          </w:p>
          <w:p w14:paraId="43BE87E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Stănești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F42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F44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4B5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0766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08F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886F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5F54D4" w14:paraId="3AD5DB88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AE90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AF9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15+550</w:t>
            </w:r>
          </w:p>
          <w:p w14:paraId="12230A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83C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D763" w14:textId="77777777" w:rsidR="005F54D4" w:rsidRDefault="005F54D4" w:rsidP="00387D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Stănești  -</w:t>
            </w:r>
          </w:p>
          <w:p w14:paraId="513FBAFE" w14:textId="77777777" w:rsidR="005F54D4" w:rsidRDefault="005F54D4" w:rsidP="00387D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Rădulești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8D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97B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06D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4005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D874" w14:textId="77777777" w:rsidR="005F54D4" w:rsidRDefault="005F54D4" w:rsidP="00387D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C0D5C7" w14:textId="77777777" w:rsidR="005F54D4" w:rsidRDefault="005F54D4" w:rsidP="00387D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trenurile de marfă.</w:t>
            </w:r>
          </w:p>
        </w:tc>
      </w:tr>
      <w:tr w:rsidR="005F54D4" w14:paraId="19915DB4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B8A4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39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1F5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C39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Bălănoaia 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3F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49509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+ sch.6, diag </w:t>
            </w:r>
          </w:p>
          <w:p w14:paraId="76A5D06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2-6,</w:t>
            </w:r>
          </w:p>
          <w:p w14:paraId="5237E82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6AE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A76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4746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4A5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DF5868C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714B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3F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C2E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BC6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Stănești,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F35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9E7A8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+ sch.5 și</w:t>
            </w:r>
          </w:p>
          <w:p w14:paraId="6DCED8B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35DD31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8/10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83C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5D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BA1E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B2F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2708664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A59D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628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F36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E95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4C76CBE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5A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1DFB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EC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B9DE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B365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54D4" w14:paraId="7CEA516D" w14:textId="77777777">
        <w:trPr>
          <w:cantSplit/>
          <w:trHeight w:val="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928E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1E7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7CA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8F7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2951E98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7CB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6, </w:t>
            </w:r>
          </w:p>
          <w:p w14:paraId="17564E4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D289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C7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811A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BF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4906252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B96F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B47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E43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BDC0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Chiriacu</w:t>
            </w:r>
          </w:p>
          <w:p w14:paraId="79654A5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3, Cap X,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DC3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  <w:p w14:paraId="1CCA50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5C04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CE5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6F25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C2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57122EB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88668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1A7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73D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ED24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0266DF3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21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243DEAE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811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666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8529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3B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ABF4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C7075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5F54D4" w14:paraId="0FD234A7" w14:textId="77777777">
        <w:trPr>
          <w:cantSplit/>
          <w:trHeight w:val="19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5F73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7C9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A77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53D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Toporu</w:t>
            </w:r>
          </w:p>
          <w:p w14:paraId="754F7AD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numărul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D5B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0A9A88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75C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3D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A79C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C76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2518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202F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5F54D4" w14:paraId="1C23935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A99C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8F5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523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297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1916C51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schimbătorul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59E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4 </w:t>
            </w:r>
          </w:p>
          <w:p w14:paraId="6B48C1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96D32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EF0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C867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C28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A16F0A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97EC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03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DD5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B17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Vlaşca</w:t>
            </w:r>
          </w:p>
          <w:p w14:paraId="5EC2D74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D5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790D1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E95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D0F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ABCE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DA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6EB5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2C43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2.</w:t>
            </w:r>
          </w:p>
        </w:tc>
      </w:tr>
      <w:tr w:rsidR="005F54D4" w14:paraId="74C11CA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C11D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4C1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6D3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8C3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6F35BF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6B7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linia 2</w:t>
            </w:r>
          </w:p>
          <w:p w14:paraId="77577B7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8094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A89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DE26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546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5899F1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2590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E3F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A49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067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Târnavele</w:t>
            </w:r>
          </w:p>
          <w:p w14:paraId="1D781C5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</w:t>
            </w:r>
          </w:p>
          <w:p w14:paraId="23E4062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diagonala 1 - 3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EA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3E8CF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BFC3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A289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56E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FB09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E676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72B4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2, Cap X, din </w:t>
            </w:r>
            <w:r w:rsidRPr="002C5ADE">
              <w:rPr>
                <w:b/>
                <w:bCs/>
                <w:i/>
                <w:iCs/>
                <w:sz w:val="20"/>
                <w:lang w:val="ro-RO"/>
              </w:rPr>
              <w:t>St. Târnavele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14:paraId="7F17C57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448B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66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E74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A7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90DD33F" w14:textId="77777777" w:rsidR="005F54D4" w:rsidRPr="00CA6A06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>peste sch. 22</w:t>
            </w:r>
            <w:r>
              <w:rPr>
                <w:b/>
                <w:bCs/>
                <w:iCs/>
                <w:sz w:val="20"/>
                <w:lang w:val="ro-RO"/>
              </w:rPr>
              <w:t>,</w:t>
            </w: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DD3A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0A5E921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CBC1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A2E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2295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88B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306F00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8980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C58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61B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FC8D" w14:textId="77777777" w:rsidR="005F54D4" w:rsidRDefault="005F54D4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1EC3A13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+ sch. 8 și 14.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75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42FEC4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+ sch. 8 și 14.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B5A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9E8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F529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2EB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E3619E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3CAB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5D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D7F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5321" w14:textId="77777777" w:rsidR="005F54D4" w:rsidRDefault="005F54D4" w:rsidP="00211FE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5C58E843" w14:textId="77777777" w:rsidR="005F54D4" w:rsidRDefault="005F54D4" w:rsidP="00211FEE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 w:rsidRPr="00CA6A06">
              <w:rPr>
                <w:b/>
                <w:bCs/>
                <w:i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32E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65566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5536D2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12 / 16 și </w:t>
            </w:r>
          </w:p>
          <w:p w14:paraId="4C8F3A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DCD997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292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46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CA42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272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F0709C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5E43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D6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D17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825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Rădulești</w:t>
            </w:r>
          </w:p>
          <w:p w14:paraId="79A582C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zonă sch. 7, 11, 15 și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77B0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7, 11, 15 </w:t>
            </w:r>
          </w:p>
          <w:p w14:paraId="175717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17 </w:t>
            </w:r>
          </w:p>
          <w:p w14:paraId="0321FC1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A0F1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210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0F51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92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9B372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9F583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5 și 6.</w:t>
            </w:r>
          </w:p>
        </w:tc>
      </w:tr>
      <w:tr w:rsidR="005F54D4" w14:paraId="3D64BF9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A137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87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6E57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27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7C912ED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0ED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CC7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A49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EBC8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109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70762F2" w14:textId="77777777">
        <w:trPr>
          <w:cantSplit/>
          <w:trHeight w:val="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9696" w14:textId="77777777" w:rsidR="005F54D4" w:rsidRDefault="005F54D4" w:rsidP="005F54D4">
            <w:pPr>
              <w:numPr>
                <w:ilvl w:val="0"/>
                <w:numId w:val="4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E21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7D6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4FA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Videle</w:t>
            </w:r>
          </w:p>
          <w:p w14:paraId="003389D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E49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FC0E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515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6A67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B06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16BC8D7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48721E9" w14:textId="77777777" w:rsidR="005F54D4" w:rsidRDefault="005F54D4" w:rsidP="00E15E78">
      <w:pPr>
        <w:pStyle w:val="Heading1"/>
        <w:spacing w:line="360" w:lineRule="auto"/>
      </w:pPr>
      <w:r>
        <w:t>LINIA 105 A</w:t>
      </w:r>
    </w:p>
    <w:p w14:paraId="3F2CC1B6" w14:textId="77777777" w:rsidR="005F54D4" w:rsidRDefault="005F54D4" w:rsidP="00E15E78">
      <w:pPr>
        <w:pStyle w:val="Heading1"/>
        <w:spacing w:line="360" w:lineRule="auto"/>
      </w:pPr>
      <w:r>
        <w:t>R 1  VIDELE - R 2  VIDELE (Rac  Rădulești - Ciolpani)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5F54D4" w14:paraId="251FE8D3" w14:textId="77777777">
        <w:trPr>
          <w:cantSplit/>
          <w:trHeight w:val="11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3A56" w14:textId="77777777" w:rsidR="005F54D4" w:rsidRDefault="005F54D4" w:rsidP="005F54D4">
            <w:pPr>
              <w:numPr>
                <w:ilvl w:val="0"/>
                <w:numId w:val="5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9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ABFD01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DDD4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33C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– R2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2A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C6C4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3B3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DFE1" w14:textId="77777777" w:rsidR="005F54D4" w:rsidRPr="004A289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98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Numai pentru trenurile de marfă.</w:t>
            </w:r>
          </w:p>
        </w:tc>
      </w:tr>
    </w:tbl>
    <w:p w14:paraId="5433B64D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4F0DF82A" w14:textId="77777777" w:rsidR="005F54D4" w:rsidRDefault="005F54D4" w:rsidP="00C81930">
      <w:pPr>
        <w:pStyle w:val="Heading1"/>
        <w:spacing w:line="360" w:lineRule="auto"/>
        <w:rPr>
          <w:spacing w:val="40"/>
        </w:rPr>
      </w:pPr>
      <w:r>
        <w:rPr>
          <w:spacing w:val="40"/>
        </w:rPr>
        <w:t>LINIA 107</w:t>
      </w:r>
    </w:p>
    <w:p w14:paraId="65F63693" w14:textId="77777777" w:rsidR="005F54D4" w:rsidRDefault="005F54D4" w:rsidP="008C0C31">
      <w:pPr>
        <w:pStyle w:val="Heading1"/>
        <w:spacing w:before="40" w:after="40" w:line="360" w:lineRule="auto"/>
        <w:ind w:left="57" w:right="57"/>
      </w:pPr>
      <w:r>
        <w:t>TITU - TEIŞ - PIETROŞIŢA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4"/>
        <w:gridCol w:w="2492"/>
      </w:tblGrid>
      <w:tr w:rsidR="005F54D4" w14:paraId="755AC8F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A502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FE0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B37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0E0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Titu -</w:t>
            </w:r>
          </w:p>
          <w:p w14:paraId="5C6E244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Titu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024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romb bretea</w:t>
            </w:r>
          </w:p>
          <w:p w14:paraId="3F2A232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10R-14R-12R-16R și abate-rile sch. din romb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330BC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848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5D58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90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22A983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30E7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CE17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1+300</w:t>
            </w:r>
          </w:p>
          <w:p w14:paraId="78725A0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FF6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016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64D8C6F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5715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A8D6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028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D11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2A6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F345E0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7E47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F2CC7" w14:textId="77777777" w:rsidR="005F54D4" w:rsidRDefault="005F54D4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7+700</w:t>
            </w:r>
          </w:p>
          <w:p w14:paraId="27C5B6F8" w14:textId="77777777" w:rsidR="005F54D4" w:rsidRDefault="005F54D4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186A" w14:textId="77777777" w:rsidR="005F54D4" w:rsidRDefault="005F54D4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8FEB" w14:textId="77777777" w:rsidR="005F54D4" w:rsidRDefault="005F54D4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Titu - </w:t>
            </w:r>
          </w:p>
          <w:p w14:paraId="41701C6A" w14:textId="77777777" w:rsidR="005F54D4" w:rsidRDefault="005F54D4" w:rsidP="005A6D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D385" w14:textId="77777777" w:rsidR="005F54D4" w:rsidRDefault="005F54D4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53F5" w14:textId="77777777" w:rsidR="005F54D4" w:rsidRDefault="005F54D4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B226" w14:textId="77777777" w:rsidR="005F54D4" w:rsidRDefault="005F54D4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6+000</w:t>
            </w:r>
          </w:p>
          <w:p w14:paraId="2D2934F9" w14:textId="77777777" w:rsidR="005F54D4" w:rsidRDefault="005F54D4" w:rsidP="005A6D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EDC8" w14:textId="77777777" w:rsidR="005F54D4" w:rsidRDefault="005F54D4" w:rsidP="005A6D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C369" w14:textId="77777777" w:rsidR="005F54D4" w:rsidRDefault="005F54D4" w:rsidP="005A6D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D8965BF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EB15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709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93F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6AA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6051A50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4D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FC974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675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14+850</w:t>
            </w:r>
          </w:p>
          <w:p w14:paraId="2F896C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C88D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A6A3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A43540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118D7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2E2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14+900</w:t>
            </w:r>
          </w:p>
          <w:p w14:paraId="35F18F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AFB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F07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1802026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3241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D400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101C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14C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E11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593D503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0D8C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838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EF4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0B47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4136FC4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86C6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7E4ACD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E876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B2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055C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8864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0C4460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CD05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3F7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3E147B7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754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9C0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778188B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6BBF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590ED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B5A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B48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E92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7FA48C7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F088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834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7682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463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3F7A40C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3784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AADF7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929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15+970</w:t>
            </w:r>
          </w:p>
          <w:p w14:paraId="44350EC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23F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7B2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375700E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6BF14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325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1FA4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BE74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Nucet</w:t>
            </w:r>
          </w:p>
          <w:p w14:paraId="37B4C5C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3DFC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7C74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142CE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A0B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D878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4A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B6A9B5F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B428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520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20+800</w:t>
            </w:r>
          </w:p>
          <w:p w14:paraId="41CB94C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A0F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0BE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6A4D5CC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D75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2E188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2EBE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0FE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B9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DEB397C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833F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EBE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15CA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5B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507D8FC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2D7B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117B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489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22+000</w:t>
            </w:r>
          </w:p>
          <w:p w14:paraId="073EB4F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92D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FD4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6D333AC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8FA99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B4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22+500</w:t>
            </w:r>
          </w:p>
          <w:p w14:paraId="7C4F675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CA75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63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635FC0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BCE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4B9A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B1B1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8B3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7D7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8C22DA9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32B6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592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936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771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35BB8E7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546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20EC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D82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3510F30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A56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ECB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DE5448C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9358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786D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28+800</w:t>
            </w:r>
          </w:p>
          <w:p w14:paraId="5A0CA0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8E4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4342" w14:textId="77777777" w:rsidR="005F54D4" w:rsidRDefault="005F54D4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Nucet -</w:t>
            </w:r>
          </w:p>
          <w:p w14:paraId="4222072E" w14:textId="77777777" w:rsidR="005F54D4" w:rsidRDefault="005F54D4" w:rsidP="0025433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Târgovişte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3F2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E9DF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E6C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472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258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B7BA06C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718C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D4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383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F0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2E73044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00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C52B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D6DF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1C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89D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CADF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39B933A" w14:textId="77777777"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61D16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A4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A54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C08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0BFBE12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1E9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E7362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5544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01B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DEF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A6B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53D415D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BDDAD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2C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1D35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666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04C6674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574F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7154E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98B48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1228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231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9CEB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AAC2588" w14:textId="77777777">
        <w:trPr>
          <w:cantSplit/>
          <w:trHeight w:val="5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16DAA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0DA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223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6AFC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5ED28C0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08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169C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4A7A77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41 și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FB00B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857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AF10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E44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E7351A0" w14:textId="77777777">
        <w:trPr>
          <w:cantSplit/>
          <w:trHeight w:val="54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897CB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01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613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49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15B09B6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55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 T.D.J.</w:t>
            </w:r>
          </w:p>
          <w:p w14:paraId="2C5920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34 /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65790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31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C9C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92B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4 - 8.</w:t>
            </w:r>
          </w:p>
        </w:tc>
      </w:tr>
      <w:tr w:rsidR="005F54D4" w14:paraId="12CBB67F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2F5B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93C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B58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D8C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15A605A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Y, zonă macaze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312A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B5FAC1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FDBD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B15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019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4B0B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844D633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4E1B5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9FB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FE5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F99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Sud</w:t>
            </w:r>
          </w:p>
          <w:p w14:paraId="03F2FEB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F14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38DE94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6DFA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A0A5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11C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4FFC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0CCE78A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2DD5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0C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19E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12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Doiceşti</w:t>
            </w:r>
          </w:p>
          <w:p w14:paraId="28A633D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 3 şi 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2C2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4BAF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71809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E6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6A1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A82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C1E8E80" w14:textId="77777777">
        <w:trPr>
          <w:cantSplit/>
          <w:trHeight w:val="3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3BAD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2B9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6F8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990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1DC7C5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14F9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5808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EE4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8BD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32A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94A2D98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A4EE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35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80B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9C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Pucioasa linia 3</w:t>
            </w:r>
          </w:p>
          <w:p w14:paraId="47A150D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799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DF13B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BD1F5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82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B0F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E29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73C78BC" w14:textId="77777777">
        <w:trPr>
          <w:cantSplit/>
          <w:trHeight w:val="2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F44A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F8D1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1C1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B6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19EEB68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3, 5, 6,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593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5978F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227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BF19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57E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C376031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9E23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F76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D8D5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AA4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Fieni</w:t>
            </w:r>
          </w:p>
          <w:p w14:paraId="07457E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0F6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DE9A9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9F3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6C07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53C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92F184D" w14:textId="77777777">
        <w:trPr>
          <w:cantSplit/>
          <w:trHeight w:val="89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1769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E84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63+600</w:t>
            </w:r>
          </w:p>
          <w:p w14:paraId="79F4543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D36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E791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Fieni -</w:t>
            </w:r>
          </w:p>
          <w:p w14:paraId="2B27B9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Pietroşiţa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370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8F2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32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9155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989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5D6565D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F8F8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285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9C1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1785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3BC1CA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 şi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A72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DEDF4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A681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5D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4D1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73E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8C3A741" w14:textId="77777777">
        <w:trPr>
          <w:cantSplit/>
          <w:trHeight w:val="5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E169" w14:textId="77777777" w:rsidR="005F54D4" w:rsidRDefault="005F54D4" w:rsidP="005F54D4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58C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B54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9A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Pietroşiţa</w:t>
            </w:r>
          </w:p>
          <w:p w14:paraId="6A7DBA0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 şi sch.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A3B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7484E" w14:textId="77777777" w:rsidR="005F54D4" w:rsidRPr="00C83AE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83AE9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86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061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737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4F43377" w14:textId="77777777" w:rsidR="005F54D4" w:rsidRDefault="005F54D4">
      <w:pPr>
        <w:rPr>
          <w:sz w:val="20"/>
          <w:lang w:val="ro-RO"/>
        </w:rPr>
      </w:pPr>
    </w:p>
    <w:p w14:paraId="4C54B3D2" w14:textId="77777777" w:rsidR="005F54D4" w:rsidRDefault="005F54D4" w:rsidP="000507C8">
      <w:pPr>
        <w:pStyle w:val="Heading1"/>
        <w:spacing w:line="360" w:lineRule="auto"/>
      </w:pPr>
      <w:r>
        <w:lastRenderedPageBreak/>
        <w:t>LINIA 107 A</w:t>
      </w:r>
    </w:p>
    <w:p w14:paraId="68835707" w14:textId="77777777" w:rsidR="005F54D4" w:rsidRDefault="005F54D4" w:rsidP="00B85474">
      <w:pPr>
        <w:pStyle w:val="Heading1"/>
        <w:spacing w:line="360" w:lineRule="auto"/>
        <w:rPr>
          <w:b w:val="0"/>
          <w:bCs w:val="0"/>
          <w:sz w:val="8"/>
        </w:rPr>
      </w:pPr>
      <w:r>
        <w:t>TÂRGOVIŞTE NORD - ANINOASA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69"/>
        <w:gridCol w:w="754"/>
        <w:gridCol w:w="2204"/>
        <w:gridCol w:w="870"/>
        <w:gridCol w:w="754"/>
        <w:gridCol w:w="870"/>
        <w:gridCol w:w="753"/>
        <w:gridCol w:w="2493"/>
      </w:tblGrid>
      <w:tr w:rsidR="005F54D4" w14:paraId="5612756A" w14:textId="77777777" w:rsidTr="001931BF">
        <w:trPr>
          <w:cantSplit/>
          <w:trHeight w:val="2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9C49" w14:textId="77777777" w:rsidR="005F54D4" w:rsidRDefault="005F54D4" w:rsidP="005F54D4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4FD8" w14:textId="77777777" w:rsidR="005F54D4" w:rsidRDefault="005F54D4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FB92" w14:textId="77777777" w:rsidR="005F54D4" w:rsidRPr="004659BE" w:rsidRDefault="005F54D4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CB4E" w14:textId="77777777" w:rsidR="005F54D4" w:rsidRDefault="005F54D4" w:rsidP="005F031C">
            <w:pPr>
              <w:pStyle w:val="Heading2"/>
              <w:spacing w:before="40" w:after="40" w:line="360" w:lineRule="auto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St. Târgovişte Nord</w:t>
            </w:r>
          </w:p>
          <w:p w14:paraId="1EA8632D" w14:textId="77777777" w:rsidR="005F54D4" w:rsidRDefault="005F54D4" w:rsidP="005F03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18825" w14:textId="77777777" w:rsidR="005F54D4" w:rsidRDefault="005F54D4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00C245" w14:textId="77777777" w:rsidR="005F54D4" w:rsidRDefault="005F54D4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87D7" w14:textId="77777777" w:rsidR="005F54D4" w:rsidRPr="004659BE" w:rsidRDefault="005F54D4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659BE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147A" w14:textId="77777777" w:rsidR="005F54D4" w:rsidRDefault="005F54D4" w:rsidP="005F03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7034" w14:textId="77777777" w:rsidR="005F54D4" w:rsidRPr="004659BE" w:rsidRDefault="005F54D4" w:rsidP="005F03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333D" w14:textId="77777777" w:rsidR="005F54D4" w:rsidRDefault="005F54D4" w:rsidP="005F03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D2F3D93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4A2272A0" w14:textId="77777777" w:rsidR="005F54D4" w:rsidRDefault="005F54D4" w:rsidP="00410133">
      <w:pPr>
        <w:pStyle w:val="Heading1"/>
        <w:spacing w:line="360" w:lineRule="auto"/>
      </w:pPr>
      <w:r>
        <w:t>LINIA 108</w:t>
      </w:r>
    </w:p>
    <w:p w14:paraId="269449F4" w14:textId="77777777" w:rsidR="005F54D4" w:rsidRDefault="005F54D4" w:rsidP="00410133">
      <w:pPr>
        <w:pStyle w:val="Heading1"/>
        <w:spacing w:line="360" w:lineRule="auto"/>
      </w:pPr>
      <w:r>
        <w:t>GOLEŞTI - ARGEŞEL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54D4" w:rsidRPr="00F80ACE" w14:paraId="273FE3CF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5E9B6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BD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101+208</w:t>
            </w:r>
          </w:p>
          <w:p w14:paraId="1DC289DF" w14:textId="77777777" w:rsidR="005F54D4" w:rsidRPr="001571B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168+242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E1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687B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Goleşti -</w:t>
            </w:r>
          </w:p>
          <w:p w14:paraId="54F0DE1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Argeşel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48F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C46A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0A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CB47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3F8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*Interzis circulaţia trenurilor care au în componenţă mai mult de două locomotive cuplate.</w:t>
            </w:r>
          </w:p>
          <w:p w14:paraId="0AF2FF7C" w14:textId="77777777" w:rsidR="005F54D4" w:rsidRPr="00F80ACE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F80ACE" w14:paraId="2AD01312" w14:textId="77777777">
        <w:trPr>
          <w:cantSplit/>
          <w:trHeight w:val="10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332AC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BCC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B40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DA16" w14:textId="77777777" w:rsidR="005F54D4" w:rsidRDefault="005F54D4" w:rsidP="00584A4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I.C. Brătianu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7CB3" w14:textId="77777777" w:rsidR="005F54D4" w:rsidRDefault="005F54D4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0FB29880" w14:textId="77777777" w:rsidR="005F54D4" w:rsidRDefault="005F54D4" w:rsidP="00584A4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sch.3 până la călcâi</w:t>
            </w:r>
          </w:p>
          <w:p w14:paraId="519126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2E869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F0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1E8A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3B04" w14:textId="77777777" w:rsidR="005F54D4" w:rsidRPr="00F80ACE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1E583684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74E1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9F5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107+600</w:t>
            </w:r>
          </w:p>
          <w:p w14:paraId="5C7506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88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5B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I.C. Brătianu - </w:t>
            </w:r>
          </w:p>
          <w:p w14:paraId="25853B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1FD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15D4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206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3C8C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AA4B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80ACE">
              <w:rPr>
                <w:b/>
                <w:bCs/>
                <w:iCs/>
                <w:sz w:val="20"/>
                <w:lang w:val="ro-RO"/>
              </w:rPr>
              <w:t>*</w:t>
            </w:r>
            <w:r>
              <w:rPr>
                <w:b/>
                <w:bCs/>
                <w:iCs/>
                <w:sz w:val="20"/>
                <w:lang w:val="ro-RO"/>
              </w:rPr>
              <w:t xml:space="preserve">Valabil pentru </w:t>
            </w:r>
            <w:r w:rsidRPr="00F80ACE">
              <w:rPr>
                <w:b/>
                <w:bCs/>
                <w:iCs/>
                <w:sz w:val="20"/>
                <w:lang w:val="ro-RO"/>
              </w:rPr>
              <w:t>trenuril</w:t>
            </w:r>
            <w:r>
              <w:rPr>
                <w:b/>
                <w:bCs/>
                <w:iCs/>
                <w:sz w:val="20"/>
                <w:lang w:val="ro-RO"/>
              </w:rPr>
              <w:t>e</w:t>
            </w:r>
            <w:r w:rsidRPr="00F80ACE">
              <w:rPr>
                <w:b/>
                <w:bCs/>
                <w:iCs/>
                <w:sz w:val="20"/>
                <w:lang w:val="ro-RO"/>
              </w:rPr>
              <w:t xml:space="preserve"> care au în componenţă două locomotive cuplate.</w:t>
            </w:r>
          </w:p>
          <w:p w14:paraId="31FEFDB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F1ED3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D087AD4" w14:textId="77777777">
        <w:trPr>
          <w:cantSplit/>
          <w:trHeight w:val="2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220C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F3C4" w14:textId="77777777" w:rsidR="005F54D4" w:rsidRPr="00346ED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4B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B2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59D512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E44561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35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</w:t>
            </w:r>
          </w:p>
          <w:p w14:paraId="6FC5E39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5B8CD6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</w:t>
            </w:r>
          </w:p>
          <w:p w14:paraId="6DADCA0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(de la km 113+</w:t>
            </w:r>
          </w:p>
          <w:p w14:paraId="3F2B686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160 până la km 113+</w:t>
            </w:r>
          </w:p>
          <w:p w14:paraId="7F51CBF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310)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B205F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9B6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69AEE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508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0E05AA4E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CF70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CCE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7DC97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4D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3EC5D7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6F9338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989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65AAA8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FC87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D92F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27D5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C8A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B473DBF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1A93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41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C196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07A3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3F3EAC2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82A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525024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48EE4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B6C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5371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18E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AF28E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77C13CD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</w:t>
            </w:r>
            <w:r w:rsidRPr="00CD357C">
              <w:rPr>
                <w:b/>
                <w:bCs/>
                <w:i/>
                <w:iCs/>
                <w:sz w:val="20"/>
                <w:lang w:val="ro-RO"/>
              </w:rPr>
              <w:t xml:space="preserve"> I.C. Brătianu.</w:t>
            </w:r>
          </w:p>
        </w:tc>
      </w:tr>
      <w:tr w:rsidR="005F54D4" w14:paraId="00239FFB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B32A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DFF8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39B5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849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02F4377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CD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097DA2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21C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118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7AE0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A44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C183B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4 - 10 </w:t>
            </w:r>
          </w:p>
          <w:p w14:paraId="68E6FA7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direcția Stâlpeni.</w:t>
            </w:r>
          </w:p>
        </w:tc>
      </w:tr>
      <w:tr w:rsidR="005F54D4" w14:paraId="1DF34439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1BD3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5DF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EE61C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931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Ciumeşti</w:t>
            </w:r>
          </w:p>
          <w:p w14:paraId="25CEC2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14 </w:t>
            </w:r>
          </w:p>
          <w:p w14:paraId="080EA24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  <w:p w14:paraId="3474C30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 IAP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9DA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DE4B2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1+700</w:t>
            </w:r>
          </w:p>
          <w:p w14:paraId="099C747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1R, 3R și 2R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5778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66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74CE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013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476B7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Uzina de Autoturisme pentru toate convoaiele de manevră.</w:t>
            </w:r>
          </w:p>
        </w:tc>
      </w:tr>
      <w:tr w:rsidR="005F54D4" w:rsidRPr="00884DD1" w14:paraId="1BE19889" w14:textId="77777777">
        <w:trPr>
          <w:cantSplit/>
          <w:trHeight w:val="13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FFD3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EF35" w14:textId="77777777" w:rsidR="005F54D4" w:rsidRPr="00E804A9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115+600</w:t>
            </w:r>
          </w:p>
          <w:p w14:paraId="2D6BAEE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804A9">
              <w:rPr>
                <w:b/>
                <w:bCs/>
                <w:color w:val="000000"/>
                <w:sz w:val="20"/>
                <w:lang w:val="ro-RO"/>
              </w:rPr>
              <w:t>115+650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B380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ED1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0B9EA9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CB2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53A2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5E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9C4E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3128" w14:textId="77777777" w:rsidR="005F54D4" w:rsidRPr="00E804A9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E804A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E804A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6F4096AF" w14:textId="77777777" w:rsidR="005F54D4" w:rsidRPr="00884DD1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054DFC" w14:paraId="3D65B70F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5750B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0675" w14:textId="77777777" w:rsidR="005F54D4" w:rsidRPr="00DD4D10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129+535</w:t>
            </w:r>
          </w:p>
          <w:p w14:paraId="036C79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D4D10">
              <w:rPr>
                <w:b/>
                <w:bCs/>
                <w:color w:val="000000"/>
                <w:sz w:val="20"/>
                <w:lang w:val="ro-RO"/>
              </w:rPr>
              <w:t>129+585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38B2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EEF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Ciumeşti -</w:t>
            </w:r>
          </w:p>
          <w:p w14:paraId="6C92302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5D0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9291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8C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BF4F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1F4E" w14:textId="77777777" w:rsidR="005F54D4" w:rsidRPr="00DD4D10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DD4D10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DD4D10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5A6DB280" w14:textId="77777777" w:rsidR="005F54D4" w:rsidRPr="00054DFC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54DF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054DFC" w14:paraId="66E6AA2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C9D22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4DD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129+917</w:t>
            </w:r>
          </w:p>
          <w:p w14:paraId="5DFA6C13" w14:textId="77777777" w:rsidR="005F54D4" w:rsidRPr="00DD4D10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155+311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FF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86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Stâlpeni -</w:t>
            </w:r>
          </w:p>
          <w:p w14:paraId="419D87B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72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6FB1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864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6B39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1A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054DFC" w14:paraId="7487E674" w14:textId="77777777">
        <w:trPr>
          <w:cantSplit/>
          <w:trHeight w:val="1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197F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DE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131+000</w:t>
            </w:r>
          </w:p>
          <w:p w14:paraId="37797086" w14:textId="77777777" w:rsidR="005F54D4" w:rsidRPr="00DD4D10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136+000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9A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18C96" w14:textId="77777777" w:rsidR="005F54D4" w:rsidRDefault="005F54D4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4DDB1BE0" w14:textId="77777777" w:rsidR="005F54D4" w:rsidRDefault="005F54D4" w:rsidP="002B488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41D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5475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0DE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4B5A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C6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:rsidRPr="00884DD1" w14:paraId="6025A861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D73F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3CF7" w14:textId="77777777" w:rsidR="005F54D4" w:rsidRPr="00535AB9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137+685</w:t>
            </w:r>
          </w:p>
          <w:p w14:paraId="5D25A89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35AB9">
              <w:rPr>
                <w:b/>
                <w:bCs/>
                <w:color w:val="000000"/>
                <w:sz w:val="20"/>
                <w:lang w:val="ro-RO"/>
              </w:rPr>
              <w:t>137+735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B965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19E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Stâlpeni -</w:t>
            </w:r>
          </w:p>
          <w:p w14:paraId="04D988D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Câmpulung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8D1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C362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758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5C61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EDE0" w14:textId="77777777" w:rsidR="005F54D4" w:rsidRPr="00535AB9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535AB9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  <w:lang w:val="ro-RO"/>
              </w:rPr>
              <w:t>care au în componență</w:t>
            </w:r>
            <w:r w:rsidRPr="003D2B16">
              <w:rPr>
                <w:b/>
                <w:bCs/>
                <w:iCs/>
                <w:sz w:val="20"/>
                <w:lang w:val="ro-RO"/>
              </w:rPr>
              <w:t xml:space="preserve"> </w:t>
            </w:r>
            <w:r w:rsidRPr="00535AB9">
              <w:rPr>
                <w:b/>
                <w:bCs/>
                <w:iCs/>
                <w:sz w:val="20"/>
                <w:lang w:val="ro-RO"/>
              </w:rPr>
              <w:t>două locomotive cuplate.</w:t>
            </w:r>
          </w:p>
          <w:p w14:paraId="2CCD6EF0" w14:textId="77777777" w:rsidR="005F54D4" w:rsidRPr="00884DD1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84DD1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BFE59A7" w14:textId="77777777">
        <w:trPr>
          <w:cantSplit/>
          <w:trHeight w:val="7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7E1D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CF17" w14:textId="77777777" w:rsidR="005F54D4" w:rsidRPr="00535AB9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73C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867E" w14:textId="77777777" w:rsidR="005F54D4" w:rsidRDefault="005F54D4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00DF75C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7B528C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646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BEC00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38CD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4DC7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08A8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0F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50FEAC54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26BF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5E6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85C7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1BB4" w14:textId="77777777" w:rsidR="005F54D4" w:rsidRDefault="005F54D4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Câmpulung</w:t>
            </w:r>
          </w:p>
          <w:p w14:paraId="056A9E43" w14:textId="77777777" w:rsidR="005F54D4" w:rsidRDefault="005F54D4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şi 3 </w:t>
            </w:r>
          </w:p>
          <w:p w14:paraId="664629F5" w14:textId="77777777" w:rsidR="005F54D4" w:rsidRDefault="005F54D4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8FF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D4E40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E750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9F9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07D3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EF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1F43185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F173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A7F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6FE4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3F2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69FC171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70E5EE4" w14:textId="77777777" w:rsidR="005F54D4" w:rsidRDefault="005F54D4">
            <w:pPr>
              <w:spacing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17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A694A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3BE9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156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4195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A72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A85B9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1 - 4, peste TDJ </w:t>
            </w:r>
          </w:p>
          <w:p w14:paraId="01CE49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19 / 21 și sch. 27, 18 și 16.</w:t>
            </w:r>
          </w:p>
        </w:tc>
      </w:tr>
      <w:tr w:rsidR="005F54D4" w14:paraId="157CB2CA" w14:textId="77777777">
        <w:trPr>
          <w:cantSplit/>
          <w:trHeight w:val="26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A8C9" w14:textId="77777777" w:rsidR="005F54D4" w:rsidRDefault="005F54D4" w:rsidP="005F54D4">
            <w:pPr>
              <w:numPr>
                <w:ilvl w:val="0"/>
                <w:numId w:val="5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265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F0901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956C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Argeşel</w:t>
            </w:r>
          </w:p>
          <w:p w14:paraId="4C142F2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şi 7 </w:t>
            </w:r>
          </w:p>
          <w:p w14:paraId="3D627B0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D5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A36D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A129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16C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6E9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A399" w14:textId="77777777" w:rsidR="005F54D4" w:rsidRPr="00D16CE1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1C9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BE3BD9B" w14:textId="77777777" w:rsidR="005F54D4" w:rsidRPr="00FE25BC" w:rsidRDefault="005F54D4" w:rsidP="00423AC0">
      <w:pPr>
        <w:spacing w:before="40" w:after="40" w:line="192" w:lineRule="auto"/>
        <w:ind w:right="57"/>
        <w:rPr>
          <w:b/>
          <w:sz w:val="20"/>
          <w:szCs w:val="20"/>
          <w:lang w:val="ro-RO"/>
        </w:rPr>
      </w:pPr>
    </w:p>
    <w:p w14:paraId="7E14AD96" w14:textId="77777777" w:rsidR="005F54D4" w:rsidRDefault="005F54D4" w:rsidP="00815695">
      <w:pPr>
        <w:pStyle w:val="Heading1"/>
        <w:spacing w:line="360" w:lineRule="auto"/>
      </w:pPr>
      <w:r>
        <w:t>LINIA 109</w:t>
      </w:r>
    </w:p>
    <w:p w14:paraId="7A5457E3" w14:textId="77777777" w:rsidR="005F54D4" w:rsidRDefault="005F54D4" w:rsidP="00F53A8E">
      <w:pPr>
        <w:pStyle w:val="Heading1"/>
        <w:spacing w:line="360" w:lineRule="auto"/>
        <w:rPr>
          <w:b w:val="0"/>
          <w:bCs w:val="0"/>
          <w:sz w:val="8"/>
        </w:rPr>
      </w:pPr>
      <w:r>
        <w:t>PITEŞTI - CURTEA DE ARGEŞ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5F54D4" w14:paraId="2954BDC7" w14:textId="77777777">
        <w:trPr>
          <w:cantSplit/>
          <w:trHeight w:val="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9E2C" w14:textId="77777777" w:rsidR="005F54D4" w:rsidRDefault="005F54D4" w:rsidP="005F54D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B7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C332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17C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002BF32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F7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97CF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5783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C17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20A58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382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9F2A6F2" w14:textId="77777777">
        <w:trPr>
          <w:cantSplit/>
          <w:trHeight w:val="1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4A32" w14:textId="77777777" w:rsidR="005F54D4" w:rsidRDefault="005F54D4" w:rsidP="005F54D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1DE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1A89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B7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Piteşti Nord</w:t>
            </w:r>
          </w:p>
          <w:p w14:paraId="6B30A9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6952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CF4620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086C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0CD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F05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C78DF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B8E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F894BB3" w14:textId="77777777">
        <w:trPr>
          <w:cantSplit/>
          <w:trHeight w:val="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6605" w14:textId="77777777" w:rsidR="005F54D4" w:rsidRDefault="005F54D4" w:rsidP="005F54D4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B6A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DFFBD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B6E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Bascov </w:t>
            </w:r>
          </w:p>
          <w:p w14:paraId="705E5D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primiri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4C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86AC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25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99EF4" w14:textId="77777777" w:rsidR="005F54D4" w:rsidRPr="001B30CD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D32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129F083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7F4DD178" w14:textId="77777777" w:rsidR="005F54D4" w:rsidRDefault="005F54D4" w:rsidP="00DB78D2">
      <w:pPr>
        <w:pStyle w:val="Heading1"/>
        <w:spacing w:line="360" w:lineRule="auto"/>
      </w:pPr>
      <w:r>
        <w:t>LINIA 112</w:t>
      </w:r>
    </w:p>
    <w:p w14:paraId="6769D8D6" w14:textId="77777777" w:rsidR="005F54D4" w:rsidRDefault="005F54D4" w:rsidP="00D013FA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PIATRA OLT - CARACAL - </w:t>
      </w:r>
      <w:r w:rsidRPr="00755F45">
        <w:t>CARACAL GR. TEHNICA</w:t>
      </w:r>
    </w:p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877"/>
        <w:gridCol w:w="756"/>
        <w:gridCol w:w="2204"/>
        <w:gridCol w:w="869"/>
        <w:gridCol w:w="758"/>
        <w:gridCol w:w="869"/>
        <w:gridCol w:w="754"/>
        <w:gridCol w:w="2487"/>
      </w:tblGrid>
      <w:tr w:rsidR="005F54D4" w14:paraId="536332B3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677A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961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402E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E00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38324D8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2914" w14:textId="77777777" w:rsidR="005F54D4" w:rsidRDefault="005F54D4" w:rsidP="000B158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895D9D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26, 32, 38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</w:rPr>
              <w:t>42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73B4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AA7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5F0A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F6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afectarea liniilor 4 - 11.</w:t>
            </w:r>
          </w:p>
        </w:tc>
      </w:tr>
      <w:tr w:rsidR="005F54D4" w14:paraId="37AF9BDB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CEB4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826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1119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6B7D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Piatra Olt</w:t>
            </w:r>
          </w:p>
          <w:p w14:paraId="521758B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6BB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38931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AEF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95E1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FF41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403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3E5E3E4D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AEF88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1F7B" w14:textId="77777777" w:rsidR="005F54D4" w:rsidRDefault="005F54D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206+900</w:t>
            </w:r>
          </w:p>
          <w:p w14:paraId="55F87AD0" w14:textId="77777777" w:rsidR="005F54D4" w:rsidRDefault="005F54D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207+000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C6231" w14:textId="77777777" w:rsidR="005F54D4" w:rsidRPr="00483148" w:rsidRDefault="005F54D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C977" w14:textId="77777777" w:rsidR="005F54D4" w:rsidRDefault="005F54D4" w:rsidP="00850C5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C801" w14:textId="77777777" w:rsidR="005F54D4" w:rsidRDefault="005F54D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85E2" w14:textId="77777777" w:rsidR="005F54D4" w:rsidRDefault="005F54D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1FCB" w14:textId="77777777" w:rsidR="005F54D4" w:rsidRDefault="005F54D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68FC6" w14:textId="77777777" w:rsidR="005F54D4" w:rsidRPr="00483148" w:rsidRDefault="005F54D4" w:rsidP="00850C5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A7BF" w14:textId="77777777" w:rsidR="005F54D4" w:rsidRDefault="005F54D4" w:rsidP="00850C5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4E3BA127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8E9D0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A2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213+000</w:t>
            </w:r>
          </w:p>
          <w:p w14:paraId="1822B1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4CAB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DE1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Piatra Olt - 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2A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DD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8B7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503E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BFF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2F4AF806" w14:textId="77777777">
        <w:trPr>
          <w:cantSplit/>
          <w:trHeight w:val="766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2256A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41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217+100</w:t>
            </w:r>
          </w:p>
          <w:p w14:paraId="6B28FD7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217+150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9CB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ACE1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Piatra Olt - Vlăduleni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17DD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2BA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306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1E8F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3BC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0A74E1C9" w14:textId="77777777">
        <w:trPr>
          <w:cantSplit/>
          <w:trHeight w:val="344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BBD8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3A1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52EA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B8F8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Vlăduleni</w:t>
            </w:r>
          </w:p>
          <w:p w14:paraId="643E3AE8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C2B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4846D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4D1A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969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1464" w14:textId="77777777" w:rsidR="005F54D4" w:rsidRPr="00483148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D006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AD68864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8D3F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90B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91DE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DB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2AF2515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2D263A6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B70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6BE02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3D5C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8D76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5035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D26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745420E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4F8E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AB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F224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236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Romula</w:t>
            </w:r>
          </w:p>
          <w:p w14:paraId="11A4DA9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907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2AA71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50266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D3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93F8D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B1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EC09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F54D4" w14:paraId="6DC4EC8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EA14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D6A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231+335</w:t>
            </w:r>
          </w:p>
          <w:p w14:paraId="0533D41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231+405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1C9A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FF0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632AD3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E85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CC03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4DF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72B2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BD1A" w14:textId="77777777" w:rsidR="005F54D4" w:rsidRPr="00EB0A86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B0A86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EB0A86">
              <w:rPr>
                <w:b/>
                <w:bCs/>
                <w:iCs/>
                <w:sz w:val="20"/>
              </w:rPr>
              <w:t xml:space="preserve">  două locomotive cuplate.</w:t>
            </w:r>
          </w:p>
          <w:p w14:paraId="117C6F4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5E124EC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B231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DB0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231+950</w:t>
            </w:r>
          </w:p>
          <w:p w14:paraId="5C2AF54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C583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242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Romula -</w:t>
            </w:r>
          </w:p>
          <w:p w14:paraId="2456E0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Caracal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4A49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BA06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F667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182E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900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247C416B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25D69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639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237+810</w:t>
            </w:r>
          </w:p>
          <w:p w14:paraId="3060DC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238+790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1DB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608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6E0813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7E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813D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BD7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067F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E2D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A19495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vf. sch. 22 și </w:t>
            </w:r>
          </w:p>
          <w:p w14:paraId="471FA7F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călcâi sch. 27.</w:t>
            </w:r>
          </w:p>
        </w:tc>
      </w:tr>
      <w:tr w:rsidR="005F54D4" w14:paraId="3906EB18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7BAA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01C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DAA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CFF3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2B75E5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BB8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A46D8A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22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5791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30CC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E8A2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623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5F54D4" w14:paraId="67F0C663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DA40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29D9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A47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62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316843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Y,</w:t>
            </w:r>
          </w:p>
          <w:p w14:paraId="41DC4B8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C1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599F5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2BB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156+150</w:t>
            </w:r>
          </w:p>
          <w:p w14:paraId="1AA8D7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156+480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EFEF0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728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8FEBAD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5200A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5F54D4" w14:paraId="71459EF1" w14:textId="77777777">
        <w:trPr>
          <w:cantSplit/>
          <w:trHeight w:val="6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A021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D58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5C3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F6E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03341A6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54EC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34</w:t>
            </w:r>
          </w:p>
          <w:p w14:paraId="780B5F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B7302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0D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AEC6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AE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DD5D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5F54D4" w14:paraId="731F4B02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6A81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A08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BD70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D5F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564630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919B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49CE85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3 - 9 </w:t>
            </w:r>
          </w:p>
          <w:p w14:paraId="2289F71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1D8407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21 - 33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EB1D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27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095D8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445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5669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1 la linia 7.</w:t>
            </w:r>
          </w:p>
        </w:tc>
      </w:tr>
      <w:tr w:rsidR="005F54D4" w14:paraId="6B84A599" w14:textId="77777777">
        <w:trPr>
          <w:cantSplit/>
          <w:trHeight w:val="1287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7FCB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50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FE5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904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F74546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7C8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41BC5F" w14:textId="77777777" w:rsidR="005F54D4" w:rsidRPr="000A20AF" w:rsidRDefault="005F54D4">
            <w:pPr>
              <w:spacing w:before="40" w:after="40" w:line="360" w:lineRule="auto"/>
              <w:ind w:left="64" w:right="57"/>
              <w:jc w:val="center"/>
              <w:rPr>
                <w:b/>
                <w:bCs/>
                <w:sz w:val="20"/>
              </w:rPr>
            </w:pPr>
            <w:r w:rsidRPr="000A20AF">
              <w:rPr>
                <w:b/>
                <w:bCs/>
                <w:sz w:val="20"/>
              </w:rPr>
              <w:t>23 -</w:t>
            </w:r>
            <w:r>
              <w:rPr>
                <w:b/>
                <w:bCs/>
                <w:sz w:val="20"/>
              </w:rPr>
              <w:t xml:space="preserve"> </w:t>
            </w:r>
            <w:r w:rsidRPr="000A20AF">
              <w:rPr>
                <w:b/>
                <w:bCs/>
                <w:sz w:val="20"/>
              </w:rPr>
              <w:t>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46C8B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4D6C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78AC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12E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0D3A5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5F54D4" w14:paraId="76F176FE" w14:textId="77777777">
        <w:trPr>
          <w:cantSplit/>
          <w:trHeight w:val="1965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1D80A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E26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836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D5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7AAEA8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02C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31 și 37 pe directă și în abatere 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38E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7FE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0742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1AE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3A3AE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7 - 9.</w:t>
            </w:r>
          </w:p>
        </w:tc>
      </w:tr>
      <w:tr w:rsidR="005F54D4" w14:paraId="5A917983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EE363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23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184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D3FD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6F67E3E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7D2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7E349E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26, 28, 30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0A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3CBD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7FA5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0D1E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5F54D4" w14:paraId="2151C625" w14:textId="77777777">
        <w:trPr>
          <w:cantSplit/>
          <w:trHeight w:val="888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F7454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E76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8B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A84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107719B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69F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6B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786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F718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132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5F54D4" w14:paraId="33D406FE" w14:textId="77777777">
        <w:trPr>
          <w:cantSplit/>
          <w:trHeight w:val="592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4BC9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74F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BB57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C7C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Caracal </w:t>
            </w:r>
          </w:p>
          <w:p w14:paraId="1164037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35E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851EB0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 și 52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855E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363D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9F71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B3A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97E2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5F54D4" w14:paraId="37D460F0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D05C1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A1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98D6F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9A7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46FA8BF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5 și 6 </w:t>
            </w:r>
          </w:p>
          <w:p w14:paraId="14D88B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0D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439C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7A33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8A2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873A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593C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3B0A19F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B0E0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6B7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E297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886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Caracal</w:t>
            </w:r>
          </w:p>
          <w:p w14:paraId="1C86D7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</w:t>
            </w:r>
          </w:p>
          <w:p w14:paraId="7C07E08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D1D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604598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7923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144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869E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418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39FAD4F3" w14:textId="77777777">
        <w:trPr>
          <w:cantSplit/>
          <w:trHeight w:val="42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38D6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24F0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239+100</w:t>
            </w:r>
          </w:p>
          <w:p w14:paraId="1D2F490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242+900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E722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E489" w14:textId="77777777" w:rsidR="005F54D4" w:rsidRPr="002F2938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2F2938">
              <w:rPr>
                <w:rFonts w:eastAsia="Arial"/>
                <w:b/>
                <w:bCs/>
                <w:sz w:val="20"/>
                <w:szCs w:val="20"/>
              </w:rPr>
              <w:t>St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.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p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X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-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G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si</w:t>
            </w:r>
            <w:r w:rsidRPr="002F2938">
              <w:rPr>
                <w:rFonts w:eastAsia="Arial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1</w:t>
            </w:r>
            <w:r w:rsidRPr="002F2938">
              <w:rPr>
                <w:rFonts w:eastAsia="Arial"/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d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re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cta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Grup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pacing w:val="1"/>
                <w:sz w:val="20"/>
                <w:szCs w:val="20"/>
              </w:rPr>
              <w:t>T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ehn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ica</w:t>
            </w:r>
            <w:r w:rsidRPr="002F2938">
              <w:rPr>
                <w:rFonts w:eastAsia="Arial"/>
                <w:b/>
                <w:bCs/>
                <w:w w:val="99"/>
                <w:sz w:val="20"/>
                <w:szCs w:val="20"/>
              </w:rPr>
              <w:t xml:space="preserve"> 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Ca</w:t>
            </w:r>
            <w:r w:rsidRPr="002F2938">
              <w:rPr>
                <w:rFonts w:eastAsia="Arial"/>
                <w:b/>
                <w:bCs/>
                <w:spacing w:val="-2"/>
                <w:sz w:val="20"/>
                <w:szCs w:val="20"/>
              </w:rPr>
              <w:t>r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c</w:t>
            </w:r>
            <w:r w:rsidRPr="002F2938">
              <w:rPr>
                <w:rFonts w:eastAsia="Arial"/>
                <w:b/>
                <w:bCs/>
                <w:spacing w:val="-1"/>
                <w:sz w:val="20"/>
                <w:szCs w:val="20"/>
              </w:rPr>
              <w:t>a</w:t>
            </w:r>
            <w:r w:rsidRPr="002F2938">
              <w:rPr>
                <w:rFonts w:eastAsia="Arial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25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EE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896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0D04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513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45F80B99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8444B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DF2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E3A01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419D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2F90595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4FC16C8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</w:t>
            </w:r>
          </w:p>
          <w:p w14:paraId="4A6E36C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22E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7FCB5E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8143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83148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DA45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951C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24F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01733E17" w14:textId="77777777">
        <w:trPr>
          <w:cantSplit/>
          <w:trHeight w:val="371"/>
          <w:jc w:val="center"/>
        </w:trPr>
        <w:tc>
          <w:tcPr>
            <w:tcW w:w="63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D8ED" w14:textId="77777777" w:rsidR="005F54D4" w:rsidRDefault="005F54D4" w:rsidP="005F54D4">
            <w:pPr>
              <w:numPr>
                <w:ilvl w:val="0"/>
                <w:numId w:val="6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EE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3EAB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DDC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F2C8D0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Caracal </w:t>
            </w:r>
          </w:p>
          <w:p w14:paraId="2B2A84E2" w14:textId="77777777" w:rsidR="005F54D4" w:rsidRPr="007D0C03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8EF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9D0A0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43A1666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5/7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A0D7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11A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FA53" w14:textId="77777777" w:rsidR="005F54D4" w:rsidRPr="0048314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270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 la liniile 2 și 3</w:t>
            </w:r>
          </w:p>
        </w:tc>
      </w:tr>
    </w:tbl>
    <w:p w14:paraId="3D219B0C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2B802144" w14:textId="77777777" w:rsidR="005F54D4" w:rsidRDefault="005F54D4" w:rsidP="006B4CB8">
      <w:pPr>
        <w:pStyle w:val="Heading1"/>
        <w:spacing w:line="360" w:lineRule="auto"/>
      </w:pPr>
    </w:p>
    <w:p w14:paraId="6D890AB0" w14:textId="77777777" w:rsidR="005F54D4" w:rsidRPr="005905D7" w:rsidRDefault="005F54D4" w:rsidP="006B4CB8">
      <w:pPr>
        <w:pStyle w:val="Heading1"/>
        <w:spacing w:line="360" w:lineRule="auto"/>
      </w:pPr>
      <w:r w:rsidRPr="005905D7">
        <w:t>LINIA 116</w:t>
      </w:r>
    </w:p>
    <w:p w14:paraId="3D6BEBBD" w14:textId="77777777" w:rsidR="005F54D4" w:rsidRPr="005905D7" w:rsidRDefault="005F54D4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5F54D4" w:rsidRPr="00743905" w14:paraId="7C35456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776A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21D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B9D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8BE8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1810F1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AFFB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70682D1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9D66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4E5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8065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5A62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FFD1C5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5F54D4" w:rsidRPr="00743905" w14:paraId="0C164A5F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FCF9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A8C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EA9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7566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989865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31C1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188A1E9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289B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854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76E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0C2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F54D4" w:rsidRPr="00743905" w14:paraId="63B844F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E611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05E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103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4F3E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95D002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1FDB3328" w14:textId="77777777" w:rsidR="005F54D4" w:rsidRPr="00743905" w:rsidRDefault="005F54D4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435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818E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DE5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24A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C04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3BDEB28E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9CEC2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AFF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2EC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9442" w14:textId="77777777" w:rsidR="005F54D4" w:rsidRPr="00743905" w:rsidRDefault="005F54D4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96B8D82" w14:textId="77777777" w:rsidR="005F54D4" w:rsidRPr="00743905" w:rsidRDefault="005F54D4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6C6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4DEA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5EC5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9EE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64E6" w14:textId="77777777" w:rsidR="005F54D4" w:rsidRPr="00743905" w:rsidRDefault="005F54D4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7F069DBF" w14:textId="77777777" w:rsidR="005F54D4" w:rsidRPr="00743905" w:rsidRDefault="005F54D4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F54D4" w:rsidRPr="00743905" w14:paraId="5505D85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C953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69E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298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970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590FAF5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038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7190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968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89A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039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4BD80D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F54D4" w:rsidRPr="00743905" w14:paraId="38B50B1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A7F24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5E9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5CC6CBB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BA3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F44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4100C85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AFA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8165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A021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221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879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8D118E5" w14:textId="77777777" w:rsidR="005F54D4" w:rsidRPr="0007721B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58EDB7F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85664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701A8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2727873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F6A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D65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97946A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A6E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8A4C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421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9C32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400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2C55215D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13EB985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5325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8DEE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0571B4FD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F2FF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F1D7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01AA4FC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335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A975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A2E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4B7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9021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E829DC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0E7F3C6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DCA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F088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4FD8076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0CFC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416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348D1D4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24B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5AC70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3FB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A596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6D6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674160F" w14:textId="77777777" w:rsidR="005F54D4" w:rsidRPr="00537749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3F8C06F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238A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37D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7367946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87C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63B5A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67BFBAA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1D3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D04A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B1E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B61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B6B46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21BF361F" w14:textId="77777777" w:rsidR="005F54D4" w:rsidRPr="005A7670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79262AEB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4644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928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B17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18C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67D3B89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405DF25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D4B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61959A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0892B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375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2D9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048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3912D52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79F3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2D6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399C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E047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193EE98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2C4A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E1860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9E41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BED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F7D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49756E3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F54D4" w:rsidRPr="00743905" w14:paraId="7E5F8677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2AF5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B5E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EC1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E6A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72842B8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53879C9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E52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6F57439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01C8CEB4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0FAE709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3221EFE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AFC5CD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E8340C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2E57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8D9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508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D6A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BBBCAC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5F54D4" w:rsidRPr="00743905" w14:paraId="4C656135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7054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0BF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37E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A11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860BE4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271617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109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7DA7475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80629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FFA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87D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764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5F54D4" w:rsidRPr="00743905" w14:paraId="1926A5F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F040B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196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9499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391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7E2E245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F64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CA3F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CC58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2A29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4267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37B4722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208B401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5F54D4" w:rsidRPr="00743905" w14:paraId="2BAB6D6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FF58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D48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4536CE6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285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C90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7A7DE7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506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2D3B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FCC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886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D78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291BA79" w14:textId="77777777" w:rsidR="005F54D4" w:rsidRPr="001D7D9E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6FE918A8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D4A6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E44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814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5B35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BEE316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0E9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1D3F80D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283E8FD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0321463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38F2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85FA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5BF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F0F6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369E0F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5F54D4" w:rsidRPr="00743905" w14:paraId="0A0A5617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E190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26F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501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0FC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672BFB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2F1A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C6D89C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9525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72B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0B9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2DF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1E74D30E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543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CEF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26D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6C9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916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0641CBD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2BAF6B15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3ABD81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1E41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BA86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B2B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B44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5F54D4" w:rsidRPr="00743905" w14:paraId="5110615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74D7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C0AC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09B6A11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67D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5CD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33D1F2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423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DA44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650B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AF6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EF9A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EFD28BA" w14:textId="77777777" w:rsidR="005F54D4" w:rsidRPr="0007721B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54946F4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2B3CC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829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5F676AE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DA7D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CCB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0C09C03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736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9241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C56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72B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E809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86923EF" w14:textId="77777777" w:rsidR="005F54D4" w:rsidRPr="00951746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07FF425C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B0E4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50573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8BEF8D3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8DA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C85D" w14:textId="77777777" w:rsidR="005F54D4" w:rsidRDefault="005F54D4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3BD4DF6" w14:textId="77777777" w:rsidR="005F54D4" w:rsidRDefault="005F54D4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965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FF8B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533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0D1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25D6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20BA42E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17F10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47921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46F7CB8B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86432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89DB2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E066CB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558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C890A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32C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D69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E73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677F942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5DB8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4BA8B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525D0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62B2" w14:textId="77777777" w:rsidR="005F54D4" w:rsidRPr="00743905" w:rsidRDefault="005F54D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48F211A" w14:textId="77777777" w:rsidR="005F54D4" w:rsidRDefault="005F54D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C580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3CA69E6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E77B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4DB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801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B4D0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5F54D4" w:rsidRPr="00743905" w14:paraId="6FBD91A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BC66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C490E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7A2C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CCE4" w14:textId="77777777" w:rsidR="005F54D4" w:rsidRPr="00743905" w:rsidRDefault="005F54D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141317AE" w14:textId="77777777" w:rsidR="005F54D4" w:rsidRDefault="005F54D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02150" w14:textId="77777777" w:rsidR="005F54D4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3D8ACF42" w14:textId="77777777" w:rsidR="005F54D4" w:rsidRPr="00743905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DDE9C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1D30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6A8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1669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5F54D4" w:rsidRPr="00743905" w14:paraId="47C72C5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E03A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F734" w14:textId="77777777" w:rsidR="005F54D4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7291C" w14:textId="77777777" w:rsidR="005F54D4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D8E3" w14:textId="77777777" w:rsidR="005F54D4" w:rsidRPr="00743905" w:rsidRDefault="005F54D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58BD5267" w14:textId="77777777" w:rsidR="005F54D4" w:rsidRDefault="005F54D4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18B9" w14:textId="77777777" w:rsidR="005F54D4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8347335" w14:textId="77777777" w:rsidR="005F54D4" w:rsidRPr="00743905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97CA" w14:textId="77777777" w:rsidR="005F54D4" w:rsidRPr="00743905" w:rsidRDefault="005F54D4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EA90" w14:textId="77777777" w:rsidR="005F54D4" w:rsidRPr="00743905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66968" w14:textId="77777777" w:rsidR="005F54D4" w:rsidRPr="00743905" w:rsidRDefault="005F54D4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6A57C" w14:textId="77777777" w:rsidR="005F54D4" w:rsidRDefault="005F54D4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5F54D4" w:rsidRPr="00743905" w14:paraId="21D4E64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CB21D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D85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CE78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B1E2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7D09E8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6B2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6415D0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E527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D15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33E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BA53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AAF4AC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5F54D4" w:rsidRPr="00743905" w14:paraId="7B09A929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1E7E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AEF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00C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404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08AA465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7598F6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892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79CBCF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FA83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68E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372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5C1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2D684CA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87ED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56A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252B306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33F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056D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113F449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960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321FF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07D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3CB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2DDD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B934FC7" w14:textId="77777777" w:rsidR="005F54D4" w:rsidRPr="00351657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0A05356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6CF8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2D93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15EE452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DB5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7196" w14:textId="77777777" w:rsidR="005F54D4" w:rsidRPr="00743905" w:rsidRDefault="005F54D4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BF48C7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812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DA82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68F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DCD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DE2D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2E30CAF5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383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D6B5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C4AD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EF5B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5BC54A6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AC3C12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0BC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88E888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04C6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021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DDE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036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7D3C8D0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DD7E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DEF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CDA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B700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0E85B4E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8EAA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BCE535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3E0A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E9E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884A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D6C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4A5D587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C9AB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7584C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50A337C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6A7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3DC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325D52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4B0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FE92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2F54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7FD7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3D8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7DFF84E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9115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CF02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08BA6DA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3EA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AC76B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A3139D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1BD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D110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110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7241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455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A73F80A" w14:textId="77777777" w:rsidR="005F54D4" w:rsidRPr="003B409E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7621E81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7F22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1BA2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65C3FF5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7EFF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DEF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273AC6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095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17750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B20D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A30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363A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275393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5F54D4" w:rsidRPr="00743905" w14:paraId="36764424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2DCFC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5C6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ABA3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7545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2A8C089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9335BE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9AA3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4E334F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3B79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9D4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4EB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AD3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3571F87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EA26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3A22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3331614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CA6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092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59D1929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06B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7B1F4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CEF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72E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E33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5F54D4" w:rsidRPr="00743905" w14:paraId="32944AB1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5E99C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F39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D3A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7C4C" w14:textId="77777777" w:rsidR="005F54D4" w:rsidRPr="00743905" w:rsidRDefault="005F54D4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29E5164" w14:textId="77777777" w:rsidR="005F54D4" w:rsidRPr="00743905" w:rsidRDefault="005F54D4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544BE" w14:textId="77777777" w:rsidR="005F54D4" w:rsidRPr="00743905" w:rsidRDefault="005F54D4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54AF794" w14:textId="77777777" w:rsidR="005F54D4" w:rsidRPr="00743905" w:rsidRDefault="005F54D4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8B856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4B7B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1C8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34DA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20EE9CD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2451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2439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6EA9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F59B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5139F53A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37819B92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004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629DEF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7989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320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537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6D7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4740F177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E009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A3BF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31B48E3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06D74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F20D" w14:textId="77777777" w:rsidR="005F54D4" w:rsidRPr="00743905" w:rsidRDefault="005F54D4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6D9C0C1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726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57512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E7F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B47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F4399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63BD9A87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3482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144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1B25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CFE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53BCD6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242AA6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F2A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75DDF1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718E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416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1C8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1FC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3E48E859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E2530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996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AF2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731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A1AFFD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6983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B99D15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D743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0B5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046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0E04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5F54D4" w:rsidRPr="00743905" w14:paraId="64503E56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66F08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517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ECC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BBB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0CF7B9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5A32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F1B3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347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D4A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1A0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5F54D4" w:rsidRPr="00743905" w14:paraId="5225EF14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4C5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BE4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A03F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68BE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AB6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8441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6730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3111716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875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CBEF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5F54D4" w:rsidRPr="00743905" w14:paraId="4DCEBCAE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AFB4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534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77D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B9DC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90F7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2A983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CE4D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0CEE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DFB3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5F54D4" w:rsidRPr="00743905" w14:paraId="6B645F6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3335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437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FAD9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4110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720E7E8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EF6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A57E6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783A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537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2C29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E3D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0087017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053D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B957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67F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67D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72FAADF" w14:textId="77777777" w:rsidR="005F54D4" w:rsidRPr="00D73778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B324E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A85DFE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A891" w14:textId="77777777" w:rsidR="005F54D4" w:rsidRPr="00D73778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AD4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428B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6BE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5F23258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F552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2D9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021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9B7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7C39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64A7C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43E3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4265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A75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5F54D4" w:rsidRPr="00743905" w14:paraId="60392ED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43224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777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77F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AB2D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220A78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7B924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E165E6A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5B30D528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7B6E58C3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53502CFF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B0BBA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B74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47C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A80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4290A7B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7583E6C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5F54D4" w:rsidRPr="00743905" w14:paraId="7B42330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5EF8E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D61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9FA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169BD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9D2479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1FE3E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70CF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785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28E44B7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0E8D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E95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5F54D4" w:rsidRPr="00743905" w14:paraId="4CDD838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D889D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B17F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336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C96DC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19468B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F271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E193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7615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179EC784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DC29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D622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5C87FAB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E68C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8984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5EE03BB5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F75C7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4A2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5C6B0F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2A55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4CB9B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D325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35A82A7A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263B7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0B5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3D7E604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572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F86F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93985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9F5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E5CFE4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D75E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917139B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1557EEB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96D87F1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21DD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0D1AF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FB78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FCB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0C2D551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5F54D4" w:rsidRPr="00743905" w14:paraId="45F56355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C4E2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DEF5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A86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572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194389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80C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8F5B1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4A3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DB5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D39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6CF0D73E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8A0B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C3DB" w14:textId="77777777" w:rsidR="005F54D4" w:rsidRDefault="005F54D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1D2265C7" w14:textId="77777777" w:rsidR="005F54D4" w:rsidRPr="00743905" w:rsidRDefault="005F54D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4621" w14:textId="77777777" w:rsidR="005F54D4" w:rsidRPr="00743905" w:rsidRDefault="005F54D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3AB9" w14:textId="77777777" w:rsidR="005F54D4" w:rsidRDefault="005F54D4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33EBCA23" w14:textId="77777777" w:rsidR="005F54D4" w:rsidRPr="00743905" w:rsidRDefault="005F54D4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6F29" w14:textId="77777777" w:rsidR="005F54D4" w:rsidRPr="00743905" w:rsidRDefault="005F54D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7EEB" w14:textId="77777777" w:rsidR="005F54D4" w:rsidRPr="00743905" w:rsidRDefault="005F54D4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BD23" w14:textId="77777777" w:rsidR="005F54D4" w:rsidRDefault="005F54D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723CB14B" w14:textId="77777777" w:rsidR="005F54D4" w:rsidRPr="00743905" w:rsidRDefault="005F54D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A7253" w14:textId="77777777" w:rsidR="005F54D4" w:rsidRPr="00743905" w:rsidRDefault="005F54D4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992B" w14:textId="77777777" w:rsidR="005F54D4" w:rsidRPr="00743905" w:rsidRDefault="005F54D4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785E0FC2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5072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070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24E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D87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4BD9DEB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123D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01C25607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176AEFF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37E2C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608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B52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47E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643E9B9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7C50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E63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03E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E7270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3618EB0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D828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28BE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8E7C0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485F8BB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B29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30CC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239C836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3D383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296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6BDEFB9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7431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FAC1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5094A98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BEEB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E33C2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730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3C9E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3CE9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3E1A35A4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8AD5A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275E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7E261A89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EE5C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0B2E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18BE8954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1609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542CC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0325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7660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0100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4C2F07B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A9DA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8B86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428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1F52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2A46F8B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810C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3759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2CB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65F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9E21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1599AA40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EC5E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3B9C6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763AC2C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7B6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E4ED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14842F04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2E0C7AE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2FD3D09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7D6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D43F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3ED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A2AA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DFE1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6C107E6C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1053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0070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B7A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D50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7C1DCA2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4A9A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409ABE1A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0B7BC23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787F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962A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45B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402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5F54D4" w:rsidRPr="00743905" w14:paraId="4F0DC38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ED60B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318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7A1A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41D4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19CA3F87" w14:textId="77777777" w:rsidR="005F54D4" w:rsidRPr="00CD295A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EBE4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D7F77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FD8F7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42334263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6B4D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A28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5F54D4" w:rsidRPr="00743905" w14:paraId="5DB68073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8A6E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7D1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6DBF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1541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162F8F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CF7534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F84C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8DF560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2AF4ED6B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DA72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003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E55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3C2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2E1A264B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A9A0A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387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137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13A6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05CA97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DDDEBC1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A4DCA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1771E3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F0A08" w14:textId="77777777" w:rsidR="005F54D4" w:rsidRPr="00743905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BDE2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4CF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51C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5F54D4" w:rsidRPr="00743905" w14:paraId="391989DB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D93F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2319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4E6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64FF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CE1435C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1E728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AEFD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085D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09335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C0D4E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790733E3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245E8167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589722A9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5F54D4" w:rsidRPr="00743905" w14:paraId="51385689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A75F2" w14:textId="77777777" w:rsidR="005F54D4" w:rsidRPr="00743905" w:rsidRDefault="005F54D4" w:rsidP="005F54D4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8128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6B6DF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24C9A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6115D48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4282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66E86DA2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DC2DC14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781F19D" w14:textId="77777777" w:rsidR="005F54D4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E1BD" w14:textId="77777777" w:rsidR="005F54D4" w:rsidRDefault="005F54D4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D100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AF77" w14:textId="77777777" w:rsidR="005F54D4" w:rsidRPr="00743905" w:rsidRDefault="005F54D4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2021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648158CB" w14:textId="77777777" w:rsidR="005F54D4" w:rsidRDefault="005F54D4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795CAA18" w14:textId="77777777" w:rsidR="005F54D4" w:rsidRPr="005905D7" w:rsidRDefault="005F54D4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6CD19A01" w14:textId="77777777" w:rsidR="005F54D4" w:rsidRDefault="005F54D4" w:rsidP="00740BAB">
      <w:pPr>
        <w:pStyle w:val="Heading1"/>
        <w:spacing w:line="360" w:lineRule="auto"/>
      </w:pPr>
      <w:r>
        <w:t>LINIA 136</w:t>
      </w:r>
    </w:p>
    <w:p w14:paraId="400E12F2" w14:textId="77777777" w:rsidR="005F54D4" w:rsidRDefault="005F54D4" w:rsidP="00CF5ED3">
      <w:pPr>
        <w:pStyle w:val="Heading1"/>
        <w:spacing w:line="360" w:lineRule="auto"/>
        <w:rPr>
          <w:sz w:val="8"/>
        </w:rPr>
      </w:pPr>
      <w:r>
        <w:t>STREHAIA - MOTRU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F54D4" w14:paraId="2DE80C86" w14:textId="77777777">
        <w:trPr>
          <w:cantSplit/>
          <w:trHeight w:val="4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AE0B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6DDE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C7F6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5B2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2E98690B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933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D6F5C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12 </w:t>
            </w:r>
          </w:p>
          <w:p w14:paraId="22A0C298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0422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947B2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04C1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9CD8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20008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2 - 5 către staţia Jirov.</w:t>
            </w:r>
          </w:p>
        </w:tc>
      </w:tr>
      <w:tr w:rsidR="005F54D4" w14:paraId="055E4932" w14:textId="77777777">
        <w:trPr>
          <w:cantSplit/>
          <w:trHeight w:val="4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2D72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542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2C2B8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0986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162B3D1D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4367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39234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C3F26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9084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C729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340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7B7E87A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linia 1.</w:t>
            </w:r>
          </w:p>
        </w:tc>
      </w:tr>
      <w:tr w:rsidR="005F54D4" w14:paraId="02AADB62" w14:textId="77777777">
        <w:trPr>
          <w:cantSplit/>
          <w:trHeight w:val="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B179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2C2D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7D2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4ED0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Strehaia</w:t>
            </w:r>
          </w:p>
          <w:p w14:paraId="4CD55A34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5229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46BD7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/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795D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CE8E3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08E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682B4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E711120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4 și 5 direcţia Jirov.</w:t>
            </w:r>
          </w:p>
        </w:tc>
      </w:tr>
      <w:tr w:rsidR="005F54D4" w14:paraId="16F0277F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01A9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A00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82EA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A185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Jirov</w:t>
            </w:r>
          </w:p>
          <w:p w14:paraId="6D74601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24979C84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2A2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55C8F3FA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9C4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380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0AC8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A68D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A80DE7F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7F66D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6B6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27+250</w:t>
            </w:r>
          </w:p>
          <w:p w14:paraId="3496CE13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7F74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42BC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75A6E59C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37E2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120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AC81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AFA7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4487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 și 11.</w:t>
            </w:r>
          </w:p>
          <w:p w14:paraId="1CBBC4FD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7162A00B" w14:textId="77777777">
        <w:trPr>
          <w:cantSplit/>
          <w:trHeight w:val="64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49E01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6D79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7E06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14F1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02943E4A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45F2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3561D13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6294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3D89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88B2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079B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AD99137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7 şi 8 </w:t>
            </w:r>
          </w:p>
          <w:p w14:paraId="27A49E88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- expedieri.</w:t>
            </w:r>
          </w:p>
        </w:tc>
      </w:tr>
      <w:tr w:rsidR="005F54D4" w14:paraId="4FE32C22" w14:textId="77777777">
        <w:trPr>
          <w:cantSplit/>
          <w:trHeight w:val="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C1A0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0C3D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5667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89E2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A625C1F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F3D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29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7DFD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33CA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C745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6515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78B8E6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– 13, Cap X.</w:t>
            </w:r>
          </w:p>
        </w:tc>
      </w:tr>
      <w:tr w:rsidR="005F54D4" w14:paraId="7EF23D01" w14:textId="77777777">
        <w:trPr>
          <w:cantSplit/>
          <w:trHeight w:val="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F3F5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F583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697ED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4A2B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190D433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  <w:p w14:paraId="2CD7740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50D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BA829B5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DF0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7E1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C058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35CA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99FE01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B392A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C604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656A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64CF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56680FBF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0F537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E3C2F38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C7B71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880E2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27F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A5C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F34B63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10 şi 11.</w:t>
            </w:r>
          </w:p>
        </w:tc>
      </w:tr>
      <w:tr w:rsidR="005F54D4" w14:paraId="402D33A4" w14:textId="77777777">
        <w:trPr>
          <w:cantSplit/>
          <w:trHeight w:val="17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BFDB" w14:textId="77777777" w:rsidR="005F54D4" w:rsidRDefault="005F54D4" w:rsidP="005F54D4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100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6DE1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428E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Motru Est</w:t>
            </w:r>
          </w:p>
          <w:p w14:paraId="4984180E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B9C16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22 / 26 şi </w:t>
            </w:r>
          </w:p>
          <w:p w14:paraId="4BBFF16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1D9BD39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30, 38, 40 </w:t>
            </w:r>
          </w:p>
          <w:p w14:paraId="7E11B214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A221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D7F04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8AA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00F8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00CFB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1 - 13.</w:t>
            </w:r>
          </w:p>
        </w:tc>
      </w:tr>
    </w:tbl>
    <w:p w14:paraId="2122DFBD" w14:textId="77777777" w:rsidR="005F54D4" w:rsidRDefault="005F54D4">
      <w:pPr>
        <w:spacing w:line="192" w:lineRule="auto"/>
        <w:ind w:right="57"/>
        <w:rPr>
          <w:sz w:val="20"/>
          <w:lang w:val="ro-RO"/>
        </w:rPr>
      </w:pPr>
    </w:p>
    <w:p w14:paraId="4A84385C" w14:textId="77777777" w:rsidR="005F54D4" w:rsidRDefault="005F54D4" w:rsidP="00C83010">
      <w:pPr>
        <w:pStyle w:val="Heading1"/>
        <w:spacing w:line="360" w:lineRule="auto"/>
      </w:pPr>
      <w:r>
        <w:t>LINIA 143</w:t>
      </w:r>
    </w:p>
    <w:p w14:paraId="4D72F950" w14:textId="77777777" w:rsidR="005F54D4" w:rsidRDefault="005F54D4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5F54D4" w14:paraId="42B0D47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34E60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8A5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143156A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585CE" w14:textId="77777777" w:rsidR="005F54D4" w:rsidRPr="00984839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FA7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5E77DC7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E6F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DAB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721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F81A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D5E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76151F8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2367082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1B7D26D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2B87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9952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2BC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90C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2E3DBE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2AE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4D9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79F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6D13BA7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8C73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DF3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203EBE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5F54D4" w14:paraId="6D3720F2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751E2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0DC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CB2E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DAAE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1216DA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2A78796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7622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E43C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BAED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66D0589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29F8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EC0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EACC53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5515D90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42345895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35BF5D51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D56D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BDF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9BCF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0235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AB72F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1AB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21AAB2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C40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07F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8CD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0E237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43090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5F54D4" w14:paraId="5697686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BB03D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D66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D068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1F5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BDF48B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13C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E60F3E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03D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32E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EC6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606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003A32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F54D4" w14:paraId="7B4CCCE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679F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077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A5B3B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D6D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40482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B2E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865FA0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B34ABE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1FA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F15D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DB8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FFB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01E22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F54D4" w14:paraId="1E2E1A6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9E4B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172E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19841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C005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975417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DD7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FA95F1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FB20A6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73A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630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D43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604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923CA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5F54D4" w14:paraId="116103BA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AB53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1864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9761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3DA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9F617B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933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B3530C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629CFCC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3B9B8C1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5959D74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66A4638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4B8A4C3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39AB99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A70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9A05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EE5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628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20C63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F54D4" w14:paraId="643B674C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9EA8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73A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0CEB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4F1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6A4F64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E23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0B5B9C2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1FF7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1A79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D46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41C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F028C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565A60A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5F54D4" w14:paraId="5D760828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AD05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6D8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F180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07A5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0B32AD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208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7C10554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5EE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044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F60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D844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E800D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5F54D4" w14:paraId="19EB7E92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D9A0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829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F1F9F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CC9C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106189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AE46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B4A0C9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61A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465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6F6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206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E6FD85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20989DD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5F54D4" w14:paraId="7347A040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3757C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1D1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FB4D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A8E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18013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27A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EA2D94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A8C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87EB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CA3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8299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A0CF9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5F54D4" w14:paraId="418B3C5E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BA865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7E8F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D6AC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84BE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25447A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21F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81BD95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6F6DC0A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F0D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085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5C2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4C5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D02E4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5F54D4" w14:paraId="63CEAC31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CA4D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B1E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CF0A3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664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5F842B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4B55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B4E518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A905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53D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C364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AC0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830E7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5F54D4" w14:paraId="7E36D716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C027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83E4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21A2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621E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C1ED9B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B3B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B62A36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4223DFD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10B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DA70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E79A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E1D5D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2951E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5F54D4" w14:paraId="1475FB5F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6998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B6C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99981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BFF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E9AE88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76AA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6E2403F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703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416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3BD0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4AC7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3990D5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5F54D4" w14:paraId="37EB4016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23A3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8D99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4FBE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EB1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828F2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9A58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40F086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FC2164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DB135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0B0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8F8E6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136BD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5DF0C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5F54D4" w14:paraId="191EBA8F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6980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47B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06C2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5FAB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16F5DAD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9759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0D1D19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35C1C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837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A8FB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479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1BE9204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B67F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08F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DBF9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0BD0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9123D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7D41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2FE44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1A11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CB9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8B898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722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7D1973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9EB5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97E3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CC6FF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007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F6EFC7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97B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99DF97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DD44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0326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B4655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F05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71FBB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5F54D4" w14:paraId="439186D7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39BC8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305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6FD34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82F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918233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C537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9E9FB0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20511C3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62B4DCA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F82992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A7B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BC5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63E5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E1F8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FD82D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F54D4" w14:paraId="07076FB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AEF0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F5F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3C1D06B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ED4D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A688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05280C4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03E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249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E518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7DDD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79D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22D4FF5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4CECA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DEE0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0AF169C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761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47A4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832ADD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2BFC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3BF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1097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4E8A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3BF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3B797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33B0DB2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0117BF02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3F2E9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AB3B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D3A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E0C95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0395723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89C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D94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B5D2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DC20A3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F66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D05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EE99C7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248E45C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739AC171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6FCB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87DD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5DD6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A9D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F8D7C4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61E6307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F5D8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5213619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2F53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64B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360A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B10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5878A393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1313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7FA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8CB3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974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B736591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050C340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E8C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F34F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B7F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D268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3AE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235B108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3684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1FF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7763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B6B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2664EC6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901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E12D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5BF0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023F17F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701B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E961" w14:textId="77777777" w:rsidR="005F54D4" w:rsidRPr="006611B7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5F54D4" w14:paraId="5156176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68A52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663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326F6B0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C376" w14:textId="77777777" w:rsidR="005F54D4" w:rsidRPr="00984839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7BB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136C842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E5F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17D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38A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F121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2D56" w14:textId="77777777" w:rsidR="005F54D4" w:rsidRPr="003B25AA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14:paraId="0AEF878A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B2F8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7D664" w14:textId="77777777" w:rsidR="005F54D4" w:rsidRPr="00CB3DC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18C8B5B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CD5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2F0A7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ED71347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781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CAF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958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A18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70D7" w14:textId="77777777" w:rsidR="005F54D4" w:rsidRPr="00CB3DC4" w:rsidRDefault="005F54D4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4F4B5CF" w14:textId="77777777" w:rsidR="005F54D4" w:rsidRPr="00F11CE2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E817466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7B99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547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B97D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E33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4CE6FFD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54F256C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8623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6DDBCB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D8A61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732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20D9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DF1C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CBFE545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58BA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B22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9986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0803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F53DCA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CE1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400EC4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2752D0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244DE34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5B13E970" w14:textId="77777777" w:rsidR="005F54D4" w:rsidRPr="00260477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49B4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33F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5FB3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2F1E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0D6A9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F54D4" w14:paraId="4C8A2AE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78FB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2B1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1A82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A35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9D3868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D186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F63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5F9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6825115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3F3A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E97F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5E57ECC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6E22EA7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F54D4" w14:paraId="4B4F14B4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CBF00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8501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5948B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05AA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2342C7C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1B1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9D766F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53C1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009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9093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2A9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5F54D4" w14:paraId="20310F8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A2C49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1BFC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1686947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D0BB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698F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44AC3B5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E6D286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5CB419A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865B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261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85C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620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D9EB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FF2CE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626A399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F54D4" w14:paraId="2ECD818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CAF0B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F10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3F8307B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C84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5E3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2026C7E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FE9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F0B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CB71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D668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E10D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7F1EABB3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98D3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9CA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1473E5B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88C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1853" w14:textId="77777777" w:rsidR="005F54D4" w:rsidRDefault="005F54D4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03CE26C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9F9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7B5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5CE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D3A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56F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7F755C22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DE2F1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2D9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8CA5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8F48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08CD7ECC" w14:textId="77777777" w:rsidR="005F54D4" w:rsidRDefault="005F54D4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4E861015" w14:textId="77777777" w:rsidR="005F54D4" w:rsidRDefault="005F54D4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C36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F0C351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D71B1" w14:textId="77777777" w:rsidR="005F54D4" w:rsidRPr="00B53EFA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984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8555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F309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F057108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8993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A4B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68BAECC8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93E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86680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F9B7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CAA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44FF2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F5D7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2DE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1EFD698D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FF86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735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011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4D5C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326CB9A2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101A5565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5D4AB97D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DA4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954EF40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B1DB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3A3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735EA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C203B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980408F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1232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20F6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49E603BD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4646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6B263" w14:textId="77777777" w:rsidR="005F54D4" w:rsidRDefault="005F54D4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5A5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249A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D0AD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1E0C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B657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2642B02F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AAA1" w14:textId="77777777" w:rsidR="005F54D4" w:rsidRDefault="005F54D4" w:rsidP="005F54D4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C5EB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A3A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E60D6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1555A333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8A83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C6872CC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1E08C039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30274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FB5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668B" w14:textId="77777777" w:rsidR="005F54D4" w:rsidRPr="00984839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C614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FAB01A" w14:textId="77777777" w:rsidR="005F54D4" w:rsidRDefault="005F54D4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676DD3A3" w14:textId="77777777" w:rsidR="005F54D4" w:rsidRDefault="005F54D4">
      <w:pPr>
        <w:spacing w:after="40" w:line="192" w:lineRule="auto"/>
        <w:ind w:right="57"/>
        <w:rPr>
          <w:sz w:val="20"/>
          <w:lang w:val="ro-RO"/>
        </w:rPr>
      </w:pPr>
    </w:p>
    <w:p w14:paraId="13C2DBE2" w14:textId="77777777" w:rsidR="005F54D4" w:rsidRDefault="005F54D4" w:rsidP="00EF6A64">
      <w:pPr>
        <w:pStyle w:val="Heading1"/>
        <w:spacing w:line="360" w:lineRule="auto"/>
      </w:pPr>
      <w:r>
        <w:t>LINIA 144</w:t>
      </w:r>
    </w:p>
    <w:p w14:paraId="357A1903" w14:textId="77777777" w:rsidR="005F54D4" w:rsidRDefault="005F54D4" w:rsidP="00DF2A65">
      <w:pPr>
        <w:pStyle w:val="Heading1"/>
        <w:spacing w:line="360" w:lineRule="auto"/>
        <w:rPr>
          <w:b w:val="0"/>
          <w:bCs w:val="0"/>
          <w:sz w:val="8"/>
        </w:rPr>
      </w:pPr>
      <w:r>
        <w:t>TURCENI - DRĂGOTEŞTI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5F54D4" w14:paraId="05774B84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4C80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99E1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47E3DA0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7B43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86878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ECA71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4C5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77FF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F50C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6FCF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3FF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599C234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 47.</w:t>
            </w:r>
          </w:p>
          <w:p w14:paraId="56012863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5F54D4" w14:paraId="6A10419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A97F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3CD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A7F4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A01E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16C8A31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643F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FA15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8C1CF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179FF54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28F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989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49EC59F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5F54D4" w14:paraId="4E6485DD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16673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F16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4CB7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072F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30575E8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Y,</w:t>
            </w:r>
          </w:p>
          <w:p w14:paraId="33892B5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şi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450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0B23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BF40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792DF18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D130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215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28, 18, 14, 12, 6 </w:t>
            </w:r>
          </w:p>
          <w:p w14:paraId="2C71C6A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23DF73A7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22CCAA0B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51F8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530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F6619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AC9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E46F39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B47D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D00AD9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7969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BAA6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42108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08E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77177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 direcția Borăscu.</w:t>
            </w:r>
          </w:p>
        </w:tc>
      </w:tr>
      <w:tr w:rsidR="005F54D4" w14:paraId="4C277988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43241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9B5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32A3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28A9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FFC2BA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B39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CAD360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1E07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E5F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D12C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46C8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1649EA8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5F54D4" w14:paraId="2815AA56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42D4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6927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8638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171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BE3AEA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B43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47</w:t>
            </w:r>
          </w:p>
          <w:p w14:paraId="77A0F492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8264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E322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18A7" w14:textId="77777777" w:rsidR="005F54D4" w:rsidRPr="00984839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A7F2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linia 4 până la axa staţiei Turceni. </w:t>
            </w:r>
          </w:p>
        </w:tc>
      </w:tr>
      <w:tr w:rsidR="005F54D4" w14:paraId="0CD6B6E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5A4A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B9C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BD0B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4B7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AF46FB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944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9975F5A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1BC17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814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EF69" w14:textId="77777777" w:rsidR="005F54D4" w:rsidRPr="00984839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6397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427D8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5F54D4" w14:paraId="178EC1C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965C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041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6AB52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3A02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DF95B08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28F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CFD295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T.D.J. 37 / 41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90577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38BE8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B2FDB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79FA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B4595C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F54D4" w14:paraId="4160D727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3075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8DCA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6F9CB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C0E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5F9534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897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18F619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 55 /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A827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CE0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D3968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2F5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54C6F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5F54D4" w14:paraId="6B14052A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D793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E52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05008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F96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E9DDA1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E57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4A323A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219A8978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409879F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</w:t>
            </w:r>
          </w:p>
          <w:p w14:paraId="348CBDF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661A65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53 / 59 și </w:t>
            </w:r>
          </w:p>
          <w:p w14:paraId="3B384FF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A60C58A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4746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64A4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7DC1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279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2964F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5F54D4" w14:paraId="3413173C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7127E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5DE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7BFE2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029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6B52B4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93E1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7E004B2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și 24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102AC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04A7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8F3E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0E38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266C3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5F54D4" w14:paraId="22F36D13" w14:textId="77777777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1FAD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F299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FF85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4D7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467626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76A9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8317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BC3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0A17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2D8F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CB4A6F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5F54D4" w14:paraId="73641074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4931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0CE18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3AC5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7F6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3DAFC4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B91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A25488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035D0E9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631F1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B80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B757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536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D69801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 Cap Y.</w:t>
            </w:r>
          </w:p>
        </w:tc>
      </w:tr>
      <w:tr w:rsidR="005F54D4" w14:paraId="723C6D70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1605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9C9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912A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F49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E51F57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01D1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B98654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321F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CC25A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D089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4E97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2FF9E163" w14:textId="77777777">
        <w:trPr>
          <w:cantSplit/>
          <w:trHeight w:val="7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5647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AD8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9FD5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B5C7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2994F7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7 și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363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74F89D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DCF9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1EF5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77688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B138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3F0B94F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72A7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226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C5416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2BB7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4FDA3C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1A2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7326858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BC75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88BA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3891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C2DB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E31D88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 Cap Y.</w:t>
            </w:r>
          </w:p>
        </w:tc>
      </w:tr>
      <w:tr w:rsidR="005F54D4" w14:paraId="79AE077E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C971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9C14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8B3B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0B43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ADFCA7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07F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007970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E3AD09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41624A1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72C2190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B088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117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0E0C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DB9F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039D1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5F54D4" w14:paraId="4EDA476A" w14:textId="77777777"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256F3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6A9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18+150</w:t>
            </w:r>
          </w:p>
          <w:p w14:paraId="1D3BF32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23+750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CFAC3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D68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419E7153" w14:textId="77777777" w:rsidR="005F54D4" w:rsidRPr="00B61351" w:rsidRDefault="005F54D4">
            <w:pPr>
              <w:spacing w:before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Borăscu și linia 2 directă St. Borăscu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E622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6CAE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021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ECA4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D49F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5C809D27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956F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9AB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4A33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4E7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4E87C6BB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C0C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  <w:p w14:paraId="27F4ACFA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CBC3F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BD6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6C96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6865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FD8FC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5F54D4" w14:paraId="6100E35D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CA4B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730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3D24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5C1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Borăscu</w:t>
            </w:r>
          </w:p>
          <w:p w14:paraId="4602487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60A348A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5B2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7E0C640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A008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726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65A9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E8B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5A9FA212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3EAC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4F2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  <w:p w14:paraId="6F4DA95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65975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91E2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12233D4F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A7A2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A72EAEF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BC10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9A441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F229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381681FC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7FDB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BCF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26+750</w:t>
            </w:r>
          </w:p>
          <w:p w14:paraId="283F2ED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27+600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8870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F45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3FCDD4FF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0C3C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9EF2C38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032B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7BAF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91D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531A68DA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6AF3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D44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28+350</w:t>
            </w:r>
          </w:p>
          <w:p w14:paraId="2E30862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6DC4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DC083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58CF1FE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CC1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58A9E5D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A5A5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85527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B70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C06273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interzice circulația cu două locomotive cuplate.</w:t>
            </w:r>
          </w:p>
        </w:tc>
      </w:tr>
      <w:tr w:rsidR="005F54D4" w14:paraId="072CBABE" w14:textId="77777777">
        <w:trPr>
          <w:cantSplit/>
          <w:trHeight w:val="85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5C2C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C9D2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40+000</w:t>
            </w:r>
          </w:p>
          <w:p w14:paraId="32D43BD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40+050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0DBD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0C29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Borăscu -</w:t>
            </w:r>
          </w:p>
          <w:p w14:paraId="6415AD7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7D5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3F3B89D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223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A21B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A9C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08ABE138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CC23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2EA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E77A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F90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  <w:p w14:paraId="4D32725B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E27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523ED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11, 15 17, 19 </w:t>
            </w:r>
          </w:p>
          <w:p w14:paraId="50423DE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DF222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B7B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3474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2B9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F4494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3 - 5 și 7.</w:t>
            </w:r>
          </w:p>
        </w:tc>
      </w:tr>
      <w:tr w:rsidR="005F54D4" w14:paraId="60DBC264" w14:textId="77777777">
        <w:trPr>
          <w:cantSplit/>
          <w:trHeight w:val="1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BCC47" w14:textId="77777777" w:rsidR="005F54D4" w:rsidRDefault="005F54D4" w:rsidP="005F54D4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9CB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08838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BC9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Drăgoteşti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A41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</w:t>
            </w:r>
          </w:p>
          <w:p w14:paraId="172C681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</w:t>
            </w:r>
          </w:p>
          <w:p w14:paraId="1DA1DF2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3 - 5 diag. </w:t>
            </w:r>
          </w:p>
          <w:p w14:paraId="65FA6F6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4 - 8 </w:t>
            </w:r>
          </w:p>
          <w:p w14:paraId="5390778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846E10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diag. </w:t>
            </w:r>
          </w:p>
          <w:p w14:paraId="0233484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558A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33C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1CF1" w14:textId="77777777" w:rsidR="005F54D4" w:rsidRPr="00DA0087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C3B5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ACEBB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1,  3 - 5 și 7.</w:t>
            </w:r>
          </w:p>
        </w:tc>
      </w:tr>
    </w:tbl>
    <w:p w14:paraId="69BD5A48" w14:textId="77777777" w:rsidR="005F54D4" w:rsidRDefault="005F54D4">
      <w:pPr>
        <w:spacing w:before="40" w:line="192" w:lineRule="auto"/>
        <w:ind w:right="57"/>
        <w:rPr>
          <w:sz w:val="20"/>
          <w:lang w:val="ro-RO"/>
        </w:rPr>
      </w:pPr>
    </w:p>
    <w:p w14:paraId="49C321D6" w14:textId="77777777" w:rsidR="005F54D4" w:rsidRDefault="005F54D4" w:rsidP="00E56A6A">
      <w:pPr>
        <w:pStyle w:val="Heading1"/>
        <w:spacing w:line="360" w:lineRule="auto"/>
      </w:pPr>
      <w:r>
        <w:t>LINIA 200</w:t>
      </w:r>
    </w:p>
    <w:p w14:paraId="5DF5EAAD" w14:textId="77777777" w:rsidR="005F54D4" w:rsidRDefault="005F54D4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54D4" w14:paraId="3F26A18F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8EA2E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BF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54D6F4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B1AC" w14:textId="77777777" w:rsidR="005F54D4" w:rsidRPr="00032DF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7045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2D7DD3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267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E47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ABAB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75ADB1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514C5" w14:textId="77777777" w:rsidR="005F54D4" w:rsidRPr="00032DF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A19B" w14:textId="77777777" w:rsidR="005F54D4" w:rsidRPr="00F716C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5F54D4" w14:paraId="2B58C214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0B44E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E782" w14:textId="77777777" w:rsidR="005F54D4" w:rsidRDefault="005F54D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4C7B3187" w14:textId="77777777" w:rsidR="005F54D4" w:rsidRDefault="005F54D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F6F0" w14:textId="77777777" w:rsidR="005F54D4" w:rsidRDefault="005F54D4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286E" w14:textId="77777777" w:rsidR="005F54D4" w:rsidRDefault="005F54D4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38D0FC99" w14:textId="77777777" w:rsidR="005F54D4" w:rsidRDefault="005F54D4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3E24" w14:textId="77777777" w:rsidR="005F54D4" w:rsidRDefault="005F54D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CCA3" w14:textId="77777777" w:rsidR="005F54D4" w:rsidRDefault="005F54D4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4FB9" w14:textId="77777777" w:rsidR="005F54D4" w:rsidRDefault="005F54D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0F094321" w14:textId="77777777" w:rsidR="005F54D4" w:rsidRDefault="005F54D4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0F112" w14:textId="77777777" w:rsidR="005F54D4" w:rsidRDefault="005F54D4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4690" w14:textId="77777777" w:rsidR="005F54D4" w:rsidRDefault="005F54D4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F54D4" w14:paraId="20B5D5D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42D9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408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74FF9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F72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75A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024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4B5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379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D02B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CB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7848AAD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35AE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4F7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80C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4A93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6E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A91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8AA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17CA1F5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FFB5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B95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28B1123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F6263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26BD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D20F209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00C9" w14:textId="77777777" w:rsidR="005F54D4" w:rsidRDefault="005F54D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4FDBA" w14:textId="77777777" w:rsidR="005F54D4" w:rsidRDefault="005F54D4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6B92F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B4080" w14:textId="77777777" w:rsidR="005F54D4" w:rsidRDefault="005F54D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553A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FF06D09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B961" w14:textId="77777777" w:rsidR="005F54D4" w:rsidRDefault="005F54D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802C" w14:textId="77777777" w:rsidR="005F54D4" w:rsidRDefault="005F54D4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4BD48BA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C588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C32F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8E36" w14:textId="77777777" w:rsidR="005F54D4" w:rsidRDefault="005F54D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6092" w14:textId="77777777" w:rsidR="005F54D4" w:rsidRDefault="005F54D4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E5E884C" w14:textId="77777777" w:rsidR="005F54D4" w:rsidRDefault="005F54D4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9B7C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AFA7" w14:textId="77777777" w:rsidR="005F54D4" w:rsidRDefault="005F54D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57B5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74B0A3E0" w14:textId="77777777" w:rsidR="005F54D4" w:rsidRDefault="005F54D4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BC282" w14:textId="77777777" w:rsidR="005F54D4" w:rsidRDefault="005F54D4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1D211" w14:textId="77777777" w:rsidR="005F54D4" w:rsidRDefault="005F54D4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14765C19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39D9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B170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FD955" w14:textId="77777777" w:rsidR="005F54D4" w:rsidRPr="00032DF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97F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3F81173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52D8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90F1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854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430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1CB0" w14:textId="77777777" w:rsidR="005F54D4" w:rsidRPr="00032DF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3C91" w14:textId="77777777" w:rsidR="005F54D4" w:rsidRPr="00F716C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671EFCA6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7E142" w14:textId="77777777" w:rsidR="005F54D4" w:rsidRDefault="005F54D4" w:rsidP="0064452D">
            <w:pPr>
              <w:numPr>
                <w:ilvl w:val="0"/>
                <w:numId w:val="4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60F6" w14:textId="77777777" w:rsidR="005F54D4" w:rsidRDefault="005F54D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219C237" w14:textId="77777777" w:rsidR="005F54D4" w:rsidRDefault="005F54D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93C5" w14:textId="77777777" w:rsidR="005F54D4" w:rsidRDefault="005F54D4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B39A" w14:textId="77777777" w:rsidR="005F54D4" w:rsidRDefault="005F54D4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3EDFD5EA" w14:textId="77777777" w:rsidR="005F54D4" w:rsidRDefault="005F54D4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49FA" w14:textId="77777777" w:rsidR="005F54D4" w:rsidRDefault="005F54D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B8BD" w14:textId="77777777" w:rsidR="005F54D4" w:rsidRDefault="005F54D4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F7FC" w14:textId="77777777" w:rsidR="005F54D4" w:rsidRDefault="005F54D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3B6D69C5" w14:textId="77777777" w:rsidR="005F54D4" w:rsidRDefault="005F54D4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F81A1" w14:textId="77777777" w:rsidR="005F54D4" w:rsidRDefault="005F54D4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003E" w14:textId="77777777" w:rsidR="005F54D4" w:rsidRDefault="005F54D4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ACF5A00" w14:textId="77777777" w:rsidR="005F54D4" w:rsidRDefault="005F54D4" w:rsidP="00623FF6">
      <w:pPr>
        <w:spacing w:before="40" w:after="40" w:line="192" w:lineRule="auto"/>
        <w:ind w:right="57"/>
        <w:rPr>
          <w:lang w:val="ro-RO"/>
        </w:rPr>
      </w:pPr>
    </w:p>
    <w:p w14:paraId="16B4F2E0" w14:textId="77777777" w:rsidR="005F54D4" w:rsidRDefault="005F54D4" w:rsidP="006D4098">
      <w:pPr>
        <w:pStyle w:val="Heading1"/>
        <w:spacing w:line="360" w:lineRule="auto"/>
      </w:pPr>
      <w:r>
        <w:t>LINIA 201</w:t>
      </w:r>
    </w:p>
    <w:p w14:paraId="36D6281C" w14:textId="77777777" w:rsidR="005F54D4" w:rsidRDefault="005F54D4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5F54D4" w14:paraId="19664CC1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D7E81" w14:textId="77777777" w:rsidR="005F54D4" w:rsidRDefault="005F54D4" w:rsidP="005F54D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0DE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439B" w14:textId="77777777" w:rsidR="005F54D4" w:rsidRPr="00C937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8D9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A4BA6F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201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6C12E05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B35E43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4D81E8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349E" w14:textId="77777777" w:rsidR="005F54D4" w:rsidRPr="00C937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D59D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CF2D6" w14:textId="77777777" w:rsidR="005F54D4" w:rsidRPr="00C937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D22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E166547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B38E5" w14:textId="77777777" w:rsidR="005F54D4" w:rsidRDefault="005F54D4" w:rsidP="005F54D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662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ED5E" w14:textId="77777777" w:rsidR="005F54D4" w:rsidRPr="00C937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163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FCB6CB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59B3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F164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C27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A5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2BA8" w14:textId="77777777" w:rsidR="005F54D4" w:rsidRPr="00C937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CF7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087861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2EBD0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5F54D4" w14:paraId="05DDA01F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086B" w14:textId="77777777" w:rsidR="005F54D4" w:rsidRDefault="005F54D4" w:rsidP="005F54D4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7D07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CFD4" w14:textId="77777777" w:rsidR="005F54D4" w:rsidRPr="00C937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ED6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5CB60B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188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9C014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115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65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DC9BF" w14:textId="77777777" w:rsidR="005F54D4" w:rsidRPr="00C937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903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1E629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22547D29" w14:textId="77777777" w:rsidR="005F54D4" w:rsidRPr="003012FC" w:rsidRDefault="005F54D4">
      <w:pPr>
        <w:spacing w:before="40" w:after="40" w:line="192" w:lineRule="auto"/>
        <w:ind w:right="57"/>
      </w:pPr>
    </w:p>
    <w:p w14:paraId="165E1C77" w14:textId="77777777" w:rsidR="005F54D4" w:rsidRDefault="005F54D4" w:rsidP="002A4CB1">
      <w:pPr>
        <w:pStyle w:val="Heading1"/>
        <w:spacing w:line="360" w:lineRule="auto"/>
      </w:pPr>
      <w:r>
        <w:t>LINIA 203</w:t>
      </w:r>
    </w:p>
    <w:p w14:paraId="3376AE57" w14:textId="77777777" w:rsidR="005F54D4" w:rsidRDefault="005F54D4" w:rsidP="003B1D42">
      <w:pPr>
        <w:pStyle w:val="Heading1"/>
        <w:spacing w:line="360" w:lineRule="auto"/>
        <w:rPr>
          <w:b w:val="0"/>
          <w:bCs w:val="0"/>
          <w:sz w:val="8"/>
        </w:rPr>
      </w:pPr>
      <w:r>
        <w:t>PIATRA OLT - PODU OLT - SIBIU - COPŞA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"/>
        <w:gridCol w:w="869"/>
        <w:gridCol w:w="744"/>
        <w:gridCol w:w="2176"/>
        <w:gridCol w:w="968"/>
        <w:gridCol w:w="744"/>
        <w:gridCol w:w="869"/>
        <w:gridCol w:w="744"/>
        <w:gridCol w:w="2461"/>
      </w:tblGrid>
      <w:tr w:rsidR="005F54D4" w:rsidRPr="007126D7" w14:paraId="0D923EDD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006B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E74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89E6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271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6D07F58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F0CA" w14:textId="77777777" w:rsidR="005F54D4" w:rsidRDefault="005F54D4" w:rsidP="003C4DF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sch. 26, 32, </w:t>
            </w:r>
          </w:p>
          <w:p w14:paraId="1FBC70C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 și 42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D572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C24A4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AA8D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9D08B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Cu afectarea liniilor 4 - 11.</w:t>
            </w:r>
          </w:p>
        </w:tc>
      </w:tr>
      <w:tr w:rsidR="005F54D4" w:rsidRPr="007126D7" w14:paraId="1BC8195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5A02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E1A2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3D4B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B07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P</w:t>
            </w:r>
            <w:r>
              <w:rPr>
                <w:b/>
                <w:bCs/>
                <w:color w:val="000000"/>
                <w:sz w:val="20"/>
              </w:rPr>
              <w:t>iatra</w:t>
            </w:r>
            <w:r w:rsidRPr="007126D7">
              <w:rPr>
                <w:b/>
                <w:bCs/>
                <w:color w:val="000000"/>
                <w:sz w:val="20"/>
              </w:rPr>
              <w:t xml:space="preserve"> Olt</w:t>
            </w:r>
          </w:p>
          <w:p w14:paraId="02C6A6F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 8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3FB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toata</w:t>
            </w:r>
          </w:p>
          <w:p w14:paraId="16998E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CE81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E44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2E997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7FF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F54D4" w:rsidRPr="007126D7" w14:paraId="1051B6ED" w14:textId="77777777">
        <w:trPr>
          <w:cantSplit/>
          <w:trHeight w:val="67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0BEF9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424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214+880</w:t>
            </w:r>
          </w:p>
          <w:p w14:paraId="3A9A863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214+930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CDA7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57D7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Piatra Olt -</w:t>
            </w:r>
          </w:p>
          <w:p w14:paraId="3ADC0D16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Arceşti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D55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537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3AF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13402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15C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3325AF2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DD7F152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3E40F29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35760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B6F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220+445</w:t>
            </w:r>
          </w:p>
          <w:p w14:paraId="1DC731A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220+495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94456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F819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5E2A67EC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1B72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2F8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793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683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884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96A2A3C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8E32CF7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3934EA6C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9C97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F31D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221+075</w:t>
            </w:r>
          </w:p>
          <w:p w14:paraId="1E989912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221+125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FA57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BB4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Arceşti </w:t>
            </w:r>
            <w:r>
              <w:rPr>
                <w:b/>
                <w:bCs/>
                <w:color w:val="000000"/>
                <w:sz w:val="20"/>
              </w:rPr>
              <w:t>-</w:t>
            </w:r>
          </w:p>
          <w:p w14:paraId="2F41DE00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Strejeşti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70D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46A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ED8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0A3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EC6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747EDC2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D79155A" w14:textId="77777777" w:rsidR="005F54D4" w:rsidRPr="008F5A6B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8F5A6B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4F340C90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0B13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A993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228+720</w:t>
            </w:r>
          </w:p>
          <w:p w14:paraId="065945C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228+770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4AF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FE36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Strejeşti -</w:t>
            </w:r>
          </w:p>
          <w:p w14:paraId="6E1C299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Drăgăşani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8D1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F30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9A33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6ED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12ED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A0E7D76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8F02123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2539D3C8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C9C8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AC7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241+940</w:t>
            </w:r>
          </w:p>
          <w:p w14:paraId="734CFF0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241+990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1558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D4C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627B5086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CFF0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251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798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B4D9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7FD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73F167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7A4E3450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1AB683B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56BB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0AD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243+000</w:t>
            </w:r>
          </w:p>
          <w:p w14:paraId="3FF5C752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243+050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74F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3D2B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4BA46EF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CDF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E981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D31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731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5A1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DE57C80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07E5ECB5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1B9824B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F005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2DE0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248+500</w:t>
            </w:r>
          </w:p>
          <w:p w14:paraId="515CE08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249+300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6C0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A308" w14:textId="77777777" w:rsidR="005F54D4" w:rsidRPr="007126D7" w:rsidRDefault="005F54D4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7F325D38" w14:textId="77777777" w:rsidR="005F54D4" w:rsidRPr="007126D7" w:rsidRDefault="005F54D4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1C2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439D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950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3A2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F4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5B6F34A6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59FE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27E3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249+040</w:t>
            </w:r>
          </w:p>
          <w:p w14:paraId="64AFF54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249+090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498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004F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3794B3FC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A9D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1231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4E7A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6A87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82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12C1C09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E06F199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38E0E7D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BBBD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6300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249+500</w:t>
            </w:r>
          </w:p>
          <w:p w14:paraId="47ED6BB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249+550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FA6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9CA9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Drăgăşani -</w:t>
            </w:r>
          </w:p>
          <w:p w14:paraId="2007C574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C69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35D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A43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B34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224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BDDD67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879EF5F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68F530F1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B75F5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8F0B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251+060</w:t>
            </w:r>
          </w:p>
          <w:p w14:paraId="7417D64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251+110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533C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DB4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4D88CED1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FF5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B920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6744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F5DF0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AFE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B902A74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54B96F71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0B5BFEB9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38729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5022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251+200</w:t>
            </w:r>
          </w:p>
          <w:p w14:paraId="2C70F00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253+100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3688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BECB" w14:textId="77777777" w:rsidR="005F54D4" w:rsidRPr="007126D7" w:rsidRDefault="005F54D4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5D196536" w14:textId="77777777" w:rsidR="005F54D4" w:rsidRPr="007126D7" w:rsidRDefault="005F54D4" w:rsidP="0079452C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9EF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A1A41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0AE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165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78E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1AAC141A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AE69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DC9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251+665</w:t>
            </w:r>
          </w:p>
          <w:p w14:paraId="65EE7782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251+715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9577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A48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Zăvideni -</w:t>
            </w:r>
          </w:p>
          <w:p w14:paraId="3121FF5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Fişcălia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DE28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8562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A202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036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C77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2F17C391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3DB66E23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3AA3EF95" w14:textId="77777777">
        <w:trPr>
          <w:cantSplit/>
          <w:trHeight w:val="98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BE5B0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6C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267+020</w:t>
            </w:r>
          </w:p>
          <w:p w14:paraId="6201A36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93EE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0D8B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5E395F8B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32D5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028C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8DB3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C78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995A" w14:textId="77777777" w:rsidR="005F54D4" w:rsidRPr="00F13EC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F13EC0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3A04F096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AF175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F68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267+020</w:t>
            </w:r>
          </w:p>
          <w:p w14:paraId="4B67C83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267+070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2678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BBC9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15C1E0F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407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F6A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D03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B75D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205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1FF3E64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18095B6C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17022C40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86BA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37E6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268+225</w:t>
            </w:r>
          </w:p>
          <w:p w14:paraId="64A5711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268+275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3FD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56C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2E4FAA9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59C4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9828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A1C36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09C0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E53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6F30457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29E6D18F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11D5C13B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49CC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F9F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269+145</w:t>
            </w:r>
          </w:p>
          <w:p w14:paraId="04F85C6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269+195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C58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60AE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4BA2BE5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DD6B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128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FD1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90CFD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1C6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7D31803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6F119D8B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26691297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9EEB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76D5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270+560</w:t>
            </w:r>
          </w:p>
          <w:p w14:paraId="6C16C4E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270+610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DF2E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0E97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03B870B4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658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F35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587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D37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708B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7126D7">
              <w:rPr>
                <w:b/>
                <w:bCs/>
                <w:iCs/>
                <w:color w:val="000000"/>
                <w:sz w:val="20"/>
              </w:rPr>
              <w:t xml:space="preserve"> două locomotive cuplate</w:t>
            </w:r>
            <w:r>
              <w:rPr>
                <w:b/>
                <w:bCs/>
                <w:iCs/>
                <w:color w:val="000000"/>
                <w:sz w:val="20"/>
              </w:rPr>
              <w:t xml:space="preserve">, cu excepția cuplurilor de locomotive 040 DHC sau </w:t>
            </w:r>
          </w:p>
          <w:p w14:paraId="374747C0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o locomotivă 060 DA și o locomotivă 040 DHC</w:t>
            </w:r>
            <w:r w:rsidRPr="007126D7">
              <w:rPr>
                <w:b/>
                <w:bCs/>
                <w:iCs/>
                <w:color w:val="000000"/>
                <w:sz w:val="20"/>
              </w:rPr>
              <w:t>.</w:t>
            </w:r>
          </w:p>
          <w:p w14:paraId="44986BB7" w14:textId="77777777" w:rsidR="005F54D4" w:rsidRPr="00744E1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44E1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32C8D313" w14:textId="77777777">
        <w:trPr>
          <w:cantSplit/>
          <w:trHeight w:val="4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AECCB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FB9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271+775</w:t>
            </w:r>
          </w:p>
          <w:p w14:paraId="1D72B383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271+825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D726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6350" w14:textId="77777777" w:rsidR="005F54D4" w:rsidRPr="007126D7" w:rsidRDefault="005F54D4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Ioneşti -</w:t>
            </w:r>
          </w:p>
          <w:p w14:paraId="63C0A6A3" w14:textId="77777777" w:rsidR="005F54D4" w:rsidRPr="007126D7" w:rsidRDefault="005F54D4" w:rsidP="00C14391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Băbeni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AC5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038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8EF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63CD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AE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6CC6CDCA" w14:textId="77777777">
        <w:trPr>
          <w:cantSplit/>
          <w:trHeight w:val="146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3E04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0F8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F3D8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814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6437BE49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X, liniile 4, 5 şi 6</w:t>
            </w:r>
          </w:p>
          <w:p w14:paraId="498BDE8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472A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de la </w:t>
            </w:r>
          </w:p>
          <w:p w14:paraId="780F3E7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axa staţiei </w:t>
            </w:r>
          </w:p>
          <w:p w14:paraId="7BDB63B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la </w:t>
            </w:r>
          </w:p>
          <w:p w14:paraId="2A8D6EA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marca </w:t>
            </w:r>
          </w:p>
          <w:p w14:paraId="0ED9AF7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de siguranţă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482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A0D83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3DA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C1B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F54D4" w:rsidRPr="007126D7" w14:paraId="62188FB5" w14:textId="77777777">
        <w:trPr>
          <w:cantSplit/>
          <w:trHeight w:val="62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BAB1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D8F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4C3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43E1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Băbeni</w:t>
            </w:r>
          </w:p>
          <w:p w14:paraId="789FD23F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ADFA" w14:textId="77777777" w:rsidR="005F54D4" w:rsidRPr="007126D7" w:rsidRDefault="005F54D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peste </w:t>
            </w:r>
          </w:p>
          <w:p w14:paraId="268C29A9" w14:textId="77777777" w:rsidR="005F54D4" w:rsidRPr="007126D7" w:rsidRDefault="005F54D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sch.  10, </w:t>
            </w:r>
          </w:p>
          <w:p w14:paraId="6A270A10" w14:textId="77777777" w:rsidR="005F54D4" w:rsidRPr="007126D7" w:rsidRDefault="005F54D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 xml:space="preserve">12, 26 </w:t>
            </w:r>
          </w:p>
          <w:p w14:paraId="76BA0790" w14:textId="77777777" w:rsidR="005F54D4" w:rsidRPr="007126D7" w:rsidRDefault="005F54D4">
            <w:pPr>
              <w:spacing w:before="40" w:after="40" w:line="360" w:lineRule="auto"/>
              <w:ind w:left="28" w:right="28"/>
              <w:jc w:val="center"/>
              <w:rPr>
                <w:b/>
                <w:bCs/>
                <w:color w:val="000000"/>
                <w:spacing w:val="-10"/>
                <w:sz w:val="20"/>
              </w:rPr>
            </w:pPr>
            <w:r w:rsidRPr="007126D7">
              <w:rPr>
                <w:b/>
                <w:bCs/>
                <w:color w:val="000000"/>
                <w:spacing w:val="-10"/>
                <w:sz w:val="20"/>
              </w:rPr>
              <w:t>şi  36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13E6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550A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A276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969C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Cu afectarea liniilor CET </w:t>
            </w:r>
          </w:p>
          <w:p w14:paraId="29CABF4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şi de la 4 - 7.</w:t>
            </w:r>
          </w:p>
        </w:tc>
      </w:tr>
      <w:tr w:rsidR="005F54D4" w:rsidRPr="007126D7" w14:paraId="099CCE5B" w14:textId="77777777">
        <w:trPr>
          <w:cantSplit/>
          <w:trHeight w:val="549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0432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3CC2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D3C8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84A70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540CA006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X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F142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2C2B13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0BA144A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5, 7, </w:t>
            </w:r>
          </w:p>
          <w:p w14:paraId="44D39256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 și 21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1B4A7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221D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9C4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753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51534F1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la liniile 5 și 6, Cap X.</w:t>
            </w:r>
          </w:p>
        </w:tc>
      </w:tr>
      <w:tr w:rsidR="005F54D4" w:rsidRPr="007126D7" w14:paraId="32F8FE0E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3380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A96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214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64523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Govora</w:t>
            </w:r>
          </w:p>
          <w:p w14:paraId="412706D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1A2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CDA7FF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256CED7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2, 6, </w:t>
            </w:r>
          </w:p>
          <w:p w14:paraId="5EDFD9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12, 14, 18, 20, 22, 24, 28, </w:t>
            </w:r>
          </w:p>
          <w:p w14:paraId="4CB2B3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TDJ </w:t>
            </w:r>
          </w:p>
          <w:p w14:paraId="7EA7EF9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 / 34,</w:t>
            </w:r>
          </w:p>
          <w:p w14:paraId="0B9FA8A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sch. </w:t>
            </w:r>
          </w:p>
          <w:p w14:paraId="07161A6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32 și 38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FFEC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901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FD41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69A8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561306CE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la linile 5 - 20. </w:t>
            </w:r>
          </w:p>
        </w:tc>
      </w:tr>
      <w:tr w:rsidR="005F54D4" w:rsidRPr="007126D7" w14:paraId="610EA9F2" w14:textId="77777777">
        <w:trPr>
          <w:cantSplit/>
          <w:trHeight w:val="79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242C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719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A43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EB81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Bujoreni</w:t>
            </w:r>
          </w:p>
          <w:p w14:paraId="4A6819F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Cap X, linia 4 </w:t>
            </w:r>
          </w:p>
          <w:p w14:paraId="16B94F5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3C9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TDJ </w:t>
            </w:r>
          </w:p>
          <w:p w14:paraId="5592E02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23 / 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DE37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C98B5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4C6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77A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F54D4" w:rsidRPr="007126D7" w14:paraId="686ADE9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860E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5721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E69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95A4B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Bujoreni -</w:t>
            </w:r>
          </w:p>
          <w:p w14:paraId="6759B980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E549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1C30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92B4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300+654</w:t>
            </w:r>
          </w:p>
          <w:p w14:paraId="701E852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300+900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7301D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DA79F" w14:textId="77777777" w:rsidR="005F54D4" w:rsidRDefault="005F54D4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  <w:r>
              <w:rPr>
                <w:b/>
                <w:bCs/>
                <w:iCs/>
                <w:color w:val="000000"/>
                <w:sz w:val="20"/>
              </w:rPr>
              <w:t>*Interzis circulaţia trenurilor care au în componenţă locomotive cuplate.</w:t>
            </w:r>
          </w:p>
          <w:p w14:paraId="3784457F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2A0159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64705A38" w14:textId="77777777">
        <w:trPr>
          <w:cantSplit/>
          <w:trHeight w:val="1020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55AB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62E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0135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6E6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St. </w:t>
            </w:r>
            <w:r w:rsidRPr="007126D7">
              <w:rPr>
                <w:b/>
                <w:bCs/>
                <w:color w:val="000000"/>
                <w:sz w:val="20"/>
              </w:rPr>
              <w:t>Dăeşti</w:t>
            </w:r>
          </w:p>
          <w:p w14:paraId="461367E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7185B8A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86D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</w:t>
            </w:r>
          </w:p>
          <w:p w14:paraId="32865AA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sch. 15,</w:t>
            </w:r>
          </w:p>
          <w:p w14:paraId="6750276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TDJ</w:t>
            </w:r>
          </w:p>
          <w:p w14:paraId="0905AFB5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 / 18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7930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F66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068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960E" w14:textId="77777777" w:rsidR="005F54D4" w:rsidRDefault="005F54D4">
            <w:pPr>
              <w:spacing w:before="40" w:after="40" w:line="360" w:lineRule="auto"/>
              <w:ind w:left="82" w:right="57"/>
              <w:rPr>
                <w:b/>
                <w:bCs/>
                <w:iCs/>
                <w:color w:val="000000"/>
                <w:sz w:val="20"/>
              </w:rPr>
            </w:pPr>
          </w:p>
        </w:tc>
      </w:tr>
      <w:tr w:rsidR="005F54D4" w:rsidRPr="007126D7" w14:paraId="4EDB10F9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20CF5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DB1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835</w:t>
            </w:r>
          </w:p>
          <w:p w14:paraId="6C9CAAC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32</w:t>
            </w:r>
            <w:r>
              <w:rPr>
                <w:b/>
                <w:bCs/>
                <w:color w:val="000000"/>
                <w:sz w:val="20"/>
              </w:rPr>
              <w:t>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999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F261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5BC4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Cozia -</w:t>
            </w:r>
          </w:p>
          <w:p w14:paraId="30203097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Lotru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E825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C4B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2C5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3A2E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ED79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7462449F" w14:textId="77777777">
        <w:trPr>
          <w:cantSplit/>
          <w:trHeight w:val="4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0E60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F64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351+550</w:t>
            </w:r>
          </w:p>
          <w:p w14:paraId="14A4093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756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B1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38F788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ărului – </w:t>
            </w:r>
          </w:p>
          <w:p w14:paraId="0B3742F0" w14:textId="77777777" w:rsidR="005F54D4" w:rsidRPr="00F87E98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Podu Olt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9AE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303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929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888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C584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5F54D4" w:rsidRPr="007126D7" w14:paraId="4DE06437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88B6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9F3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ABA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473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Câineni</w:t>
            </w:r>
          </w:p>
          <w:p w14:paraId="11D1D423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linia 4 </w:t>
            </w:r>
          </w:p>
          <w:p w14:paraId="39C3FD4F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primiri - expedieri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9B3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</w:t>
            </w:r>
          </w:p>
          <w:p w14:paraId="6D2351F5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15D1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EFD6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906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7B7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F54D4" w:rsidRPr="007126D7" w14:paraId="5279E76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15F9B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D9E0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360+150</w:t>
            </w:r>
          </w:p>
          <w:p w14:paraId="1454D295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360+200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55CE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71B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Câineni</w:t>
            </w:r>
            <w:r>
              <w:rPr>
                <w:b/>
                <w:bCs/>
                <w:color w:val="000000"/>
                <w:sz w:val="20"/>
              </w:rPr>
              <w:t xml:space="preserve"> – </w:t>
            </w:r>
          </w:p>
          <w:p w14:paraId="13B73874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Valea M</w:t>
            </w:r>
            <w:r>
              <w:rPr>
                <w:b/>
                <w:bCs/>
                <w:color w:val="000000"/>
                <w:sz w:val="20"/>
                <w:lang w:val="ro-RO"/>
              </w:rPr>
              <w:t>ărului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D770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D47C6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622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4950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23F0E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04092545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1CA0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CFC4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9EBE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9C2B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Valea Mărului</w:t>
            </w:r>
          </w:p>
          <w:p w14:paraId="5EE0D97D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46F44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824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EFD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2C4E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D948F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5F54D4" w:rsidRPr="007126D7" w14:paraId="3E95854F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6A15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D93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365+170</w:t>
            </w:r>
          </w:p>
          <w:p w14:paraId="0C68CB9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367+577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1DF1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7D1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 </w:t>
            </w:r>
            <w:r w:rsidRPr="007126D7">
              <w:rPr>
                <w:b/>
                <w:bCs/>
                <w:color w:val="000000"/>
                <w:sz w:val="20"/>
              </w:rPr>
              <w:t>Valea Mărului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  <w:r>
              <w:rPr>
                <w:b/>
                <w:bCs/>
                <w:color w:val="000000"/>
                <w:sz w:val="20"/>
              </w:rPr>
              <w:br/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D3B0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FC3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14B5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380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0B76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07D5A2E2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0091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7E7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43A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00A9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St </w:t>
            </w:r>
            <w:r w:rsidRPr="007126D7">
              <w:rPr>
                <w:b/>
                <w:bCs/>
                <w:color w:val="000000"/>
                <w:sz w:val="20"/>
              </w:rPr>
              <w:t>Podu Olt</w:t>
            </w:r>
            <w:r>
              <w:rPr>
                <w:b/>
                <w:bCs/>
                <w:color w:val="000000"/>
                <w:sz w:val="20"/>
              </w:rPr>
              <w:t xml:space="preserve"> linia 2 abătută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1269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Călcâi sch. 13 – opritor Km 369+998 – 370+250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53F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8CB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1BB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80D7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2CE76908" w14:textId="77777777">
        <w:trPr>
          <w:cantSplit/>
          <w:trHeight w:val="143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7C5D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DC17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3EF96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22E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Podu Olt -</w:t>
            </w:r>
          </w:p>
          <w:p w14:paraId="76E7212E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0C81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EC72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6BB11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3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</w:t>
            </w:r>
            <w:r w:rsidRPr="007126D7">
              <w:rPr>
                <w:b/>
                <w:bCs/>
                <w:color w:val="000000"/>
                <w:sz w:val="20"/>
              </w:rPr>
              <w:t>0</w:t>
            </w:r>
          </w:p>
          <w:p w14:paraId="28F33326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37</w:t>
            </w:r>
            <w:r>
              <w:rPr>
                <w:b/>
                <w:bCs/>
                <w:color w:val="000000"/>
                <w:sz w:val="20"/>
              </w:rPr>
              <w:t>4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069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4A6F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360437D6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5102D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77F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4FD2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1190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Tălmaciu -</w:t>
            </w:r>
          </w:p>
          <w:p w14:paraId="052FBF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Sibiu</w:t>
            </w:r>
            <w:r w:rsidRPr="007126D7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>Triaj</w:t>
            </w:r>
          </w:p>
          <w:p w14:paraId="13C97A95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Grupa Şelimbăr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068A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26F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7A99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380</w:t>
            </w:r>
            <w:r w:rsidRPr="007126D7">
              <w:rPr>
                <w:b/>
                <w:bCs/>
                <w:color w:val="000000"/>
                <w:sz w:val="20"/>
              </w:rPr>
              <w:t>+</w:t>
            </w:r>
            <w:r>
              <w:rPr>
                <w:b/>
                <w:bCs/>
                <w:color w:val="000000"/>
                <w:sz w:val="20"/>
              </w:rPr>
              <w:t>550</w:t>
            </w:r>
          </w:p>
          <w:p w14:paraId="530C0C8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382+</w:t>
            </w:r>
            <w:r>
              <w:rPr>
                <w:b/>
                <w:bCs/>
                <w:color w:val="000000"/>
                <w:sz w:val="20"/>
              </w:rPr>
              <w:t>125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9AC27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1979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28DFAA60" w14:textId="77777777">
        <w:trPr>
          <w:cantSplit/>
          <w:trHeight w:val="54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D067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DA1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293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687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Tălmaciu - </w:t>
            </w:r>
          </w:p>
          <w:p w14:paraId="6A3B7C1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Sibiu Triaj </w:t>
            </w:r>
          </w:p>
          <w:p w14:paraId="07157CB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E4EF2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8B47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1C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386+000</w:t>
            </w:r>
          </w:p>
          <w:p w14:paraId="7B80CE13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A60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A04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 xml:space="preserve">Cu inductori de 1000 Hz </w:t>
            </w:r>
          </w:p>
          <w:p w14:paraId="7FE5AB0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în Cap X.</w:t>
            </w:r>
          </w:p>
        </w:tc>
      </w:tr>
      <w:tr w:rsidR="005F54D4" w:rsidRPr="007126D7" w14:paraId="0912D4B8" w14:textId="77777777">
        <w:trPr>
          <w:cantSplit/>
          <w:trHeight w:val="506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F593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D3E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2EE6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F47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Linia 1 directă </w:t>
            </w:r>
          </w:p>
          <w:p w14:paraId="4CA0401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st. Sibiu Triaj</w:t>
            </w:r>
          </w:p>
          <w:p w14:paraId="3AC745D6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grupa Șelimbăr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054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22C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DA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387+305</w:t>
            </w:r>
          </w:p>
          <w:p w14:paraId="65EFEA07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388+437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0E2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50</w:t>
            </w: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58818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20D697C3" w14:textId="77777777">
        <w:trPr>
          <w:cantSplit/>
          <w:trHeight w:val="1258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73BB6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76A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C895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6A7AA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 xml:space="preserve">St. Sibiu </w:t>
            </w:r>
          </w:p>
          <w:p w14:paraId="695AECB0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Cap Y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04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peste toate apara-tele </w:t>
            </w:r>
          </w:p>
          <w:p w14:paraId="39A78C23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de cale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7DC20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4A76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8E03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D046" w14:textId="77777777" w:rsidR="005F54D4" w:rsidRPr="007126D7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  <w:p w14:paraId="4CD5D65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428C70F7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de la liniile 1 - 10 Sibiu.</w:t>
            </w:r>
          </w:p>
        </w:tc>
      </w:tr>
      <w:tr w:rsidR="005F54D4" w:rsidRPr="007126D7" w14:paraId="4AC458E5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DA1F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BFA4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AB07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60B13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St. Sibiu</w:t>
            </w:r>
          </w:p>
          <w:p w14:paraId="1583C873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liniile 9 şi 10 abătute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90A8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7126D7">
              <w:rPr>
                <w:b/>
                <w:bCs/>
                <w:color w:val="000000"/>
                <w:sz w:val="20"/>
              </w:rPr>
              <w:t>toată linia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375AA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 w:rsidRPr="007126D7">
              <w:rPr>
                <w:b/>
                <w:bCs/>
                <w:color w:val="000000"/>
                <w:sz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5E5AE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25C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ABD13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7126D7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1FA78941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1E9C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A23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392+200</w:t>
            </w:r>
          </w:p>
          <w:p w14:paraId="3BF58E9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402+292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AECB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80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A7D76" w14:textId="77777777" w:rsidR="005F54D4" w:rsidRPr="007126D7" w:rsidRDefault="005F54D4" w:rsidP="00617B93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 xml:space="preserve">Ax. </w:t>
            </w:r>
            <w:r w:rsidRPr="007126D7">
              <w:rPr>
                <w:b/>
                <w:bCs/>
                <w:color w:val="000000"/>
                <w:sz w:val="20"/>
              </w:rPr>
              <w:t>St. Sibiu</w:t>
            </w:r>
            <w:r>
              <w:rPr>
                <w:b/>
                <w:bCs/>
                <w:color w:val="000000"/>
                <w:sz w:val="20"/>
              </w:rPr>
              <w:t xml:space="preserve"> -</w:t>
            </w:r>
          </w:p>
          <w:p w14:paraId="502BD7EE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Ax. St Ocna Sibiului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7AAE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AA9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9663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0F88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BDC2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5F54D4" w:rsidRPr="007126D7" w14:paraId="3A6CF6FA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94AEA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FE1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404+100</w:t>
            </w:r>
          </w:p>
          <w:p w14:paraId="2BDEFD8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406+950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5A6C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6990E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944A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7AB6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87EEB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BCB0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87212" w14:textId="77777777" w:rsidR="005F54D4" w:rsidRPr="007126D7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</w:t>
            </w:r>
          </w:p>
        </w:tc>
      </w:tr>
      <w:tr w:rsidR="005F54D4" w:rsidRPr="007126D7" w14:paraId="1049A4C4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B7E1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EB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410+600</w:t>
            </w:r>
          </w:p>
          <w:p w14:paraId="531F55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410+650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414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30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2C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Ocna Sibiului - Loamneș</w:t>
            </w: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324C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88A4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DF4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AA79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B67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  <w:p w14:paraId="3FD9597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5F54D4" w:rsidRPr="007126D7" w14:paraId="683BA402" w14:textId="77777777">
        <w:trPr>
          <w:cantSplit/>
          <w:trHeight w:val="135"/>
          <w:jc w:val="center"/>
        </w:trPr>
        <w:tc>
          <w:tcPr>
            <w:tcW w:w="63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9CB6" w14:textId="77777777" w:rsidR="005F54D4" w:rsidRPr="007126D7" w:rsidRDefault="005F54D4" w:rsidP="005F54D4">
            <w:pPr>
              <w:numPr>
                <w:ilvl w:val="0"/>
                <w:numId w:val="61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E41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435+375</w:t>
            </w:r>
          </w:p>
          <w:p w14:paraId="4A74DE1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435+425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A1E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  <w:r>
              <w:rPr>
                <w:b/>
                <w:bCs/>
                <w:color w:val="000000"/>
                <w:sz w:val="36"/>
              </w:rPr>
              <w:t>20</w:t>
            </w:r>
          </w:p>
        </w:tc>
        <w:tc>
          <w:tcPr>
            <w:tcW w:w="21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EA9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Șeica Mare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– </w:t>
            </w:r>
          </w:p>
          <w:p w14:paraId="4FE799BD" w14:textId="77777777" w:rsidR="005F54D4" w:rsidRPr="0003785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  <w:szCs w:val="20"/>
              </w:rPr>
            </w:pPr>
            <w:r w:rsidRPr="00037854">
              <w:rPr>
                <w:b/>
                <w:bCs/>
                <w:color w:val="000000"/>
                <w:sz w:val="20"/>
                <w:szCs w:val="20"/>
              </w:rPr>
              <w:t>Copșa Mică</w:t>
            </w:r>
          </w:p>
          <w:p w14:paraId="0301BD8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C406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0E2D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57F6F" w14:textId="77777777" w:rsidR="005F54D4" w:rsidRPr="007126D7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89CF" w14:textId="77777777" w:rsidR="005F54D4" w:rsidRPr="007126D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color w:val="000000"/>
                <w:sz w:val="36"/>
              </w:rPr>
            </w:pPr>
          </w:p>
        </w:tc>
        <w:tc>
          <w:tcPr>
            <w:tcW w:w="246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A4C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Semnalizată ca limitare de viteză. Cu inductori de 2000 Hz. Valabil doar pentru trenurile tip automotor</w:t>
            </w:r>
          </w:p>
        </w:tc>
      </w:tr>
    </w:tbl>
    <w:p w14:paraId="530FDDA2" w14:textId="77777777" w:rsidR="005F54D4" w:rsidRDefault="005F54D4" w:rsidP="000039F1">
      <w:pPr>
        <w:spacing w:before="40" w:after="40" w:line="192" w:lineRule="auto"/>
        <w:ind w:right="57"/>
        <w:rPr>
          <w:sz w:val="20"/>
          <w:lang w:val="ro-RO"/>
        </w:rPr>
      </w:pPr>
    </w:p>
    <w:p w14:paraId="5DE867ED" w14:textId="77777777" w:rsidR="005F54D4" w:rsidRDefault="005F54D4" w:rsidP="00CC0982">
      <w:pPr>
        <w:pStyle w:val="Heading1"/>
        <w:spacing w:line="360" w:lineRule="auto"/>
      </w:pPr>
      <w:r>
        <w:t>LINIA 205</w:t>
      </w:r>
    </w:p>
    <w:p w14:paraId="37E7CD6F" w14:textId="77777777" w:rsidR="005F54D4" w:rsidRDefault="005F54D4" w:rsidP="000F0227">
      <w:pPr>
        <w:pStyle w:val="Heading1"/>
        <w:spacing w:line="360" w:lineRule="auto"/>
        <w:rPr>
          <w:b w:val="0"/>
          <w:bCs w:val="0"/>
          <w:sz w:val="8"/>
        </w:rPr>
      </w:pPr>
      <w:r>
        <w:t>BRAŞOV - PODU OLT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80"/>
        <w:gridCol w:w="753"/>
        <w:gridCol w:w="2202"/>
        <w:gridCol w:w="869"/>
        <w:gridCol w:w="753"/>
        <w:gridCol w:w="869"/>
        <w:gridCol w:w="752"/>
        <w:gridCol w:w="2490"/>
      </w:tblGrid>
      <w:tr w:rsidR="005F54D4" w14:paraId="29D46D16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E919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52C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747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64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C</w:t>
            </w:r>
            <w:r>
              <w:rPr>
                <w:b/>
                <w:bCs/>
                <w:sz w:val="20"/>
                <w:lang w:val="ro-RO"/>
              </w:rPr>
              <w:t xml:space="preserve">ălători </w:t>
            </w:r>
          </w:p>
          <w:p w14:paraId="5198E994" w14:textId="77777777" w:rsidR="005F54D4" w:rsidRPr="00985789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B0F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6A2407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50, 52,</w:t>
            </w:r>
          </w:p>
          <w:p w14:paraId="49907F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56, 58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DE7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418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26F7" w14:textId="77777777" w:rsidR="005F54D4" w:rsidRPr="007343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5AC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99300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12 - 15.</w:t>
            </w:r>
          </w:p>
        </w:tc>
      </w:tr>
      <w:tr w:rsidR="005F54D4" w14:paraId="24DF6752" w14:textId="77777777">
        <w:trPr>
          <w:cantSplit/>
          <w:trHeight w:val="14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9B816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0EB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1+190</w:t>
            </w:r>
          </w:p>
          <w:p w14:paraId="3CE868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F2B8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16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</w:t>
            </w:r>
            <w:r>
              <w:rPr>
                <w:b/>
                <w:bCs/>
                <w:sz w:val="20"/>
                <w:lang w:val="en-US"/>
              </w:rPr>
              <w:t>ov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869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12D2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C4E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9672" w14:textId="77777777" w:rsidR="005F54D4" w:rsidRPr="007343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81C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semnal X 3 și vârf sch.4</w:t>
            </w:r>
          </w:p>
          <w:p w14:paraId="11DDC4E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D887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D88AC1F" w14:textId="77777777">
        <w:trPr>
          <w:cantSplit/>
          <w:trHeight w:val="5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7B13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49E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1+500</w:t>
            </w:r>
          </w:p>
          <w:p w14:paraId="1E0970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07D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F3D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Braş</w:t>
            </w:r>
            <w:r>
              <w:rPr>
                <w:b/>
                <w:bCs/>
                <w:sz w:val="20"/>
                <w:lang w:val="en-US"/>
              </w:rPr>
              <w:t>ov -</w:t>
            </w:r>
          </w:p>
          <w:p w14:paraId="527905A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9D6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8167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2A6D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C7F2" w14:textId="77777777" w:rsidR="005F54D4" w:rsidRPr="007343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E651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</w:tc>
      </w:tr>
      <w:tr w:rsidR="005F54D4" w14:paraId="3C93108D" w14:textId="77777777">
        <w:trPr>
          <w:cantSplit/>
          <w:trHeight w:val="60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04C4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B57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  <w:p w14:paraId="2754422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DD4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4B8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  <w:p w14:paraId="29323B0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directă, 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E81B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EF9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6B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69B4" w14:textId="77777777" w:rsidR="005F54D4" w:rsidRPr="007343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D04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365A60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D9F8A8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5, 11 și 17.</w:t>
            </w:r>
          </w:p>
        </w:tc>
      </w:tr>
      <w:tr w:rsidR="005F54D4" w14:paraId="18099FF9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EB614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1AB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FB3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B9E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CB3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30E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9C7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21736" w14:textId="77777777" w:rsidR="005F54D4" w:rsidRPr="007343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6E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C7FB8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3.</w:t>
            </w:r>
          </w:p>
        </w:tc>
      </w:tr>
      <w:tr w:rsidR="005F54D4" w14:paraId="1E6C2D0E" w14:textId="77777777">
        <w:trPr>
          <w:cantSplit/>
          <w:trHeight w:val="5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C7D5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10EF3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3+850</w:t>
            </w:r>
          </w:p>
          <w:p w14:paraId="6C072836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98B3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4F940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Bartolomeu linia 3 directă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C725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A771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25B17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4E4F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F515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73EBF0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în capătul dinspre Ghimbav.</w:t>
            </w:r>
          </w:p>
          <w:p w14:paraId="252F30B4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8 și 12 Cap Y.</w:t>
            </w:r>
          </w:p>
        </w:tc>
      </w:tr>
      <w:tr w:rsidR="005F54D4" w14:paraId="3A6D5380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2663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758F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9+100</w:t>
            </w:r>
          </w:p>
          <w:p w14:paraId="6034E7BB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E9A4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22A51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</w:t>
            </w:r>
          </w:p>
          <w:p w14:paraId="3CAE5B4A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și Ghimbav - Codlea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F516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003E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2DA7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456B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10D57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349728F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3BCBB61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sch. nr. 1, 3, 8 și 16.</w:t>
            </w:r>
          </w:p>
        </w:tc>
      </w:tr>
      <w:tr w:rsidR="005F54D4" w14:paraId="458CF3B1" w14:textId="77777777">
        <w:trPr>
          <w:cantSplit/>
          <w:trHeight w:val="41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387C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89E80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69D8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5909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Ghimbav,</w:t>
            </w:r>
          </w:p>
          <w:p w14:paraId="7A0698BD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E8F35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365EC3">
              <w:rPr>
                <w:b/>
                <w:bCs/>
                <w:sz w:val="20"/>
                <w:lang w:val="ro-RO"/>
              </w:rPr>
              <w:t>vărf sch. 10 - semnal ieșire cap X (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365EC3">
              <w:rPr>
                <w:b/>
                <w:bCs/>
                <w:sz w:val="20"/>
                <w:lang w:val="ro-RO"/>
              </w:rPr>
              <w:t>+240 - 10+000)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CA88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E9AED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2F91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FB3BB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9ECF8B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este închisă.</w:t>
            </w:r>
          </w:p>
        </w:tc>
      </w:tr>
      <w:tr w:rsidR="005F54D4" w14:paraId="7F35F065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DB23B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4E9C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28+500</w:t>
            </w:r>
          </w:p>
          <w:p w14:paraId="2BE393F6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FFD50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C1B2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Vlădeni Ardeal -</w:t>
            </w:r>
          </w:p>
          <w:p w14:paraId="5234CF7C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Brădeț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B1C5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B7B9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CEFED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2805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52841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1A1B793B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44807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1FC3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B7945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2873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Şercaia</w:t>
            </w:r>
          </w:p>
          <w:p w14:paraId="2224C28F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8A84F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E007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33CD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0F58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94EF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092A767" w14:textId="77777777">
        <w:trPr>
          <w:cantSplit/>
          <w:trHeight w:val="5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8F32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044EF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6183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6AC84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Făgăraş</w:t>
            </w:r>
          </w:p>
          <w:p w14:paraId="6FE51A31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4, 6 şi 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CCA0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F8F5A8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1E92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C07F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B2E8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6856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FBCF6AA" w14:textId="77777777">
        <w:trPr>
          <w:cantSplit/>
          <w:trHeight w:val="5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CD24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DD29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23C5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070D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Voila</w:t>
            </w:r>
          </w:p>
          <w:p w14:paraId="259736F8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993E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817AE7F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2936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C5C0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1504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D121E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13F4C0F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DBEF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5232F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3A73A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3E4E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Ucea</w:t>
            </w:r>
          </w:p>
          <w:p w14:paraId="5979EED5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3992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6C967DC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4A40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3F50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8D2B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891CC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  <w:p w14:paraId="307E1D85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 şi 2 abătute.</w:t>
            </w:r>
          </w:p>
        </w:tc>
      </w:tr>
      <w:tr w:rsidR="005F54D4" w14:paraId="16420583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C600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9ACDE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  <w:p w14:paraId="67898355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95+140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470C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51CD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Ucea - Arpaș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91964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C4BB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04A4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DBEB9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B36B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1584D2F9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2CF5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B9FF3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40B51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D455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Arpaș</w:t>
            </w:r>
          </w:p>
          <w:p w14:paraId="45B8734E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5A8A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A4CDA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3368A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22D4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D890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8F32EDB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E58F3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287D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100+350</w:t>
            </w:r>
          </w:p>
          <w:p w14:paraId="4F68FE74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68714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C30F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Arpaș - </w:t>
            </w:r>
          </w:p>
          <w:p w14:paraId="52500A83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Porumbacu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2B4A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9EB4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6403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B469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4FA95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A3E0930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1B2360AA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7F26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8462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8A8D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E333D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Avrig linia 4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09A34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189E39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C8AB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51C4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A999B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9B22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F60436E" w14:textId="77777777">
        <w:trPr>
          <w:cantSplit/>
          <w:trHeight w:val="36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0103B" w14:textId="77777777" w:rsidR="005F54D4" w:rsidRDefault="005F54D4" w:rsidP="005F54D4">
            <w:pPr>
              <w:numPr>
                <w:ilvl w:val="0"/>
                <w:numId w:val="6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834C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120+240</w:t>
            </w:r>
          </w:p>
          <w:p w14:paraId="47A8C89C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120+290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E5E2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3E770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Avrig  - Podu Olt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B9D0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1970" w14:textId="77777777" w:rsidR="005F54D4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8BFF" w14:textId="77777777" w:rsidR="005F54D4" w:rsidRDefault="005F54D4" w:rsidP="00A419B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72DA" w14:textId="77777777" w:rsidR="005F54D4" w:rsidRPr="0073437A" w:rsidRDefault="005F54D4" w:rsidP="00A419B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FE65" w14:textId="77777777" w:rsidR="005F54D4" w:rsidRDefault="005F54D4" w:rsidP="00A419B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B07AB86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605E1720" w14:textId="77777777" w:rsidR="005F54D4" w:rsidRDefault="005F54D4" w:rsidP="005B00A7">
      <w:pPr>
        <w:pStyle w:val="Heading1"/>
        <w:spacing w:line="360" w:lineRule="auto"/>
      </w:pPr>
      <w:r>
        <w:t>LINIA 218</w:t>
      </w:r>
    </w:p>
    <w:p w14:paraId="14AA00D7" w14:textId="77777777" w:rsidR="005F54D4" w:rsidRDefault="005F54D4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5F54D4" w14:paraId="719273F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0641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FD6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C6F1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C5B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F715B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84B7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43D830A7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5E25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855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050B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63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:rsidRPr="00A8307A" w14:paraId="3BF533C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8655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6210E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ED612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7564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D7F32C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DD2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5892B5C6" w14:textId="77777777" w:rsidR="005F54D4" w:rsidRPr="00664FA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44E6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E879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A3748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7B061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A0650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F467C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E26A783" w14:textId="77777777" w:rsidR="005F54D4" w:rsidRPr="00664FA3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5F54D4" w:rsidRPr="00A8307A" w14:paraId="1FC17D2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C49D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8FC7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AFD8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B03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67D63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0C47B" w14:textId="77777777" w:rsidR="005F54D4" w:rsidRPr="00664FA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1CE82BD" w14:textId="77777777" w:rsidR="005F54D4" w:rsidRPr="00664FA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879F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9515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3AEB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E1F9E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7FA68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6233584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FC911ED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5F54D4" w:rsidRPr="00A8307A" w14:paraId="3CDC273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02A7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1B76E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6CCFB" w14:textId="77777777" w:rsidR="005F54D4" w:rsidRPr="003F40D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80BD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31BE68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27D69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218FC" w14:textId="77777777" w:rsidR="005F54D4" w:rsidRPr="003F40D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4E7D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11488" w14:textId="77777777" w:rsidR="005F54D4" w:rsidRPr="003F40D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A0D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1F2BB1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5F54D4" w:rsidRPr="00A8307A" w14:paraId="26C2F85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B4B5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7F64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C791" w14:textId="77777777" w:rsidR="005F54D4" w:rsidRPr="003F40D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CDE9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D51B05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4B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A41987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31BF" w14:textId="77777777" w:rsidR="005F54D4" w:rsidRPr="003F40D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6731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4B7D8" w14:textId="77777777" w:rsidR="005F54D4" w:rsidRPr="003F40D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D8273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4283B2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5F54D4" w:rsidRPr="00A8307A" w14:paraId="1F30D5FB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DEFAF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0CA64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1328D" w14:textId="77777777" w:rsidR="005F54D4" w:rsidRPr="007328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04FD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355FD7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A78C6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0A37" w14:textId="77777777" w:rsidR="005F54D4" w:rsidRPr="007B4F6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A1FD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6817" w14:textId="77777777" w:rsidR="005F54D4" w:rsidRPr="007328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F38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F34C3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CBFF9C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DF183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8B1FC82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5F54D4" w:rsidRPr="00A8307A" w14:paraId="74DDCB2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ADFD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89867" w14:textId="77777777" w:rsidR="005F54D4" w:rsidRPr="00A8307A" w:rsidRDefault="005F54D4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8AED" w14:textId="77777777" w:rsidR="005F54D4" w:rsidRPr="00732832" w:rsidRDefault="005F54D4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61F7" w14:textId="77777777" w:rsidR="005F54D4" w:rsidRPr="00A8307A" w:rsidRDefault="005F54D4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541F98" w14:textId="77777777" w:rsidR="005F54D4" w:rsidRPr="00A8307A" w:rsidRDefault="005F54D4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BC0C" w14:textId="77777777" w:rsidR="005F54D4" w:rsidRDefault="005F54D4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AD6EA2E" w14:textId="77777777" w:rsidR="005F54D4" w:rsidRDefault="005F54D4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1E2CE0B" w14:textId="77777777" w:rsidR="005F54D4" w:rsidRDefault="005F54D4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1B9D" w14:textId="77777777" w:rsidR="005F54D4" w:rsidRPr="007B4F6A" w:rsidRDefault="005F54D4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B48E7" w14:textId="77777777" w:rsidR="005F54D4" w:rsidRPr="00A8307A" w:rsidRDefault="005F54D4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A1DB" w14:textId="77777777" w:rsidR="005F54D4" w:rsidRPr="00732832" w:rsidRDefault="005F54D4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2388" w14:textId="77777777" w:rsidR="005F54D4" w:rsidRDefault="005F54D4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5F54D4" w:rsidRPr="00A8307A" w14:paraId="3D5B555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6B010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586A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A50F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A2663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4F7A1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A5FFA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BB16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04DC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329F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AC8E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7F9AE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366E491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8307A" w14:paraId="7F0E01C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82BB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52C81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3257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D3FE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290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9CBA5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4A46749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561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0394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2054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E0F0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512870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62D4214A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8307A" w14:paraId="6182D72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0138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3A2FA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1E4C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71C68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909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96D677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2651CA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6FE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A943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35FF5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141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02FB6C1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F54D4" w:rsidRPr="00A8307A" w14:paraId="444F709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44F6D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F026" w14:textId="77777777" w:rsidR="005F54D4" w:rsidRPr="00A8307A" w:rsidRDefault="005F54D4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4BCD8" w14:textId="77777777" w:rsidR="005F54D4" w:rsidRPr="00B26991" w:rsidRDefault="005F54D4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788B" w14:textId="77777777" w:rsidR="005F54D4" w:rsidRPr="00A8307A" w:rsidRDefault="005F54D4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50AD" w14:textId="77777777" w:rsidR="005F54D4" w:rsidRDefault="005F54D4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851D111" w14:textId="77777777" w:rsidR="005F54D4" w:rsidRDefault="005F54D4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CE594F" w14:textId="77777777" w:rsidR="005F54D4" w:rsidRDefault="005F54D4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50743" w14:textId="77777777" w:rsidR="005F54D4" w:rsidRDefault="005F54D4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6DD5" w14:textId="77777777" w:rsidR="005F54D4" w:rsidRPr="00A8307A" w:rsidRDefault="005F54D4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4BB6" w14:textId="77777777" w:rsidR="005F54D4" w:rsidRPr="00B26991" w:rsidRDefault="005F54D4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5BF7" w14:textId="77777777" w:rsidR="005F54D4" w:rsidRPr="00FD3B28" w:rsidRDefault="005F54D4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49BB3D9" w14:textId="77777777" w:rsidR="005F54D4" w:rsidRDefault="005F54D4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5F54D4" w:rsidRPr="00A8307A" w14:paraId="5A7C3A0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01BD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8D2C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79ED5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54704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2450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F494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0EEC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3D50" w14:textId="77777777" w:rsidR="005F54D4" w:rsidRPr="00B2699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0E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5F54D4" w:rsidRPr="00A8307A" w14:paraId="735487B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9B78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B39A2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F038D" w14:textId="77777777" w:rsidR="005F54D4" w:rsidRPr="000D3BB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7E9E6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B506CE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D60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A6A293C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8FFB" w14:textId="77777777" w:rsidR="005F54D4" w:rsidRPr="000D3BB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C57F7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7904" w14:textId="77777777" w:rsidR="005F54D4" w:rsidRPr="000D3BB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89EF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BA7CDA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F54D4" w:rsidRPr="00A8307A" w14:paraId="2F152F0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67FB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C7A6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CFF61" w14:textId="77777777" w:rsidR="005F54D4" w:rsidRPr="009658E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DD812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570E59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1DB6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69D7F" w14:textId="77777777" w:rsidR="005F54D4" w:rsidRPr="009658E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4C476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CCF7" w14:textId="77777777" w:rsidR="005F54D4" w:rsidRPr="009658E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015D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0E1A56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5F54D4" w:rsidRPr="00A8307A" w14:paraId="48FEEE6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92A6E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9B7A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23ECF" w14:textId="77777777" w:rsidR="005F54D4" w:rsidRPr="00472E1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5A78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6BB48B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9F138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B813" w14:textId="77777777" w:rsidR="005F54D4" w:rsidRPr="00472E1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D9CBA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24DA9" w14:textId="77777777" w:rsidR="005F54D4" w:rsidRPr="00472E1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07D1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3A91FA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F54D4" w:rsidRPr="00A8307A" w14:paraId="7782A10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BA872" w14:textId="77777777" w:rsidR="005F54D4" w:rsidRPr="00A75A00" w:rsidRDefault="005F54D4" w:rsidP="005F54D4">
            <w:pPr>
              <w:numPr>
                <w:ilvl w:val="0"/>
                <w:numId w:val="15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A19DF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4E9C" w14:textId="77777777" w:rsidR="005F54D4" w:rsidRPr="00530A8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A544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25BFF70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34E71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2E54" w14:textId="77777777" w:rsidR="005F54D4" w:rsidRPr="00530A8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07DD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D575D" w14:textId="77777777" w:rsidR="005F54D4" w:rsidRPr="00530A8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7FD3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9D9C51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5F54D4" w14:paraId="0FC9144D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83599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274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33A1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50A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9E7D9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3E863EE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BE71" w14:textId="77777777" w:rsidR="005F54D4" w:rsidRPr="00447EF5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72C1DA6D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7E96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605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CA548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81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342DA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5F54D4" w14:paraId="0D80A0FA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8858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5E8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251C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36D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15CA88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0ABA4BD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2AD6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12D8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9EE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CEDF9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374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5F54D4" w14:paraId="71124B0A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C510B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CBA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38B5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415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CED41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1305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777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8EE9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B83B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75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67757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5F54D4" w14:paraId="1E3B473E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C5A7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7DC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C4B0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7C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B2264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24058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B5F1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BB73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AC38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C8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69251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4FC0459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5F54D4" w14:paraId="18DEE4C9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8D9A2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F9F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654F319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B59E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2B9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4680F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4B8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9F5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748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CB37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EB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25BB67DC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C405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BB4D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028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23F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1AFCCC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55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378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62A8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4EC9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7BB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E0F2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5F54D4" w14:paraId="302965C5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2323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CC2B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C260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9E1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5744A6B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0787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B79B276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052C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642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E70F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721C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F8E9A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5F54D4" w14:paraId="20E48EE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FAD4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5C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20A116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934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21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2CACAA2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461E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9EB7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930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AEA4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926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5F54D4" w14:paraId="158E3D0F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AF5B4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FDA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57D0459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7BB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9B8E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8AFE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2AC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314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A601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523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5F54D4" w14:paraId="10B5A286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916AF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7EDD3" w14:textId="77777777" w:rsidR="005F54D4" w:rsidRDefault="005F54D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28EB7E9C" w14:textId="77777777" w:rsidR="005F54D4" w:rsidRDefault="005F54D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50108" w14:textId="77777777" w:rsidR="005F54D4" w:rsidRDefault="005F54D4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925B" w14:textId="77777777" w:rsidR="005F54D4" w:rsidRDefault="005F54D4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C900A" w14:textId="77777777" w:rsidR="005F54D4" w:rsidRPr="00465A98" w:rsidRDefault="005F54D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EA774" w14:textId="77777777" w:rsidR="005F54D4" w:rsidRDefault="005F54D4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BC1F" w14:textId="77777777" w:rsidR="005F54D4" w:rsidRDefault="005F54D4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C6D4" w14:textId="77777777" w:rsidR="005F54D4" w:rsidRPr="00984D71" w:rsidRDefault="005F54D4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9D7C" w14:textId="77777777" w:rsidR="005F54D4" w:rsidRDefault="005F54D4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3B71DE3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A78D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A0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92E69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34F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B5BEC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2454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69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87539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600E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0D2E5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5F54D4" w14:paraId="3E1CF03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717E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8DB6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68040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CB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5310516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0D562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4D6E413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86DB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E3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7692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A99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57C49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5F54D4" w14:paraId="7B4DD295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BD14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AA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522E51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1DFE7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75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5063FF3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74234D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4332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B14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C7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1A61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5D4B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5F54D4" w14:paraId="0135C23C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8C1F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73F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1B4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879DD" w14:textId="77777777" w:rsidR="005F54D4" w:rsidRDefault="005F54D4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917C077" w14:textId="77777777" w:rsidR="005F54D4" w:rsidRDefault="005F54D4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835F" w14:textId="77777777" w:rsidR="005F54D4" w:rsidRDefault="005F54D4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429FD42A" w14:textId="77777777" w:rsidR="005F54D4" w:rsidRPr="0017470F" w:rsidRDefault="005F54D4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B247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3DC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A149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24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67B4EC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92907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7B1F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D79D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6C0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9D4D56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0651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62FE129D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EBE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A3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A2137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934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3BF6E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5F54D4" w14:paraId="104EFA32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4E10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EA71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BB35" w14:textId="77777777" w:rsidR="005F54D4" w:rsidRPr="00CF787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B88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36A9F1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B203" w14:textId="77777777" w:rsidR="005F54D4" w:rsidRPr="00465A98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09D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399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400F" w14:textId="77777777" w:rsidR="005F54D4" w:rsidRPr="00984D7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5B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5F54D4" w14:paraId="60403F27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0B22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4EF5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650DD9B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C21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647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11C2E67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7D10B2B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A22C" w14:textId="77777777" w:rsidR="005F54D4" w:rsidRPr="00465A98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325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E5B4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39B7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009C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BA4117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3E1BCA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AB7D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6989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91CA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B17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1260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C7D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C43A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1365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C63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5F54D4" w14:paraId="408D5A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EDF69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6DF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D77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497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E442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8B2A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A20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E032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C43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5F54D4" w14:paraId="55CDEF5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72ED7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ACA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0FA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A3A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6299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68EE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4EFD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B0C0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389E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5F54D4" w14:paraId="17FE00F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55BE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A322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259E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EAE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2B20B26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F761" w14:textId="77777777" w:rsidR="005F54D4" w:rsidRPr="00465A98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7158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05A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C70B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BAD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5A8761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B244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E867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39B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8A4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566FAD9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3D4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E723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FAD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7619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68A2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DFCC2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5F54D4" w14:paraId="0E40B80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7253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8F3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E887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4D1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45A3BE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CAC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1C4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9479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BECFB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F287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2FF11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5F54D4" w14:paraId="63F7DBB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BE20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C19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7BFC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0E0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7EBF8B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259B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2F9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E48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1B5A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3A8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0BA64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5F54D4" w14:paraId="002B06F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21F1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F21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560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70C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2EC6B4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BFBE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96F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1D6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FA336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1AB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3E756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F54D4" w14:paraId="3C8BFAE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6EE6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202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918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9CB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92BE6D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1EA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E7B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A19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A082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75F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545D4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5F54D4" w14:paraId="3F65E5B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8F5D" w14:textId="77777777" w:rsidR="005F54D4" w:rsidRDefault="005F54D4" w:rsidP="005F54D4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9D10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F49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48E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765E19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557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CC1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4C9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476E" w14:textId="77777777" w:rsidR="005F54D4" w:rsidRPr="00984D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0E5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9709F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432AF5B9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272162E9" w14:textId="77777777" w:rsidR="005F54D4" w:rsidRDefault="005F54D4" w:rsidP="0095691E">
      <w:pPr>
        <w:pStyle w:val="Heading1"/>
        <w:spacing w:line="360" w:lineRule="auto"/>
      </w:pPr>
      <w:r>
        <w:lastRenderedPageBreak/>
        <w:t>LINIA 300</w:t>
      </w:r>
    </w:p>
    <w:p w14:paraId="46DC59B0" w14:textId="77777777" w:rsidR="005F54D4" w:rsidRDefault="005F54D4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5F54D4" w14:paraId="36FCD71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9950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CF3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E70C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7E51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79C3CA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F87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F681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5D5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2F8CC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F8ACF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9B1E506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566A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051F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3748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AFDB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74C3136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8B77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0C33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FFE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A3908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A1E7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41DA9C2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E34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162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AC8E3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638A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F1C6C04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A8DA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226D0A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FB2A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94EA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3E33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0D77D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778949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5F54D4" w14:paraId="40C1AB0C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17F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C36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7B13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138E7" w14:textId="77777777" w:rsidR="005F54D4" w:rsidRDefault="005F54D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ED0EE2D" w14:textId="77777777" w:rsidR="005F54D4" w:rsidRDefault="005F54D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22B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B5C0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567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D43FD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60744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21362A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C23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0C6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57D4B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657C" w14:textId="77777777" w:rsidR="005F54D4" w:rsidRDefault="005F54D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62B94" w14:textId="77777777" w:rsidR="005F54D4" w:rsidRPr="00E4222D" w:rsidRDefault="005F54D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A8284F6" w14:textId="77777777" w:rsidR="005F54D4" w:rsidRPr="00E4222D" w:rsidRDefault="005F54D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C33B40D" w14:textId="77777777" w:rsidR="005F54D4" w:rsidRPr="00E4222D" w:rsidRDefault="005F54D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68F12AB" w14:textId="77777777" w:rsidR="005F54D4" w:rsidRDefault="005F54D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E996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F39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AD82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3808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0B1F12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48A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14E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A5BA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B92D" w14:textId="77777777" w:rsidR="005F54D4" w:rsidRPr="00E4222D" w:rsidRDefault="005F54D4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9657" w14:textId="77777777" w:rsidR="005F54D4" w:rsidRPr="00E4222D" w:rsidRDefault="005F54D4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5AC6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4F9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1EE2693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30A6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944D2" w14:textId="77777777" w:rsidR="005F54D4" w:rsidRPr="00E4222D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5F54D4" w14:paraId="04DBF715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D15E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E86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C6978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0752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A40AFC0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463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8C9BAB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FFA8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AF92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417EE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DF86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0D39FE43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747B02B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909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878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5437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D7E9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04FE8B67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69D6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E4127A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E93D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580E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F2384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53B3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7D1BE36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5F54D4" w14:paraId="7EBD4F6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41C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445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0E0D774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69991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2C4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5ED5D9D7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E77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6C2AE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701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FFBF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1BDA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627287A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76F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87B8" w14:textId="77777777" w:rsidR="005F54D4" w:rsidRDefault="005F54D4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7B35" w14:textId="77777777" w:rsidR="005F54D4" w:rsidRPr="00600D25" w:rsidRDefault="005F54D4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1602C" w14:textId="77777777" w:rsidR="005F54D4" w:rsidRDefault="005F54D4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1AB32924" w14:textId="77777777" w:rsidR="005F54D4" w:rsidRDefault="005F54D4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038C" w14:textId="77777777" w:rsidR="005F54D4" w:rsidRDefault="005F54D4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F7E9" w14:textId="77777777" w:rsidR="005F54D4" w:rsidRDefault="005F54D4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58E9E" w14:textId="77777777" w:rsidR="005F54D4" w:rsidRDefault="005F54D4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6F5D2FAB" w14:textId="77777777" w:rsidR="005F54D4" w:rsidRDefault="005F54D4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9F04" w14:textId="77777777" w:rsidR="005F54D4" w:rsidRDefault="005F54D4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4BDE" w14:textId="77777777" w:rsidR="005F54D4" w:rsidRDefault="005F54D4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69B2150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AD6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DD3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ECFC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31E6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20CB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D63A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E37A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24BAC21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3ADF7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A184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3C044AE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E743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DD37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B348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A153" w14:textId="77777777" w:rsidR="005F54D4" w:rsidRDefault="005F54D4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931FAFE" w14:textId="77777777" w:rsidR="005F54D4" w:rsidRDefault="005F54D4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B64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B404B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652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731C205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EE98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053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4E4C101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48A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D6A3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F120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F1E28" w14:textId="77777777" w:rsidR="005F54D4" w:rsidRDefault="005F54D4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0F94D3F4" w14:textId="77777777" w:rsidR="005F54D4" w:rsidRDefault="005F54D4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EEF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48F9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665DA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09AE3D8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3C15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DBE1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055C62F2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23BE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0652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491E2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5E5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2794E9A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954B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EA77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6A5FB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645B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A631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4620FA0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99C8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6C8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3DC25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14943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63476AA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442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F796C2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03807E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50936DE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42EAFF1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A0C72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567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FAE2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BAB82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013F7A5D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7B45F6FB" w14:textId="77777777" w:rsidR="005F54D4" w:rsidRPr="004870EE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5F54D4" w14:paraId="2B9843B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249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1E8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5914F61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14318A21" w14:textId="77777777" w:rsidR="005F54D4" w:rsidRDefault="005F54D4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B8CC93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0EED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87CB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4D9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6156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050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766B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CC67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DF8AED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A09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278A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6B0E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A245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150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4467F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3C45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DB1FD8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20EB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B64F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DCAD7F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5F54D4" w14:paraId="1054709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82F7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EAE0" w14:textId="77777777" w:rsidR="005F54D4" w:rsidRDefault="005F54D4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BDF71A3" w14:textId="77777777" w:rsidR="005F54D4" w:rsidRDefault="005F54D4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74105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64F9C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D1A3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3C5F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E06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ABBA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4F661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83CD216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5F54D4" w14:paraId="7BFD94C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CEC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BF0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F4C9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AB84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8642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78598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D61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112ECB5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646F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D242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C02950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5F54D4" w14:paraId="3443214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E219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BB55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D544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80AD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20C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C210D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B063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2157967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23AD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674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677653F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7EC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B836A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41D300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6BEA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E03F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0D4D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1EAA3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3415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5D14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A422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1F5E78DD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EE1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F39B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3AB4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EA7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110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0B8C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BBF2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3B614B2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CC15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5E5D1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66BA5D3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8C6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33C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A778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6216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12DBC860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2D15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54493A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19DF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86A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CC49A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4586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EB1001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CD1C68A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5F54D4" w14:paraId="728223CA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80DC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8275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7AE8D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2E38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B09C965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2A9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C948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CB49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9C6A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5CE3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4004C6E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3E67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DF56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BEF12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5531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EF7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CBE8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44F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5F81A993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5C6C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D63E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DBEE931" w14:textId="77777777" w:rsidR="005F54D4" w:rsidRPr="00D344C9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F54D4" w14:paraId="78C98FC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7E69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14A9B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4287C23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DB19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387B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9DD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8B03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FA005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AC6EC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DFCD0" w14:textId="77777777" w:rsidR="005F54D4" w:rsidRDefault="005F54D4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F8906E" w14:textId="77777777" w:rsidR="005F54D4" w:rsidRPr="00D344C9" w:rsidRDefault="005F54D4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5F54D4" w14:paraId="26D29F0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612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77FA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5F884F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CF94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294B" w14:textId="77777777" w:rsidR="005F54D4" w:rsidRDefault="005F54D4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3E71BDA" w14:textId="77777777" w:rsidR="005F54D4" w:rsidRDefault="005F54D4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72D5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5619F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532DEDB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24067EE5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283EEE1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14176A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0926C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F8D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31307ED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EC810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CC01" w14:textId="77777777" w:rsidR="005F54D4" w:rsidRDefault="005F54D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018130F" w14:textId="77777777" w:rsidR="005F54D4" w:rsidRDefault="005F54D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6A01857" w14:textId="77777777" w:rsidR="005F54D4" w:rsidRPr="00D344C9" w:rsidRDefault="005F54D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5F54D4" w14:paraId="7E10F6B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C2FE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59E23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5EA3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565A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36C8AF2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2DF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BC05F70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1052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1025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9FD1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C5DB" w14:textId="77777777" w:rsidR="005F54D4" w:rsidRDefault="005F54D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582D7D" w14:textId="77777777" w:rsidR="005F54D4" w:rsidRDefault="005F54D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ED5E076" w14:textId="77777777" w:rsidR="005F54D4" w:rsidRDefault="005F54D4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5F54D4" w14:paraId="15377BCF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C13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3D9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A500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9B93D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234012B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DCEA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228E86A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0C3A1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DE73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AF6E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B40E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A92D31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5F54D4" w14:paraId="12D12E7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60DC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954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08A9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E787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FF5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33AD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6A16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5A1D999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40A0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FCE4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1CB643D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2B50CCD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118F8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DEB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5591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5BAA" w14:textId="77777777" w:rsidR="005F54D4" w:rsidRDefault="005F54D4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673F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913C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913A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1D2A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857C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53FA4BE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F82C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85C3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5861D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6D6DC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06D84F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1022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D3B9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4535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FCC3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9E14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0A92E67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4A8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A831E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4F595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E2D3F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B4A94BE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021B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B1C7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B15A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8DBF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DAFD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3467DCC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32C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DEE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A1EFC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912C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AE526D8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E87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56C9D7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598A336A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5E36272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6956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CB61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C187D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43B7E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7B2093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59D6C0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5F54D4" w14:paraId="6610301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BD9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9684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18C8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A7D28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252052D5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6D0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6263FD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B9B4" w14:textId="77777777" w:rsidR="005F54D4" w:rsidRPr="00600D25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EB3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2327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7E83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863E49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5F54D4" w14:paraId="2CFC6B8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C2D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4A3C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FA602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55C5" w14:textId="77777777" w:rsidR="005F54D4" w:rsidRDefault="005F54D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6BD74580" w14:textId="77777777" w:rsidR="005F54D4" w:rsidRDefault="005F54D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1EA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073F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CB2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FC47A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5B68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F54D4" w14:paraId="1A37E39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56C69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E098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10901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2069" w14:textId="77777777" w:rsidR="005F54D4" w:rsidRDefault="005F54D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414F4D10" w14:textId="77777777" w:rsidR="005F54D4" w:rsidRDefault="005F54D4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4564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DA5A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BA469" w14:textId="77777777" w:rsidR="005F54D4" w:rsidRDefault="005F54D4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1169" w14:textId="77777777" w:rsidR="005F54D4" w:rsidRDefault="005F54D4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A4A3" w14:textId="77777777" w:rsidR="005F54D4" w:rsidRDefault="005F54D4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5F54D4" w14:paraId="67B28F2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2B0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086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D2A1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38F2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45471E1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9185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6A05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2C776" w14:textId="77777777" w:rsidR="005F54D4" w:rsidRPr="00E731A9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32EAABD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FCF5D3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5929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1A56" w14:textId="77777777" w:rsidR="005F54D4" w:rsidRDefault="005F54D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01C4809" w14:textId="77777777" w:rsidR="005F54D4" w:rsidRDefault="005F54D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48044AB3" w14:textId="77777777" w:rsidR="005F54D4" w:rsidRPr="001D4392" w:rsidRDefault="005F54D4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F54D4" w14:paraId="38E8A2D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2BC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46B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2B6C0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A16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19124C2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05C8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1B50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3853C" w14:textId="77777777" w:rsidR="005F54D4" w:rsidRPr="00E731A9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1C9B18FA" w14:textId="77777777" w:rsidR="005F54D4" w:rsidRPr="00E731A9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051A01E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1C858B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E469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A3CA7" w14:textId="77777777" w:rsidR="005F54D4" w:rsidRPr="00616BAF" w:rsidRDefault="005F54D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25A876" w14:textId="77777777" w:rsidR="005F54D4" w:rsidRDefault="005F54D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CBC8FE3" w14:textId="77777777" w:rsidR="005F54D4" w:rsidRPr="003B726B" w:rsidRDefault="005F54D4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5F54D4" w14:paraId="043786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3F3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04E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6046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F89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FF4F83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791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9E7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ABD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3299A10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29E0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0CE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93D6AD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3A75391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EDC5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A872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45F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5AFD" w14:textId="77777777" w:rsidR="005F54D4" w:rsidRDefault="005F54D4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E048D9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82F4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B49D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28D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37C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140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4BF8739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E3B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45E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DD29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668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4E3B9AF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DA7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D90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AF0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48094BB5" w14:textId="77777777" w:rsidR="005F54D4" w:rsidRPr="00E731A9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7AA2B42" w14:textId="77777777" w:rsidR="005F54D4" w:rsidRPr="00E731A9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64A47E9" w14:textId="77777777" w:rsidR="005F54D4" w:rsidRPr="001D4392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93AE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527B" w14:textId="77777777" w:rsidR="005F54D4" w:rsidRDefault="005F54D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23BEB1D" w14:textId="77777777" w:rsidR="005F54D4" w:rsidRDefault="005F54D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FB77460" w14:textId="77777777" w:rsidR="005F54D4" w:rsidRPr="003B726B" w:rsidRDefault="005F54D4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5F54D4" w14:paraId="3408178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79491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4C4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06B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145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0442052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8D5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3D7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940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33B6F1A4" w14:textId="77777777" w:rsidR="005F54D4" w:rsidRPr="00E731A9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0C60E84A" w14:textId="77777777" w:rsidR="005F54D4" w:rsidRPr="00E731A9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7CBC0BD6" w14:textId="77777777" w:rsidR="005F54D4" w:rsidRPr="001D4392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F1058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E6B3" w14:textId="77777777" w:rsidR="005F54D4" w:rsidRPr="00616BAF" w:rsidRDefault="005F54D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71915A1" w14:textId="77777777" w:rsidR="005F54D4" w:rsidRDefault="005F54D4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85F8898" w14:textId="77777777" w:rsidR="005F54D4" w:rsidRPr="003B726B" w:rsidRDefault="005F54D4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5F54D4" w14:paraId="374E85C8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B1D2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A918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9807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B1B2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7BBDCCD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F88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EAF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1D9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4692A48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F99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8C7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90F7C9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22A997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5F54D4" w14:paraId="6F69409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F26C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221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DA1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FEA6F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5BE194D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818DBE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B27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43C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7E0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0B2B2CE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794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A7C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5F54D4" w14:paraId="520B9E9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720C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F40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576D4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C650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F5C985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BA9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236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D32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438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D788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D532D4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5F54D4" w14:paraId="7828D4AE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142C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A57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31B38D8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EA60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4548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763B3E8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A43B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982E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BF37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763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451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5855C0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2F8ED3B0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40A6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E5C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581180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6748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003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D7C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19A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D06A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6A3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9E83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35FDC30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1BE44C01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CDE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A48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B7A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247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25D5C12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145E9E9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63ED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F5A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EEC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2D5BF91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30F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42BE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F54D4" w14:paraId="69B570CB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801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3590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C78B4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6CB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5E1B058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932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AD6F8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D3E08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692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C22D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3685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68155D88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0BD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406C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F74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23B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F834E8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D22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F95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552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117764C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1F53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3CE8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4A5C36E3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0EA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449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E424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150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0F6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07B5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F7F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1DDFBBC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C7D6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25B9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39900E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FC45777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5F54D4" w14:paraId="497C0079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8751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1B0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8A0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A6E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7F2AD7B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9C5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4C9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CD7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0ED060E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2A3F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DBA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0E591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677360D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023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C7A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56EA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780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0D434DF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5AD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38FEC7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436EE08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FA8725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182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1C0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B6D1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60ED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4832FF27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58C6A3F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72AF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202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F4AE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56FA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4E086B1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08DD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7E6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BEB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282639C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FDA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D2C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5CA9BC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61ADE29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0F6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C5B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1F98577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9964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572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8A4D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FFD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E454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43357A4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F7C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063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69613CD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863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7C18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3A87DC3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F099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C84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AAD4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5F7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B612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B96D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CFB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4DB3A8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5F54D4" w14:paraId="11B7FE3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7B7E1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6204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1596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7A6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5FB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E57CB7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56B2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A2A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14FE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1CB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223C1A8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0340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1B2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71C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4F8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F53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08F32A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5FB92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C28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124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22F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2C1D31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319A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C806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79E3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D0B1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FD8F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2C31A2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F1A6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542F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5A7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65B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0C1BC3A3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4ED5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18A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734496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338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DCC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4F4A74DF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651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D8B5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238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0719EDB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8E3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0D82" w14:textId="77777777" w:rsidR="005F54D4" w:rsidRPr="0019324E" w:rsidRDefault="005F54D4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964DDCF" w14:textId="77777777" w:rsidR="005F54D4" w:rsidRPr="000160B5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0D9E4723" w14:textId="77777777" w:rsidR="005F54D4" w:rsidRPr="006B78FD" w:rsidRDefault="005F54D4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3CBF790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075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D7F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26F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0D49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CA8511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AB31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16F5893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DF99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044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CDC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E990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D9121D6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5F54D4" w14:paraId="5EC3CC62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5540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C4F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420E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EFF1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24D89B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33A8582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B2FA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F9A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6F6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076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C29F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5311F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CE455FD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5F54D4" w14:paraId="256E372E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C70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377C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2E9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19A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B48BC4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B30B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B38457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78CE3C3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AE94DE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09E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0BC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C7B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35DE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546E12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B396F43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5F54D4" w14:paraId="3619BCC8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B16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D5F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3F7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DD4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42ED29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CBB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6401E62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485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962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96B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56FF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58B86C25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5F54D4" w14:paraId="609E84E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095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244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9C6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9B2E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7110F7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80B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5B0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1C2A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579D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88D7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17317D3F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5F54D4" w14:paraId="77055E8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291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763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3F8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711E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7D0797A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2752ABE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9989D1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911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E98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D9C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D479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02A59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78017CDC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8B58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94E1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C15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CE1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A843DF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7E4B19D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22BC59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731C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756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B4B9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786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03FA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1078D09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0B7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C4B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8DAD33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4DD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5B91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8DA0B0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618C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1998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C1D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F24319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20D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929F" w14:textId="77777777" w:rsidR="005F54D4" w:rsidRPr="0019324E" w:rsidRDefault="005F54D4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592DD8A5" w14:textId="77777777" w:rsidR="005F54D4" w:rsidRPr="000160B5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4EDD0795" w14:textId="77777777" w:rsidR="005F54D4" w:rsidRPr="005C2BB7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D7ACA4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4B08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92B2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1C59485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1A7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860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78D730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F8B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F21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6C26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DD5C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B2CC" w14:textId="77777777" w:rsidR="005F54D4" w:rsidRPr="00DE4F3A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71BB251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38A82D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3C9BD94" w14:textId="77777777" w:rsidR="005F54D4" w:rsidRPr="00DE4F3A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F54D4" w14:paraId="39D7EB55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FEF9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861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728C3C2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69CF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ED9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9A66C1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208E038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A22F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3E2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A25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75E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3D96" w14:textId="77777777" w:rsidR="005F54D4" w:rsidRPr="00DE4F3A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93F7F3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63FFD45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8810CE0" w14:textId="77777777" w:rsidR="005F54D4" w:rsidRPr="00DE4F3A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5F54D4" w14:paraId="18B0481E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BDC5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F15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196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937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0F57BFD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6F71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12D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209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3FC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5AA3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78ADA0D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6098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7BD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0AABB72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004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8AB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F64D14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E82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1BA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BC6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6FBF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DD8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DEEB5F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4528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E79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20AEB64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FE16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7D9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01E9DD6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F804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8DEB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3EDE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B928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E73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FA0FBF5" w14:textId="77777777" w:rsidR="005F54D4" w:rsidRPr="00CB2A72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6F041A7C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7243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50C0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C1FC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C9D4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6FA107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B27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98E7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C5D0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B20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6986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5F74BC29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FAF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893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C87E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7687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C5051A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A5F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53E3E72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75E4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33A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F16F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0A2E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37237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159072A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F54D4" w14:paraId="6A6A035F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4BE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DDE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A4B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9948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00036C1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6638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171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2F6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56C819A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DAC9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F422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5F54D4" w14:paraId="2F32FDC5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439C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60F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741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883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AAE482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D32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298026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088F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9FB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C82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90FA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FFA8B60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49C1E9CB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F54D4" w14:paraId="0B890D39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2D0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5EA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347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8B9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1FC31E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F89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03461C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7CC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0A0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94A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0541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E5D1E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2B1D6C4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5F54D4" w14:paraId="01991DB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D0C6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132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62D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70E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B4C1A8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5D0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67B3FD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1AE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F238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7BA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D948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E57A7E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5F54D4" w14:paraId="292BE6E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15E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14A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8EB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436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1BA558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3CC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A7CB03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C76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C42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00C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0453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BDADCF" w14:textId="77777777" w:rsidR="005F54D4" w:rsidRPr="00D344C9" w:rsidRDefault="005F54D4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DC1A6E2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5F54D4" w14:paraId="2E48381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6B5C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E55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4E6ED5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CD4D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DFD9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6926809D" w14:textId="77777777" w:rsidR="005F54D4" w:rsidRDefault="005F54D4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0521037F" w14:textId="77777777" w:rsidR="005F54D4" w:rsidRDefault="005F54D4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C74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963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95DA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B20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633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694A55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1F983C26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F54D4" w14:paraId="3ED44C6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FD1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0A7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4E8EF475" w14:textId="77777777" w:rsidR="005F54D4" w:rsidRPr="001F1B3D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5D45110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3DAC3D26" w14:textId="77777777" w:rsidR="005F54D4" w:rsidRPr="001F1B3D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A656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E85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7614324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AD41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7D0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529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A89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89FB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49D43CF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0CB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B9C66" w14:textId="77777777" w:rsidR="005F54D4" w:rsidRDefault="005F54D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45FBDFAD" w14:textId="77777777" w:rsidR="005F54D4" w:rsidRDefault="005F54D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DBE4" w14:textId="77777777" w:rsidR="005F54D4" w:rsidRPr="00600D25" w:rsidRDefault="005F54D4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B730" w14:textId="77777777" w:rsidR="005F54D4" w:rsidRDefault="005F54D4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5B7F" w14:textId="77777777" w:rsidR="005F54D4" w:rsidRDefault="005F54D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CD50" w14:textId="77777777" w:rsidR="005F54D4" w:rsidRPr="00600D25" w:rsidRDefault="005F54D4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B360D" w14:textId="77777777" w:rsidR="005F54D4" w:rsidRDefault="005F54D4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56F35" w14:textId="77777777" w:rsidR="005F54D4" w:rsidRPr="00600D25" w:rsidRDefault="005F54D4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1FF8" w14:textId="77777777" w:rsidR="005F54D4" w:rsidRDefault="005F54D4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1DF2D28" w14:textId="77777777" w:rsidR="005F54D4" w:rsidRPr="00E134F4" w:rsidRDefault="005F54D4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5F54D4" w14:paraId="5AFEBC2E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672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5908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F9E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3C8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D05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7DACC5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E8E7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F33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E8A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5BE9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1E33AAC0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15F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48FA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B548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61E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5A6A819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42FB2692" w14:textId="77777777" w:rsidR="005F54D4" w:rsidRDefault="005F54D4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944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DDC0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01E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3F14EE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C556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ECD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22C07C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13D2F97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3DA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ED9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A1BE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BA3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77FDEAD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BEB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C0CEF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8E4D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1F1113C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FBDA9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E17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55BA2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5C322E92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B31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DB3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65E4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8E2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3C956F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972C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154451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10D7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FC9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248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DEF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013D9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2A4829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5F54D4" w14:paraId="382D4305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89D5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16E5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3081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8B8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CF4235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990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1873B8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1E8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3BD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8BD1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CDB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609B28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5F54D4" w14:paraId="20A61CB6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0E97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3B1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D34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1B7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50E7C4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3736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2F4A0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C1F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7F46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B79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BAB4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8565FB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5F54D4" w14:paraId="42CB99C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336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F21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F651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5CE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255F3B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798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0AC508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74B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D3D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F2F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8344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59BA925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309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FD63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C663B" w14:textId="77777777" w:rsidR="005F54D4" w:rsidRPr="00600D25" w:rsidRDefault="005F54D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9FCD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C71686A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AEC1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5A012E2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29BD" w14:textId="77777777" w:rsidR="005F54D4" w:rsidRPr="00600D25" w:rsidRDefault="005F54D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15FF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A569" w14:textId="77777777" w:rsidR="005F54D4" w:rsidRPr="00600D25" w:rsidRDefault="005F54D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19BD1" w14:textId="77777777" w:rsidR="005F54D4" w:rsidRPr="00D344C9" w:rsidRDefault="005F54D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935F44" w14:textId="77777777" w:rsidR="005F54D4" w:rsidRPr="00D344C9" w:rsidRDefault="005F54D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5F54D4" w14:paraId="28619E5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D6E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C70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60BA44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A1C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CCB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472D4B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6E9E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83E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17F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08A3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3DBF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54D4" w14:paraId="2B94864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3E378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3C1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6C3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56D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B88259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F7E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422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0D6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375725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AE2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D920" w14:textId="77777777" w:rsidR="005F54D4" w:rsidRPr="00FF6B4A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54D4" w14:paraId="5D266159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1248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C9E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81D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676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BBA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F31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BC6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7525899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249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1F665" w14:textId="77777777" w:rsidR="005F54D4" w:rsidRPr="00FF6B4A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5F54D4" w14:paraId="0E6B08C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795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7ADB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8DFC2B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D7E4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6D6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AD9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0A9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238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2F858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E2840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239CB4B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7E0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8E1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8B6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BFA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F29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255A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326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470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CF2C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7B9F104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D68F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4E3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2099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66E6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BFE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F48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6C3B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F2EE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2638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1029CAF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51A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590D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4B8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D94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4C370A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568A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84C61B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CEF1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F24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40687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2B2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F272C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5F54D4" w14:paraId="4CEAEBB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C9B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273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FEE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3F5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475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F6A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DFA5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9089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B327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5F54D4" w14:paraId="039F4F7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F2E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E06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09D406A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734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A07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51CF7E0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F30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2A35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4EB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98B9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CDA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5159F881" w14:textId="77777777" w:rsidR="005F54D4" w:rsidRPr="00F10273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54D4" w14:paraId="299A188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889E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0596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E4D8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E1E6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8D40D93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6BC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DE60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F95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5575711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948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3E6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5F54D4" w14:paraId="0D24F0C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C2A2C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964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56C37A5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56A4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8EC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EAF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20A7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7F4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CEF7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CEB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C8C4AF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5AD1672C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A0B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82A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EDEA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2C5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3CB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99F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352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40672CD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0818F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270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5F54D4" w14:paraId="79D7F34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FFA3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29A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1DEFDAA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333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A449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CBA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458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F15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61CF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AEA3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78FAF57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DF86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0B95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A0D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1ED7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4340D5E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3A8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5836D4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45E1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5B2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87C2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1E3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688D2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5F54D4" w14:paraId="06A7706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C53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50FD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9A0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7F0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5ACBD9A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9B8A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DC87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695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7FA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C2154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4A525CA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0E86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18DD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21B4EB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B11E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5BD6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5A06C7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ECB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375E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BF9E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C3D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26C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A7D2E5" w14:textId="77777777" w:rsidR="005F54D4" w:rsidRPr="00056F61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5F54D4" w14:paraId="505CA62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A4F9C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E9B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F2D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AA74D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63413CD1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03E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96E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CC0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077F34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BB7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9C4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861EE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5F54D4" w14:paraId="1F75FA8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E01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BB9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376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DA1C" w14:textId="77777777" w:rsidR="005F54D4" w:rsidRDefault="005F54D4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6586712" w14:textId="77777777" w:rsidR="005F54D4" w:rsidRDefault="005F54D4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03F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002F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E2A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6CCB7A8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9A1E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1E2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657C16C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4C5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4EAB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4E0BE47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0808F" w14:textId="77777777" w:rsidR="005F54D4" w:rsidRDefault="005F54D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0D4D4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16718B8E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8574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375D4" w14:textId="77777777" w:rsidR="005F54D4" w:rsidRDefault="005F54D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C12D2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6F1ABCBB" w14:textId="77777777" w:rsidR="005F54D4" w:rsidRDefault="005F54D4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45D8" w14:textId="77777777" w:rsidR="005F54D4" w:rsidRDefault="005F54D4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F6FAC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12FBEB3C" w14:textId="77777777" w:rsidR="005F54D4" w:rsidRDefault="005F54D4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5F54D4" w14:paraId="2B69FCC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33D9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FE5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7E9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F2F2" w14:textId="77777777" w:rsidR="005F54D4" w:rsidRDefault="005F54D4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D7F2AAB" w14:textId="77777777" w:rsidR="005F54D4" w:rsidRDefault="005F54D4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CC8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E17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28E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1293341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212F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B24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F54D4" w14:paraId="3AEB013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0D8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AB9D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95DC9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A0E3" w14:textId="77777777" w:rsidR="005F54D4" w:rsidRDefault="005F54D4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C1F80" w14:textId="77777777" w:rsidR="005F54D4" w:rsidRPr="00DF66C9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563145CB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63D9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65345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7D4C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9092" w14:textId="77777777" w:rsidR="005F54D4" w:rsidRDefault="005F54D4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EE3002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5C1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BD8A4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CFD6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30CA" w14:textId="77777777" w:rsidR="005F54D4" w:rsidRDefault="005F54D4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8C87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D409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3191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486B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E1F3" w14:textId="77777777" w:rsidR="005F54D4" w:rsidRDefault="005F54D4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836468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94F41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232DA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9E8E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5A64" w14:textId="77777777" w:rsidR="005F54D4" w:rsidRDefault="005F54D4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9FFE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C23D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9ED1" w14:textId="77777777" w:rsidR="005F54D4" w:rsidRDefault="005F54D4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66C2" w14:textId="77777777" w:rsidR="005F54D4" w:rsidRDefault="005F54D4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E81B" w14:textId="77777777" w:rsidR="005F54D4" w:rsidRDefault="005F54D4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1702AF26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600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D45E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FD328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ABB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27CE4B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709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E12DDD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AB1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7D3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35E4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4B4A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9F191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39284F0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5F54D4" w14:paraId="44B0FD9A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14F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A24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2118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52A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50BB2FC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C8D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6427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78D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744C764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39EA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4A1CC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4CFD62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457046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4951081C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5F54D4" w14:paraId="40E980DA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DD835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4C3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719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696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83C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604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A04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74A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C84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19E6A8E1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5F54D4" w14:paraId="749CC8A9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FF1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E62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7894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9CC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252D93E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94B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89E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013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16649D2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E86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D8F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50DE20CA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5F54D4" w14:paraId="0DD57A61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AEF1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E3D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F942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5BB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2F9C71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782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4BFA4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A100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7F1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5E25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95F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5E8E22AF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5F54D4" w14:paraId="7EF95FFB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4A245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126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AB0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5C24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399C62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82C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30D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571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BC8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A49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14E06117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5F54D4" w14:paraId="4D084543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1BF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1AF4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AA0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1B99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F1C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F392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58C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881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8CB9E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5F54D4" w14:paraId="705D4CF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6058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5B3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302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41C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419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29D1C1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504B4B9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3A094C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278B92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3C15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BCC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D259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8D3A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479B1E3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A321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F0D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F6FBB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039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BFBB91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8013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F5389B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69E1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5B74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3FC46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E42B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5F54D4" w14:paraId="185186A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E5BD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566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B576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32AC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C7C4BD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6776382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B06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FDB12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2D3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4B34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FAE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7C506FB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39E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594E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6C62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DF3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254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29EE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6E5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A17F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CA0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5D9B6DE2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9F49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0802C" w14:textId="77777777" w:rsidR="005F54D4" w:rsidRDefault="005F54D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EADB" w14:textId="77777777" w:rsidR="005F54D4" w:rsidRDefault="005F54D4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BA95A" w14:textId="77777777" w:rsidR="005F54D4" w:rsidRDefault="005F54D4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5DBCBAB5" w14:textId="77777777" w:rsidR="005F54D4" w:rsidRDefault="005F54D4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2C53A9DE" w14:textId="77777777" w:rsidR="005F54D4" w:rsidRDefault="005F54D4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863A5" w14:textId="77777777" w:rsidR="005F54D4" w:rsidRDefault="005F54D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37B0B" w14:textId="77777777" w:rsidR="005F54D4" w:rsidRDefault="005F54D4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477C" w14:textId="77777777" w:rsidR="005F54D4" w:rsidRDefault="005F54D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62874EDD" w14:textId="77777777" w:rsidR="005F54D4" w:rsidRDefault="005F54D4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66EC" w14:textId="77777777" w:rsidR="005F54D4" w:rsidRDefault="005F54D4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687D" w14:textId="77777777" w:rsidR="005F54D4" w:rsidRDefault="005F54D4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C10D5E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3553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D7D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9AD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F40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08E00E3B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E999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28F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5F8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B45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D9A1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75118C4A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8FC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8C03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27A29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469F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61B2FF6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E53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95063E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4C15495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7AA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55C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A036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FBF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644BEA0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EC1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10D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CEF0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BDBF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00B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388D0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5CE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768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7DCD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76645D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CFB9C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61F2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4554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54C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FEA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62F60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471B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0DBF68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E8CB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B6820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28AD8666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1AFD1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2C65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0C4F89D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CFB8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B9E9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E0F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E603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B8F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88B8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C746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0FAF4BD5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9B2D9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06B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C384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96C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2A1C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28549779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043CA6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53B9D71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E8F1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1C2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EF5D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804E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7494E8AE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5F54D4" w14:paraId="7649F8D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CDE2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6BB6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146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E9B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696BE8F7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386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A33F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3A92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01DC8A4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22C47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48C8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3710142F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12A5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02C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19AC81E3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FAE45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4783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3A2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50D8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6392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C2A7E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717FD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3252FFA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32FA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81F0A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BA8C4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0A7F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D72D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9D1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0547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355940E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C6631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3214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5F54D4" w14:paraId="67BFE48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6BA6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E51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3F9CC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01C4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A34E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C0BEC8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B128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35B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92312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137F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04291C2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C0E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22ED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C31A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9098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686CCA05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018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9639D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6F41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D5C6" w14:textId="77777777" w:rsidR="005F54D4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4D981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0DBB128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F7E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B3190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1038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02F2" w14:textId="77777777" w:rsidR="005F54D4" w:rsidRDefault="005F54D4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DC625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7FC7572C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1D683C1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42D69ADF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E00264B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9D773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2634" w14:textId="77777777" w:rsidR="005F54D4" w:rsidRDefault="005F54D4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610C" w14:textId="77777777" w:rsidR="005F54D4" w:rsidRPr="00600D25" w:rsidRDefault="005F54D4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E020" w14:textId="77777777" w:rsidR="005F54D4" w:rsidRPr="00D344C9" w:rsidRDefault="005F54D4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5F54D4" w14:paraId="05459387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1A166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AB49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D236" w14:textId="77777777" w:rsidR="005F54D4" w:rsidRPr="00600D25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9080F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0EE6E1E6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DBBE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001EE1CB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BC8CD16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170A282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9170B19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411AEEE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57082DB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CD59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953E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310F" w14:textId="77777777" w:rsidR="005F54D4" w:rsidRPr="00600D25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D582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7EEFAA3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5777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5DA1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A475" w14:textId="77777777" w:rsidR="005F54D4" w:rsidRPr="00600D25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F478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210182E0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698C6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D61E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63634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6C04" w14:textId="77777777" w:rsidR="005F54D4" w:rsidRPr="00600D25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AA7F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1030E23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14C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63329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A02E" w14:textId="77777777" w:rsidR="005F54D4" w:rsidRPr="00600D25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F0151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25CF6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B52FB9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4AF48454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663B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FA580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CDE98" w14:textId="77777777" w:rsidR="005F54D4" w:rsidRPr="00600D25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41E73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5F54D4" w14:paraId="506C235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39EA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1947E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5A9A9D0F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28E1" w14:textId="77777777" w:rsidR="005F54D4" w:rsidRPr="00600D25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372D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69728180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08A1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EF5D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ABAF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03DCE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FCA99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55DA1CE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1061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4D86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0A4A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6F0F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5270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712B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80C6" w14:textId="77777777" w:rsidR="005F54D4" w:rsidRDefault="005F54D4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F30A" w14:textId="77777777" w:rsidR="005F54D4" w:rsidRDefault="005F54D4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8891" w14:textId="77777777" w:rsidR="005F54D4" w:rsidRDefault="005F54D4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6A32860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2EDD5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D527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20900BAB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5212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6A29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74676C6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2F2C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96907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F44E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F281C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707E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1E19E25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EA0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F78C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67DD953E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34E21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92354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E5D111A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5E625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AC8CC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60C28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D3065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9909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20BCD9D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BE9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1C98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526DAB1D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64B4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6402E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BD9090B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CA6C9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6B46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B38D2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8258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82A55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20CB94E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FA9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2C1B4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DEA3C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E373" w14:textId="77777777" w:rsidR="005F54D4" w:rsidRDefault="005F54D4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5A319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B459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991FF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5DF2D168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6097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6A95" w14:textId="77777777" w:rsidR="005F54D4" w:rsidRDefault="005F54D4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55F93EA9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DD7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7C11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523F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0BF6" w14:textId="77777777" w:rsidR="005F54D4" w:rsidRDefault="005F54D4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3A45F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5BFB4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4B82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44D5A260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2925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E5C57" w14:textId="77777777" w:rsidR="005F54D4" w:rsidRDefault="005F54D4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3FDC3D8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B70E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6FDF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CAB68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961D" w14:textId="77777777" w:rsidR="005F54D4" w:rsidRDefault="005F54D4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3AE81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47C9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90FC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7636D867" w14:textId="77777777" w:rsidR="005F54D4" w:rsidRDefault="005F54D4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8E4D9" w14:textId="77777777" w:rsidR="005F54D4" w:rsidRDefault="005F54D4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0355F" w14:textId="77777777" w:rsidR="005F54D4" w:rsidRDefault="005F54D4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5F54D4" w14:paraId="51454E6D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035FB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E042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7F0F2A66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96F3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DA08C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50483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CD8F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DB16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574DC9CF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FCEA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7A5E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2FF7E7EC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E833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BAF3C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9917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F0C8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6D8F1F1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5064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DBC1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4345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684D5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2C642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681C9483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2B7A4AD2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D9533FB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F54D4" w14:paraId="4CB35C94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040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B67D7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75E6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6EDBE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4BB6F29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4944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B9995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FC7D6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24D5C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9C7C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5726279F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DCAF226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DB89185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F54D4" w14:paraId="4943AA2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7BA0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6524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02E0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1B52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FB311BA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C6A5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52A6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F98AC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EDAE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AF4F8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2A848FE2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3A909703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FE139F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5F54D4" w14:paraId="5840AED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845F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0C4D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FAD00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CE0B1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4E4B4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6B7A4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FD7C9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5FF41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E3429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4303D0AD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4695724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F54D4" w14:paraId="34765AD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0868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4E40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F099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00775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C7AE04E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F124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E5FF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A1B1D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EF935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3FA5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5E956B2A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53D1C60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F54D4" w14:paraId="6BDE623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3E1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59C8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B49A9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C9E9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55FD09A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7F6F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96D9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CE49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89CFD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B60E9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6001C407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ECA2446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5F54D4" w14:paraId="393164E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A3763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AA5A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3349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34345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8A068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7C5E96CF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C8C04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695D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14EA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E1FB6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6366A1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C64FC57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5F54D4" w14:paraId="1E946A2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7EC52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E4CC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75234C3C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89BD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0FFE2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7457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1588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D9C6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52D3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56F2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5F54D4" w14:paraId="7EBF6684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B3F4" w14:textId="77777777" w:rsidR="005F54D4" w:rsidRDefault="005F54D4" w:rsidP="005F54D4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7F6A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7C10F54C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651D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D0CB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CB9E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5E5E" w14:textId="77777777" w:rsidR="005F54D4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FA43" w14:textId="77777777" w:rsidR="005F54D4" w:rsidRDefault="005F54D4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CC6E" w14:textId="77777777" w:rsidR="005F54D4" w:rsidRPr="00600D25" w:rsidRDefault="005F54D4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8DF9" w14:textId="77777777" w:rsidR="005F54D4" w:rsidRDefault="005F54D4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0FCCC6B9" w14:textId="77777777" w:rsidR="005F54D4" w:rsidRPr="00836022" w:rsidRDefault="005F54D4" w:rsidP="0095691E">
      <w:pPr>
        <w:spacing w:before="40" w:line="192" w:lineRule="auto"/>
        <w:ind w:right="57"/>
        <w:rPr>
          <w:sz w:val="20"/>
          <w:lang w:val="en-US"/>
        </w:rPr>
      </w:pPr>
    </w:p>
    <w:p w14:paraId="55EC7717" w14:textId="77777777" w:rsidR="005F54D4" w:rsidRDefault="005F54D4" w:rsidP="00E512BA">
      <w:pPr>
        <w:pStyle w:val="Heading1"/>
        <w:spacing w:line="360" w:lineRule="auto"/>
      </w:pPr>
      <w:r>
        <w:t>LINIA 301 B</w:t>
      </w:r>
    </w:p>
    <w:p w14:paraId="6BA19CB2" w14:textId="77777777" w:rsidR="005F54D4" w:rsidRDefault="005F54D4" w:rsidP="009020B3">
      <w:pPr>
        <w:pStyle w:val="Heading1"/>
        <w:spacing w:line="360" w:lineRule="auto"/>
        <w:rPr>
          <w:b w:val="0"/>
          <w:bCs w:val="0"/>
          <w:sz w:val="8"/>
        </w:rPr>
      </w:pPr>
      <w:r>
        <w:t>P. mac. R3  BUCIUMENI - BUFTEA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54D4" w14:paraId="7383A6FC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55B8" w14:textId="77777777" w:rsidR="005F54D4" w:rsidRDefault="005F54D4" w:rsidP="005F54D4">
            <w:pPr>
              <w:numPr>
                <w:ilvl w:val="0"/>
                <w:numId w:val="4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53D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0+040</w:t>
            </w:r>
          </w:p>
          <w:p w14:paraId="1ABAB9A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2+320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0A950" w14:textId="77777777" w:rsidR="005F54D4" w:rsidRPr="004856F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28A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Bucimeni-</w:t>
            </w:r>
          </w:p>
          <w:p w14:paraId="04501FD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Buftea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1D2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F5B0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F17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E2E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AA3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CAA108E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0DEBA935" w14:textId="77777777" w:rsidR="005F54D4" w:rsidRDefault="005F54D4" w:rsidP="00C64D9B">
      <w:pPr>
        <w:pStyle w:val="Heading1"/>
        <w:spacing w:line="360" w:lineRule="auto"/>
      </w:pPr>
      <w:r>
        <w:t xml:space="preserve">LINIA 301 Ba </w:t>
      </w:r>
    </w:p>
    <w:p w14:paraId="24C6FF18" w14:textId="77777777" w:rsidR="005F54D4" w:rsidRDefault="005F54D4" w:rsidP="00501B15">
      <w:pPr>
        <w:pStyle w:val="Heading1"/>
        <w:spacing w:line="360" w:lineRule="auto"/>
        <w:rPr>
          <w:b w:val="0"/>
          <w:bCs w:val="0"/>
          <w:sz w:val="8"/>
        </w:rPr>
      </w:pPr>
      <w:r>
        <w:rPr>
          <w:caps/>
        </w:rPr>
        <w:t>PR Buciumeni  - mogoşoaia - VOLUNTARI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54D4" w14:paraId="1DCE69D1" w14:textId="77777777">
        <w:trPr>
          <w:cantSplit/>
          <w:trHeight w:val="15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EEF9" w14:textId="77777777" w:rsidR="005F54D4" w:rsidRDefault="005F54D4" w:rsidP="005F54D4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833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0777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126F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FAA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E4B5DA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11B</w:t>
            </w:r>
          </w:p>
          <w:p w14:paraId="74212AF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E7A1" w14:textId="77777777" w:rsidR="005F54D4" w:rsidRPr="00771A0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DC7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B6873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D0B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54D4" w14:paraId="2289665E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E4AE3" w14:textId="77777777" w:rsidR="005F54D4" w:rsidRDefault="005F54D4" w:rsidP="005F54D4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9B0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3259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5782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R3 Buciumeni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103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B7B65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3B </w:t>
            </w:r>
          </w:p>
          <w:p w14:paraId="52DC0A5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 5B </w:t>
            </w:r>
          </w:p>
          <w:p w14:paraId="5E849B1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</w:t>
            </w:r>
          </w:p>
          <w:p w14:paraId="203DCC9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A362" w14:textId="77777777" w:rsidR="005F54D4" w:rsidRPr="00771A0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BEC9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948D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2B432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Afectează intrări - ieşiri la Remiza Specială Mogoşoaia.</w:t>
            </w:r>
          </w:p>
          <w:p w14:paraId="29F7CD3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54D4" w14:paraId="624B458A" w14:textId="77777777">
        <w:trPr>
          <w:cantSplit/>
          <w:trHeight w:val="85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E963" w14:textId="77777777" w:rsidR="005F54D4" w:rsidRDefault="005F54D4" w:rsidP="005F54D4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282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20A7019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4B1C8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1AC6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Buciumeni -</w:t>
            </w:r>
          </w:p>
          <w:p w14:paraId="52F104F5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Mogoşoaia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FB7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544E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1E22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2EA7A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01F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54D4" w14:paraId="58638088" w14:textId="77777777">
        <w:trPr>
          <w:cantSplit/>
          <w:trHeight w:val="294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797EB" w14:textId="77777777" w:rsidR="005F54D4" w:rsidRDefault="005F54D4" w:rsidP="005F54D4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C1BF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B2E9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5DA0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79899D1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C6D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45C66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şi 27 </w:t>
            </w:r>
          </w:p>
          <w:p w14:paraId="7FD91BE8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7FDA" w14:textId="77777777" w:rsidR="005F54D4" w:rsidRPr="00771A0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AFA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165BF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951C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  <w:tr w:rsidR="005F54D4" w14:paraId="0C21448A" w14:textId="77777777">
        <w:trPr>
          <w:cantSplit/>
          <w:trHeight w:val="21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CC8D" w14:textId="77777777" w:rsidR="005F54D4" w:rsidRDefault="005F54D4" w:rsidP="005F54D4">
            <w:pPr>
              <w:numPr>
                <w:ilvl w:val="0"/>
                <w:numId w:val="5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33A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A129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45A8A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Mogoşoaia </w:t>
            </w:r>
          </w:p>
          <w:p w14:paraId="64324642" w14:textId="77777777" w:rsidR="005F54D4" w:rsidRDefault="005F54D4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41E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22 </w:t>
            </w:r>
          </w:p>
          <w:p w14:paraId="58F3BC72" w14:textId="77777777" w:rsidR="005F54D4" w:rsidRPr="00964B09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46CB" w14:textId="77777777" w:rsidR="005F54D4" w:rsidRPr="00771A0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71A0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AA5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5C312" w14:textId="77777777" w:rsidR="005F54D4" w:rsidRPr="00244AE6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6B2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pacing w:val="6"/>
                <w:sz w:val="20"/>
                <w:lang w:val="ro-RO"/>
              </w:rPr>
            </w:pPr>
            <w:r>
              <w:rPr>
                <w:b/>
                <w:bCs/>
                <w:i/>
                <w:iCs/>
                <w:spacing w:val="6"/>
                <w:sz w:val="20"/>
                <w:lang w:val="ro-RO"/>
              </w:rPr>
              <w:t>Nesemnalizată pe teren.</w:t>
            </w:r>
          </w:p>
        </w:tc>
      </w:tr>
    </w:tbl>
    <w:p w14:paraId="734F1588" w14:textId="77777777" w:rsidR="005F54D4" w:rsidRDefault="005F54D4">
      <w:pPr>
        <w:spacing w:before="40" w:line="192" w:lineRule="auto"/>
        <w:ind w:right="57"/>
        <w:rPr>
          <w:sz w:val="20"/>
          <w:lang w:val="ro-RO"/>
        </w:rPr>
      </w:pPr>
    </w:p>
    <w:p w14:paraId="13D4CC60" w14:textId="77777777" w:rsidR="005F54D4" w:rsidRDefault="005F54D4" w:rsidP="009E1E10">
      <w:pPr>
        <w:pStyle w:val="Heading1"/>
        <w:spacing w:line="360" w:lineRule="auto"/>
      </w:pPr>
      <w:r>
        <w:t>LINIA 301 Bb</w:t>
      </w:r>
    </w:p>
    <w:p w14:paraId="65B1442F" w14:textId="77777777" w:rsidR="005F54D4" w:rsidRDefault="005F54D4" w:rsidP="004B35A3">
      <w:pPr>
        <w:pStyle w:val="Heading1"/>
        <w:spacing w:line="360" w:lineRule="auto"/>
        <w:rPr>
          <w:b w:val="0"/>
          <w:bCs w:val="0"/>
          <w:sz w:val="8"/>
        </w:rPr>
      </w:pPr>
      <w:r>
        <w:t>MOGOŞOAIA - VOLUNTARI - Ram. PASĂREA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54D4" w14:paraId="5D2E5437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19996" w14:textId="77777777" w:rsidR="005F54D4" w:rsidRDefault="005F54D4" w:rsidP="005F54D4">
            <w:pPr>
              <w:numPr>
                <w:ilvl w:val="0"/>
                <w:numId w:val="46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F98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179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DA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Mogoșoaia -</w:t>
            </w:r>
          </w:p>
          <w:p w14:paraId="059FDE1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Otopeni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6B7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EF7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1F3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7+900</w:t>
            </w:r>
          </w:p>
          <w:p w14:paraId="09E68F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5BC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AF0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561B66B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021E4B91" w14:textId="77777777" w:rsidR="005F54D4" w:rsidRDefault="005F54D4" w:rsidP="00CF0E71">
      <w:pPr>
        <w:pStyle w:val="Heading1"/>
        <w:spacing w:line="276" w:lineRule="auto"/>
      </w:pPr>
      <w:r>
        <w:t>LINIA 301 D</w:t>
      </w:r>
    </w:p>
    <w:p w14:paraId="5F45B2B2" w14:textId="77777777" w:rsidR="005F54D4" w:rsidRDefault="005F54D4" w:rsidP="00CF0E71">
      <w:pPr>
        <w:pStyle w:val="Heading1"/>
        <w:spacing w:line="276" w:lineRule="auto"/>
        <w:rPr>
          <w:b w:val="0"/>
          <w:bCs w:val="0"/>
          <w:sz w:val="8"/>
        </w:rPr>
      </w:pPr>
      <w:r>
        <w:t>PANTELIMON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5F54D4" w14:paraId="4840FC55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3946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FE68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2476BCAA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9A46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6B70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Pantelimon - </w:t>
            </w:r>
          </w:p>
          <w:p w14:paraId="267572D8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8311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D84D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D37F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9197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D41C5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F93ABA7" w14:textId="77777777">
        <w:trPr>
          <w:cantSplit/>
          <w:trHeight w:val="3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1396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518A3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196E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F6EB2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2B56857F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2304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E82E0A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0A73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CF4B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95147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F33F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2BDD315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CF17E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96814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ACA78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132B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06EA2D98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3D2F2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2066A2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0ABA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E4C0C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5755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0BBB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12FCA7A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7B7C8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1D64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65D6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9AC8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D4E8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997917C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52DA5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E67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1131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5F16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87DBD90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6AFB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1606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99AF4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A5403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7425DAF7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3AE0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3359B09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98542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F869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BC043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BCEBD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5D70100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44E3CC3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4, 5 și 6 Cap X.</w:t>
            </w:r>
          </w:p>
        </w:tc>
      </w:tr>
      <w:tr w:rsidR="005F54D4" w14:paraId="2FB9857E" w14:textId="77777777">
        <w:trPr>
          <w:cantSplit/>
          <w:trHeight w:val="10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040C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05D2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0B61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43A8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011F5F73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62F8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10, 12, 34</w:t>
            </w:r>
          </w:p>
          <w:p w14:paraId="4FEA93AB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52FE8B6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T.D.J. </w:t>
            </w:r>
          </w:p>
          <w:p w14:paraId="49FF91B1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0BA4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7256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2C7A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18FE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7BACC05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F59B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3C69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B60C9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D449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8E97B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812025A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/ 8</w:t>
            </w:r>
          </w:p>
          <w:p w14:paraId="45F11B66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4DB4F6B0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 14 /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A796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03A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3EA0D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C546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către Antestaţia Faur.</w:t>
            </w:r>
          </w:p>
        </w:tc>
      </w:tr>
      <w:tr w:rsidR="005F54D4" w14:paraId="47B7A28F" w14:textId="77777777">
        <w:trPr>
          <w:cantSplit/>
          <w:trHeight w:val="16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1C17F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EB44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37+165</w:t>
            </w:r>
          </w:p>
          <w:p w14:paraId="63C69081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37+173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87FE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0107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Grupa Tehnică - </w:t>
            </w:r>
          </w:p>
          <w:p w14:paraId="6E5C36A4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2E42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07D69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DA0C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BAFA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E0A2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35FE74A" w14:textId="77777777">
        <w:trPr>
          <w:cantSplit/>
          <w:trHeight w:val="5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41D84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3B6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DA2C8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AB8DC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PM Popeşti Leordeni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A079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132FF8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2838A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D0B44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15A4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2651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60A7A91" w14:textId="77777777"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8D103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70C5F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7FC4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4CC2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79A97E0C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8ED0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4B686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B215A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B3809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18FE7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984F067" w14:textId="77777777">
        <w:trPr>
          <w:cantSplit/>
          <w:trHeight w:val="48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EADC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E01F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4FC2C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07F0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298C6804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359A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</w:t>
            </w:r>
          </w:p>
          <w:p w14:paraId="4D3807BF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diag.</w:t>
            </w:r>
          </w:p>
          <w:p w14:paraId="798E0A11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2CA7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EF3E4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108C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B6D6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48C9A9B" w14:textId="77777777">
        <w:trPr>
          <w:cantSplit/>
          <w:trHeight w:val="25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9641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C189A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8F62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685B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429D6F62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D40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12, 14, 16 </w:t>
            </w:r>
          </w:p>
          <w:p w14:paraId="62C1BB35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şi </w:t>
            </w:r>
          </w:p>
          <w:p w14:paraId="3D37BAD8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T.D.J. </w:t>
            </w:r>
          </w:p>
          <w:p w14:paraId="1E07BB1A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184A0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C019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4DFB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B7A49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0ABF3623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3EB90D8" w14:textId="77777777">
        <w:trPr>
          <w:cantSplit/>
          <w:trHeight w:val="18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0780" w14:textId="77777777" w:rsidR="005F54D4" w:rsidRDefault="005F54D4" w:rsidP="005F54D4">
            <w:pPr>
              <w:numPr>
                <w:ilvl w:val="0"/>
                <w:numId w:val="5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6F25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4E0BF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B99C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Berceni</w:t>
            </w:r>
          </w:p>
          <w:p w14:paraId="70F34E51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5F8E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sch. </w:t>
            </w:r>
          </w:p>
          <w:p w14:paraId="2C2E943E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3, 5, </w:t>
            </w:r>
          </w:p>
          <w:p w14:paraId="11F9D735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7, 9 </w:t>
            </w:r>
          </w:p>
          <w:p w14:paraId="38C1C713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şi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EDEE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AAEFB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7C632" w14:textId="77777777" w:rsidR="005F54D4" w:rsidRPr="00935D4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B6566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1 - 6.</w:t>
            </w:r>
          </w:p>
          <w:p w14:paraId="230DCFDA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F20A694" w14:textId="77777777" w:rsidR="005F54D4" w:rsidRDefault="005F54D4" w:rsidP="00CF0E71">
      <w:pPr>
        <w:spacing w:before="40" w:line="276" w:lineRule="auto"/>
        <w:ind w:right="57"/>
        <w:rPr>
          <w:sz w:val="20"/>
          <w:lang w:val="ro-RO"/>
        </w:rPr>
      </w:pPr>
    </w:p>
    <w:p w14:paraId="199D46C2" w14:textId="77777777" w:rsidR="005F54D4" w:rsidRDefault="005F54D4" w:rsidP="008F15F5">
      <w:pPr>
        <w:pStyle w:val="Heading1"/>
        <w:spacing w:line="360" w:lineRule="auto"/>
      </w:pPr>
      <w:r>
        <w:t>LINIA 301 De</w:t>
      </w:r>
    </w:p>
    <w:p w14:paraId="41B04E67" w14:textId="77777777" w:rsidR="005F54D4" w:rsidRDefault="005F54D4" w:rsidP="003A6DFA">
      <w:pPr>
        <w:pStyle w:val="Heading1"/>
        <w:spacing w:line="360" w:lineRule="auto"/>
        <w:rPr>
          <w:b w:val="0"/>
          <w:bCs w:val="0"/>
          <w:sz w:val="8"/>
        </w:rPr>
      </w:pPr>
      <w:r>
        <w:t>BUCUREŞTI SUD - ANTESTAŢIA FAUR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F54D4" w14:paraId="7DF45EA8" w14:textId="77777777">
        <w:trPr>
          <w:cantSplit/>
          <w:trHeight w:val="15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9BAA" w14:textId="77777777" w:rsidR="005F54D4" w:rsidRDefault="005F54D4" w:rsidP="005F54D4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7ED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2+510</w:t>
            </w:r>
          </w:p>
          <w:p w14:paraId="158B76F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DE29" w14:textId="77777777" w:rsidR="005F54D4" w:rsidRPr="00A5601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7FD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Antestaţia Faur</w:t>
            </w:r>
          </w:p>
          <w:p w14:paraId="659F519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2E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2F83" w14:textId="77777777" w:rsidR="005F54D4" w:rsidRPr="00A5601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186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F115" w14:textId="77777777" w:rsidR="005F54D4" w:rsidRPr="00A5601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929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2E05A21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646444B" w14:textId="77777777" w:rsidR="005F54D4" w:rsidRDefault="005F54D4" w:rsidP="00125915">
      <w:pPr>
        <w:pStyle w:val="Heading1"/>
        <w:spacing w:line="360" w:lineRule="auto"/>
      </w:pPr>
      <w:r>
        <w:lastRenderedPageBreak/>
        <w:t>LINIA 301 E1</w:t>
      </w:r>
    </w:p>
    <w:p w14:paraId="40B6D068" w14:textId="77777777" w:rsidR="005F54D4" w:rsidRDefault="005F54D4" w:rsidP="005A0AD9">
      <w:pPr>
        <w:pStyle w:val="Heading1"/>
        <w:spacing w:line="360" w:lineRule="auto"/>
        <w:rPr>
          <w:b w:val="0"/>
          <w:bCs w:val="0"/>
          <w:sz w:val="8"/>
        </w:rPr>
      </w:pPr>
      <w:r>
        <w:t>RACORDARE R1 - R2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54D4" w14:paraId="59284D57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5F37B" w14:textId="77777777" w:rsidR="005F54D4" w:rsidRDefault="005F54D4" w:rsidP="005F54D4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A9D6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DB4A16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1B0DB" w14:textId="77777777" w:rsidR="005F54D4" w:rsidRPr="00C61E1A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AAEBB" w14:textId="77777777" w:rsidR="005F54D4" w:rsidRDefault="005F54D4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R1 -</w:t>
            </w:r>
          </w:p>
          <w:p w14:paraId="2FDE085D" w14:textId="77777777" w:rsidR="005F54D4" w:rsidRDefault="005F54D4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 Jilava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95B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C8E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C445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5E80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390D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A2BD626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242EBF7B" w14:textId="77777777" w:rsidR="005F54D4" w:rsidRDefault="005F54D4" w:rsidP="001D4EEA">
      <w:pPr>
        <w:pStyle w:val="Heading1"/>
        <w:spacing w:line="360" w:lineRule="auto"/>
      </w:pPr>
      <w:r>
        <w:t>LINIA 301 Eb</w:t>
      </w:r>
    </w:p>
    <w:p w14:paraId="30749E90" w14:textId="77777777" w:rsidR="005F54D4" w:rsidRDefault="005F54D4" w:rsidP="00FF6DB8">
      <w:pPr>
        <w:pStyle w:val="Heading1"/>
        <w:spacing w:line="360" w:lineRule="auto"/>
        <w:rPr>
          <w:b w:val="0"/>
          <w:bCs w:val="0"/>
          <w:sz w:val="8"/>
        </w:rPr>
      </w:pPr>
      <w:r>
        <w:t>CHIAJNA - JILAVA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54D4" w14:paraId="36F031B2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3BBBB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980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5122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5B64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154DF13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24</w:t>
            </w:r>
          </w:p>
          <w:p w14:paraId="6A2CCD9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BDB3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68A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76D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72+528</w:t>
            </w:r>
          </w:p>
          <w:p w14:paraId="1F2AB0B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72+028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FBD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BE48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EC15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5F54D4" w14:paraId="4857E012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4651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64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8D6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817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5B1C51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0B65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09D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696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71+900</w:t>
            </w:r>
          </w:p>
          <w:p w14:paraId="7BB273C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3BF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104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AF7CE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Între pod metalic Km. 71+350 și sch. 2 Cap. Y Chiajna Km. 71+900.</w:t>
            </w:r>
          </w:p>
        </w:tc>
      </w:tr>
      <w:tr w:rsidR="005F54D4" w14:paraId="1BF079CF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DBD1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D37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  <w:p w14:paraId="2EFA58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448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CE3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Chiajna -</w:t>
            </w:r>
          </w:p>
          <w:p w14:paraId="3A5F94A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E2F3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7B4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7A44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57FE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8610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BF5546A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A940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FF2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33B3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2BE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6247B0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AEE3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FEF1C65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380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C04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1670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203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C3433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 Cap X.</w:t>
            </w:r>
          </w:p>
        </w:tc>
      </w:tr>
      <w:tr w:rsidR="005F54D4" w14:paraId="7B43A23D" w14:textId="77777777">
        <w:trPr>
          <w:cantSplit/>
          <w:trHeight w:val="11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44763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39B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A97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786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50FBB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7749B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2912F74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6A7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FB5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ACE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B8C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CCF0E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7 - 10.</w:t>
            </w:r>
          </w:p>
        </w:tc>
      </w:tr>
      <w:tr w:rsidR="005F54D4" w14:paraId="3E5162C0" w14:textId="77777777">
        <w:trPr>
          <w:cantSplit/>
          <w:trHeight w:val="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FECF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46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482F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066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161629E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3761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0A87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CEB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5E4B9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676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2068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  linia 7 abătută.</w:t>
            </w:r>
          </w:p>
        </w:tc>
      </w:tr>
      <w:tr w:rsidR="005F54D4" w14:paraId="7DE779C6" w14:textId="77777777">
        <w:trPr>
          <w:cantSplit/>
          <w:trHeight w:val="19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2FD9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6785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79A5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E993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2687B62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EFB4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7EF97B1" w14:textId="77777777" w:rsidR="005F54D4" w:rsidRDefault="005F54D4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5032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616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5CB6B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98C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F27D951" w14:textId="77777777">
        <w:trPr>
          <w:cantSplit/>
          <w:trHeight w:val="62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960B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FA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D2A0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FD2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3723570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F42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909C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AAB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89DA8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4E1B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C3FF5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 abătute.</w:t>
            </w:r>
          </w:p>
        </w:tc>
      </w:tr>
      <w:tr w:rsidR="005F54D4" w14:paraId="518F8164" w14:textId="77777777">
        <w:trPr>
          <w:cantSplit/>
          <w:trHeight w:val="6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C60C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C1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6C29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45B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673E9C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447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6082E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FB52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208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EB2AE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9A87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31CEAFE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B5B8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F05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208EA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FA5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Vest</w:t>
            </w:r>
          </w:p>
          <w:p w14:paraId="4C0C7C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0A6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D07B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2117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BCB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EE55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06A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B3F0CC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E047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BBAA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59+280</w:t>
            </w:r>
          </w:p>
          <w:p w14:paraId="1933FDE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59+330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0020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ED11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3AF78CB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  <w:p w14:paraId="45DDEE8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52E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36CF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7B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DBD69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82E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9CB7A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2 și III.</w:t>
            </w:r>
          </w:p>
        </w:tc>
      </w:tr>
      <w:tr w:rsidR="005F54D4" w14:paraId="13AA6E0F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69FC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0E91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60+300</w:t>
            </w:r>
          </w:p>
          <w:p w14:paraId="239C3EC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1D1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58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Vârteju</w:t>
            </w:r>
          </w:p>
          <w:p w14:paraId="13FBC84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5, 9, 13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BD4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83C4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E5C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FA22B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F8C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11BE9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1, 2 și 3 directă </w:t>
            </w:r>
          </w:p>
          <w:p w14:paraId="36CA8D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5F54D4" w14:paraId="1BB50D21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CF61E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A870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006A34B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13FF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C4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6E48195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D10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0330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15C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C510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CDE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2A7B833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5D1E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0F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214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6846" w14:textId="77777777" w:rsidR="005F54D4" w:rsidRDefault="005F54D4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60892A35" w14:textId="77777777" w:rsidR="005F54D4" w:rsidRDefault="005F54D4" w:rsidP="00F15F7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18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4EF4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E77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53+400</w:t>
            </w:r>
          </w:p>
          <w:p w14:paraId="6A02BD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07378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695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A666F1A" w14:textId="77777777">
        <w:trPr>
          <w:cantSplit/>
          <w:trHeight w:val="2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23998" w14:textId="77777777" w:rsidR="005F54D4" w:rsidRDefault="005F54D4" w:rsidP="005F54D4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8577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ECA9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0D9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Vârteju -</w:t>
            </w:r>
          </w:p>
          <w:p w14:paraId="54C995B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Jilava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95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F9C1D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E2A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1F07B32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19A05" w14:textId="77777777" w:rsidR="005F54D4" w:rsidRPr="00521173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6F0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6C1398C" w14:textId="77777777" w:rsidR="005F54D4" w:rsidRPr="007972D9" w:rsidRDefault="005F54D4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1836208A" w14:textId="77777777" w:rsidR="005F54D4" w:rsidRDefault="005F54D4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LINIA 301 F</w:t>
      </w:r>
    </w:p>
    <w:p w14:paraId="6F8B0188" w14:textId="77777777" w:rsidR="005F54D4" w:rsidRPr="005D215B" w:rsidRDefault="005F54D4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54D4" w14:paraId="4D0D1E0E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AF79" w14:textId="77777777" w:rsidR="005F54D4" w:rsidRDefault="005F54D4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928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B351" w14:textId="77777777" w:rsidR="005F54D4" w:rsidRPr="00B3607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F59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0FB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07B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09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33C641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A9E4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949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5F54D4" w14:paraId="061EF4B6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E2D2" w14:textId="77777777" w:rsidR="005F54D4" w:rsidRDefault="005F54D4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3CB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7186" w14:textId="77777777" w:rsidR="005F54D4" w:rsidRPr="00B3607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8FB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CFE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4811541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2F2C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BDF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A33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B956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AF662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6CEE1EC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5F54D4" w14:paraId="0903FB4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A3E2" w14:textId="77777777" w:rsidR="005F54D4" w:rsidRDefault="005F54D4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170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A402E" w14:textId="77777777" w:rsidR="005F54D4" w:rsidRPr="00B3607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D205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678E9EB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CF1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73F45B7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508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075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36B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271C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5F54D4" w14:paraId="68A119A2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4CFA" w14:textId="77777777" w:rsidR="005F54D4" w:rsidRDefault="005F54D4" w:rsidP="00DA521F">
            <w:pPr>
              <w:numPr>
                <w:ilvl w:val="0"/>
                <w:numId w:val="2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FFC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E03D" w14:textId="77777777" w:rsidR="005F54D4" w:rsidRPr="00B3607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5C6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0B669A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7A3DAB2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7D5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620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5DD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544EDC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D043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EB8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B283D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4A77952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761455B" w14:textId="77777777" w:rsidR="005F54D4" w:rsidRDefault="005F54D4">
      <w:pPr>
        <w:spacing w:before="40" w:after="40" w:line="192" w:lineRule="auto"/>
        <w:ind w:right="57"/>
        <w:rPr>
          <w:sz w:val="20"/>
          <w:lang w:val="en-US"/>
        </w:rPr>
      </w:pPr>
    </w:p>
    <w:p w14:paraId="2BEEE152" w14:textId="77777777" w:rsidR="005F54D4" w:rsidRDefault="005F54D4" w:rsidP="00F14E3C">
      <w:pPr>
        <w:pStyle w:val="Heading1"/>
        <w:spacing w:line="360" w:lineRule="auto"/>
      </w:pPr>
      <w:r>
        <w:t>LINIA 301 F1</w:t>
      </w:r>
    </w:p>
    <w:p w14:paraId="0646E308" w14:textId="77777777" w:rsidR="005F54D4" w:rsidRDefault="005F54D4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5F54D4" w14:paraId="291417E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04E05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04C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6D3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64F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26832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AC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510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EB6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F01D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7A2F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DA7D7A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C767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C67E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AC63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E66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BCEB12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D8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23E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CD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C25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A3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1E36902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2D97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3CB9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B34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981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5A7982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E52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6EE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43F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856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052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AD5E306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04246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5B6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A44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244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BF1055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FDD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BC8264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18705CD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53B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5478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CF8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0F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84874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48B4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EE0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EED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890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E3A181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15E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DF1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65D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1BC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F901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1FB4FB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25F4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AEC0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12C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194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52DD9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E7B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C1C1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B34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BBB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CD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5D11F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A7CD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1D2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CF3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4D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DD9872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3A3B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B4C59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CC28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F0E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91C9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B9F7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D15941B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FD81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2F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2BD8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CEB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5C11BA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8E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322FE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008F8C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E03852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161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862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143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712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2F59C9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9198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607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876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8AA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987F5A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56E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5F3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1C09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20E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03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22237D1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649DD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95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9BA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EA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2AC102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010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4D956F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70EA3C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088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D02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24F1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067F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B31847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41DC7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70E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0DE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185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02BDC6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6B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3FED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C8B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CDF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C95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3251730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9B9B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6E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BE76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98B6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A25A3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45D9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0C9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75A9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129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6D9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BA58E9E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592B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7A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CE2C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3DFA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0E7E5D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DF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1FA8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5F36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6E5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065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04D5206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D35E3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344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A0E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3686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D37EAC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1EE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2EA93D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E50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B36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48C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78A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2248FBC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08D9D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5AD4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76B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9F2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07235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938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7E9348E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735FFC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7605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219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0D56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B7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8666D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5F54D4" w14:paraId="23159F6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17B5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509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6C3B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44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35E07D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F0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A330B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35402E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38F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A4B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8DB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1D7E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5F54D4" w14:paraId="20E051C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FE85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E33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0D04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2EE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193E3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3E6E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AEA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ED1A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DA1C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116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3F6E47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D8B9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D14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0CF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5FB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C5AABF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794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C678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BEF9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8BD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C25E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C76422D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5384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F36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7BD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6F0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2F702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9A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7A2B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9AB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6A44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172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42B51AD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957C" w14:textId="77777777" w:rsidR="005F54D4" w:rsidRDefault="005F54D4" w:rsidP="005F54D4">
            <w:pPr>
              <w:numPr>
                <w:ilvl w:val="0"/>
                <w:numId w:val="5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4876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F7C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C5F7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D26FC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30B5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55B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B3F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B3B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5B1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2E55FCA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33CAE82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0A3873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32B4388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46E9D8B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5CE91CFB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0F481212" w14:textId="77777777" w:rsidR="005F54D4" w:rsidRDefault="005F54D4" w:rsidP="007E3B63">
      <w:pPr>
        <w:pStyle w:val="Heading1"/>
        <w:spacing w:line="360" w:lineRule="auto"/>
      </w:pPr>
      <w:r>
        <w:t>LINIA 301 G</w:t>
      </w:r>
    </w:p>
    <w:p w14:paraId="5AE9F9E7" w14:textId="77777777" w:rsidR="005F54D4" w:rsidRDefault="005F54D4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5F54D4" w14:paraId="0271183A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50A0D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F8D9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76672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1EAA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A4985B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5CD0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5A47439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89440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C5562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46D70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73D8D" w14:textId="77777777" w:rsidR="005F54D4" w:rsidRDefault="005F54D4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DCA3A0F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B1FEB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452B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606E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2BBD5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8CCA8E7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88D8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1DAEF5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71D321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6EFB2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675F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8CA77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C1E7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9E234B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2486F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1B540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3137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DC2E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E4BAEA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80B1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4F5EA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336F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8075C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F2CB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E0DFBA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DA6C6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3E6A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45DA6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9800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1F0398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C768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B8ACF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8ED6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89030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0606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4F6E30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CC32F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C9C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99C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5F73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0BE8C8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EBE4" w14:textId="77777777" w:rsidR="005F54D4" w:rsidRDefault="005F54D4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BC06E88" w14:textId="77777777" w:rsidR="005F54D4" w:rsidRDefault="005F54D4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D360B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074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3357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852E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9E2E4E9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F2B7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C288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98E8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02A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0FA831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2122" w14:textId="77777777" w:rsidR="005F54D4" w:rsidRDefault="005F54D4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F68248A" w14:textId="77777777" w:rsidR="005F54D4" w:rsidRDefault="005F54D4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94EA078" w14:textId="77777777" w:rsidR="005F54D4" w:rsidRDefault="005F54D4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E95F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A9D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9BA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4E1F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7FBF943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9CFA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16F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A3D3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A1E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09DFDDB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07E98" w14:textId="77777777" w:rsidR="005F54D4" w:rsidRDefault="005F54D4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1A5645C" w14:textId="77777777" w:rsidR="005F54D4" w:rsidRDefault="005F54D4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800C7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A69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AF98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631A9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A01703E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4327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AF16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EC24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CDF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10028A4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3DFF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154C08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2B6AF028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04B3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280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3A0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31AC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390F315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F5C8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CBDB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4E00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22DB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941A066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342B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5D1E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54FE5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D1BF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93FCA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E85DDAF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7081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D2B6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85C1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21DB2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34A14AD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F09D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7A6809E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EF1C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EA79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D13FA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2680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9A5740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4C9B" w14:textId="77777777" w:rsidR="005F54D4" w:rsidRDefault="005F54D4" w:rsidP="005F54D4">
            <w:pPr>
              <w:numPr>
                <w:ilvl w:val="0"/>
                <w:numId w:val="5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59B77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A172C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BEE2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5F2E462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035E1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CE02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F153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EBBF" w14:textId="77777777" w:rsidR="005F54D4" w:rsidRDefault="005F54D4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CDC1F" w14:textId="77777777" w:rsidR="005F54D4" w:rsidRDefault="005F54D4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B60A6BB" w14:textId="77777777" w:rsidR="005F54D4" w:rsidRDefault="005F54D4">
      <w:pPr>
        <w:spacing w:before="40" w:line="192" w:lineRule="auto"/>
        <w:ind w:right="57"/>
        <w:rPr>
          <w:sz w:val="20"/>
          <w:lang w:val="ro-RO"/>
        </w:rPr>
      </w:pPr>
    </w:p>
    <w:p w14:paraId="0B6DDAEA" w14:textId="77777777" w:rsidR="005F54D4" w:rsidRDefault="005F54D4" w:rsidP="00C87A96">
      <w:pPr>
        <w:pStyle w:val="Heading1"/>
        <w:spacing w:line="360" w:lineRule="auto"/>
      </w:pPr>
      <w:r>
        <w:lastRenderedPageBreak/>
        <w:t>LINIA 301 J</w:t>
      </w:r>
    </w:p>
    <w:p w14:paraId="10740120" w14:textId="77777777" w:rsidR="005F54D4" w:rsidRDefault="005F54D4" w:rsidP="00294919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GRUPA 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F54D4" w14:paraId="2CDDCB52" w14:textId="77777777">
        <w:trPr>
          <w:cantSplit/>
          <w:trHeight w:val="60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F25B" w14:textId="77777777" w:rsidR="005F54D4" w:rsidRDefault="005F54D4" w:rsidP="005F54D4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5CB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A68D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3E455" w14:textId="77777777" w:rsidR="005F54D4" w:rsidRDefault="005F54D4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 Triaj Grupa D 2 Cap Giulești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5283" w14:textId="77777777" w:rsidR="005F54D4" w:rsidRPr="007C4752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7C4752">
              <w:rPr>
                <w:b/>
                <w:bCs/>
                <w:sz w:val="20"/>
                <w:szCs w:val="20"/>
                <w:lang w:val="ro-RO"/>
              </w:rPr>
              <w:t>linia 8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9704A" w14:textId="77777777" w:rsidR="005F54D4" w:rsidRPr="007C4752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C475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594B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BF9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249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100 ml de la călcâi sch. 9 Post Giulești spre Post 23.</w:t>
            </w:r>
          </w:p>
          <w:p w14:paraId="6E92C6C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teren. </w:t>
            </w:r>
          </w:p>
          <w:p w14:paraId="0FE059B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Post 23 cu palete galbene cu diagonală.</w:t>
            </w:r>
          </w:p>
        </w:tc>
      </w:tr>
    </w:tbl>
    <w:p w14:paraId="53CDD178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58F6C96D" w14:textId="77777777" w:rsidR="005F54D4" w:rsidRDefault="005F54D4" w:rsidP="00A04CFB">
      <w:pPr>
        <w:pStyle w:val="Heading1"/>
        <w:spacing w:line="360" w:lineRule="auto"/>
      </w:pPr>
      <w:r>
        <w:t>LINIA 301 K</w:t>
      </w:r>
    </w:p>
    <w:p w14:paraId="0E9A2EF8" w14:textId="77777777" w:rsidR="005F54D4" w:rsidRDefault="005F54D4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54D4" w14:paraId="1126F79B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A7CD" w14:textId="77777777" w:rsidR="005F54D4" w:rsidRDefault="005F54D4" w:rsidP="005F54D4">
            <w:pPr>
              <w:numPr>
                <w:ilvl w:val="0"/>
                <w:numId w:val="4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36C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4E2F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C433" w14:textId="77777777" w:rsidR="005F54D4" w:rsidRDefault="005F54D4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C38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D434" w14:textId="77777777" w:rsidR="005F54D4" w:rsidRPr="00DC00E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B7A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E5E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166F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EF5B6CC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260F1569" w14:textId="77777777" w:rsidR="005F54D4" w:rsidRDefault="005F54D4" w:rsidP="00956F37">
      <w:pPr>
        <w:pStyle w:val="Heading1"/>
        <w:spacing w:line="360" w:lineRule="auto"/>
      </w:pPr>
      <w:r>
        <w:t>LINIA 301 N</w:t>
      </w:r>
    </w:p>
    <w:p w14:paraId="2BB5271A" w14:textId="77777777" w:rsidR="005F54D4" w:rsidRDefault="005F54D4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F54D4" w14:paraId="31EC6F9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E5A3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B8C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BFF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6A7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1FBCA6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1426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AFC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0B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8ECBD" w14:textId="77777777" w:rsidR="005F54D4" w:rsidRPr="0022092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EF6B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E938EF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23099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F4C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774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DBB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A65A1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17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8A8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9D8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3682" w14:textId="77777777" w:rsidR="005F54D4" w:rsidRPr="0022092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DC82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8FDF09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EEDF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BEC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882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B65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A07C6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4F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19FF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6F9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E74B" w14:textId="77777777" w:rsidR="005F54D4" w:rsidRPr="0022092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BE5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DD89D8" w14:textId="77777777" w:rsidR="005F54D4" w:rsidRPr="00474FB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5F54D4" w14:paraId="296EDFE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E75B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717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A3A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E076" w14:textId="77777777" w:rsidR="005F54D4" w:rsidRDefault="005F54D4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D4F0D20" w14:textId="77777777" w:rsidR="005F54D4" w:rsidRDefault="005F54D4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3AA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1CAB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ADB9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64B01" w14:textId="77777777" w:rsidR="005F54D4" w:rsidRPr="0022092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82C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FEC8EF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280A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C4ED" w14:textId="77777777" w:rsidR="005F54D4" w:rsidRDefault="005F54D4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81E8" w14:textId="77777777" w:rsidR="005F54D4" w:rsidRDefault="005F54D4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5189" w14:textId="77777777" w:rsidR="005F54D4" w:rsidRDefault="005F54D4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CDB6" w14:textId="77777777" w:rsidR="005F54D4" w:rsidRPr="00E4222D" w:rsidRDefault="005F54D4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F1F89E5" w14:textId="77777777" w:rsidR="005F54D4" w:rsidRPr="00E4222D" w:rsidRDefault="005F54D4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7F9FAAD" w14:textId="77777777" w:rsidR="005F54D4" w:rsidRPr="00E4222D" w:rsidRDefault="005F54D4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C126237" w14:textId="77777777" w:rsidR="005F54D4" w:rsidRDefault="005F54D4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A7A2" w14:textId="77777777" w:rsidR="005F54D4" w:rsidRDefault="005F54D4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A88C" w14:textId="77777777" w:rsidR="005F54D4" w:rsidRDefault="005F54D4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BF3A1" w14:textId="77777777" w:rsidR="005F54D4" w:rsidRPr="0022092F" w:rsidRDefault="005F54D4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E2921" w14:textId="77777777" w:rsidR="005F54D4" w:rsidRDefault="005F54D4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C2E29EB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4125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F0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B41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B4FD" w14:textId="77777777" w:rsidR="005F54D4" w:rsidRDefault="005F54D4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37A3" w14:textId="77777777" w:rsidR="005F54D4" w:rsidRDefault="005F54D4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270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337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36D57" w14:textId="77777777" w:rsidR="005F54D4" w:rsidRPr="0022092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65CA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DD7ED17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0ABE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E3E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5FDFF12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7C1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9DE1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311A00B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AE0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DEE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CDE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85D1B" w14:textId="77777777" w:rsidR="005F54D4" w:rsidRPr="0022092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899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39D0C0A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F8496" w14:textId="77777777" w:rsidR="005F54D4" w:rsidRDefault="005F54D4" w:rsidP="005F54D4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6A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FB0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5E7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F5BEA5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407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C89A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6E8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66D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A81A" w14:textId="77777777" w:rsidR="005F54D4" w:rsidRPr="0022092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A2D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AE3E353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492108C6" w14:textId="77777777" w:rsidR="005F54D4" w:rsidRDefault="005F54D4" w:rsidP="007F72A5">
      <w:pPr>
        <w:pStyle w:val="Heading1"/>
        <w:spacing w:line="360" w:lineRule="auto"/>
      </w:pPr>
      <w:r>
        <w:t>LINIA 301 O</w:t>
      </w:r>
    </w:p>
    <w:p w14:paraId="135A7929" w14:textId="77777777" w:rsidR="005F54D4" w:rsidRDefault="005F54D4" w:rsidP="00906CE3">
      <w:pPr>
        <w:pStyle w:val="Heading1"/>
        <w:spacing w:line="360" w:lineRule="auto"/>
        <w:rPr>
          <w:b w:val="0"/>
          <w:bCs w:val="0"/>
          <w:sz w:val="8"/>
        </w:rPr>
      </w:pPr>
      <w:r>
        <w:t>BUCUREŞTI NORD GR. B - BUCUREŞTI TRIAJ POST 9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4F5E480C" w14:textId="77777777">
        <w:trPr>
          <w:cantSplit/>
          <w:trHeight w:val="1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DC95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90C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E746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0F9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4E4DFA2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2E7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A5E0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769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B4E22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1289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1C72E5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DA7C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0B6F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8F023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13B9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6C7F7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3CB4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634C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21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31A7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A36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EC1D0E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6301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4E0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BF24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81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0C840DB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1B6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B9BADF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AB42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C4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3A04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68DFD" w14:textId="77777777" w:rsidR="005F54D4" w:rsidRDefault="005F54D4" w:rsidP="005A5BB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3F588D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8F13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C5A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C4AE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20A5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36F3C89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2C4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50E1B6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9C82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E96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463B8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23AC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6CDCD54" w14:textId="77777777">
        <w:trPr>
          <w:cantSplit/>
          <w:trHeight w:val="1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2BF9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D74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C23E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CED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1522F3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EB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0A826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F3D9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F84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EA2F7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EB7C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BE7B66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AB62E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BD20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7100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9E80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532795B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24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40B90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7BB21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BC8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45B8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44D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EFB6931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7B44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9E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8A3E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60C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  <w:p w14:paraId="241CE1C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F78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386DAF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C24E1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1029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BE1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8A24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F332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69980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Acces la linia 11 D.</w:t>
            </w:r>
          </w:p>
        </w:tc>
      </w:tr>
      <w:tr w:rsidR="005F54D4" w14:paraId="7DD1100A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4C4D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F5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92BA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D0D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EDA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6B789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28F2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BAD7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AC178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CC92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4D854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FDEF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1A, 2A și 1D.</w:t>
            </w:r>
          </w:p>
        </w:tc>
      </w:tr>
      <w:tr w:rsidR="005F54D4" w14:paraId="09BACE8D" w14:textId="77777777">
        <w:trPr>
          <w:cantSplit/>
          <w:trHeight w:val="25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5800" w14:textId="77777777" w:rsidR="005F54D4" w:rsidRDefault="005F54D4" w:rsidP="005F54D4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E85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24FFB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20E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Basarab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149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porți-unea cuprin-</w:t>
            </w:r>
          </w:p>
          <w:p w14:paraId="131282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să între sch. 106 și TDJ </w:t>
            </w:r>
          </w:p>
          <w:p w14:paraId="483584F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86 / 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6494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61F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16FFD" w14:textId="77777777" w:rsidR="005F54D4" w:rsidRPr="00F1029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114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9DBED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de la linia 2D la liniile 11D </w:t>
            </w:r>
          </w:p>
          <w:p w14:paraId="50AFF79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2 Centură st. București Basarab.</w:t>
            </w:r>
          </w:p>
        </w:tc>
      </w:tr>
    </w:tbl>
    <w:p w14:paraId="5E92B782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8339447" w14:textId="77777777" w:rsidR="005F54D4" w:rsidRDefault="005F54D4" w:rsidP="003260D9">
      <w:pPr>
        <w:pStyle w:val="Heading1"/>
        <w:spacing w:line="360" w:lineRule="auto"/>
      </w:pPr>
      <w:r>
        <w:t>LINIA 301 P</w:t>
      </w:r>
    </w:p>
    <w:p w14:paraId="2DCC338C" w14:textId="77777777" w:rsidR="005F54D4" w:rsidRDefault="005F54D4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54D4" w14:paraId="7EB27E1D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4DD7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EBA0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C2DA6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E8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6AA8D9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F40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902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9F9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6767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9F2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D382AB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2988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F7C9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4A866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04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3DDE75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AFE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F1D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0AF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811A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793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1D2DD3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925D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B236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6C7A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55A4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BA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B60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3CC4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1C3C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4EC1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82BE7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5F54D4" w:rsidRPr="00A8307A" w14:paraId="1E481EB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C461E" w14:textId="77777777" w:rsidR="005F54D4" w:rsidRPr="00A75A00" w:rsidRDefault="005F54D4" w:rsidP="005F54D4">
            <w:pPr>
              <w:numPr>
                <w:ilvl w:val="0"/>
                <w:numId w:val="24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B1E8" w14:textId="77777777" w:rsidR="005F54D4" w:rsidRPr="00A8307A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0D4A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29A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1ACFA95C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0E7A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5C4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4920B" w14:textId="77777777" w:rsidR="005F54D4" w:rsidRPr="00A8307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74B4" w14:textId="77777777" w:rsidR="005F54D4" w:rsidRPr="00A8307A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10CE2" w14:textId="77777777" w:rsidR="005F54D4" w:rsidRPr="00A8307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A6644C4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C399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FB259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0481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BB2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D0F09A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E10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5E52741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E9E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2DC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4C91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45D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EC7E58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FB5B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97F7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5CAA1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4B8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E3DF12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967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DD7B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E87E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1FD9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7A0D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34E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5F54D4" w14:paraId="2E71E2A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FF39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81AB9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366D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2B9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9C4B4F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FE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FA94A1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B5B3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6720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0F006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F7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5DF44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5F54D4" w14:paraId="311E190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0C861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156B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7E18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187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E84EF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7F1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35AB76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A62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83B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7B0C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1343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CD901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5F54D4" w14:paraId="683A33A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E460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037F9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04A62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2866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9FB713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1E1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73CF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A9F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564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D0CA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C92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8382B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5F54D4" w14:paraId="09ECD37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FFC4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B11D" w14:textId="77777777" w:rsidR="005F54D4" w:rsidRDefault="005F54D4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34DC7" w14:textId="77777777" w:rsidR="005F54D4" w:rsidRPr="001B37B8" w:rsidRDefault="005F54D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6D2A" w14:textId="77777777" w:rsidR="005F54D4" w:rsidRDefault="005F54D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AD79BA2" w14:textId="77777777" w:rsidR="005F54D4" w:rsidRDefault="005F54D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A5DC0" w14:textId="77777777" w:rsidR="005F54D4" w:rsidRDefault="005F54D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6B39F2" w14:textId="77777777" w:rsidR="005F54D4" w:rsidRDefault="005F54D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DB09" w14:textId="77777777" w:rsidR="005F54D4" w:rsidRDefault="005F54D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A975" w14:textId="77777777" w:rsidR="005F54D4" w:rsidRDefault="005F54D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C864" w14:textId="77777777" w:rsidR="005F54D4" w:rsidRPr="001B37B8" w:rsidRDefault="005F54D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A8AD5" w14:textId="77777777" w:rsidR="005F54D4" w:rsidRDefault="005F54D4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78C30DA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4328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3CB5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CA29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682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E1624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F41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194D90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47F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FDB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E1A7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7AA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04B20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2EDAC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5F54D4" w14:paraId="38314D6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0154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96BB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6C02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6E0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DB6F28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46F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3A45F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43EED59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8DC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B9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ABBD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3480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E0052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5F54D4" w14:paraId="27DAA1B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4BC6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EBF3A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AD4CF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2E0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720CC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F53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67F74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A3E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D8A2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9F8E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FCE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65F0F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5F54D4" w14:paraId="792C42E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A4C0A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3C059" w14:textId="77777777" w:rsidR="005F54D4" w:rsidRDefault="005F54D4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F051" w14:textId="77777777" w:rsidR="005F54D4" w:rsidRPr="001B37B8" w:rsidRDefault="005F54D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5966" w14:textId="77777777" w:rsidR="005F54D4" w:rsidRDefault="005F54D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D286F34" w14:textId="77777777" w:rsidR="005F54D4" w:rsidRDefault="005F54D4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EECDE" w14:textId="77777777" w:rsidR="005F54D4" w:rsidRDefault="005F54D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011C55C" w14:textId="77777777" w:rsidR="005F54D4" w:rsidRDefault="005F54D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D238E" w14:textId="77777777" w:rsidR="005F54D4" w:rsidRDefault="005F54D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9BCDA" w14:textId="77777777" w:rsidR="005F54D4" w:rsidRDefault="005F54D4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CEDC" w14:textId="77777777" w:rsidR="005F54D4" w:rsidRPr="001B37B8" w:rsidRDefault="005F54D4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2BBB2" w14:textId="77777777" w:rsidR="005F54D4" w:rsidRDefault="005F54D4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A7531C" w14:textId="77777777" w:rsidR="005F54D4" w:rsidRDefault="005F54D4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5F54D4" w14:paraId="35622EF5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3059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8234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BD63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F572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B0F6B5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643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49603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70EA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1D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3E12B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203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627F15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5F54D4" w14:paraId="7370EAF0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481F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7BF2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AC9D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B1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66D5A5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9C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35F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20F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69492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940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5866F64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1EDB3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8D740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8952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EC4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0137F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640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D840A0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0CCE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ECE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AF153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E3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CDE99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5F54D4" w14:paraId="65651078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C11A5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90E7" w14:textId="77777777" w:rsidR="005F54D4" w:rsidRDefault="005F54D4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CBCF9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4D4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1834A1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137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AFCD4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D0E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22DF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6D45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B24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0B23B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5F54D4" w14:paraId="7622F4FC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BD42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7B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ED41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CF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DB8E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BD04" w14:textId="77777777" w:rsidR="005F54D4" w:rsidRDefault="005F54D4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1AEC1135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D5CCE0E" w14:textId="77777777" w:rsidR="005F54D4" w:rsidRDefault="005F54D4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9EAF2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032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F22F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F62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A7823AA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632E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AA7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4708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F9C3" w14:textId="77777777" w:rsidR="005F54D4" w:rsidRDefault="005F54D4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6D59915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2029BF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E6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0CE1C0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60665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1F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2751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07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01A4D56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20B2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C5B1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FD9D4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445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46EFC3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F42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78F65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A18C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581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766B6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02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400686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A034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BB1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83C4B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DB6E1" w14:textId="77777777" w:rsidR="005F54D4" w:rsidRDefault="005F54D4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FFDA0F8" w14:textId="77777777" w:rsidR="005F54D4" w:rsidRDefault="005F54D4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0BA8" w14:textId="77777777" w:rsidR="005F54D4" w:rsidRDefault="005F54D4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6D0366" w14:textId="77777777" w:rsidR="005F54D4" w:rsidRDefault="005F54D4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31F4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259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3A43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70FA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F3C46C0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6FD0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7F7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D5B7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81C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ACBA7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3B0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8D1A61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36FD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6D1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E10B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541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084638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305A5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793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DB06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420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80FA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B9B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4F57B9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49F2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91D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F504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581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5A51B30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BB3E0" w14:textId="77777777" w:rsidR="005F54D4" w:rsidRDefault="005F54D4" w:rsidP="005F54D4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04C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1A30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849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05191D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BD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85E43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E908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87F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4C639" w14:textId="77777777" w:rsidR="005F54D4" w:rsidRPr="001B37B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4F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A10D4BB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180E8175" w14:textId="77777777" w:rsidR="005F54D4" w:rsidRDefault="005F54D4" w:rsidP="00F260DA">
      <w:pPr>
        <w:pStyle w:val="Heading1"/>
        <w:spacing w:line="360" w:lineRule="auto"/>
      </w:pPr>
      <w:r>
        <w:t>LINIA 301 X</w:t>
      </w:r>
    </w:p>
    <w:p w14:paraId="7F89306E" w14:textId="77777777" w:rsidR="005F54D4" w:rsidRDefault="005F54D4" w:rsidP="00F260DA">
      <w:pPr>
        <w:pStyle w:val="Heading1"/>
        <w:spacing w:line="360" w:lineRule="auto"/>
        <w:rPr>
          <w:sz w:val="20"/>
        </w:rPr>
      </w:pPr>
      <w:r>
        <w:t>BUCUREŞTII NOI GRUPA C - BUCUREŞTI TRIAJ POST 17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54D4" w14:paraId="38475A0D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DE60" w14:textId="77777777" w:rsidR="005F54D4" w:rsidRDefault="005F54D4" w:rsidP="005F54D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F0C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290BFD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C6D01" w14:textId="77777777" w:rsidR="005F54D4" w:rsidRPr="00F620E8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E874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București Triaj - Bucureștii Noi Grupa C</w:t>
            </w:r>
          </w:p>
          <w:p w14:paraId="05E9307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liniile 1C și 2C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5ED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F928" w14:textId="77777777" w:rsidR="005F54D4" w:rsidRPr="00F620E8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A3CF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8382" w14:textId="77777777" w:rsidR="005F54D4" w:rsidRPr="00F620E8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D96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9AE6464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7473" w14:textId="77777777" w:rsidR="005F54D4" w:rsidRDefault="005F54D4" w:rsidP="005F54D4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1D7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64B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E90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Bucureștii Noi</w:t>
            </w:r>
          </w:p>
          <w:p w14:paraId="330BFF7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397F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7F90F7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48D2CEC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A526E0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A097" w14:textId="77777777" w:rsidR="005F54D4" w:rsidRPr="00F620E8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947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DB12" w14:textId="77777777" w:rsidR="005F54D4" w:rsidRPr="00F620E8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17B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57503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din Grupa C Bucureștii Noi în direcția Chiajna.</w:t>
            </w:r>
          </w:p>
        </w:tc>
      </w:tr>
    </w:tbl>
    <w:p w14:paraId="124E3290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7E3F7BC1" w14:textId="77777777" w:rsidR="005F54D4" w:rsidRDefault="005F54D4" w:rsidP="00100E16">
      <w:pPr>
        <w:pStyle w:val="Heading1"/>
        <w:spacing w:line="360" w:lineRule="auto"/>
      </w:pPr>
      <w:r>
        <w:t>LINIA 301 Z2</w:t>
      </w:r>
    </w:p>
    <w:p w14:paraId="647B8476" w14:textId="77777777" w:rsidR="005F54D4" w:rsidRDefault="005F54D4" w:rsidP="00F61D15">
      <w:pPr>
        <w:pStyle w:val="Heading1"/>
        <w:spacing w:line="360" w:lineRule="auto"/>
        <w:rPr>
          <w:b w:val="0"/>
          <w:bCs w:val="0"/>
          <w:sz w:val="8"/>
        </w:rPr>
      </w:pPr>
      <w:r>
        <w:t>POST RUDENI - TRANSCONTAINERE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5EAF4D58" w14:textId="77777777">
        <w:trPr>
          <w:cantSplit/>
          <w:trHeight w:val="10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58BB0" w14:textId="77777777" w:rsidR="005F54D4" w:rsidRDefault="005F54D4" w:rsidP="005F54D4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CE390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2D246" w14:textId="77777777" w:rsidR="005F54D4" w:rsidRPr="00353356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97B6E" w14:textId="77777777" w:rsidR="005F54D4" w:rsidRDefault="005F54D4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Bucureştii Noi</w:t>
            </w:r>
          </w:p>
          <w:p w14:paraId="73E1070C" w14:textId="77777777" w:rsidR="005F54D4" w:rsidRDefault="005F54D4">
            <w:pPr>
              <w:spacing w:before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3A44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440138C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 / 22</w:t>
            </w:r>
          </w:p>
          <w:p w14:paraId="593AE1B0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2F0F248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89BA" w14:textId="77777777" w:rsidR="005F54D4" w:rsidRPr="00353356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68A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B952" w14:textId="77777777" w:rsidR="005F54D4" w:rsidRPr="00353356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5E07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F4E0DA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62C869" w14:textId="77777777" w:rsidR="005F54D4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Grupa C Bucureștii Noi în direcția Post Rudeni.</w:t>
            </w:r>
          </w:p>
        </w:tc>
      </w:tr>
    </w:tbl>
    <w:p w14:paraId="063703B6" w14:textId="77777777" w:rsidR="005F54D4" w:rsidRDefault="005F54D4">
      <w:pPr>
        <w:spacing w:before="40" w:line="192" w:lineRule="auto"/>
        <w:ind w:right="57"/>
        <w:rPr>
          <w:sz w:val="20"/>
          <w:lang w:val="ro-RO"/>
        </w:rPr>
      </w:pPr>
    </w:p>
    <w:p w14:paraId="142A57B9" w14:textId="77777777" w:rsidR="005F54D4" w:rsidRDefault="005F54D4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304</w:t>
      </w:r>
    </w:p>
    <w:p w14:paraId="377405E3" w14:textId="77777777" w:rsidR="005F54D4" w:rsidRDefault="005F54D4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F54D4" w14:paraId="472782E2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29959" w14:textId="77777777" w:rsidR="005F54D4" w:rsidRDefault="005F54D4" w:rsidP="005F54D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DAE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953A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AC9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60DBA2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7AB44D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C70F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sch. </w:t>
            </w:r>
          </w:p>
          <w:p w14:paraId="1106F93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83 A </w:t>
            </w:r>
          </w:p>
          <w:p w14:paraId="539491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5ACE3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C42D3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94E5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8E2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CDBA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197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E93B05A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E8CC" w14:textId="77777777" w:rsidR="005F54D4" w:rsidRDefault="005F54D4" w:rsidP="005F54D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CBF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5F96F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04A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282086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188545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97FE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C8E06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12C2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F7C8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8E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0DA2218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4482" w14:textId="77777777" w:rsidR="005F54D4" w:rsidRDefault="005F54D4" w:rsidP="005F54D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2A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E879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0EA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368FB6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42581F9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  - 5 </w:t>
            </w:r>
          </w:p>
          <w:p w14:paraId="49BFCE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E43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3C3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39A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C6AA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192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EBE4321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AA60B" w14:textId="77777777" w:rsidR="005F54D4" w:rsidRDefault="005F54D4" w:rsidP="005F54D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DE1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205A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EA2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0326CC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Cap X + </w:t>
            </w:r>
          </w:p>
          <w:p w14:paraId="6984037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62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2689E3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AE4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922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C3956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4B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63D26AF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1604" w14:textId="77777777" w:rsidR="005F54D4" w:rsidRDefault="005F54D4" w:rsidP="005F54D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366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AE06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F7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13462DA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332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liniile 1, 3, 4, 5, 6 și sch. 101, 15, 21, 25, 37/41, 23, 29, 31, 43, 63, 67, 73, 53, 75, 85, 87, 51, 65, 83, 69, 89 </w:t>
            </w:r>
          </w:p>
          <w:p w14:paraId="40BC548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F2F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C0C5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A0E5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5B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298C223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E589" w14:textId="77777777" w:rsidR="005F54D4" w:rsidRDefault="005F54D4" w:rsidP="005F54D4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F8A1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8B16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4AD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Ploieşti Triaj</w:t>
            </w:r>
          </w:p>
          <w:p w14:paraId="455D418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D, Cap X + </w:t>
            </w:r>
          </w:p>
          <w:p w14:paraId="25A7DBF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74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zona apa-ratelor de cale Cap X </w:t>
            </w:r>
          </w:p>
          <w:p w14:paraId="6D0587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56F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743B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3C65" w14:textId="77777777" w:rsidR="005F54D4" w:rsidRPr="00594E5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B1E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95C7CAC" w14:textId="77777777" w:rsidR="005F54D4" w:rsidRDefault="005F54D4">
      <w:pPr>
        <w:spacing w:before="40" w:after="40" w:line="192" w:lineRule="auto"/>
        <w:ind w:right="57"/>
        <w:rPr>
          <w:sz w:val="20"/>
          <w:lang w:val="en-US"/>
        </w:rPr>
      </w:pPr>
    </w:p>
    <w:p w14:paraId="1BB46BBA" w14:textId="77777777" w:rsidR="005F54D4" w:rsidRDefault="005F54D4" w:rsidP="000F5238">
      <w:pPr>
        <w:pStyle w:val="Heading1"/>
        <w:spacing w:line="360" w:lineRule="auto"/>
      </w:pPr>
      <w:r>
        <w:t>LINIA 304 E</w:t>
      </w:r>
    </w:p>
    <w:p w14:paraId="73958B25" w14:textId="77777777" w:rsidR="005F54D4" w:rsidRDefault="005F54D4" w:rsidP="00023E9E">
      <w:pPr>
        <w:pStyle w:val="Heading1"/>
        <w:spacing w:line="360" w:lineRule="auto"/>
        <w:rPr>
          <w:b w:val="0"/>
          <w:bCs w:val="0"/>
          <w:sz w:val="20"/>
        </w:rPr>
      </w:pPr>
      <w:r>
        <w:t xml:space="preserve"> GHIGHIU</w:t>
      </w:r>
      <w:r>
        <w:rPr>
          <w:sz w:val="20"/>
        </w:rPr>
        <w:t xml:space="preserve"> – </w:t>
      </w:r>
      <w:r w:rsidRPr="00CB219B">
        <w:t>PLOIEȘTI EST</w:t>
      </w: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922"/>
        <w:gridCol w:w="702"/>
        <w:gridCol w:w="2193"/>
        <w:gridCol w:w="870"/>
        <w:gridCol w:w="765"/>
        <w:gridCol w:w="870"/>
        <w:gridCol w:w="744"/>
        <w:gridCol w:w="2463"/>
      </w:tblGrid>
      <w:tr w:rsidR="005F54D4" w:rsidRPr="00A8307A" w14:paraId="39304037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FCB5" w14:textId="77777777" w:rsidR="005F54D4" w:rsidRPr="00A75A00" w:rsidRDefault="005F54D4" w:rsidP="005F54D4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685B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58+300</w:t>
            </w:r>
          </w:p>
          <w:p w14:paraId="39F5A9A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60+930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97D0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BD37F9" w14:textId="77777777" w:rsidR="005F54D4" w:rsidRDefault="005F54D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Ghighiu -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93688" w14:textId="77777777" w:rsidR="005F54D4" w:rsidRPr="00A8307A" w:rsidRDefault="005F54D4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DC89C" w14:textId="77777777" w:rsidR="005F54D4" w:rsidRPr="00A8307A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5F445" w14:textId="77777777" w:rsidR="005F54D4" w:rsidRPr="00A8307A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8CE9D" w14:textId="77777777" w:rsidR="005F54D4" w:rsidRPr="00A8307A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B24D1" w14:textId="77777777" w:rsidR="005F54D4" w:rsidRPr="00A8307A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:rsidRPr="00A8307A" w14:paraId="6AC17EBC" w14:textId="77777777">
        <w:trPr>
          <w:cantSplit/>
          <w:trHeight w:val="405"/>
          <w:jc w:val="center"/>
        </w:trPr>
        <w:tc>
          <w:tcPr>
            <w:tcW w:w="7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531A" w14:textId="77777777" w:rsidR="005F54D4" w:rsidRPr="00A75A00" w:rsidRDefault="005F54D4" w:rsidP="005F54D4">
            <w:pPr>
              <w:numPr>
                <w:ilvl w:val="0"/>
                <w:numId w:val="5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CCD1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62+140</w:t>
            </w:r>
          </w:p>
          <w:p w14:paraId="78457BA4" w14:textId="77777777" w:rsidR="005F54D4" w:rsidRPr="00A8307A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62+700</w:t>
            </w: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545EE" w14:textId="77777777" w:rsidR="005F54D4" w:rsidRPr="00A8307A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787EFA" w14:textId="77777777" w:rsidR="005F54D4" w:rsidRPr="00A8307A" w:rsidRDefault="005F54D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Dâmbu – Ploiești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BE32F" w14:textId="77777777" w:rsidR="005F54D4" w:rsidRPr="00A8307A" w:rsidRDefault="005F54D4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75BE9" w14:textId="77777777" w:rsidR="005F54D4" w:rsidRPr="00A8307A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DF1AF" w14:textId="77777777" w:rsidR="005F54D4" w:rsidRPr="00A8307A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D7999" w14:textId="77777777" w:rsidR="005F54D4" w:rsidRPr="00A8307A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ED72C" w14:textId="77777777" w:rsidR="005F54D4" w:rsidRPr="00A8307A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27E4A4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6B88E4A9" w14:textId="77777777" w:rsidR="005F54D4" w:rsidRDefault="005F54D4" w:rsidP="00125C01">
      <w:pPr>
        <w:pStyle w:val="Heading1"/>
        <w:spacing w:line="360" w:lineRule="auto"/>
      </w:pPr>
      <w:r>
        <w:lastRenderedPageBreak/>
        <w:t>LINIA 304 I</w:t>
      </w:r>
    </w:p>
    <w:p w14:paraId="7DB90CEB" w14:textId="77777777" w:rsidR="005F54D4" w:rsidRDefault="005F54D4" w:rsidP="00F74324">
      <w:pPr>
        <w:pStyle w:val="Heading1"/>
        <w:spacing w:line="360" w:lineRule="auto"/>
        <w:rPr>
          <w:b w:val="0"/>
          <w:bCs w:val="0"/>
          <w:sz w:val="8"/>
        </w:rPr>
      </w:pPr>
      <w:r w:rsidRPr="00D22696">
        <w:t xml:space="preserve">PLOIEŞTI TRIAJ  - </w:t>
      </w:r>
      <w:r>
        <w:t>PLOIEŞTI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54D4" w14:paraId="209EBFD5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985F" w14:textId="77777777" w:rsidR="005F54D4" w:rsidRDefault="005F54D4" w:rsidP="005F54D4">
            <w:pPr>
              <w:numPr>
                <w:ilvl w:val="0"/>
                <w:numId w:val="57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37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59+000 -</w:t>
            </w:r>
          </w:p>
          <w:p w14:paraId="18FF4B2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36C7E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D6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ED4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CECD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4F6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D41AD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471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9C1A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intrările dinspre Ploiești Triaj.</w:t>
            </w:r>
          </w:p>
        </w:tc>
      </w:tr>
    </w:tbl>
    <w:p w14:paraId="05320096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2C9D16E1" w14:textId="77777777" w:rsidR="005F54D4" w:rsidRDefault="005F54D4" w:rsidP="00125C01">
      <w:pPr>
        <w:pStyle w:val="Heading1"/>
        <w:spacing w:line="360" w:lineRule="auto"/>
      </w:pPr>
      <w:r>
        <w:t>LINIA 304 J</w:t>
      </w:r>
    </w:p>
    <w:p w14:paraId="2183702F" w14:textId="77777777" w:rsidR="005F54D4" w:rsidRDefault="005F54D4" w:rsidP="007D273A">
      <w:pPr>
        <w:pStyle w:val="Heading1"/>
        <w:spacing w:line="360" w:lineRule="auto"/>
        <w:rPr>
          <w:b w:val="0"/>
          <w:bCs w:val="0"/>
          <w:sz w:val="8"/>
        </w:rPr>
      </w:pPr>
      <w:r>
        <w:t>PLOIEŞTI SUD - PLOIEŞTI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5F54D4" w14:paraId="6C51D681" w14:textId="77777777">
        <w:trPr>
          <w:cantSplit/>
          <w:trHeight w:val="8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88A0" w14:textId="77777777" w:rsidR="005F54D4" w:rsidRDefault="005F54D4" w:rsidP="005F54D4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3BE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57+040</w:t>
            </w:r>
          </w:p>
          <w:p w14:paraId="26FF648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92E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0F3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Triaj -</w:t>
            </w:r>
          </w:p>
          <w:p w14:paraId="6B41CCF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Ploiești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99C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D349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849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66DB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CC80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BB0B39E" w14:textId="77777777">
        <w:trPr>
          <w:cantSplit/>
          <w:trHeight w:val="17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14A4" w14:textId="77777777" w:rsidR="005F54D4" w:rsidRDefault="005F54D4" w:rsidP="005F54D4">
            <w:pPr>
              <w:numPr>
                <w:ilvl w:val="0"/>
                <w:numId w:val="58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7A22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4843C1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7730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615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94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7827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2C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F3E0" w14:textId="77777777" w:rsidR="005F54D4" w:rsidRPr="0030007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81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498CE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ieșirile spre Ploiești Triaj.</w:t>
            </w:r>
          </w:p>
        </w:tc>
      </w:tr>
    </w:tbl>
    <w:p w14:paraId="24E7ABE9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72AF2F58" w14:textId="77777777" w:rsidR="005F54D4" w:rsidRDefault="005F54D4" w:rsidP="000F79E0">
      <w:pPr>
        <w:pStyle w:val="Heading1"/>
        <w:spacing w:line="360" w:lineRule="auto"/>
      </w:pPr>
      <w:r>
        <w:t>LINIA 305</w:t>
      </w:r>
    </w:p>
    <w:p w14:paraId="45B84425" w14:textId="77777777" w:rsidR="005F54D4" w:rsidRDefault="005F54D4" w:rsidP="00EF1C8E">
      <w:pPr>
        <w:pStyle w:val="Heading1"/>
        <w:spacing w:line="360" w:lineRule="auto"/>
        <w:rPr>
          <w:b w:val="0"/>
          <w:bCs w:val="0"/>
          <w:sz w:val="8"/>
        </w:rPr>
      </w:pPr>
      <w:r>
        <w:t>PLOIEŞTI SUD - MÂNECIU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782CF14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1EFA" w14:textId="77777777" w:rsidR="005F54D4" w:rsidRDefault="005F54D4" w:rsidP="005F54D4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0270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FE19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C96B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Ploiești Nord</w:t>
            </w:r>
          </w:p>
          <w:p w14:paraId="3B5FDA86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6 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198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Cap X</w:t>
            </w:r>
          </w:p>
          <w:p w14:paraId="60940C04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A9DCE78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</w:p>
          <w:p w14:paraId="0306A358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Ploiești Nord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20F7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E6DD7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88DE0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789C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CD2E64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13A7" w14:textId="77777777" w:rsidR="005F54D4" w:rsidRDefault="005F54D4" w:rsidP="005F54D4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8D118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876C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9FDE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7A6E14DA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2E727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BC08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C31E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6C0C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FA7A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A51640A" w14:textId="77777777">
        <w:trPr>
          <w:cantSplit/>
          <w:trHeight w:val="270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9D27E" w14:textId="77777777" w:rsidR="005F54D4" w:rsidRDefault="005F54D4" w:rsidP="005F54D4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004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12E4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7FE8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Blejoi</w:t>
            </w:r>
          </w:p>
          <w:p w14:paraId="52EDC14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53AE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marca de sigu-ranţă </w:t>
            </w:r>
          </w:p>
          <w:p w14:paraId="07C2E50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 </w:t>
            </w:r>
          </w:p>
          <w:p w14:paraId="5AD7D99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3 </w:t>
            </w:r>
          </w:p>
          <w:p w14:paraId="25C420B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0290884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Blejoi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89494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EFD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70C76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5EB87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Restul liniei 2 abătute este închisă.</w:t>
            </w:r>
          </w:p>
          <w:p w14:paraId="21D959A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1C54417" w14:textId="77777777">
        <w:trPr>
          <w:cantSplit/>
          <w:trHeight w:val="2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9D97" w14:textId="77777777" w:rsidR="005F54D4" w:rsidRDefault="005F54D4" w:rsidP="005F54D4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680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650E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BC0E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Vălenii de Munte</w:t>
            </w:r>
          </w:p>
          <w:p w14:paraId="2E45232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6BC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7886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F6302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EB4A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04C2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1CA8CA7" w14:textId="77777777">
        <w:trPr>
          <w:cantSplit/>
          <w:trHeight w:val="5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DF61" w14:textId="77777777" w:rsidR="005F54D4" w:rsidRDefault="005F54D4" w:rsidP="005F54D4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487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37+000</w:t>
            </w:r>
          </w:p>
          <w:p w14:paraId="16B07206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313C5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A19E7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Vălenii de Munte - Teişani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6245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E97B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C331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7E86C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C44DC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487AAB9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2CF9D" w14:textId="77777777" w:rsidR="005F54D4" w:rsidRDefault="005F54D4" w:rsidP="005F54D4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397EB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80310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5DD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Teişani</w:t>
            </w:r>
          </w:p>
          <w:p w14:paraId="425F09ED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967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67854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23C5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30177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E8A1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83D63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99E58F3" w14:textId="77777777">
        <w:trPr>
          <w:cantSplit/>
          <w:trHeight w:val="1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580C" w14:textId="77777777" w:rsidR="005F54D4" w:rsidRDefault="005F54D4" w:rsidP="005F54D4">
            <w:pPr>
              <w:numPr>
                <w:ilvl w:val="0"/>
                <w:numId w:val="5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79DC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ABAEC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CCF3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Mâneciu </w:t>
            </w:r>
          </w:p>
          <w:p w14:paraId="4EB0384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F55F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41C98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E050" w14:textId="77777777" w:rsidR="005F54D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48E2" w14:textId="77777777" w:rsidR="005F54D4" w:rsidRPr="00023C54" w:rsidRDefault="005F54D4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EEA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AC7408A" w14:textId="77777777" w:rsidR="005F54D4" w:rsidRDefault="005F54D4">
      <w:pPr>
        <w:spacing w:line="192" w:lineRule="auto"/>
        <w:ind w:right="57"/>
        <w:rPr>
          <w:sz w:val="20"/>
          <w:lang w:val="ro-RO"/>
        </w:rPr>
      </w:pPr>
    </w:p>
    <w:p w14:paraId="3CF62A05" w14:textId="77777777" w:rsidR="005F54D4" w:rsidRDefault="005F54D4" w:rsidP="00DE0660">
      <w:pPr>
        <w:pStyle w:val="Heading1"/>
        <w:spacing w:line="360" w:lineRule="auto"/>
      </w:pPr>
      <w:r>
        <w:t>LINIA 306</w:t>
      </w:r>
    </w:p>
    <w:p w14:paraId="4AB6D330" w14:textId="77777777" w:rsidR="005F54D4" w:rsidRDefault="005F54D4" w:rsidP="00E92915">
      <w:pPr>
        <w:pStyle w:val="Heading1"/>
        <w:spacing w:line="360" w:lineRule="auto"/>
        <w:rPr>
          <w:b w:val="0"/>
          <w:bCs w:val="0"/>
          <w:sz w:val="8"/>
        </w:rPr>
      </w:pPr>
      <w:r>
        <w:t>PLOIEŞTI VEST - TÂRGOVIŞTE NORD - RAMIFICAŢIE TEIŞ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688E12B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BC51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4E2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5EF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2A3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06FA" w14:textId="77777777" w:rsidR="005F54D4" w:rsidRDefault="005F54D4" w:rsidP="00E1314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28C941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/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A061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811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56E4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51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89D21F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62ED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E8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BEE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F5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333318E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758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5C1EB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5E6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672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0969D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EF5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230DFF0" w14:textId="77777777">
        <w:trPr>
          <w:cantSplit/>
          <w:trHeight w:val="9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D5BA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33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2750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B82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Crângu lui Bot</w:t>
            </w:r>
          </w:p>
          <w:p w14:paraId="65277AC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948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59063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15FA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54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178A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6F34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A02140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C38A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7E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D319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AA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3B01D7E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B</w:t>
            </w:r>
          </w:p>
          <w:p w14:paraId="50C3EE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nr. 10 și 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C49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11CB7D1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4C8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6658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E1E1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2A5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D9628C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4FFF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C25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D2E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8E54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1DA1AA1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abătută </w:t>
            </w:r>
          </w:p>
          <w:p w14:paraId="5E071C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sch. nr.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04D0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072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B98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E8A5E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FF5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A53655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776BF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33B0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D4E5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548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Târgovişte Nord</w:t>
            </w:r>
          </w:p>
          <w:p w14:paraId="1C9B737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884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3C08E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72D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B401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0BEB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09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8E5D6A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AD84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79A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40+840</w:t>
            </w:r>
          </w:p>
          <w:p w14:paraId="23F3715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0A0E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9868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9C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CB5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B3C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C337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CF2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443D0C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2203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6FE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41+000</w:t>
            </w:r>
          </w:p>
          <w:p w14:paraId="52B4E90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B80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8796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D8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7D8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ED2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80ED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03B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1CB5F0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5714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615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43+000</w:t>
            </w:r>
          </w:p>
          <w:p w14:paraId="3BC561D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3C6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845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CA37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EF6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4A8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29D9" w14:textId="77777777" w:rsidR="005F54D4" w:rsidRPr="00BE3917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27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17A5FB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9F60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02F0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50+200</w:t>
            </w:r>
          </w:p>
          <w:p w14:paraId="46987B97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37DB" w14:textId="77777777" w:rsidR="005F54D4" w:rsidRDefault="005F54D4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AAE6" w14:textId="77777777" w:rsidR="005F54D4" w:rsidRDefault="005F54D4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E0F8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5267" w14:textId="77777777" w:rsidR="005F54D4" w:rsidRDefault="005F54D4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60EC3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2468" w14:textId="77777777" w:rsidR="005F54D4" w:rsidRPr="00BE3917" w:rsidRDefault="005F54D4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9441" w14:textId="77777777" w:rsidR="005F54D4" w:rsidRDefault="005F54D4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C496F3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1B71" w14:textId="77777777" w:rsidR="005F54D4" w:rsidRDefault="005F54D4" w:rsidP="005F54D4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92B8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50+600</w:t>
            </w:r>
          </w:p>
          <w:p w14:paraId="519D806C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9883" w14:textId="77777777" w:rsidR="005F54D4" w:rsidRDefault="005F54D4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B94EF" w14:textId="77777777" w:rsidR="005F54D4" w:rsidRDefault="005F54D4" w:rsidP="00B77BD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I. L. Caragiale - Târgovişte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D6945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4ABF" w14:textId="77777777" w:rsidR="005F54D4" w:rsidRDefault="005F54D4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C2A38" w14:textId="77777777" w:rsidR="005F54D4" w:rsidRDefault="005F54D4" w:rsidP="00B77BD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CA651" w14:textId="77777777" w:rsidR="005F54D4" w:rsidRPr="00BE3917" w:rsidRDefault="005F54D4" w:rsidP="00B77BD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57AEC" w14:textId="77777777" w:rsidR="005F54D4" w:rsidRDefault="005F54D4" w:rsidP="00B77BD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83BCB98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74596CF5" w14:textId="77777777" w:rsidR="005F54D4" w:rsidRDefault="005F54D4" w:rsidP="008D7570">
      <w:pPr>
        <w:pStyle w:val="Heading1"/>
        <w:spacing w:line="360" w:lineRule="auto"/>
      </w:pPr>
      <w:r>
        <w:t>LINIA 311</w:t>
      </w:r>
    </w:p>
    <w:p w14:paraId="25B5E9FE" w14:textId="77777777" w:rsidR="005F54D4" w:rsidRDefault="005F54D4" w:rsidP="00F8285A">
      <w:pPr>
        <w:pStyle w:val="Heading1"/>
        <w:spacing w:line="360" w:lineRule="auto"/>
        <w:rPr>
          <w:b w:val="0"/>
          <w:bCs w:val="0"/>
          <w:sz w:val="8"/>
        </w:rPr>
      </w:pPr>
      <w:r>
        <w:t>BUDA - SLĂNIC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071B4243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E8838" w14:textId="77777777" w:rsidR="005F54D4" w:rsidRDefault="005F54D4" w:rsidP="005F54D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A91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32+225</w:t>
            </w:r>
          </w:p>
          <w:p w14:paraId="489045B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DC8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E6A6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Plopeni Sat  - Slănic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B3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83DD" w14:textId="77777777" w:rsidR="005F54D4" w:rsidRPr="003004A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B8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88835" w14:textId="77777777" w:rsidR="005F54D4" w:rsidRPr="003004A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E3B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70BDB68D" w14:textId="77777777">
        <w:trPr>
          <w:cantSplit/>
          <w:trHeight w:val="26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9C7ED" w14:textId="77777777" w:rsidR="005F54D4" w:rsidRDefault="005F54D4" w:rsidP="005F54D4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A2C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D1B7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376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 Slănic linia 3</w:t>
            </w:r>
          </w:p>
          <w:p w14:paraId="24AD57A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CE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1E22CD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FB04" w14:textId="77777777" w:rsidR="005F54D4" w:rsidRPr="003004A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DB56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E818" w14:textId="77777777" w:rsidR="005F54D4" w:rsidRPr="003004A8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8929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911226E" w14:textId="77777777" w:rsidR="005F54D4" w:rsidRDefault="005F54D4">
      <w:pPr>
        <w:tabs>
          <w:tab w:val="left" w:pos="4560"/>
        </w:tabs>
        <w:rPr>
          <w:sz w:val="20"/>
          <w:lang w:val="ro-RO"/>
        </w:rPr>
      </w:pPr>
    </w:p>
    <w:p w14:paraId="41E868C5" w14:textId="77777777" w:rsidR="005F54D4" w:rsidRDefault="005F54D4" w:rsidP="00E81B3B">
      <w:pPr>
        <w:pStyle w:val="Heading1"/>
        <w:spacing w:line="360" w:lineRule="auto"/>
      </w:pPr>
      <w:r>
        <w:t>LINIA 314 G</w:t>
      </w:r>
    </w:p>
    <w:p w14:paraId="0C0833D9" w14:textId="77777777" w:rsidR="005F54D4" w:rsidRDefault="005F54D4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5F54D4" w14:paraId="5600E4BF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BCFC" w14:textId="77777777" w:rsidR="005F54D4" w:rsidRDefault="005F54D4" w:rsidP="005F54D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3EF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424A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F9D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0D832D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122DAE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50C1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9F78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C0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267E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98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F7FB991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4570A" w14:textId="77777777" w:rsidR="005F54D4" w:rsidRDefault="005F54D4" w:rsidP="005F54D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0A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312B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F83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21130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2871028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2E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005E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E07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895A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8242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DFDAA48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E1DE" w14:textId="77777777" w:rsidR="005F54D4" w:rsidRDefault="005F54D4" w:rsidP="005F54D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D49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A7FB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1D1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11C5A6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464C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BE856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F9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5C79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846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494DD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12F008BA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500A" w14:textId="77777777" w:rsidR="005F54D4" w:rsidRDefault="005F54D4" w:rsidP="005F54D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7F3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B333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886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9DB17A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62B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21843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94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CF30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2F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FA8346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0A208772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73DB" w14:textId="77777777" w:rsidR="005F54D4" w:rsidRDefault="005F54D4" w:rsidP="005F54D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8597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4FCB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DEF5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8E4D4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DA898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37DFBD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20C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1A61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DBE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C62B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641A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2857EDB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DE9B" w14:textId="77777777" w:rsidR="005F54D4" w:rsidRDefault="005F54D4" w:rsidP="005F54D4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0B10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36540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04C0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671255A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456DCEA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209D99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3D3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EB7B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7D4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5A4A" w14:textId="77777777" w:rsidR="005F54D4" w:rsidRPr="00DF53C6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B8C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66080FC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6FC7603" w14:textId="77777777" w:rsidR="005F54D4" w:rsidRDefault="005F54D4" w:rsidP="003A5387">
      <w:pPr>
        <w:pStyle w:val="Heading1"/>
        <w:spacing w:line="360" w:lineRule="auto"/>
      </w:pPr>
      <w:r>
        <w:t>LINIA 316</w:t>
      </w:r>
    </w:p>
    <w:p w14:paraId="0E48313A" w14:textId="77777777" w:rsidR="005F54D4" w:rsidRDefault="005F54D4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7E691D22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53346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CB68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534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BDF0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7676E7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6A2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10B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2416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EF40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E34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EF593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264D1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5F54D4" w14:paraId="1C618EC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AC1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E40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A8DF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47F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DF4A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26CFA7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075104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A357E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0137C03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52D6260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7C7E5DF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6EC1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B62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85563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97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82B4D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5F54D4" w14:paraId="35D68FE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F31D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201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0D14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1A4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EEE6B6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A6F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EBF3C0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F83E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341A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7C1E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3E7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699A6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55DB9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5F54D4" w14:paraId="2566F74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FBB8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765C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973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94E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00BBC3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EF4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B04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2BD4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4480D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CECD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D6458F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A4732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A3D8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7415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12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7409044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6A5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755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FCA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10E34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AB1D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5C2912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FFB6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B11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2AA3E1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0E4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8E22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4037D20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E9D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4513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BA3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235D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6AF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F020E4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2019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4342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8FA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015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6AF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4B78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1DDF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DC04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161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DF9E7C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52B3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75D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1A44B62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BFCB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9B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324CE4C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5FD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81C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CFA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44E0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006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CCF5F7F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A8F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0C7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9E6AE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A82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3FA6E59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A52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CECF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C3A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2A4A0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2687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3BD27CC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F6E0A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D6CD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7402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4CF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6A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6818623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0A7CFF0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784F51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1600402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975A1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5F1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67F2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75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BFEBAFF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A03D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C29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C31C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DF7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5DBFA1D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0905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5F9F492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7CC54E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0A2E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5C5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DA24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4AB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5F54D4" w14:paraId="0BD96A94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C027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4C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130F895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3E555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BFD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5F39DD1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C5D3" w14:textId="77777777" w:rsidR="005F54D4" w:rsidRPr="00273EC0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FCE7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0E2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892C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38F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2B303FF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5E5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3B9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5BAA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3EA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6676975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607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4F42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8B7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258E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AF0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06380D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DF8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571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B63EC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1D6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8E64C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8EC5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3E09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BD2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C2DAC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E0F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B973FB8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2795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205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E3E9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277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C88164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C601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F1D35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65B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6FFF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800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CCBAA67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45202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DA3C" w14:textId="77777777" w:rsidR="005F54D4" w:rsidRDefault="005F54D4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D1322E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E384F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DA1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43E537F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AF0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F895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4349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2AC5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9D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F2C0AD7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50890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394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39A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BC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3EBC44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707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BC22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F269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3835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42C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E9B26A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88A36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B04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1AC9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4E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CC0FCB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CB1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24D9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360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223B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FFD0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6BB414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7D9C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A9D7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5946D4B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C2497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464B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95C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5DD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5A38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4D61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6C3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7F73E9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4AC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6D7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533107C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C325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2D3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236DA1D3" w14:textId="77777777" w:rsidR="005F54D4" w:rsidRPr="00830247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E5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901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CE3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6BBF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643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45AEB2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810B3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7C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A2D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D59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4EEDB2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347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8AE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3995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39ED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404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3AFE8F5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D7DD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342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82B4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09AC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FAEC4A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CD8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6B5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EA7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821F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A86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0082E55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D6AC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04B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C47A3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21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413D95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5C0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F0D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08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35C21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4C5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01BBE5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1C3E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343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0215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C80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5BB6A9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7E2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2DA8F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76E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BF54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ACC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A6C5BAF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A8A2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1B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35F6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2DB6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09F90C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B97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C2EC6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37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4DFF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1A1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939948" w14:textId="77777777" w:rsidR="005F54D4" w:rsidRPr="000D7AA7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5F54D4" w14:paraId="55D4BEF9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446E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C137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9E76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2F3B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AACFEC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50A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14AB9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C61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9614E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B25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B7AE530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F2A9A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2F1D" w14:textId="77777777" w:rsidR="005F54D4" w:rsidRDefault="005F54D4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624DC" w14:textId="77777777" w:rsidR="005F54D4" w:rsidRPr="00F6236C" w:rsidRDefault="005F54D4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BDAC" w14:textId="77777777" w:rsidR="005F54D4" w:rsidRDefault="005F54D4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08960B3" w14:textId="77777777" w:rsidR="005F54D4" w:rsidRDefault="005F54D4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B57A" w14:textId="77777777" w:rsidR="005F54D4" w:rsidRDefault="005F54D4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EC4D" w14:textId="77777777" w:rsidR="005F54D4" w:rsidRDefault="005F54D4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1DC9" w14:textId="77777777" w:rsidR="005F54D4" w:rsidRDefault="005F54D4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AA3BA" w14:textId="77777777" w:rsidR="005F54D4" w:rsidRPr="00F6236C" w:rsidRDefault="005F54D4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7EC23" w14:textId="77777777" w:rsidR="005F54D4" w:rsidRDefault="005F54D4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7DD2262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409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F9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692049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0CC0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DE11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00F4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2424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F35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8538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A8CF" w14:textId="77777777" w:rsidR="005F54D4" w:rsidRPr="007F77BB" w:rsidRDefault="005F54D4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A18E384" w14:textId="77777777" w:rsidR="005F54D4" w:rsidRDefault="005F54D4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5F54D4" w14:paraId="7435CEB5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E4DD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4D54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66984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E8A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2B5C70F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77D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A10513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8A37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B34A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A7E3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724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8AB4B7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7F4A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2AC0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2E0E42D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F1B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401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3B97D2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5E05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FA1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42C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1CD3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56B2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12CD4A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5F54D4" w14:paraId="68A8A45F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A36F3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B64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D63A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A42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C31DB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108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5CAA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AEE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1F18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B36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9A8ECCB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AE53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A698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EABBE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7A1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38C45B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14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18FA9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E7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B098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69B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DF60215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F200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0C41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E8064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495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96AF76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385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EFC5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18B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9DCF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080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5F54D4" w14:paraId="4EC27A6E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BE0A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5A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CFF6C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B75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29B8532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BBA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A6E63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9A08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6A90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1DD4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54D4" w14:paraId="3E01A52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AA33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1310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E25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4B11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B3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3C336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A003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D1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FDE2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D8AF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34C9D51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CD0B3F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DCE5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2B5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5C8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0A28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7D5B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CE51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FB3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F1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6B28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A3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161D4A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4D19CE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4388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A90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2551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281F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4290F6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1D8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FA0E84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F243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B6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7582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4DBC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F3F920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5F54D4" w14:paraId="4175879D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8157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D99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47BA2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CBA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7DC51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0F5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920A71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7A76D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DAA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76BFA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FC8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26D04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10A42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F54D4" w14:paraId="77A96B3D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7504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F2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166A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8FB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4B9A239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435F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00A723F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8F7A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FF8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E871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320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E6010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773E9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5F54D4" w14:paraId="7F82D441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4066F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B3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71A0CF6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1CCBB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F6D5" w14:textId="77777777" w:rsidR="005F54D4" w:rsidRDefault="005F54D4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F52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D1C8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291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FEFE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C339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B552632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5C39D" w14:textId="77777777" w:rsidR="005F54D4" w:rsidRDefault="005F54D4" w:rsidP="005F54D4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3D9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CD437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3B7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91322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FC9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5A0C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68CE" w14:textId="77777777" w:rsidR="005F54D4" w:rsidRPr="00514DA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82B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DB07" w14:textId="77777777" w:rsidR="005F54D4" w:rsidRPr="00F6236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78C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37737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1CA72C13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7A262CEF" w14:textId="77777777" w:rsidR="005F54D4" w:rsidRDefault="005F54D4" w:rsidP="00503CFC">
      <w:pPr>
        <w:pStyle w:val="Heading1"/>
        <w:spacing w:line="360" w:lineRule="auto"/>
      </w:pPr>
      <w:r>
        <w:t>LINIA 412</w:t>
      </w:r>
    </w:p>
    <w:p w14:paraId="2596C3F6" w14:textId="77777777" w:rsidR="005F54D4" w:rsidRDefault="005F54D4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F54D4" w14:paraId="3E4677A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88704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655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9FFD" w14:textId="77777777" w:rsidR="005F54D4" w:rsidRPr="005C35B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572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6F78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5AC37C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28B5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686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A157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089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5B393F8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5F54D4" w14:paraId="5CB1AA2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280D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F4C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9814" w14:textId="77777777" w:rsidR="005F54D4" w:rsidRPr="005C35B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2BE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1D3F1C2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8FE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D1B8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50D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3A842F8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5B2D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BC1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E3E1D28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68CD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3BE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753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961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1D654CD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AA3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2B35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1B59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07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9ED1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A4B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749962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5A1A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A77BB" w14:textId="77777777" w:rsidR="005F54D4" w:rsidRDefault="005F54D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27700425" w14:textId="77777777" w:rsidR="005F54D4" w:rsidRDefault="005F54D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D6A9" w14:textId="77777777" w:rsidR="005F54D4" w:rsidRDefault="005F54D4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6D55B" w14:textId="77777777" w:rsidR="005F54D4" w:rsidRDefault="005F54D4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2573D43C" w14:textId="77777777" w:rsidR="005F54D4" w:rsidRDefault="005F54D4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1C2E8" w14:textId="77777777" w:rsidR="005F54D4" w:rsidRDefault="005F54D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3890" w14:textId="77777777" w:rsidR="005F54D4" w:rsidRPr="00396332" w:rsidRDefault="005F54D4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9D6F0" w14:textId="77777777" w:rsidR="005F54D4" w:rsidRDefault="005F54D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3AE77ADF" w14:textId="77777777" w:rsidR="005F54D4" w:rsidRDefault="005F54D4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19401" w14:textId="77777777" w:rsidR="005F54D4" w:rsidRDefault="005F54D4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BFC9" w14:textId="77777777" w:rsidR="005F54D4" w:rsidRDefault="005F54D4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4053832" w14:textId="77777777" w:rsidR="005F54D4" w:rsidRDefault="005F54D4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22B1EC48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34A7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C6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671C3D8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921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C769" w14:textId="77777777" w:rsidR="005F54D4" w:rsidRDefault="005F54D4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534EA6D" w14:textId="77777777" w:rsidR="005F54D4" w:rsidRDefault="005F54D4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24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F5CF6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FA1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60E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3C9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BEF342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5F54D4" w14:paraId="3059F89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4DB7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2AD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7C7541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8E21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00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2A852E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72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ED17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4452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CB83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2E1ED" w14:textId="77777777" w:rsidR="005F54D4" w:rsidRDefault="005F54D4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0ED22ECC" w14:textId="77777777" w:rsidR="005F54D4" w:rsidRDefault="005F54D4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5F54D4" w14:paraId="38CA6B5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8057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480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CD6B" w14:textId="77777777" w:rsidR="005F54D4" w:rsidRPr="005C35B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676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7B6592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539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AC87FD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B5CC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0C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50B9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A8A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33353B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7319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558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2461" w14:textId="77777777" w:rsidR="005F54D4" w:rsidRPr="005C35B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99A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0373EF2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61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D4924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53FC713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1690AA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6DDF7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C523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AC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58F4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78E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366BFE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E5BC2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2EC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112CBD7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C99E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047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C2E8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E167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24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71F2CF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249F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B415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5F54D4" w14:paraId="26DF89E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19B3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A98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7786FD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23BB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9A30A" w14:textId="77777777" w:rsidR="005F54D4" w:rsidRDefault="005F54D4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 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07C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286F0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64B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80E9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544B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B8B379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5F54D4" w14:paraId="5CCF5B8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F652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BA9B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A9F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77CC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617B283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00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FFBE5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7D7F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30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817C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376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3B2145A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A7A7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7D33" w14:textId="77777777" w:rsidR="005F54D4" w:rsidRDefault="005F54D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29F1C49A" w14:textId="77777777" w:rsidR="005F54D4" w:rsidRDefault="005F54D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0ED4" w14:textId="77777777" w:rsidR="005F54D4" w:rsidRDefault="005F54D4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AE68" w14:textId="77777777" w:rsidR="005F54D4" w:rsidRDefault="005F54D4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D25A" w14:textId="77777777" w:rsidR="005F54D4" w:rsidRDefault="005F54D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2A93B" w14:textId="77777777" w:rsidR="005F54D4" w:rsidRPr="00396332" w:rsidRDefault="005F54D4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EA71" w14:textId="77777777" w:rsidR="005F54D4" w:rsidRDefault="005F54D4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B8C2" w14:textId="77777777" w:rsidR="005F54D4" w:rsidRDefault="005F54D4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BDCD" w14:textId="77777777" w:rsidR="005F54D4" w:rsidRDefault="005F54D4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5F54D4" w14:paraId="4FE3CC48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80FC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8178B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6EBFAB9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7323" w14:textId="77777777" w:rsidR="005F54D4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B6B9" w14:textId="77777777" w:rsidR="005F54D4" w:rsidRDefault="005F54D4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82BD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7AF4" w14:textId="77777777" w:rsidR="005F54D4" w:rsidRPr="00396332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ACADF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2155739A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A353" w14:textId="77777777" w:rsidR="005F54D4" w:rsidRPr="00396332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92D3" w14:textId="77777777" w:rsidR="005F54D4" w:rsidRDefault="005F54D4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54FB832A" w14:textId="77777777" w:rsidR="005F54D4" w:rsidRDefault="005F54D4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5F54D4" w14:paraId="31B11333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C0D1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209E4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1BF6" w14:textId="77777777" w:rsidR="005F54D4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85AE" w14:textId="77777777" w:rsidR="005F54D4" w:rsidRDefault="005F54D4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51D5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02855" w14:textId="77777777" w:rsidR="005F54D4" w:rsidRPr="00396332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F117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29+280</w:t>
            </w:r>
          </w:p>
          <w:p w14:paraId="03B8B947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9BED" w14:textId="77777777" w:rsidR="005F54D4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2C9B6" w14:textId="77777777" w:rsidR="005F54D4" w:rsidRDefault="005F54D4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1C0AD1C6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A5B53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6A26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29+308</w:t>
            </w:r>
          </w:p>
          <w:p w14:paraId="17CB1C55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30+755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AB43" w14:textId="77777777" w:rsidR="005F54D4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26FF" w14:textId="77777777" w:rsidR="005F54D4" w:rsidRDefault="005F54D4" w:rsidP="007207A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CF90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CB9BA" w14:textId="77777777" w:rsidR="005F54D4" w:rsidRPr="00396332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FC80" w14:textId="77777777" w:rsidR="005F54D4" w:rsidRDefault="005F54D4" w:rsidP="007207A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6B81" w14:textId="77777777" w:rsidR="005F54D4" w:rsidRDefault="005F54D4" w:rsidP="007207A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05C3" w14:textId="77777777" w:rsidR="005F54D4" w:rsidRDefault="005F54D4" w:rsidP="007207A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533E134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5ACA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EAA0" w14:textId="77777777" w:rsidR="005F54D4" w:rsidRDefault="005F54D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206EBD8A" w14:textId="77777777" w:rsidR="005F54D4" w:rsidRDefault="005F54D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A2090" w14:textId="77777777" w:rsidR="005F54D4" w:rsidRDefault="005F54D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0E74" w14:textId="77777777" w:rsidR="005F54D4" w:rsidRDefault="005F54D4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4AE73F52" w14:textId="77777777" w:rsidR="005F54D4" w:rsidRDefault="005F54D4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1C0F" w14:textId="77777777" w:rsidR="005F54D4" w:rsidRDefault="005F54D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3B2C" w14:textId="77777777" w:rsidR="005F54D4" w:rsidRPr="00396332" w:rsidRDefault="005F54D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EB04" w14:textId="77777777" w:rsidR="005F54D4" w:rsidRDefault="005F54D4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BEBD" w14:textId="77777777" w:rsidR="005F54D4" w:rsidRDefault="005F54D4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1AAD" w14:textId="77777777" w:rsidR="005F54D4" w:rsidRDefault="005F54D4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F54D4" w14:paraId="5CDDAC1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2A2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979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81DC" w14:textId="77777777" w:rsidR="005F54D4" w:rsidRPr="005C35B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B994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37E345A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045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9FB133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CFDFF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F16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11CF6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D37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0EDC509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ADBF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457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A2BB" w14:textId="77777777" w:rsidR="005F54D4" w:rsidRPr="005C35B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E9D00" w14:textId="77777777" w:rsidR="005F54D4" w:rsidRDefault="005F54D4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1E49E44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C153" w14:textId="77777777" w:rsidR="005F54D4" w:rsidRDefault="005F54D4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AF33E9B" w14:textId="77777777" w:rsidR="005F54D4" w:rsidRDefault="005F54D4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0B595A6" w14:textId="77777777" w:rsidR="005F54D4" w:rsidRDefault="005F54D4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FD3E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D16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E1EA" w14:textId="77777777" w:rsidR="005F54D4" w:rsidRPr="0039633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D6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5F310F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A484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2DA1" w14:textId="77777777" w:rsidR="005F54D4" w:rsidRDefault="005F54D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2C83" w14:textId="77777777" w:rsidR="005F54D4" w:rsidRPr="005C35B0" w:rsidRDefault="005F54D4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922E" w14:textId="77777777" w:rsidR="005F54D4" w:rsidRDefault="005F54D4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BA76" w14:textId="77777777" w:rsidR="005F54D4" w:rsidRDefault="005F54D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C3335" w14:textId="77777777" w:rsidR="005F54D4" w:rsidRDefault="005F54D4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5922" w14:textId="77777777" w:rsidR="005F54D4" w:rsidRDefault="005F54D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31A9683C" w14:textId="77777777" w:rsidR="005F54D4" w:rsidRDefault="005F54D4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9B71" w14:textId="77777777" w:rsidR="005F54D4" w:rsidRPr="00396332" w:rsidRDefault="005F54D4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0921" w14:textId="77777777" w:rsidR="005F54D4" w:rsidRDefault="005F54D4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F54D4" w14:paraId="0E951FC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266E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21B1C" w14:textId="77777777" w:rsidR="005F54D4" w:rsidRPr="00003CB6" w:rsidRDefault="005F54D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D026" w14:textId="77777777" w:rsidR="005F54D4" w:rsidRPr="00003CB6" w:rsidRDefault="005F54D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0683" w14:textId="77777777" w:rsidR="005F54D4" w:rsidRPr="00003CB6" w:rsidRDefault="005F54D4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BF16" w14:textId="77777777" w:rsidR="005F54D4" w:rsidRDefault="005F54D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96D43" w14:textId="77777777" w:rsidR="005F54D4" w:rsidRDefault="005F54D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54A5" w14:textId="77777777" w:rsidR="005F54D4" w:rsidRDefault="005F54D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055A" w14:textId="77777777" w:rsidR="005F54D4" w:rsidRDefault="005F54D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0525" w14:textId="77777777" w:rsidR="005F54D4" w:rsidRDefault="005F54D4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5F54D4" w14:paraId="0BF7B2C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E0A1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3C35" w14:textId="77777777" w:rsidR="005F54D4" w:rsidRPr="00003CB6" w:rsidRDefault="005F54D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8E2C" w14:textId="77777777" w:rsidR="005F54D4" w:rsidRPr="00003CB6" w:rsidRDefault="005F54D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3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34C7" w14:textId="77777777" w:rsidR="005F54D4" w:rsidRPr="00003CB6" w:rsidRDefault="005F54D4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ADCE" w14:textId="77777777" w:rsidR="005F54D4" w:rsidRPr="00003CB6" w:rsidRDefault="005F54D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86E3" w14:textId="77777777" w:rsidR="005F54D4" w:rsidRPr="00003CB6" w:rsidRDefault="005F54D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7E25" w14:textId="77777777" w:rsidR="005F54D4" w:rsidRPr="00003CB6" w:rsidRDefault="005F54D4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C1672" w14:textId="77777777" w:rsidR="005F54D4" w:rsidRPr="00003CB6" w:rsidRDefault="005F54D4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1EC7" w14:textId="77777777" w:rsidR="005F54D4" w:rsidRPr="00003CB6" w:rsidRDefault="005F54D4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5F54D4" w14:paraId="3D546D0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33BB7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69BC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1272A89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678A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6011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373D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EAD3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3689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045B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E3EF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92C2F9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4F2AF06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5F54D4" w14:paraId="3EC4F4A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F9A2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AB1F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39C8941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EE72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C73F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A6F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1C7A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659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11BA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D04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D1521F8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37AFA2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37B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E57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9703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424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799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B2364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73D83A9F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CBE4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B37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64BA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14C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6DCB830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229A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3A8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F295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180B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6D2236A2" w14:textId="77777777" w:rsidR="005F54D4" w:rsidRDefault="005F54D4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E07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B2EC3C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3F48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5C4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4006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C086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E8391A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958E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F3A7C" w14:textId="77777777" w:rsidR="005F54D4" w:rsidRDefault="005F54D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36EFA" w14:textId="77777777" w:rsidR="005F54D4" w:rsidRPr="005C35B0" w:rsidRDefault="005F54D4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5550C" w14:textId="77777777" w:rsidR="005F54D4" w:rsidRDefault="005F54D4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7A51" w14:textId="77777777" w:rsidR="005F54D4" w:rsidRDefault="005F54D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0D1772" w14:textId="77777777" w:rsidR="005F54D4" w:rsidRDefault="005F54D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35B9" w14:textId="77777777" w:rsidR="005F54D4" w:rsidRPr="00396332" w:rsidRDefault="005F54D4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D4B8" w14:textId="77777777" w:rsidR="005F54D4" w:rsidRDefault="005F54D4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80DE" w14:textId="77777777" w:rsidR="005F54D4" w:rsidRPr="00396332" w:rsidRDefault="005F54D4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39F50" w14:textId="77777777" w:rsidR="005F54D4" w:rsidRDefault="005F54D4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33EB13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7D2D2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6E4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51963ECF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45ADA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E13E5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029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6937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F67AE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4C10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7D115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1D1993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106AFB7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5F54D4" w14:paraId="72554C3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7DC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D2E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1AC17D5A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9760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601C2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1F9E5F0C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14A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BEA3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36E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0A0B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3F33B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6D707DC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78B9D822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93318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EF3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0679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FC3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7910976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938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699A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CFE5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7555BDFF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C58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1A2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568F59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7B81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C4A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17A8FF4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55BB8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C8C64" w14:textId="77777777" w:rsidR="005F54D4" w:rsidRDefault="005F54D4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7892BD67" w14:textId="77777777" w:rsidR="005F54D4" w:rsidRDefault="005F54D4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19E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33B3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44CD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54227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AEC8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F54D4" w14:paraId="2D191FD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3626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2BF2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056BAB1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3658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83EC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011C9FD3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FFC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03505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EC32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994F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611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9D8614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07A151E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8274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74E9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DFBF9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5D7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4C37830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EF6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E571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E66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3EF1132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8951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BC856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3BD74A6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C968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E875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134B691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E961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0D66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37DFCFC2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206D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4263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AE3A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ADE2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5D2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A30F896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7B2B12C2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DC32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467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39A887C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550E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4AE5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737FFDB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45D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84184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3AD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6A45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CD2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30252B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0CECD48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BA11A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296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2EC8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C8ABF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29B37DE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E44E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842A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4147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6DC6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D114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25141D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B23A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F58F2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6B44421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9124D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DDA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6322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F7CCE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B4D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E6DCE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6AD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24B002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5F54D4" w14:paraId="59B0417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AA00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19432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6B3F25F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72D5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24A3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13C51A8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7C05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1A94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7907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B98A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9F3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25900FF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8AC9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513F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530BC77E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01AC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CF3F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5A5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7574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598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2088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B362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135965C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FD62682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57C4983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115D4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281A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17624F3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3F7C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429B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DDD8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80D68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43A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DEBE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D273F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4D7580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459E576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410D147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403C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17D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0809398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B086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FA6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62B9B5E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098353A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C07A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D718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DB5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0CB2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C0B6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C4DADC" w14:textId="77777777" w:rsidR="005F54D4" w:rsidRDefault="005F54D4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66255CD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24AC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B59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183A0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712E" w14:textId="77777777" w:rsidR="005F54D4" w:rsidRDefault="005F54D4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47C9ECAB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38B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524B4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D6F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10E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E7743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21D28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6AB6EE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8D2F1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520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78648E4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38C1E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2FA5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7617912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75DB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9D94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12C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43B1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ED09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D605D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49F66B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BE1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F28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1D665EF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C9C0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D3A5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0E72356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E5A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93C7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12E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0316A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6EE5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0CF3AA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90A20F7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6E6A5E0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46327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C5D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60CF319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F95A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B6B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68DFC65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882D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024E8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4B7F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56D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A8DAF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5C34529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D1CB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027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20932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804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129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F2388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171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6CEE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C58C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5F54D4" w14:paraId="14DD4EC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56AD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134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002C2C6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D3D1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CA73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0E2C779F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5AF5BA12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1DEE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01AF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88B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2BA48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16A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7FBF5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734FCDC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8CD4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54A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312AF73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BD95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F278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55C4AA4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3B7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428DB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057AA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E336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C48E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CF5F8A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5F54D4" w14:paraId="5ABA4B5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5C88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7AF2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668B6D9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B48A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C99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0EA31C7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2288CCA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F724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6781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2A0C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93E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00E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6104F2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EB8902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01DA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8D95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D3F1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AFA0" w14:textId="77777777" w:rsidR="005F54D4" w:rsidRDefault="005F54D4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067761B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CAC75" w14:textId="77777777" w:rsidR="005F54D4" w:rsidRDefault="005F54D4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A0CB77" w14:textId="77777777" w:rsidR="005F54D4" w:rsidRDefault="005F54D4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483B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DB8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6038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3B8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448100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DF7DD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A3C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95ECF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056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4678D2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C16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5610FF1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651695BA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FD41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63AE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E57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35F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C266634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ACBB5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B45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9842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2073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Jibou liniile 1 - 4 </w:t>
            </w:r>
          </w:p>
          <w:p w14:paraId="064ABB0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536C1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942940F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C65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9922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5B6E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8000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AAC00ED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BA970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011A5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1A641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3F81C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249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357B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595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C95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A84F8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5F54D4" w14:paraId="180B68BD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C4DFA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84D6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4EFE639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D61A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5E0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74F5811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753D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F16B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6F2F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4BB1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4BB8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96FBC9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8BDD8B4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2F342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BF08FF1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CEC707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65B60D0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1F2D0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0E0FDA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82D02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7907B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2AE31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576FFB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8427F0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A39100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FE8F2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166+400</w:t>
            </w:r>
          </w:p>
          <w:p w14:paraId="27C6C99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2FD04A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567017" w14:textId="77777777" w:rsidR="005F54D4" w:rsidRDefault="005F54D4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016E797" w14:textId="77777777" w:rsidR="005F54D4" w:rsidRDefault="005F54D4" w:rsidP="00CE1D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BF5F66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BBBA33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E310F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0EB6C9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871BC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5F54D4" w14:paraId="66054FB2" w14:textId="77777777" w:rsidTr="004558F5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13864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3B4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5DC802A9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AEE80" w14:textId="77777777" w:rsidR="005F54D4" w:rsidRPr="005C35B0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C8DEC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71D866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0397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9538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454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5CC7E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2DD9D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2EC805E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FB34510" w14:textId="77777777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3D52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074F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6E4308A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FD55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79B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91D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09517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6A0D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2E45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CD3B9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308620C" w14:textId="77777777" w:rsidTr="00382B68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3D2B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89F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43499F6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D224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9C1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05002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5044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61E2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F11F6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DDC3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1505D77" w14:textId="77777777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648E4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2733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1DB7973C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1AC1E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4D424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295E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CF25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89AB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4D0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9CBA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68D8AE6" w14:textId="77777777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8C87" w14:textId="77777777" w:rsidR="005F54D4" w:rsidRDefault="005F54D4" w:rsidP="005F54D4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1D8E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  <w:p w14:paraId="5FEB0928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2B4E" w14:textId="77777777" w:rsidR="005F54D4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93F2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7AF20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64C2C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4FCE4" w14:textId="77777777" w:rsidR="005F54D4" w:rsidRDefault="005F54D4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868E" w14:textId="77777777" w:rsidR="005F54D4" w:rsidRPr="00396332" w:rsidRDefault="005F54D4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4B341" w14:textId="77777777" w:rsidR="005F54D4" w:rsidRDefault="005F54D4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F165B91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0D0D82D6" w14:textId="77777777" w:rsidR="005F54D4" w:rsidRDefault="005F54D4" w:rsidP="0002281B">
      <w:pPr>
        <w:pStyle w:val="Heading1"/>
        <w:spacing w:line="360" w:lineRule="auto"/>
      </w:pPr>
      <w:r>
        <w:t>LINIA 416</w:t>
      </w:r>
    </w:p>
    <w:p w14:paraId="5A60F2EE" w14:textId="77777777" w:rsidR="005F54D4" w:rsidRDefault="005F54D4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2865F6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6E39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71C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A9671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3AE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13227F3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2D765B89" w14:textId="77777777" w:rsidR="005F54D4" w:rsidRDefault="005F54D4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5D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FE4239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5D575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ACA8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CC3B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9A7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0B1937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1149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0FA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B1C18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79B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7B96653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53B71B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E8B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546740C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182C97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1B5B86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3370D15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C2BD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A85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A26B0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052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C7E3CB3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418F2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DE36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94753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06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16B9F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28C5E5A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4B06FD0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971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4B22F56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172D16E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37D590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70B3D9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546A3F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220E34D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60D25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8BEE4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FEE7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446B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A5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C8381D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7E8F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247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407BC8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D758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33DF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245DBF6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541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4EFC7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50A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DD35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1B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59CAD634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2B1D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C3B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F915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C892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A964D9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C11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6A3D79A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5370B24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2574AA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07C4C1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9B7D7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E846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A4055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B95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4D553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5F54D4" w14:paraId="7548C302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5DB5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DA4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56A07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43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3886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012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F29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2D3F68A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E057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6E4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3EA1D7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1CBD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3FA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2A31B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35A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096FF2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A09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08875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C9A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884CF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AAF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5F54D4" w14:paraId="6EE8947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A6D39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069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64B385E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08A4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57B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D789" w14:textId="77777777" w:rsidR="005F54D4" w:rsidRPr="0011403A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F6F7F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534F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2C7E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DB72A" w14:textId="77777777" w:rsidR="005F54D4" w:rsidRPr="0011403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0A6DF81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24CC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988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349B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F5A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BF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CA52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66DA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28596C8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5F847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5ED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33D082B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244FF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B38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5ACDAB3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6760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942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280AAE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61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B540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48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46B7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99AB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5DF01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2ACF2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1A84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1F9B2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013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0CDBCBB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2B1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BC88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7A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685645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7396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F42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962186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6EDF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321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53E00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4ED5" w14:textId="77777777" w:rsidR="005F54D4" w:rsidRDefault="005F54D4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A150A23" w14:textId="77777777" w:rsidR="005F54D4" w:rsidRDefault="005F54D4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A28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590F4C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1576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3F4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FB14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FED5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15B8E6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FC8F1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99F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280C9A5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8BE44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7E9F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FD718C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23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CDE5" w14:textId="77777777" w:rsidR="005F54D4" w:rsidRPr="00C4423F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07A2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C0E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064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2BFDF9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329F5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97B7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F6C3" w14:textId="77777777" w:rsidR="005F54D4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461EB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DDD4E5D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3FF08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A70D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930F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91AD" w14:textId="77777777" w:rsidR="005F54D4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34A8C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5F54D4" w14:paraId="5BB600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3C29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DE96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1DB2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2381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4691728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26C8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AAEA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87FC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09223" w14:textId="77777777" w:rsidR="005F54D4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F60B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0E1466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D14F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BFEF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ED97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BBC8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0C31C04D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F8E0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91A9E57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37EA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2CA5A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96F7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6B61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5F54D4" w14:paraId="7F64B7E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836F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303D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1BF951D4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F84C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63FD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11E6955D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C9F4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862E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48C2B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3851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6E70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5F93CA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AEAD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A09E1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9A6D9" w14:textId="77777777" w:rsidR="005F54D4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2AFD1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02FCEBA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7B54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237A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FD09E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1A4F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52B88" w14:textId="77777777" w:rsidR="005F54D4" w:rsidRPr="00620605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123A469A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301B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50A0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FBA4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A388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63F9A43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A793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84D4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64FF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57C60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64E2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9483586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5F54D4" w14:paraId="6A13DF46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2B27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B739F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F8FA7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6BAEF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48E1E52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EBCE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C2AA2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C58CC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830C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B1D6F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84D609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5F54D4" w14:paraId="54D6D38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6FA0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15E1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040E3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630BC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64D88844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8F17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4AE3EE5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B35B" w14:textId="77777777" w:rsidR="005F54D4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06D91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46C4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A70C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D7822AC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5F54D4" w14:paraId="5325110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D2DD1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93F9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AA9F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E76A5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39A6C75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C084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2CBE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55FA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59AC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ED14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F92D32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F211" w14:textId="77777777" w:rsidR="005F54D4" w:rsidRDefault="005F54D4" w:rsidP="005F54D4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67EA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971DE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4735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EB2BC4F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E670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11F4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B17B" w14:textId="77777777" w:rsidR="005F54D4" w:rsidRDefault="005F54D4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8EA1" w14:textId="77777777" w:rsidR="005F54D4" w:rsidRPr="00C4423F" w:rsidRDefault="005F54D4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9341" w14:textId="77777777" w:rsidR="005F54D4" w:rsidRDefault="005F54D4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3EBB0490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516BADF9" w14:textId="77777777" w:rsidR="005F54D4" w:rsidRDefault="005F54D4" w:rsidP="003146F4">
      <w:pPr>
        <w:pStyle w:val="Heading1"/>
        <w:spacing w:line="360" w:lineRule="auto"/>
      </w:pPr>
      <w:r>
        <w:t>LINIA 417</w:t>
      </w:r>
    </w:p>
    <w:p w14:paraId="2AFDFDD4" w14:textId="77777777" w:rsidR="005F54D4" w:rsidRDefault="005F54D4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F54D4" w14:paraId="250988F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F75B8" w14:textId="77777777" w:rsidR="005F54D4" w:rsidRDefault="005F54D4" w:rsidP="005F54D4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40D88" w14:textId="77777777" w:rsidR="005F54D4" w:rsidRDefault="005F54D4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CD48" w14:textId="77777777" w:rsidR="005F54D4" w:rsidRPr="002D7BD3" w:rsidRDefault="005F54D4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B29CF" w14:textId="77777777" w:rsidR="005F54D4" w:rsidRDefault="005F54D4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96FBE59" w14:textId="77777777" w:rsidR="005F54D4" w:rsidRDefault="005F54D4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6EE60F22" w14:textId="77777777" w:rsidR="005F54D4" w:rsidRDefault="005F54D4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6B0A" w14:textId="77777777" w:rsidR="005F54D4" w:rsidRDefault="005F54D4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381A1076" w14:textId="77777777" w:rsidR="005F54D4" w:rsidRDefault="005F54D4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650B0" w14:textId="77777777" w:rsidR="005F54D4" w:rsidRPr="00655FB7" w:rsidRDefault="005F54D4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25744" w14:textId="77777777" w:rsidR="005F54D4" w:rsidRDefault="005F54D4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91B0" w14:textId="77777777" w:rsidR="005F54D4" w:rsidRPr="002D7BD3" w:rsidRDefault="005F54D4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D970" w14:textId="77777777" w:rsidR="005F54D4" w:rsidRDefault="005F54D4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79D90994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5DE0BD10" w14:textId="77777777" w:rsidR="005F54D4" w:rsidRDefault="005F54D4" w:rsidP="00D37279">
      <w:pPr>
        <w:pStyle w:val="Heading1"/>
        <w:spacing w:line="276" w:lineRule="auto"/>
      </w:pPr>
      <w:r>
        <w:t>LINIA 418</w:t>
      </w:r>
    </w:p>
    <w:p w14:paraId="11C1F0F9" w14:textId="77777777" w:rsidR="005F54D4" w:rsidRDefault="005F54D4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7BE95FA4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631FC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6CDC" w14:textId="77777777" w:rsidR="005F54D4" w:rsidRDefault="005F54D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3075055F" w14:textId="77777777" w:rsidR="005F54D4" w:rsidRDefault="005F54D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BD200" w14:textId="77777777" w:rsidR="005F54D4" w:rsidRPr="00896D96" w:rsidRDefault="005F54D4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FE3A" w14:textId="77777777" w:rsidR="005F54D4" w:rsidRDefault="005F54D4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458CC1B3" w14:textId="77777777" w:rsidR="005F54D4" w:rsidRDefault="005F54D4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C692" w14:textId="77777777" w:rsidR="005F54D4" w:rsidRDefault="005F54D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1A102" w14:textId="77777777" w:rsidR="005F54D4" w:rsidRPr="00896D96" w:rsidRDefault="005F54D4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BEFE" w14:textId="77777777" w:rsidR="005F54D4" w:rsidRDefault="005F54D4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D404" w14:textId="77777777" w:rsidR="005F54D4" w:rsidRPr="00896D96" w:rsidRDefault="005F54D4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6AB4" w14:textId="77777777" w:rsidR="005F54D4" w:rsidRDefault="005F54D4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5F54D4" w14:paraId="5BAC3BC7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1821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58614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69CE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FB0C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2AE3EBD4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F039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63C4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44BA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43FA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8E56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B812AE2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2685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A55D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CD41A" w14:textId="77777777" w:rsidR="005F54D4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1B1E7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7E82B731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CF8E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650F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CEA2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030D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C00A2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834725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E662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25FA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3FAAC2A2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A063" w14:textId="77777777" w:rsidR="005F54D4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AC025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30FA1E8A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5879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8C03E" w14:textId="77777777" w:rsidR="005F54D4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403C2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0FF6B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92D3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61484CC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0961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AF6B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329C8C44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DD1DD" w14:textId="77777777" w:rsidR="005F54D4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D7DD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052F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9DC5A" w14:textId="77777777" w:rsidR="005F54D4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4155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25583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5158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F8B0D45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61D6D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9BBD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83E4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A0B0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4C4B5821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BBD0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2B1DB87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3C3F9007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D853482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4282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42A0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E651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8460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5F54D4" w14:paraId="6C738661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0B52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4146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F745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C790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576ED3AD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7122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004AA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A307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495E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5E83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BDAD641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1953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346B6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B1D8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A3E1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20EC49B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4E4A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D60DF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2BBE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04F8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7C20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2CD4790D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A548D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965E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65175243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BC46F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BA5FA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5CCB1E84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E9EB8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E0D9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9CCD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589C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477D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14510F6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BE43" w14:textId="77777777" w:rsidR="005F54D4" w:rsidRDefault="005F54D4" w:rsidP="005F54D4">
            <w:pPr>
              <w:numPr>
                <w:ilvl w:val="0"/>
                <w:numId w:val="3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08AC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DA3E6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7A4E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0631F4AE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71E1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A733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F691" w14:textId="77777777" w:rsidR="005F54D4" w:rsidRDefault="005F54D4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E482" w14:textId="77777777" w:rsidR="005F54D4" w:rsidRPr="00896D96" w:rsidRDefault="005F54D4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CFBCF" w14:textId="77777777" w:rsidR="005F54D4" w:rsidRDefault="005F54D4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1A88242" w14:textId="77777777" w:rsidR="005F54D4" w:rsidRDefault="005F54D4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36D886CE" w14:textId="77777777" w:rsidR="005F54D4" w:rsidRDefault="005F54D4" w:rsidP="00380064">
      <w:pPr>
        <w:pStyle w:val="Heading1"/>
        <w:spacing w:line="360" w:lineRule="auto"/>
      </w:pPr>
      <w:r>
        <w:t>LINIA 500</w:t>
      </w:r>
    </w:p>
    <w:p w14:paraId="2BB8561E" w14:textId="77777777" w:rsidR="005F54D4" w:rsidRPr="00071303" w:rsidRDefault="005F54D4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5F54D4" w14:paraId="0992E5C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8919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79D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282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D06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8C84CD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3738BD0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7B49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097EDE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EAA1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FC87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93E3E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83E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5FC94D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C70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5F4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A538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D364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759037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2CE6977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82B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299CF2E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B5B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4A1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D33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62D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95584F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DC6C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D18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31728E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EF9F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5CD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7434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DEA0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7DC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614D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1C16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04D8DD21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4EA0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27DE" w14:textId="77777777" w:rsidR="005F54D4" w:rsidRDefault="005F54D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3E05" w14:textId="77777777" w:rsidR="005F54D4" w:rsidRPr="00D33E71" w:rsidRDefault="005F54D4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45DF" w14:textId="77777777" w:rsidR="005F54D4" w:rsidRDefault="005F54D4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3FD1" w14:textId="77777777" w:rsidR="005F54D4" w:rsidRDefault="005F54D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43E4" w14:textId="77777777" w:rsidR="005F54D4" w:rsidRDefault="005F54D4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14B2E" w14:textId="77777777" w:rsidR="005F54D4" w:rsidRDefault="005F54D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E0E1D3F" w14:textId="77777777" w:rsidR="005F54D4" w:rsidRDefault="005F54D4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C531" w14:textId="77777777" w:rsidR="005F54D4" w:rsidRPr="00D33E71" w:rsidRDefault="005F54D4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DB156" w14:textId="77777777" w:rsidR="005F54D4" w:rsidRDefault="005F54D4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559FF34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E6E6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C9F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0EBDDC5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3772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AE695" w14:textId="77777777" w:rsidR="005F54D4" w:rsidRPr="0008670B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7D7CB79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49D324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E3CF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7BB0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C0C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F106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5A8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:rsidRPr="00456545" w14:paraId="4364F5B8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0AFD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7317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2F17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B10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B126656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CB055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847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D664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C29F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F3730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F54D4" w:rsidRPr="00456545" w14:paraId="6B8B6DB2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600D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7BC9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962D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B131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3D79266A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3730B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1523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3DD5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E826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D67D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F54D4" w:rsidRPr="00456545" w14:paraId="3FD64D2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C4245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72D9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2ED534B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1691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9998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E92D74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E04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0EAA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7309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13F5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D893A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F54D4" w:rsidRPr="00456545" w14:paraId="775C414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141B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01D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2CE3BA6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2A4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602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EBB604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A45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3678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703B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3E96C911" w14:textId="77777777" w:rsidR="005F54D4" w:rsidRPr="00456545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6A7E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2B08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145A1C7" w14:textId="77777777" w:rsidR="005F54D4" w:rsidRPr="00A3090B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:rsidRPr="00456545" w14:paraId="28BB165F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06562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235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7A8E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764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39F295B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7C025E4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01E88C7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05DD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D8B1A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E4E8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52A80C2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1B7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7706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:rsidRPr="00456545" w14:paraId="28233FA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F149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4EE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64B6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528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F04495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FE0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CE32D0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3360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147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F69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BF0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6B8BC78" w14:textId="77777777" w:rsidR="005F54D4" w:rsidRPr="005F21B7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F54D4" w:rsidRPr="00456545" w14:paraId="2A1CE2C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DD06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31B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7B06A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AD3F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Inotești,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227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C8A7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E3C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  <w:p w14:paraId="68B9EAC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0247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2ECA" w14:textId="77777777" w:rsidR="005F54D4" w:rsidRPr="005F21B7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:rsidRPr="00456545" w14:paraId="55A95314" w14:textId="77777777" w:rsidTr="00E2789D">
        <w:trPr>
          <w:cantSplit/>
          <w:trHeight w:val="5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05F9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E9D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1A269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970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1CAE84D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06C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3AF852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6EC0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BB6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3237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5E4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1D35E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5F54D4" w:rsidRPr="00456545" w14:paraId="628B2260" w14:textId="77777777" w:rsidTr="00E2789D">
        <w:trPr>
          <w:cantSplit/>
          <w:trHeight w:val="47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50BA4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899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6443B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936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EF8B08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86B5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435B4CC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B25A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2F48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6E2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EEF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C1025E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5F54D4" w:rsidRPr="00456545" w14:paraId="1461E2B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A8B3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9D1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435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55EB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 xml:space="preserve">St. Săhăteni, Linia 2 Directă, zona aparate cale Cap Y , peste </w:t>
            </w:r>
          </w:p>
          <w:p w14:paraId="0BF1C38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703D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E564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F85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09A2A7E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00649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EF4B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5F54D4" w:rsidRPr="00456545" w14:paraId="5F182102" w14:textId="77777777" w:rsidTr="00E2789D">
        <w:trPr>
          <w:cantSplit/>
          <w:trHeight w:val="48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46C57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0CD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4A2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D2A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DBDF65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E8F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716E2E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FCE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183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B7D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A65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1E65B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A3219E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5F54D4" w:rsidRPr="00456545" w14:paraId="21567462" w14:textId="77777777" w:rsidTr="00075CB7">
        <w:trPr>
          <w:cantSplit/>
          <w:trHeight w:val="4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3A1F" w14:textId="77777777" w:rsidR="005F54D4" w:rsidRPr="00456545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7C6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120+800</w:t>
            </w:r>
          </w:p>
          <w:p w14:paraId="74DB07C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124+000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829E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A8F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Ulmeni - Buzău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BCB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4A3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281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B08F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3072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2E9FD650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87FB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C5A6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4564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E416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4D0BA7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D56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2A407B0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6BD892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25D9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CBF2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DA1C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652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DB5475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E7E3F0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C44BD6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34229AF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5F54D4" w14:paraId="2D09C1F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9A12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8AA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8BB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3A1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7EEDDCBF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7B6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C9D0D8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001D28E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7ABA4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9E7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C85C3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462B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2FB7D9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450CE5E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1ADD0B5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5F54D4" w14:paraId="6AE57858" w14:textId="77777777" w:rsidTr="00E2789D"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29F4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6623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127344A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997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EE7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75B2D23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836C43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76F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84B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5A4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D7025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1C2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59B0E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5F54D4" w14:paraId="5B869E0E" w14:textId="77777777" w:rsidTr="00E2789D">
        <w:trPr>
          <w:cantSplit/>
          <w:trHeight w:val="6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B8BD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EC6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475DDDD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72F7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57FB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4CF2018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1DE4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21A4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592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3A4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BF70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40B0D92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5F54D4" w14:paraId="1987821A" w14:textId="77777777" w:rsidTr="00E2789D">
        <w:trPr>
          <w:cantSplit/>
          <w:trHeight w:val="76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A5B79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095F" w14:textId="77777777" w:rsidR="005F54D4" w:rsidRDefault="005F54D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8683D" w14:textId="77777777" w:rsidR="005F54D4" w:rsidRDefault="005F54D4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C71F" w14:textId="77777777" w:rsidR="005F54D4" w:rsidRDefault="005F54D4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246ADDBC" w14:textId="77777777" w:rsidR="005F54D4" w:rsidRDefault="005F54D4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9374F" w14:textId="77777777" w:rsidR="005F54D4" w:rsidRDefault="005F54D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BAC83" w14:textId="77777777" w:rsidR="005F54D4" w:rsidRDefault="005F54D4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5FD20" w14:textId="77777777" w:rsidR="005F54D4" w:rsidRDefault="005F54D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5EFC7EE1" w14:textId="77777777" w:rsidR="005F54D4" w:rsidRDefault="005F54D4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57CE" w14:textId="77777777" w:rsidR="005F54D4" w:rsidRPr="00D33E71" w:rsidRDefault="005F54D4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13A0C" w14:textId="77777777" w:rsidR="005F54D4" w:rsidRDefault="005F54D4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527CD1C0" w14:textId="77777777" w:rsidR="005F54D4" w:rsidRDefault="005F54D4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5F54D4" w14:paraId="602B7301" w14:textId="77777777" w:rsidTr="00E2789D">
        <w:trPr>
          <w:cantSplit/>
          <w:trHeight w:val="5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E0A1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81B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6262163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BEF4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B3A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4CF7177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E52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205F9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BD2E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09FD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0FF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ACAA93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E120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47AD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7DD876D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525C5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F1F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6CDBD9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256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5DDE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BD6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00C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C2078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6865729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3CD61F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B9859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06C9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CA2D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FAC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21BD41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BBB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42029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9AD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06AEAB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782B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0EABA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459CAFE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222443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2084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609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F4545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155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4A4BDFE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771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5C7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AE48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D775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C5C00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4992130D" w14:textId="77777777" w:rsidTr="00E2789D">
        <w:trPr>
          <w:cantSplit/>
          <w:trHeight w:val="40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DDA0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041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AC57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6521B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8B8C11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06D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464B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591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6DEB843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B5EE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3F386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1EA80BD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BC7B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7D9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711E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858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66AAF43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EB0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4D95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0A4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DDB4D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D17A" w14:textId="77777777" w:rsidR="005F54D4" w:rsidRPr="00534A5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9AAD7CA" w14:textId="77777777" w:rsidR="005F54D4" w:rsidRPr="00534A5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A252924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F54D4" w14:paraId="450F627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C098F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787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F61A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211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05E5E49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88B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B03D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E80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5204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539F" w14:textId="77777777" w:rsidR="005F54D4" w:rsidRPr="00534A5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82CD161" w14:textId="77777777" w:rsidR="005F54D4" w:rsidRPr="00534A5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A694F2E" w14:textId="77777777" w:rsidR="005F54D4" w:rsidRPr="00534A55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5F54D4" w14:paraId="4F0002A7" w14:textId="77777777" w:rsidTr="00E2789D">
        <w:trPr>
          <w:cantSplit/>
          <w:trHeight w:val="26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39E3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3A98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CA299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6A4A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697185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DCFF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3B6E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4B8B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5A4FF2F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D26F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DCAF5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0B42900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29EDA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F76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D49A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FFBE7" w14:textId="77777777" w:rsidR="005F54D4" w:rsidRPr="000C4604" w:rsidRDefault="005F54D4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8C3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4739FE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32CB47E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259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B07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49BB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3A83" w14:textId="77777777" w:rsidR="005F54D4" w:rsidRPr="000C460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2719A8A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5F54D4" w14:paraId="62FB6F68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312F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A21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9AAF7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0B8A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67C96A6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31E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5D6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278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163C74D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AB15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17B7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0E0F7F23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DD26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A42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3EDC05A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5B7E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AE5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61C10B7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45E19A5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BBC3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0B9C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4CC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52717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6B35" w14:textId="77777777" w:rsidR="005F54D4" w:rsidRPr="00BB30B6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7F29F8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71DEDE9F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5F54D4" w14:paraId="7254DBC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217C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A354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A336B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4ED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5FB34B3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96C0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20ED4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9D2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DB01A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866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B7FCBB8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39E4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A16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50B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8E9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4D87F23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1CB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CBEA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9E80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3648121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ACE4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5B8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836AE72" w14:textId="77777777" w:rsidTr="00E2789D">
        <w:trPr>
          <w:cantSplit/>
          <w:trHeight w:val="4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4515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1E8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ABB050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B669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E9DF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823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4DE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383E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4CF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CED0" w14:textId="77777777" w:rsidR="005F54D4" w:rsidRPr="000C460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5F54D4" w14:paraId="1E6249C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1DAF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AD5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030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DF94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0516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18D5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835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024546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720E0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29D2" w14:textId="77777777" w:rsidR="005F54D4" w:rsidRPr="000C460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5F54D4" w14:paraId="4961D591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7E75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318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A9719B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1284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4E4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1789210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3F3D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E35BB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00A5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76ABB4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F415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9DF47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6175D45" w14:textId="77777777" w:rsidR="005F54D4" w:rsidRPr="006C1F61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A9552B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E9AD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6F0F" w14:textId="77777777" w:rsidR="005F54D4" w:rsidRDefault="005F54D4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86ACA" w14:textId="77777777" w:rsidR="005F54D4" w:rsidRDefault="005F54D4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A724" w14:textId="77777777" w:rsidR="005F54D4" w:rsidRDefault="005F54D4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9EF50" w14:textId="77777777" w:rsidR="005F54D4" w:rsidRDefault="005F54D4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EA4BA" w14:textId="77777777" w:rsidR="005F54D4" w:rsidRDefault="005F54D4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27D83" w14:textId="77777777" w:rsidR="005F54D4" w:rsidRDefault="005F54D4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F3DE" w14:textId="77777777" w:rsidR="005F54D4" w:rsidRDefault="005F54D4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946FE" w14:textId="77777777" w:rsidR="005F54D4" w:rsidRPr="004143AF" w:rsidRDefault="005F54D4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275E9A37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2B84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95C8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0DA5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36A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6C7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77829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8FB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482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DD0C3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78FB0F3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ED7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9FFD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52D8F21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100E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CFA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407B79C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BE35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74B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FD1E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0284E48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3BA7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39C5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0153765" w14:textId="77777777" w:rsidR="005F54D4" w:rsidRPr="00D84BDE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D29CC2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34549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E40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2A0A9B1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AF6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2BBEB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BBFFF9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DEA5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34626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EB0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79D6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B7D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4879FF4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DE58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983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F29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21DD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7FEFB2C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1E7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F681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F2C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D54B3C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FB0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4EC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4167E058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6904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7B9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25873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812A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C6FCF6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49AA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C5ECD3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A62C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AD51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2EAB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4970" w14:textId="77777777" w:rsidR="005F54D4" w:rsidRPr="00534C03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440B1611" w14:textId="77777777" w:rsidR="005F54D4" w:rsidRPr="00534C03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85A75D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5F54D4" w14:paraId="7BFC32BF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79F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DFE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4C65CBC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7B083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914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7B10CB5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4FF1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5B1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689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923E7A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1BA2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07BF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D5EE176" w14:textId="77777777" w:rsidR="005F54D4" w:rsidRPr="00D84BDE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AAC98F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C326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42B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06569CB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9C01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B9A7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640D73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508D1D9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F88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D6EB2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A05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34CB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22C4" w14:textId="77777777" w:rsidR="005F54D4" w:rsidRPr="001F07B1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0579CE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1C2C4DAD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5F54D4" w14:paraId="782CF4EB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47778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249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813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AB9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F298C7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E705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727D16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5D0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62A9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BBFA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49F1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691745D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3CDFFE5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5F54D4" w14:paraId="449255FC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C6B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4C1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5CA1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8ED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8A4903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DAFA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58958E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C7F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A50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8C3E7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03DE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A382C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02DBC7F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F54D4" w14:paraId="535200CB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762F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C2C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9CEF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84D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CD039D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C6E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A523D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DC0B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7B1E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E14E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46DF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EBDB8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5F54D4" w14:paraId="53F1E9DF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466A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FBB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87A71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39C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93AB937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68D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2F59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49AD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F78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282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8F0A6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3D8FE28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54D4" w14:paraId="2404F061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5FCE3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410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2B46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2C75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A2717B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4EA8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4D405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7B0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037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444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D8D23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5F54D4" w14:paraId="2B062DA9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68AC2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6264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E1C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D45B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A68816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E85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69274B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A183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7F80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0648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1BFC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3AB774B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5F54D4" w14:paraId="0084070A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26C4F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EA3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31FD0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8549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0A92F42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9CA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960027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9D58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E8D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A94C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A81A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1BE01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2170D40F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5F54D4" w14:paraId="78318D49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B7F6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4547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9D4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EDBC" w14:textId="77777777" w:rsidR="005F54D4" w:rsidRPr="00AD0C48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8EB1491" w14:textId="77777777" w:rsidR="005F54D4" w:rsidRPr="00AD0C48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1059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09C183D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E2A3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27A0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F5CB2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D48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BD444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F0BCE5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588B6F1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54D4" w14:paraId="6CD417B8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611BF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995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66FC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1BD39" w14:textId="77777777" w:rsidR="005F54D4" w:rsidRDefault="005F54D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604E7EE" w14:textId="77777777" w:rsidR="005F54D4" w:rsidRDefault="005F54D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65428673" w14:textId="77777777" w:rsidR="005F54D4" w:rsidRDefault="005F54D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42CE6AF" w14:textId="77777777" w:rsidR="005F54D4" w:rsidRPr="002532C4" w:rsidRDefault="005F54D4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998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5EC3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D1C9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E4D60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667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27CB1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17A7DB2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1D8E07F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5F54D4" w14:paraId="65E0D45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EE641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218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2B8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16A2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C504C5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CF3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3A42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E88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6EBED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584E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E7F59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27C5AF3F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54D4" w14:paraId="24C8151D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AA68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419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B6E3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006E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5DB26E5" w14:textId="77777777" w:rsidR="005F54D4" w:rsidRPr="0037264C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FFC1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5447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F1A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C3112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547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ABAF87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01DA0A4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54D4" w14:paraId="228EEF60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EC78A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C6F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380D3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1D8DF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089C205" w14:textId="77777777" w:rsidR="005F54D4" w:rsidRPr="003A070D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1FF1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507F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D9F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2FEDF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BF4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2FC46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5F54D4" w14:paraId="515B3EB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1F9D5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A56E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367C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070B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9C2FC3A" w14:textId="77777777" w:rsidR="005F54D4" w:rsidRPr="00F401CD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2FEA2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62FF643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8A3D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8347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12E5D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991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B5A42D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50C2845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54D4" w14:paraId="31D53FF3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C9A7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E23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0396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B86C2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4FD7E38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2BDFF799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A667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A0B25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667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94C14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703C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E686E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70D18B2D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5F54D4" w14:paraId="219DA0DA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17D4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615F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07BC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685D3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F38B0EA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4CE7E2DD" w14:textId="77777777" w:rsidR="005F54D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6F71AAA" w14:textId="77777777" w:rsidR="005F54D4" w:rsidRPr="002532C4" w:rsidRDefault="005F54D4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D88F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E8F88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54D5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EE5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8D42E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A0A85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70665A2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5F54D4" w14:paraId="35AA0784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08976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64B8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8E2D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322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7DC1242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2CC5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3D4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EA70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8D17C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9533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3EC9742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51794DC9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5F54D4" w14:paraId="052467F2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F1138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690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5F80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68F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447F5A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535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1F3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8EB5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E27F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CCD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7F968D6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6637C8EF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F54D4" w14:paraId="69F1E64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70B3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6F4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A282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1E4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7AF8DD0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066B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4196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FFCB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E297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39E83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D54D164" w14:textId="77777777" w:rsidR="005F54D4" w:rsidRPr="00CB3447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5F54D4" w14:paraId="58D1E0C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3DA5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2875A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928A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59054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353E91F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E4C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B901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927DE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11EB3496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162B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186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70AEA7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8B3380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9DED6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65A5C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521D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0271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69613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51281564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989E7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C1DF7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454D" w14:textId="77777777" w:rsidR="005F54D4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7A21" w14:textId="77777777" w:rsidR="005F54D4" w:rsidRPr="004143AF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7615DEA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326C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420F" w14:textId="77777777" w:rsidR="005F54D4" w:rsidRDefault="005F54D4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C17C9" w14:textId="77777777" w:rsidR="005F54D4" w:rsidRPr="00D33E71" w:rsidRDefault="005F54D4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47CB" w14:textId="77777777" w:rsidR="005F54D4" w:rsidRDefault="005F54D4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944256B" w14:textId="77777777" w:rsidR="005F54D4" w:rsidRDefault="005F54D4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3849" w14:textId="77777777" w:rsidR="005F54D4" w:rsidRDefault="005F54D4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2E1E" w14:textId="77777777" w:rsidR="005F54D4" w:rsidRDefault="005F54D4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40CA" w14:textId="77777777" w:rsidR="005F54D4" w:rsidRDefault="005F54D4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86404" w14:textId="77777777" w:rsidR="005F54D4" w:rsidRDefault="005F54D4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1D71A" w14:textId="77777777" w:rsidR="005F54D4" w:rsidRPr="004143AF" w:rsidRDefault="005F54D4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5F54D4" w14:paraId="4F4C40E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AACB1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D2D9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8B2C9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AEDA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9B38EE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061D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6A57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6358" w14:textId="77777777" w:rsidR="005F54D4" w:rsidRDefault="005F54D4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1BB5" w14:textId="77777777" w:rsidR="005F54D4" w:rsidRPr="00D33E71" w:rsidRDefault="005F54D4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C898" w14:textId="77777777" w:rsidR="005F54D4" w:rsidRDefault="005F54D4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F54D4" w14:paraId="161D38D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4438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E692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7F9D3ACA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49B9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A1F3D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669D499D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FFF3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E70C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5BB4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BF8A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DEFC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F54D4" w14:paraId="2676303C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9B0D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33A05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5B7F1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E887F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63E731FF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5F6E1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D727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BC9A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13B9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6763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59E47BCA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3D99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DB37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EB582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FEB1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23488433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5F56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A32AC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AE74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53EF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3CFB7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1CEA07C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EC32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AFEA5" w14:textId="77777777" w:rsidR="005F54D4" w:rsidRDefault="005F54D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59D800E4" w14:textId="77777777" w:rsidR="005F54D4" w:rsidRDefault="005F54D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1BE5" w14:textId="77777777" w:rsidR="005F54D4" w:rsidRPr="00D33E71" w:rsidRDefault="005F54D4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5FDB3" w14:textId="77777777" w:rsidR="005F54D4" w:rsidRDefault="005F54D4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B03E" w14:textId="77777777" w:rsidR="005F54D4" w:rsidRDefault="005F54D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09E0" w14:textId="77777777" w:rsidR="005F54D4" w:rsidRPr="00D33E71" w:rsidRDefault="005F54D4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9791" w14:textId="77777777" w:rsidR="005F54D4" w:rsidRDefault="005F54D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06BE4A34" w14:textId="77777777" w:rsidR="005F54D4" w:rsidRDefault="005F54D4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6D08" w14:textId="77777777" w:rsidR="005F54D4" w:rsidRPr="00D33E71" w:rsidRDefault="005F54D4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0A8F4" w14:textId="77777777" w:rsidR="005F54D4" w:rsidRDefault="005F54D4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5F54D4" w14:paraId="7E06718F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F9B07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1742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83643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88C7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0F59E501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31F60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0C74858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20BA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415B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2C55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87E69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2E6BF27E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F7F0C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D231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6BAF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CCFCD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30C99EE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A0A9E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F609FE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30C3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7A5D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0D3D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4B3A0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652837E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29EDE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9558" w14:textId="77777777" w:rsidR="005F54D4" w:rsidRDefault="005F54D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F43FD" w14:textId="77777777" w:rsidR="005F54D4" w:rsidRPr="00D33E71" w:rsidRDefault="005F54D4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ED6C" w14:textId="77777777" w:rsidR="005F54D4" w:rsidRDefault="005F54D4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AF3F7A9" w14:textId="77777777" w:rsidR="005F54D4" w:rsidRDefault="005F54D4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10DC6" w14:textId="77777777" w:rsidR="005F54D4" w:rsidRDefault="005F54D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2A36AE" w14:textId="77777777" w:rsidR="005F54D4" w:rsidRDefault="005F54D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6B34" w14:textId="77777777" w:rsidR="005F54D4" w:rsidRPr="00D33E71" w:rsidRDefault="005F54D4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D9A5C" w14:textId="77777777" w:rsidR="005F54D4" w:rsidRDefault="005F54D4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878D" w14:textId="77777777" w:rsidR="005F54D4" w:rsidRPr="00D33E71" w:rsidRDefault="005F54D4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F4AE" w14:textId="77777777" w:rsidR="005F54D4" w:rsidRDefault="005F54D4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0CABED6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B28CD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92ADF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8428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AF86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DDA7BF9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E68F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2E3D364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9317C31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2A764DFA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79A320F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32CF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DC01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0407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6F70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53EEEE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54021918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6F89987D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5F54D4" w14:paraId="036E454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0A71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6738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A4D7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4893E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802181E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215F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17A0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40E00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C44D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C7EA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F54D4" w14:paraId="297A8EBB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BCF0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1E9B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C480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23214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557D8FE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C7D29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3CA7585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512B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E75E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C7A8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4EF4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AD2564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563A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D50D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0F5D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531B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EB6F100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5DB3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623F678E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35749006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53C5FD10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2235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F2B76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3065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8D6D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6D7E318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C1A7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32345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F4CB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7EACA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0096EF19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4FE6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888FEC7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AA2DD87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35195797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03A3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5E82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4FFC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3735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03A24A7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FC657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E168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C188A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4418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277F1E05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F5C5D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3E9E" w14:textId="77777777" w:rsidR="005F54D4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9FD46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66A62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BE023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0D8FA2A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E0CC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FA79B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DD9AB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78C5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C29FCF4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9D8E3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D623170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6B0F7FA2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CA0640F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402B772E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7F07B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978C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88D0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05AD2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E1964E2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E8DC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2454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16D46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108F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679A4126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2ABE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AEE8FFD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DC5D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B493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4E9C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7D07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30F8299C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2F4F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B141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F65D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F08E7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2E56BD2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63253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49A58E97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1B2F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BBC3B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0FB79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C3B34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09F1650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18D8" w14:textId="77777777" w:rsidR="005F54D4" w:rsidRDefault="005F54D4" w:rsidP="005F54D4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2E1C6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C3175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4F1D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A41DDCE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2BE7129C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BE4A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11FF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539CF" w14:textId="77777777" w:rsidR="005F54D4" w:rsidRDefault="005F54D4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6955" w14:textId="77777777" w:rsidR="005F54D4" w:rsidRPr="00D33E71" w:rsidRDefault="005F54D4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9F06" w14:textId="77777777" w:rsidR="005F54D4" w:rsidRDefault="005F54D4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0CBE5C39" w14:textId="77777777" w:rsidR="005F54D4" w:rsidRPr="00BA7DAE" w:rsidRDefault="005F54D4" w:rsidP="000A5D7E">
      <w:pPr>
        <w:tabs>
          <w:tab w:val="left" w:pos="2748"/>
        </w:tabs>
        <w:rPr>
          <w:sz w:val="20"/>
          <w:lang w:val="ro-RO"/>
        </w:rPr>
      </w:pPr>
    </w:p>
    <w:p w14:paraId="63DA7F48" w14:textId="77777777" w:rsidR="005F54D4" w:rsidRDefault="005F54D4" w:rsidP="00E7698F">
      <w:pPr>
        <w:pStyle w:val="Heading1"/>
        <w:spacing w:line="360" w:lineRule="auto"/>
      </w:pPr>
      <w:r>
        <w:t>LINIA 504</w:t>
      </w:r>
    </w:p>
    <w:p w14:paraId="5051E8A3" w14:textId="77777777" w:rsidR="005F54D4" w:rsidRPr="00A16A49" w:rsidRDefault="005F54D4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2ACD4106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69C3D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C70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0C4301C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7DA4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9FD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Adjud</w:t>
            </w:r>
          </w:p>
          <w:p w14:paraId="71F74CE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360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E018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D6F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21F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D9B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356547"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firul II </w:t>
            </w:r>
          </w:p>
          <w:p w14:paraId="03B497D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Adjud - Urechești.</w:t>
            </w:r>
          </w:p>
          <w:p w14:paraId="42329D67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5 N.</w:t>
            </w:r>
          </w:p>
        </w:tc>
      </w:tr>
      <w:tr w:rsidR="005F54D4" w14:paraId="2AE4C40E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5D65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B9D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0249584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B85B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77A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Adjud -</w:t>
            </w:r>
          </w:p>
          <w:p w14:paraId="6C5B242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766C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B6F2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07C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4+000</w:t>
            </w:r>
          </w:p>
          <w:p w14:paraId="7E28468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E44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C1B9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349B80E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0BA7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D2D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85C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1C7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487016B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525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7D5F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793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9+600</w:t>
            </w:r>
          </w:p>
          <w:p w14:paraId="0D31BBF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118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57BC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315EF4C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D84FF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40B5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5CC5021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309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74A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Urecheşti –</w:t>
            </w:r>
          </w:p>
          <w:p w14:paraId="2046724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9BD5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A65F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565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11+640</w:t>
            </w:r>
          </w:p>
          <w:p w14:paraId="03F51A8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86FF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EB70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C4194">
              <w:rPr>
                <w:b/>
                <w:bCs/>
                <w:iCs/>
                <w:sz w:val="20"/>
                <w:lang w:val="ro-RO"/>
              </w:rPr>
              <w:t>*Valabil pentru trenurile remorcate cu două locomotive cuplate.</w:t>
            </w:r>
          </w:p>
          <w:p w14:paraId="25A12040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B26795D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E1EA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984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1C67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81F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08EE0A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13 </w:t>
            </w:r>
          </w:p>
          <w:p w14:paraId="344DA91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587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7C2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6D31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D063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B5F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3792273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9F14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A83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3488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0F5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74A20F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E78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A4E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0AFD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07ED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DEB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F54D4" w14:paraId="09C7B3B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602F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ACB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A074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4FE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6405B2A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7B8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4C5D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698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58D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949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5 - 12 Cap X.</w:t>
            </w:r>
          </w:p>
        </w:tc>
      </w:tr>
      <w:tr w:rsidR="005F54D4" w14:paraId="020D04A1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FBFA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870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FB64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16D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D9E75C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F8D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DD4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C5EE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FFB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9DE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9 - 12</w:t>
            </w:r>
          </w:p>
          <w:p w14:paraId="411948D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F54D4" w14:paraId="1EC51879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4CC2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982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F8D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20B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50B1446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9E0E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0F89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BC50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2513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39E1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10 - 12 Cap X.</w:t>
            </w:r>
          </w:p>
        </w:tc>
      </w:tr>
      <w:tr w:rsidR="005F54D4" w14:paraId="3C2B00A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A94F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FCE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6B5A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423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2590649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A1F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418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04FE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4C07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6CB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și 12 Cap X.</w:t>
            </w:r>
          </w:p>
        </w:tc>
      </w:tr>
      <w:tr w:rsidR="005F54D4" w14:paraId="2EB8B082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BB6B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6CCE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0D11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19C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7FA3772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E6AB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BE10890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23901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BA2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1508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837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0EF130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11 -  13 Cap Y.</w:t>
            </w:r>
          </w:p>
        </w:tc>
      </w:tr>
      <w:tr w:rsidR="005F54D4" w14:paraId="0B7DD1C4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25F8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5848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ABA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B8A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Borzeşti</w:t>
            </w:r>
          </w:p>
          <w:p w14:paraId="3C57D05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3BC7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861EE2D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069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9C62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599A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5E0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2F8B3BB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11 și 12 Cap Y.</w:t>
            </w:r>
          </w:p>
        </w:tc>
      </w:tr>
      <w:tr w:rsidR="005F54D4" w14:paraId="0A0D4B47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0538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63E5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5E67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F590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- </w:t>
            </w:r>
          </w:p>
          <w:p w14:paraId="39664F0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3C82B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2EBA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D4F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31+400</w:t>
            </w:r>
          </w:p>
          <w:p w14:paraId="2A22CDE5" w14:textId="77777777" w:rsidR="005F54D4" w:rsidRDefault="005F54D4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97D3" w14:textId="77777777" w:rsidR="005F54D4" w:rsidRPr="00D0473F" w:rsidRDefault="005F54D4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24A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ADB0589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9B24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7E5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5CF2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702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86F03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BBC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8F06" w14:textId="77777777" w:rsidR="005F54D4" w:rsidRDefault="005F54D4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32+600</w:t>
            </w:r>
          </w:p>
          <w:p w14:paraId="21E7B412" w14:textId="77777777" w:rsidR="005F54D4" w:rsidRDefault="005F54D4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D6AD" w14:textId="77777777" w:rsidR="005F54D4" w:rsidRDefault="005F54D4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974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227ABD8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3FF2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056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32+200</w:t>
            </w:r>
          </w:p>
          <w:p w14:paraId="75A5F5C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46A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C740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Borzeşti BC - </w:t>
            </w:r>
          </w:p>
          <w:p w14:paraId="5D2B9C1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E1B7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30EA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3F1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1E77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A7E9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25FF8FC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4579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222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FAE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717E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6C0C255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997C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3C6FA25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3DF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6B5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ECA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723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D7082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6 - 8, Cap X.</w:t>
            </w:r>
          </w:p>
        </w:tc>
      </w:tr>
      <w:tr w:rsidR="005F54D4" w14:paraId="19DF1625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D1C9" w14:textId="77777777" w:rsidR="005F54D4" w:rsidRDefault="005F54D4" w:rsidP="005F54D4">
            <w:pPr>
              <w:pStyle w:val="Style1"/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D7A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D32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4DB6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44F1127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D8311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17A1357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4EDA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E4C6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F2F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C8E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0F954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7, Cap X.</w:t>
            </w:r>
          </w:p>
        </w:tc>
      </w:tr>
      <w:tr w:rsidR="005F54D4" w14:paraId="17069654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5040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073A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982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D88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Oneşti</w:t>
            </w:r>
          </w:p>
          <w:p w14:paraId="5632A4C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75C7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472E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047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61B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4442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857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6 - 8 </w:t>
            </w:r>
          </w:p>
          <w:p w14:paraId="12064EB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primiri – expedieri.</w:t>
            </w:r>
          </w:p>
        </w:tc>
      </w:tr>
      <w:tr w:rsidR="005F54D4" w14:paraId="34F447FE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D1CE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ABC0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1B2B490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E7DF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4664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Oneşti -</w:t>
            </w:r>
          </w:p>
          <w:p w14:paraId="65E5301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31BA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B712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432D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1AF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ABD7D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1287BE9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A9E1D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072E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2B152D3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43F1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4FD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7E97845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D791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A4B22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1158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4633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B7C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160D19E2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37CE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E64A" w14:textId="77777777" w:rsidR="005F54D4" w:rsidRDefault="005F54D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54+190</w:t>
            </w:r>
          </w:p>
          <w:p w14:paraId="189C7E46" w14:textId="77777777" w:rsidR="005F54D4" w:rsidRDefault="005F54D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511A8" w14:textId="77777777" w:rsidR="005F54D4" w:rsidRDefault="005F54D4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325C9" w14:textId="77777777" w:rsidR="005F54D4" w:rsidRDefault="005F54D4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1EED5C00" w14:textId="77777777" w:rsidR="005F54D4" w:rsidRDefault="005F54D4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F2686" w14:textId="77777777" w:rsidR="005F54D4" w:rsidRDefault="005F54D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90D5" w14:textId="77777777" w:rsidR="005F54D4" w:rsidRPr="00D0473F" w:rsidRDefault="005F54D4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3763" w14:textId="77777777" w:rsidR="005F54D4" w:rsidRDefault="005F54D4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9C1E" w14:textId="77777777" w:rsidR="005F54D4" w:rsidRPr="00D0473F" w:rsidRDefault="005F54D4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0BDB" w14:textId="77777777" w:rsidR="005F54D4" w:rsidRPr="004C4194" w:rsidRDefault="005F54D4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298AC0B" w14:textId="77777777" w:rsidR="005F54D4" w:rsidRDefault="005F54D4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37B41D4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BE8F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240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54+650</w:t>
            </w:r>
          </w:p>
          <w:p w14:paraId="2D18F81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5D61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50F9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9647E1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BE1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BAAF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9A6C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12313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5B82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6624845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DB6165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35C9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3CB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55+060</w:t>
            </w:r>
          </w:p>
          <w:p w14:paraId="0472B9A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A1E74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F249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06AC075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2043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D479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EE56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344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6689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09E55337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C5652B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95CD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38CC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60+400</w:t>
            </w:r>
          </w:p>
          <w:p w14:paraId="15ED583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CAE3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33F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Târgu Ocna -</w:t>
            </w:r>
          </w:p>
          <w:p w14:paraId="20FE775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5602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BBAA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A607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A5A7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3D675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3B6F15D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937B3F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09087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52E2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A22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A82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0FF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75D7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1888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919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1815" w14:textId="77777777" w:rsidR="005F54D4" w:rsidRPr="00E03C2B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58D89E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E03C2B">
              <w:rPr>
                <w:b/>
                <w:bCs/>
                <w:i/>
                <w:sz w:val="20"/>
                <w:lang w:val="ro-RO"/>
              </w:rPr>
              <w:t>la liniile 2 - 4 st. Dofteana, Cap Y.</w:t>
            </w:r>
          </w:p>
        </w:tc>
      </w:tr>
      <w:tr w:rsidR="005F54D4" w14:paraId="041233EA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0630D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AC6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65+570</w:t>
            </w:r>
          </w:p>
          <w:p w14:paraId="05B704F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598B8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BEC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Dofteana -</w:t>
            </w:r>
          </w:p>
          <w:p w14:paraId="5DA2F23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FF3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33195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1EEF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9E276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833D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AA481BF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5C5B9E2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3BF9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A07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66+600</w:t>
            </w:r>
          </w:p>
          <w:p w14:paraId="212CBDD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BB0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AD8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Valea Uzului</w:t>
            </w:r>
          </w:p>
          <w:p w14:paraId="48AECD2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C76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ACF7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0D5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59A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6651" w14:textId="77777777" w:rsidR="005F54D4" w:rsidRPr="00E4349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0559FFE1" w14:textId="77777777" w:rsidR="005F54D4" w:rsidRPr="00E4349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E4349C">
              <w:rPr>
                <w:b/>
                <w:bCs/>
                <w:i/>
                <w:sz w:val="20"/>
                <w:lang w:val="ro-RO"/>
              </w:rPr>
              <w:t xml:space="preserve">peste sch.  9 și 11, </w:t>
            </w:r>
          </w:p>
          <w:p w14:paraId="68BA1508" w14:textId="77777777" w:rsidR="005F54D4" w:rsidRPr="00E4349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349C">
              <w:rPr>
                <w:b/>
                <w:bCs/>
                <w:i/>
                <w:iCs/>
                <w:sz w:val="20"/>
                <w:lang w:val="ro-RO"/>
              </w:rPr>
              <w:t>Hm Valea Uzului, Cap X.</w:t>
            </w:r>
          </w:p>
        </w:tc>
      </w:tr>
      <w:tr w:rsidR="005F54D4" w14:paraId="79E67380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8F51B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FD2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69+220</w:t>
            </w:r>
          </w:p>
          <w:p w14:paraId="617E992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4A68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E69A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C8E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CC9F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9CF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FB7B3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701F3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9B2C2C3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2B28C58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9EC57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7C60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75+120</w:t>
            </w:r>
          </w:p>
          <w:p w14:paraId="1CDC669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9528D" w14:textId="77777777" w:rsidR="005F54D4" w:rsidRPr="00D0473F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C9E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260FA01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F954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F218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54FBE" w14:textId="77777777" w:rsidR="005F54D4" w:rsidRDefault="005F54D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21B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810D9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C8B2FB8" w14:textId="77777777" w:rsidR="005F54D4" w:rsidRPr="00D0576C" w:rsidRDefault="005F54D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023202C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EF863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E7CD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76+050</w:t>
            </w:r>
          </w:p>
          <w:p w14:paraId="5608646F" w14:textId="77777777" w:rsidR="005F54D4" w:rsidRDefault="005F54D4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E2AC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1ACFD" w14:textId="77777777" w:rsidR="005F54D4" w:rsidRDefault="005F54D4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Comăneşti -</w:t>
            </w:r>
          </w:p>
          <w:p w14:paraId="68362AD8" w14:textId="77777777" w:rsidR="005F54D4" w:rsidRDefault="005F54D4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67E82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FF321" w14:textId="77777777" w:rsidR="005F54D4" w:rsidRDefault="005F54D4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F11C8" w14:textId="77777777" w:rsidR="005F54D4" w:rsidRDefault="005F54D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EDF7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DB1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linia curentă Comănești - Asău</w:t>
            </w:r>
          </w:p>
        </w:tc>
      </w:tr>
      <w:tr w:rsidR="005F54D4" w14:paraId="00D97658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621A1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5220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84+260</w:t>
            </w:r>
          </w:p>
          <w:p w14:paraId="4447998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A6761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CADB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Asău -</w:t>
            </w:r>
          </w:p>
          <w:p w14:paraId="5360DEC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6DCF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8A66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299E" w14:textId="77777777" w:rsidR="005F54D4" w:rsidRDefault="005F54D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485F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2578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62917244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8A20F18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C711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9A6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97+960</w:t>
            </w:r>
          </w:p>
          <w:p w14:paraId="1F31AAA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CE2F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B1A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Simbrea - </w:t>
            </w:r>
          </w:p>
          <w:p w14:paraId="042B749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8B2C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CC2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DFF90" w14:textId="77777777" w:rsidR="005F54D4" w:rsidRDefault="005F54D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2503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29492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297A6C86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A89CCFA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F152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BC5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103+600</w:t>
            </w:r>
          </w:p>
          <w:p w14:paraId="53144DF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9F3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9566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86B4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7B7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43011" w14:textId="77777777" w:rsidR="005F54D4" w:rsidRDefault="005F54D4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B99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BA2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Afectează intrări – ieşiri</w:t>
            </w:r>
          </w:p>
          <w:p w14:paraId="7F1EC57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Palanca Cap Y</w:t>
            </w:r>
            <w:r>
              <w:rPr>
                <w:b/>
                <w:bCs/>
                <w:iCs/>
                <w:sz w:val="20"/>
                <w:lang w:val="ro-RO"/>
              </w:rPr>
              <w:t xml:space="preserve"> </w:t>
            </w:r>
          </w:p>
        </w:tc>
      </w:tr>
      <w:tr w:rsidR="005F54D4" w14:paraId="77740E7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8AED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ACD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105+720</w:t>
            </w:r>
          </w:p>
          <w:p w14:paraId="6829BE8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FB4A3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986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Palanca -</w:t>
            </w:r>
          </w:p>
          <w:p w14:paraId="398049F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321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8063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1C3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8544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363A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FE03593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26CC27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9857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029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610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EFA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1E4CD18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464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509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231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594A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C323F" w14:textId="77777777" w:rsidR="005F54D4" w:rsidRPr="00423757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Nesemnalizată pe teren.</w:t>
            </w:r>
          </w:p>
          <w:p w14:paraId="26003D81" w14:textId="77777777" w:rsidR="005F54D4" w:rsidRPr="00423757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 xml:space="preserve">Afectează intrări - ieşiri </w:t>
            </w:r>
          </w:p>
          <w:p w14:paraId="7244548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423757">
              <w:rPr>
                <w:b/>
                <w:bCs/>
                <w:i/>
                <w:sz w:val="20"/>
                <w:lang w:val="ro-RO"/>
              </w:rPr>
              <w:t>peste sch. 10 la liniile 4 și 5 Cap Y.</w:t>
            </w:r>
          </w:p>
        </w:tc>
      </w:tr>
      <w:tr w:rsidR="005F54D4" w14:paraId="5F0773E5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662A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45E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974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F30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Ghimeş</w:t>
            </w:r>
          </w:p>
          <w:p w14:paraId="042165F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3EB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38A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3BC7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1A129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04E66" w14:textId="77777777" w:rsidR="005F54D4" w:rsidRPr="00F94F88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EC9B3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 xml:space="preserve">la și de la liniile 4 și 5 </w:t>
            </w:r>
          </w:p>
          <w:p w14:paraId="450B56A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F94F88">
              <w:rPr>
                <w:b/>
                <w:bCs/>
                <w:i/>
                <w:iCs/>
                <w:sz w:val="20"/>
                <w:lang w:val="ro-RO"/>
              </w:rPr>
              <w:t>st. Ghimeș, Cap Y.</w:t>
            </w:r>
          </w:p>
        </w:tc>
      </w:tr>
      <w:tr w:rsidR="005F54D4" w14:paraId="285DE186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F960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A1E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109+050</w:t>
            </w:r>
          </w:p>
          <w:p w14:paraId="708C067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E9A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918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3E6642F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48DF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52E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8626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0EFB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BB07" w14:textId="77777777" w:rsidR="005F54D4" w:rsidRPr="00F94F88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E94499D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18D53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7731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109+070</w:t>
            </w:r>
          </w:p>
          <w:p w14:paraId="7CC7B75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23B7C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CFA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Ghimeş -</w:t>
            </w:r>
          </w:p>
          <w:p w14:paraId="316AF7B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C3E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6281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F21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2BC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39B7" w14:textId="77777777" w:rsidR="005F54D4" w:rsidRPr="004C419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4C4194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4F7820EF" w14:textId="77777777" w:rsidR="005F54D4" w:rsidRPr="00D0576C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0576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28B8FD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EF3E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E3E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1E1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E25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5A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F9A68F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72</w:t>
            </w:r>
          </w:p>
          <w:p w14:paraId="41BA4B0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2DC86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0113A51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14728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3C7A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920E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F4C2" w14:textId="77777777" w:rsidR="005F54D4" w:rsidRPr="006E4685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55C5814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05E0" w14:textId="77777777" w:rsidR="005F54D4" w:rsidRDefault="005F54D4" w:rsidP="005F54D4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D2E2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F8AF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23E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6AA576F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29D7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2F0474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851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D22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D7750" w14:textId="77777777" w:rsidR="005F54D4" w:rsidRPr="00D0473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6EF7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</w:tbl>
    <w:p w14:paraId="72ABE08A" w14:textId="77777777" w:rsidR="005F54D4" w:rsidRDefault="005F54D4" w:rsidP="00F340A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C79E26D" w14:textId="77777777" w:rsidR="005F54D4" w:rsidRDefault="005F54D4" w:rsidP="00EE4C95">
      <w:pPr>
        <w:pStyle w:val="Heading1"/>
        <w:spacing w:line="360" w:lineRule="auto"/>
      </w:pPr>
      <w:r>
        <w:t>LINIA 507</w:t>
      </w:r>
    </w:p>
    <w:p w14:paraId="3AF01F07" w14:textId="77777777" w:rsidR="005F54D4" w:rsidRPr="006A4B24" w:rsidRDefault="005F54D4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57A8036D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288F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C7B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D806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284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BC644A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45C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9A7711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B6270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5B0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CC43A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0D71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03938B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3E40D13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5F54D4" w14:paraId="5E7E728E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4682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5E83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AF4B4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A6BF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09DB78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5AD9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31A9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31AA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0367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6B992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C1F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22E24B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5F54D4" w14:paraId="4535BEC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A6B3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0F7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80EA8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7268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E3E38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13F736D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6E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205B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F2A6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9DDF2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7F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96E0A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5F54D4" w14:paraId="56638BF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412FC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26B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EF3C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BD7A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6E7D66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5231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015C8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46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8E04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00D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D20DD1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BCDA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D88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7798B0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CD6AF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630A6CC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C8AB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D9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805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2C5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F70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06159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72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2CBD58B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7009A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7D1D261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DEB1C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567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21F873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E9273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3359D31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5E0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9E6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413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CCCC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849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ECC5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14A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944821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43F9F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B1D8AE6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CF65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12EC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98C875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F3223C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319247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6B0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38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AAF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74A5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6F2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0D25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1B4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6A1F870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68AEF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160725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58B9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6696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771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DC6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2DAA7C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3EAD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4262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7572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DECA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B5A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0E084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5F54D4" w14:paraId="7ECFEE7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739D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245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F741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CAE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7EE2497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872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16C8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A5D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0D365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A7C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1C9442B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5F54D4" w14:paraId="2CC30328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68B0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5E6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42F8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F47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F82F37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3F65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DA7F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8CF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F94F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F38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691A71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5F54D4" w14:paraId="784EB26F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CD00D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6573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BB2A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22BB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51434C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D4C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9ABBD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67B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EE6A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D453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B5B16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6064063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5F54D4" w14:paraId="11386C4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03957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4C9E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B0249C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11D648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6498758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23182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224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4082343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A6E2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F39C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83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4C21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303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CA721A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2C2AB7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B7FE416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F22FB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D7B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E18795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BF3E8D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1738E2E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FE2D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4F60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7EEC00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D9B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FCC7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455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2B43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865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FEB07F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69CE16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240459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1EB1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727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1351584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3F24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29C3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2E1068B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EE4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9C01A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ACF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5661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93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16B88D27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17A9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78B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50951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18440D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69B87E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3606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6D2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9BB5D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99DB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42A9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04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876BC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E5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6F4E14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B7370B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CEF1DA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BD521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C23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CDDC35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29CE78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086A317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1710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BE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192FAC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B265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9DC5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05C3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A488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E26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C44548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46B8C3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E803321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088CB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D5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63C0DFE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95B2A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398A261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9E39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9D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136DB7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D3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078F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FD85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177B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CB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77C7589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359FCCC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E47E712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5959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756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4BC15D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E9DBB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642A6AE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1021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EAC6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3548291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DD43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4036D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293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DFACB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397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6F7ECC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043A6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CE21D28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7D26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EB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BE9D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2781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14B6936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B58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9660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A48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F670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D1E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7021F13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59E1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5D8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5D0C66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558062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7CF1E5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BB4F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AB3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1F53AEA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39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C8AC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25B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6593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838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200BF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1C112F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177DFED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ED812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3FEE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136F8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4E268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3CBD51B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F740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27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1924A8B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6F4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11276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30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2792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7BC2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4AE9A27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0009C2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73453B2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53C0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7CD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66AECF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F11A73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1348702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329B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505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4158A0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EA2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C439D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AC46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E89A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1F4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6761D87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2FBB157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6E4F33B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B418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F4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6AAF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B8B4" w14:textId="77777777" w:rsidR="005F54D4" w:rsidRDefault="005F54D4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7192B86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9B1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5A1C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8F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7BB98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859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AB320E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D2F5" w14:textId="77777777" w:rsidR="005F54D4" w:rsidRDefault="005F54D4" w:rsidP="005F54D4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0E78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2C49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5C010" w14:textId="77777777" w:rsidR="005F54D4" w:rsidRDefault="005F54D4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6CA613F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8787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F116A2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4C78" w14:textId="77777777" w:rsidR="005F54D4" w:rsidRPr="00E1695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3E7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D8F0" w14:textId="77777777" w:rsidR="005F54D4" w:rsidRPr="002761C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4A6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5018067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4D17FDB5" w14:textId="77777777" w:rsidR="005F54D4" w:rsidRDefault="005F54D4" w:rsidP="007E1810">
      <w:pPr>
        <w:pStyle w:val="Heading1"/>
        <w:spacing w:line="360" w:lineRule="auto"/>
      </w:pPr>
      <w:r>
        <w:t>LINIA 511</w:t>
      </w:r>
    </w:p>
    <w:p w14:paraId="2C6CF28E" w14:textId="77777777" w:rsidR="005F54D4" w:rsidRPr="009B4FEF" w:rsidRDefault="005F54D4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58CC6B62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F758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AC8E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B23C2" w14:textId="77777777" w:rsidR="005F54D4" w:rsidRPr="00D33E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A66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CF706C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C89F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0D68C7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31D8B8F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23C5A2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917D" w14:textId="77777777" w:rsidR="005F54D4" w:rsidRPr="00D33E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43E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A013" w14:textId="77777777" w:rsidR="005F54D4" w:rsidRPr="00D33E71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FEAB8" w14:textId="77777777" w:rsidR="005F54D4" w:rsidRPr="009E7CE7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F54D4" w14:paraId="2468D7ED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086F0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5741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541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105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6C45712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2008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30AB8A3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3FE2694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C8D18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DD18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BD33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498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307EA89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59B1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B6C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5C8A34E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C73B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C9C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58992F3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D74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37C2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F01A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CF9E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CB9B6" w14:textId="77777777" w:rsidR="005F54D4" w:rsidRPr="00193954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22DD68BD" w14:textId="77777777" w:rsidR="005F54D4" w:rsidRPr="00176852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5C42A32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D5560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01E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35723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9E2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3899053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616B10A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136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7766C1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51DB83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144F0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E8A0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2C68D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E11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1890D44E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38206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136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D7CD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4847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28EB0E3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4246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32345FA8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1E467CE9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1132B80F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E0E1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F1E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0BEB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025A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0DF45D5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7201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56A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E052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5E5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28A0099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BC5B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8FD90C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79662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E5A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6E60C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444E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0D2BC705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6D88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F5D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0CB3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6E43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3F1E5D9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24B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84A7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EE46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B58F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F1A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A2034F7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C542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268E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CC9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ADE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38AC143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3C9182B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5BE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0D40C06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234CB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0F8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DE2B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AFFB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C96FC0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CD7C0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DA98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CA204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395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4AB56A5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94D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0021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CDC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1253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DB7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CC0C78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EE25E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F23E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193E8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42B8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7E59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FA720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453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B8A4D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89B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23E7F9C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AFA7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62F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D07C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CE1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4FDED05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31EAFD4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39A0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8390DC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FD37D1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1F71B7D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68A7663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FA8A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D6BC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D986C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583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086E87D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27C16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077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F731F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39E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1C99A3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5D1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D936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9E8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2D1B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3480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E557F9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CFF8C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4E2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86759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187F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5EAD9C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0FA6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6FA1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E330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86E94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183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508671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66F1C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5F54D4" w14:paraId="590C3DA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D5F4F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E392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9D1A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EC0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75D18C8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8010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51C9DE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23C0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91B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209C1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D01E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AE33F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5F54D4" w14:paraId="7AC5412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29D5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A04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A937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876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D9AA3B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EA6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938C82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BD1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8F10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411DB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D6B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7B4559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43A95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5F54D4" w14:paraId="607F1A1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08200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335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3A89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75A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E6495D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5A96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D31F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2C1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7AC5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C0B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068E2CD7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8013B" w14:textId="77777777" w:rsidR="005F54D4" w:rsidRDefault="005F54D4" w:rsidP="005F54D4">
            <w:pPr>
              <w:numPr>
                <w:ilvl w:val="0"/>
                <w:numId w:val="6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3DBF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9BE1" w14:textId="77777777" w:rsidR="005F54D4" w:rsidRPr="002108A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7E33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2C3FAE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9F5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61576" w14:textId="77777777" w:rsidR="005F54D4" w:rsidRPr="00F02EF7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20F5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03F2" w14:textId="77777777" w:rsidR="005F54D4" w:rsidRPr="00BE2D7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537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75AEC74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D25CB3E" w14:textId="77777777" w:rsidR="005F54D4" w:rsidRDefault="005F54D4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6DF2EA67" w14:textId="77777777" w:rsidR="005F54D4" w:rsidRDefault="005F54D4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5F54D4" w14:paraId="7EAAE659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6C4E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29B9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C77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6D7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41F90F0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2EA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0A63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549A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72BA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E1B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27AF51A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EA9A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C02F8" w14:textId="77777777" w:rsidR="005F54D4" w:rsidRDefault="005F54D4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A2A9" w14:textId="77777777" w:rsidR="005F54D4" w:rsidRDefault="005F54D4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FA93" w14:textId="77777777" w:rsidR="005F54D4" w:rsidRDefault="005F54D4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78F9053" w14:textId="77777777" w:rsidR="005F54D4" w:rsidRDefault="005F54D4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9F77" w14:textId="77777777" w:rsidR="005F54D4" w:rsidRDefault="005F54D4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4D80" w14:textId="77777777" w:rsidR="005F54D4" w:rsidRDefault="005F54D4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2D52" w14:textId="77777777" w:rsidR="005F54D4" w:rsidRDefault="005F54D4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8C83" w14:textId="77777777" w:rsidR="005F54D4" w:rsidRDefault="005F54D4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62BF" w14:textId="77777777" w:rsidR="005F54D4" w:rsidRDefault="005F54D4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5B32A1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9DDBC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2F5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FA3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924B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642495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4AD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15A1C1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28F3F12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317810F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62F570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811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6DEC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DD54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B11B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60D3003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19BCA92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5F54D4" w14:paraId="4D58B29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BEA4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8C2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C36F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8AA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578E17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860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5798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5339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52F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88E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5F54D4" w14:paraId="6134CB2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BB39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6E8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C4F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86A7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BF8065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B4D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133E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2288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683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96B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795B24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39D9F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A48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42C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EE2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4F199BB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989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FCF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81F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33C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0D5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684DE5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338B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74EF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09A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620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9BA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2C1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4DFA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D27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E1B2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CA308A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39A42" w14:textId="77777777" w:rsidR="005F54D4" w:rsidRDefault="005F54D4" w:rsidP="005F54D4">
            <w:pPr>
              <w:numPr>
                <w:ilvl w:val="0"/>
                <w:numId w:val="6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1B53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1AD4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AD1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77DA814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E81E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1FEA06D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014EEA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24E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A09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57F4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5FA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58FA6DD" w14:textId="77777777" w:rsidR="005F54D4" w:rsidRDefault="005F54D4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7334975C" w14:textId="77777777" w:rsidR="005F54D4" w:rsidRDefault="005F54D4" w:rsidP="00F04622">
      <w:pPr>
        <w:pStyle w:val="Heading1"/>
        <w:spacing w:line="360" w:lineRule="auto"/>
      </w:pPr>
      <w:r>
        <w:lastRenderedPageBreak/>
        <w:t>LINIA 600</w:t>
      </w:r>
    </w:p>
    <w:p w14:paraId="439F8A66" w14:textId="77777777" w:rsidR="005F54D4" w:rsidRDefault="005F54D4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34305297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4D22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08A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7CB935A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F27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1B3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739CF27A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F1DB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F461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085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39BC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E7B8" w14:textId="77777777" w:rsidR="005F54D4" w:rsidRPr="009E2C9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7803D195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2F0A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277B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38975C3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187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E060" w14:textId="77777777" w:rsidR="005F54D4" w:rsidRDefault="005F54D4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5C31BDD5" w14:textId="77777777" w:rsidR="005F54D4" w:rsidRDefault="005F54D4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C711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671A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26B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0A66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2CA71" w14:textId="77777777" w:rsidR="005F54D4" w:rsidRPr="005D499E" w:rsidRDefault="005F54D4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54D0D4C" w14:textId="77777777" w:rsidR="005F54D4" w:rsidRPr="009E2C90" w:rsidRDefault="005F54D4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C7983A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C2B14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D721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74EF7F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7B1D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9BFA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4B95CC17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37B6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0F6BC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2A2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887E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F2FC" w14:textId="77777777" w:rsidR="005F54D4" w:rsidRPr="00DD03D3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5F54D4" w14:paraId="25BF6923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F91A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0421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38E6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A9B13" w14:textId="77777777" w:rsidR="005F54D4" w:rsidRDefault="005F54D4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EE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2931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00F5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8FCB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483E" w14:textId="77777777" w:rsidR="005F54D4" w:rsidRPr="00DD03D3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5F54D4" w14:paraId="2E83D15D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2BCC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00E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45B1AF4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E1F51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44F2C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30FE48A4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868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F547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F8CA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667E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AD5E" w14:textId="77777777" w:rsidR="005F54D4" w:rsidRPr="005D499E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57AAE76" w14:textId="77777777" w:rsidR="005F54D4" w:rsidRPr="009E2C9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754A304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3B73A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E8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0C265F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F4E59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8247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48DB9E62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DF1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EFEA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CD7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E49B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DA83" w14:textId="77777777" w:rsidR="005F54D4" w:rsidRPr="005D20EA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F54D4" w14:paraId="6A91A346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989D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16F7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318D02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373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F7D9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5DE30284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75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DE0B5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4D4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8319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4726" w14:textId="77777777" w:rsidR="005F54D4" w:rsidRPr="005D499E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22C5A51" w14:textId="77777777" w:rsidR="005F54D4" w:rsidRPr="009E2C9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247177D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AA11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62E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514CA78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060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5BFD2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471C9D60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E4DA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0172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3CF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9C5AB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0737" w14:textId="77777777" w:rsidR="005F54D4" w:rsidRPr="005D499E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E3E9781" w14:textId="77777777" w:rsidR="005F54D4" w:rsidRPr="009E2C9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726A9D3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F858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0B0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4DA3FB3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2CA4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5F01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4D1A7185" w14:textId="77777777" w:rsidR="005F54D4" w:rsidRDefault="005F54D4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D21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5682" w14:textId="77777777" w:rsidR="005F54D4" w:rsidRPr="002F6CED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47BC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CD12" w14:textId="77777777" w:rsidR="005F54D4" w:rsidRPr="00C14131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EE39" w14:textId="77777777" w:rsidR="005F54D4" w:rsidRPr="005D499E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60E6F3DF" w14:textId="77777777" w:rsidR="005F54D4" w:rsidRPr="009E2C90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C458924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C823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C14D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0B1B97F8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B546" w14:textId="77777777" w:rsidR="005F54D4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41067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0E51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1D88" w14:textId="77777777" w:rsidR="005F54D4" w:rsidRPr="002F6CED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B7A9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78C49" w14:textId="77777777" w:rsidR="005F54D4" w:rsidRPr="00C14131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A7B6" w14:textId="77777777" w:rsidR="005F54D4" w:rsidRDefault="005F54D4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7F77A6C3" w14:textId="77777777" w:rsidR="005F54D4" w:rsidRDefault="005F54D4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5F54D4" w14:paraId="71533238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AFF20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A2851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A663" w14:textId="77777777" w:rsidR="005F54D4" w:rsidRPr="00C14131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F137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2A2AF3B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96BFC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5E207EA2" w14:textId="77777777" w:rsidR="005F54D4" w:rsidRDefault="005F54D4" w:rsidP="005F54D4">
            <w:pPr>
              <w:numPr>
                <w:ilvl w:val="0"/>
                <w:numId w:val="3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1FA6EFC2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6248B653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679F" w14:textId="77777777" w:rsidR="005F54D4" w:rsidRPr="002F6CED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EED97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A7DB" w14:textId="77777777" w:rsidR="005F54D4" w:rsidRPr="00C14131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228C" w14:textId="77777777" w:rsidR="005F54D4" w:rsidRDefault="005F54D4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211EEED3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74A0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CF5A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9680" w14:textId="77777777" w:rsidR="005F54D4" w:rsidRPr="00C14131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56812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5C663D86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5953265A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4161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0201BA7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2AD1A159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9857" w14:textId="77777777" w:rsidR="005F54D4" w:rsidRPr="002F6CED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C269C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202D1" w14:textId="77777777" w:rsidR="005F54D4" w:rsidRPr="00C14131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E516" w14:textId="77777777" w:rsidR="005F54D4" w:rsidRDefault="005F54D4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573B830A" w14:textId="77777777" w:rsidR="005F54D4" w:rsidRDefault="005F54D4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5F54D4" w14:paraId="1B4ED436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CE67A" w14:textId="77777777" w:rsidR="005F54D4" w:rsidRDefault="005F54D4" w:rsidP="005F54D4">
            <w:pPr>
              <w:numPr>
                <w:ilvl w:val="0"/>
                <w:numId w:val="6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29748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9181" w14:textId="77777777" w:rsidR="005F54D4" w:rsidRPr="00C14131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CE84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321370D3" w14:textId="77777777" w:rsidR="005F54D4" w:rsidRDefault="005F54D4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C2472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6F026E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D07B6" w14:textId="77777777" w:rsidR="005F54D4" w:rsidRPr="002F6CED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D8B1C" w14:textId="77777777" w:rsidR="005F54D4" w:rsidRDefault="005F54D4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A1A4" w14:textId="77777777" w:rsidR="005F54D4" w:rsidRPr="00C14131" w:rsidRDefault="005F54D4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DCB5" w14:textId="77777777" w:rsidR="005F54D4" w:rsidRDefault="005F54D4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3A2FE7E5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5FC71EA2" w14:textId="77777777" w:rsidR="005F54D4" w:rsidRDefault="005F54D4" w:rsidP="003C645F">
      <w:pPr>
        <w:pStyle w:val="Heading1"/>
        <w:spacing w:line="360" w:lineRule="auto"/>
      </w:pPr>
      <w:r>
        <w:t>LINIA 602</w:t>
      </w:r>
    </w:p>
    <w:p w14:paraId="74EF2556" w14:textId="77777777" w:rsidR="005F54D4" w:rsidRDefault="005F54D4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5F54D4" w14:paraId="10B69CB6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84816" w14:textId="77777777" w:rsidR="005F54D4" w:rsidRDefault="005F54D4" w:rsidP="005F54D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209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F58842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142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EE4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569A69B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93B4" w14:textId="77777777" w:rsidR="005F54D4" w:rsidRPr="0040647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54C1" w14:textId="77777777" w:rsidR="005F54D4" w:rsidRPr="00DA41E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4D6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087B215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BC86C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CD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5C53AA3C" w14:textId="77777777" w:rsidR="005F54D4" w:rsidRPr="0007619C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6305838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AE96" w14:textId="77777777" w:rsidR="005F54D4" w:rsidRDefault="005F54D4" w:rsidP="005F54D4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7A5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E576C1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ACFE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9C1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67E3F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C6A1" w14:textId="77777777" w:rsidR="005F54D4" w:rsidRPr="0040647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EB9A6" w14:textId="77777777" w:rsidR="005F54D4" w:rsidRPr="00DA41E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E0C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105F48F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E36E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A86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3A01E80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7B55534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7031A88" w14:textId="77777777" w:rsidR="005F54D4" w:rsidRDefault="005F54D4" w:rsidP="00DE3370">
      <w:pPr>
        <w:pStyle w:val="Heading1"/>
        <w:spacing w:line="360" w:lineRule="auto"/>
      </w:pPr>
      <w:r>
        <w:lastRenderedPageBreak/>
        <w:t>LINIA 610</w:t>
      </w:r>
    </w:p>
    <w:p w14:paraId="0D1D97D2" w14:textId="77777777" w:rsidR="005F54D4" w:rsidRDefault="005F54D4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39F9BC76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6008C" w14:textId="77777777" w:rsidR="005F54D4" w:rsidRDefault="005F54D4" w:rsidP="005F54D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C99C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3BD7" w14:textId="77777777" w:rsidR="005F54D4" w:rsidRPr="00F81D6F" w:rsidRDefault="005F54D4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27C9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AA2DD1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87739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0D2A490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5C0026DD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0CDFE48C" w14:textId="77777777" w:rsidR="005F54D4" w:rsidRDefault="005F54D4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96CB" w14:textId="77777777" w:rsidR="005F54D4" w:rsidRPr="00F81D6F" w:rsidRDefault="005F54D4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AB9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4C8C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17EC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30E58AE6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FD3BC" w14:textId="77777777" w:rsidR="005F54D4" w:rsidRDefault="005F54D4" w:rsidP="005F54D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AE1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47B4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B4E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EFF07E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AD1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7FF583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29E722A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2329F64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DACF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C08F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0C45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3A38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5F54D4" w14:paraId="7E78AB6D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6202" w14:textId="77777777" w:rsidR="005F54D4" w:rsidRDefault="005F54D4" w:rsidP="005F54D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2D95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C1B0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87546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2F77CD5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220CF39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E80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39F57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CE2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B09F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5806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095AE10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5F54D4" w14:paraId="260839B0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57087" w14:textId="77777777" w:rsidR="005F54D4" w:rsidRDefault="005F54D4" w:rsidP="005F54D4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AD5A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C6E0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83B2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51463B79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7BC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3FEE686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828E83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1CF9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8C0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5F7A1" w14:textId="77777777" w:rsidR="005F54D4" w:rsidRPr="00F81D6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993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499D2D5" w14:textId="77777777" w:rsidR="005F54D4" w:rsidRPr="00F54A4F" w:rsidRDefault="005F54D4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3C39EA34" w14:textId="77777777" w:rsidR="005F54D4" w:rsidRPr="00C60E02" w:rsidRDefault="005F54D4">
      <w:pPr>
        <w:tabs>
          <w:tab w:val="left" w:pos="3768"/>
        </w:tabs>
        <w:rPr>
          <w:sz w:val="20"/>
          <w:szCs w:val="20"/>
          <w:lang w:val="ro-RO"/>
        </w:rPr>
      </w:pPr>
    </w:p>
    <w:p w14:paraId="3C7FAA0D" w14:textId="77777777" w:rsidR="005F54D4" w:rsidRDefault="005F54D4" w:rsidP="004F6534">
      <w:pPr>
        <w:pStyle w:val="Heading1"/>
        <w:spacing w:line="360" w:lineRule="auto"/>
      </w:pPr>
      <w:r>
        <w:t>LINIA 700</w:t>
      </w:r>
    </w:p>
    <w:p w14:paraId="08AB92B0" w14:textId="77777777" w:rsidR="005F54D4" w:rsidRDefault="005F54D4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5F54D4" w14:paraId="2CD5D6E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14DF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88BE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CBF9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DE78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4B9105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FC8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C49C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6EC4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0DE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8190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5E0E24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F55A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3A7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EA69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AEED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82A6A9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795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5332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7A8D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54C3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F3F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70AB99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D92B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FC4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BF0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5E5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5CBBF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3F1C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06E6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9892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FF6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EE1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8F285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11 şi 12.</w:t>
            </w:r>
          </w:p>
        </w:tc>
      </w:tr>
      <w:tr w:rsidR="005F54D4" w14:paraId="6922D450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DB91B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31AF3" w14:textId="77777777" w:rsidR="005F54D4" w:rsidRDefault="005F54D4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A376" w14:textId="77777777" w:rsidR="005F54D4" w:rsidRDefault="005F54D4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4AEC5" w14:textId="77777777" w:rsidR="005F54D4" w:rsidRDefault="005F54D4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B1A7" w14:textId="77777777" w:rsidR="005F54D4" w:rsidRPr="00E4222D" w:rsidRDefault="005F54D4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B0937B2" w14:textId="77777777" w:rsidR="005F54D4" w:rsidRPr="00E4222D" w:rsidRDefault="005F54D4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BAA944F" w14:textId="77777777" w:rsidR="005F54D4" w:rsidRPr="00E4222D" w:rsidRDefault="005F54D4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A08833A" w14:textId="77777777" w:rsidR="005F54D4" w:rsidRDefault="005F54D4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0A74" w14:textId="77777777" w:rsidR="005F54D4" w:rsidRDefault="005F54D4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01CC" w14:textId="77777777" w:rsidR="005F54D4" w:rsidRDefault="005F54D4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EBA1D" w14:textId="77777777" w:rsidR="005F54D4" w:rsidRDefault="005F54D4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6BD8E" w14:textId="77777777" w:rsidR="005F54D4" w:rsidRDefault="005F54D4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006AB02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F832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8F0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0B29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594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550517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C17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786C9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CB3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12C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5A4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72FE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253A47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B34A1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FA9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BD6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119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EF74FD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872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52D44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6991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AD0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A66D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8633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CCBAB3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BDB3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417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1A7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5BE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0E321C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E69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390164F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A0E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FF8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FEC0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D0C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85BEE9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7024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E50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101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808D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F27236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6DCD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FD338F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13 și 21 </w:t>
            </w:r>
          </w:p>
          <w:p w14:paraId="053E18A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8BB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E211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EE0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B85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28E0C5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F7A9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6025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6A7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21F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6A3AAB5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D01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</w:t>
            </w:r>
          </w:p>
          <w:p w14:paraId="10FAF7F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 şi 27 </w:t>
            </w:r>
          </w:p>
          <w:p w14:paraId="0708ABD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CF9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D3C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4F7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5D7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D68292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962F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4E3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205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CEC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B3E823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03E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3D7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A67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11D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DA96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E0BF4C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0D155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7B0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B8A8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D50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4B4236A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8491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  <w:p w14:paraId="7859B533" w14:textId="77777777" w:rsidR="005F54D4" w:rsidRPr="00B401EA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534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D687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E9A7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8A84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B3118C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0383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2847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AFA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CB9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0E57C20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A1D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14</w:t>
            </w:r>
          </w:p>
          <w:p w14:paraId="543DB03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184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27EB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B53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893F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D4806C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1B23E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9D5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AC0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B86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7C4706E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FE02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6A7CA5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9EA4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B57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D87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600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F54D4" w14:paraId="46D5A36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8C647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5E4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4E8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088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264321A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9C4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4</w:t>
            </w:r>
          </w:p>
          <w:p w14:paraId="6CCB0CA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08F9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0C37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3D2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500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liniile 2 - 9 Cap Y.</w:t>
            </w:r>
          </w:p>
        </w:tc>
      </w:tr>
      <w:tr w:rsidR="005F54D4" w14:paraId="2863137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14AA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6F5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7FFB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969B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Mogoşoaia</w:t>
            </w:r>
          </w:p>
          <w:p w14:paraId="30697CB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F37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  <w:p w14:paraId="4C45C93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inclu-</w:t>
            </w:r>
          </w:p>
          <w:p w14:paraId="2C440FA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468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707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B835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B6EB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D2BBA87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F4DF1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04D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CBAB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0B8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Mogoșoaia - </w:t>
            </w:r>
          </w:p>
          <w:p w14:paraId="518E94E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781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4B0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AC2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13+071</w:t>
            </w:r>
          </w:p>
          <w:p w14:paraId="127B299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622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234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3551DF4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B56B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A4C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8CF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3F3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64000F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F79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950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E1AD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15+800</w:t>
            </w:r>
          </w:p>
          <w:p w14:paraId="0128448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DA0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E06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B98237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FD048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62F0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D7D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564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Mogoșoaia - </w:t>
            </w:r>
          </w:p>
          <w:p w14:paraId="7BBBCA3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8D48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1C5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1A1E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19+000</w:t>
            </w:r>
          </w:p>
          <w:p w14:paraId="278CD73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FB1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2FA4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1AF2364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B7B3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20B8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B23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E658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Fierbinţi</w:t>
            </w:r>
          </w:p>
          <w:p w14:paraId="55F9064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2B9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DAA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665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401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D863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B2EF9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52C0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624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  <w:p w14:paraId="3C64E43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3662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28FAF" w14:textId="77777777" w:rsidR="005F54D4" w:rsidRDefault="005F54D4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7D0ED1CF" w14:textId="77777777" w:rsidR="005F54D4" w:rsidRDefault="005F54D4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3FCF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C8FF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957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028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C34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6A613D5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2B944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A469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5472BD0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F1B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B845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  <w:lang w:val="ro-RO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Dridu –</w:t>
            </w:r>
          </w:p>
          <w:p w14:paraId="622230DD" w14:textId="77777777" w:rsidR="005F54D4" w:rsidRPr="008A1A0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6DF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9B3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317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B40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CF9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76F16BA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ABF6B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480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63+720</w:t>
            </w:r>
          </w:p>
          <w:p w14:paraId="25EE44C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1796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A7E7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Hm Armășești –</w:t>
            </w:r>
          </w:p>
          <w:p w14:paraId="5C4186B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pacing w:val="-4"/>
                <w:sz w:val="20"/>
                <w:szCs w:val="20"/>
                <w:lang w:val="ro-RO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409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FBC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4FFF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FF9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314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La circulația pe linia 804 se va citi poziția Km 48+170 – 55+000</w:t>
            </w:r>
          </w:p>
        </w:tc>
      </w:tr>
      <w:tr w:rsidR="005F54D4" w14:paraId="6E5C299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A17E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29E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135+550</w:t>
            </w:r>
          </w:p>
          <w:p w14:paraId="75314A0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D69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E970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Ruşeţu -</w:t>
            </w:r>
          </w:p>
          <w:p w14:paraId="4193AD7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3BA7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4BB6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07E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B011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A737" w14:textId="77777777" w:rsidR="005F54D4" w:rsidRPr="00C20CA5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FEFD21B" w14:textId="77777777" w:rsidR="005F54D4" w:rsidRPr="00EB107D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9D5853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3EF73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032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3594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5443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5F771E7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9A7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AA9BE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BAA4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834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9A6E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4601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16C4A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82BE9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st. Făurei, Cap X.</w:t>
            </w:r>
          </w:p>
        </w:tc>
      </w:tr>
      <w:tr w:rsidR="005F54D4" w14:paraId="4950E92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305B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D99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167+350</w:t>
            </w:r>
          </w:p>
          <w:p w14:paraId="2A33669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A3A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AB7C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Făurei</w:t>
            </w:r>
          </w:p>
          <w:p w14:paraId="7AC9334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(zonă aparate de cale Cap X aferente </w:t>
            </w:r>
          </w:p>
          <w:p w14:paraId="13C0C02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42C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99E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F35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1A5E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2DD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peste sch. 13, 19, 25 </w:t>
            </w:r>
          </w:p>
          <w:p w14:paraId="45EA51CC" w14:textId="77777777" w:rsidR="005F54D4" w:rsidRPr="00C401D9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și 35 Cap X. </w:t>
            </w:r>
          </w:p>
        </w:tc>
      </w:tr>
      <w:tr w:rsidR="005F54D4" w14:paraId="3B9CACA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C9804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A30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FC2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4E9C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Brăila</w:t>
            </w:r>
          </w:p>
          <w:p w14:paraId="5AF9B5D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38C1A94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primiri – expedieri </w:t>
            </w:r>
          </w:p>
          <w:p w14:paraId="7888277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FDBA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A7B39A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02F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F10F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3C3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6F6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Afectrează intrări – ieşiri la liniile 5 – 7 </w:t>
            </w:r>
          </w:p>
          <w:p w14:paraId="2CB1C9E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– expedieri.</w:t>
            </w:r>
          </w:p>
        </w:tc>
      </w:tr>
      <w:tr w:rsidR="005F54D4" w14:paraId="3F0DC9F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8E39B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06FB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F1D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B77B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F92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E49A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D076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230+200</w:t>
            </w:r>
          </w:p>
          <w:p w14:paraId="7962C66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317B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AD4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518472C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F0AE945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C74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1702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91F5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Vădeni</w:t>
            </w:r>
          </w:p>
          <w:p w14:paraId="7394919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3C2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BEA660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0DC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996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00C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C64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3FB4EC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134C503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FA2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241+300</w:t>
            </w:r>
          </w:p>
          <w:p w14:paraId="2F68746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5738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9DB1" w14:textId="77777777" w:rsidR="005F54D4" w:rsidRDefault="005F54D4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C476A1D" w14:textId="77777777" w:rsidR="005F54D4" w:rsidRDefault="005F54D4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EBA1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0EB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7BF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90E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8211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EFE5A8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09B15D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5EF6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6D6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1BA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Vădeni -</w:t>
            </w:r>
          </w:p>
          <w:p w14:paraId="5650D2A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F295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B70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8AD2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246+100</w:t>
            </w:r>
          </w:p>
          <w:p w14:paraId="25C8019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F0A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F45C" w14:textId="77777777" w:rsidR="005F54D4" w:rsidRPr="00C20CA5" w:rsidRDefault="005F54D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C20CA5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0736739F" w14:textId="77777777" w:rsidR="005F54D4" w:rsidRPr="00EB107D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B107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0C4419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B6A0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D9D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CC0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B20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C380C2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6558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87C32C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A7A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CBE6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4DD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1F13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0F0A2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05E8E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6 - 8.</w:t>
            </w:r>
          </w:p>
        </w:tc>
      </w:tr>
      <w:tr w:rsidR="005F54D4" w14:paraId="45DF2F98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4A0EF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EC65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AF4E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30B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77FD52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15E1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12343D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69E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15D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991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DE61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Afectează intrări - ieşiri </w:t>
            </w:r>
          </w:p>
          <w:p w14:paraId="53C19E3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şi 8.</w:t>
            </w:r>
          </w:p>
        </w:tc>
      </w:tr>
      <w:tr w:rsidR="005F54D4" w14:paraId="3442150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B9FB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8AE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AD0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37E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435CCE1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508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7C2C19E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AF09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B93F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216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435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E02EC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6FB35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4 - 8 </w:t>
            </w:r>
          </w:p>
          <w:p w14:paraId="304077D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primiri-expedieri Cap Y.</w:t>
            </w:r>
          </w:p>
        </w:tc>
      </w:tr>
      <w:tr w:rsidR="005F54D4" w14:paraId="17BD044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5210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0E7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151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6E4F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33BBF0D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338A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TDJ </w:t>
            </w:r>
          </w:p>
          <w:p w14:paraId="187142A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5B37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1BC2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318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151B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F8E59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8CEBA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1 - 8 </w:t>
            </w:r>
          </w:p>
          <w:p w14:paraId="773A6EE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5F54D4" w14:paraId="35C5F69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3350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6E0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3CC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C0D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2464C49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338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08F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1C6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CA7B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796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2ACBD9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F2B9B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6 - 8  </w:t>
            </w:r>
          </w:p>
          <w:p w14:paraId="65CAF28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F54D4" w14:paraId="6571F30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29DE9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A1F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1CAD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01CC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707C193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2B8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685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7F5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AC0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B75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7C05C89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EE35D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7 - 8  </w:t>
            </w:r>
          </w:p>
          <w:p w14:paraId="4193FD8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  <w:lang w:val="ro-RO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  <w:lang w:val="ro-RO"/>
              </w:rPr>
              <w:t>.</w:t>
            </w:r>
          </w:p>
        </w:tc>
      </w:tr>
      <w:tr w:rsidR="005F54D4" w14:paraId="1C1B265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CB86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0C32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C539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85B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Filești</w:t>
            </w:r>
          </w:p>
          <w:p w14:paraId="6E0611C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9CF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călcâi sch. 12 la </w:t>
            </w:r>
          </w:p>
          <w:p w14:paraId="78C4AD0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40B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452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F9F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B06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775AC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E30A9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3, 4 și 6 Cap Y și peste sch. 16, 18 și TDJ 22/24.</w:t>
            </w:r>
          </w:p>
        </w:tc>
      </w:tr>
      <w:tr w:rsidR="005F54D4" w14:paraId="3F4E621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D6E1" w14:textId="77777777" w:rsidR="005F54D4" w:rsidRDefault="005F54D4" w:rsidP="005F54D4">
            <w:pPr>
              <w:numPr>
                <w:ilvl w:val="0"/>
                <w:numId w:val="4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4D5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765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BE35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Galaţi Călători</w:t>
            </w:r>
          </w:p>
          <w:p w14:paraId="448E036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959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399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25CD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BD4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714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EC9F7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8AF7CA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la liniile 9 - 11.</w:t>
            </w:r>
          </w:p>
        </w:tc>
      </w:tr>
    </w:tbl>
    <w:p w14:paraId="3D151DFD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72439787" w14:textId="77777777" w:rsidR="005F54D4" w:rsidRDefault="005F54D4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26190B3C" w14:textId="77777777" w:rsidR="005F54D4" w:rsidRDefault="005F54D4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5F54D4" w14:paraId="5ECF8E91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B392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5B96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6D507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25E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1A05661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0DB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545C25E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E25F5C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22F8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1BD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35B1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835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C06A73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64A05A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0C7D09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4C9A843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5F54D4" w14:paraId="2C670CD1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4749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A9F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93888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7E0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0B822E2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1B44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9DE22B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19E7C52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2C20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B73F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CC5B0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8CD8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B2612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2446FC1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524140F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5F54D4" w14:paraId="6ACC7D9E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37EC7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4B6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557036E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66A2C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ED4F" w14:textId="77777777" w:rsidR="005F54D4" w:rsidRDefault="005F54D4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2C3A293" w14:textId="77777777" w:rsidR="005F54D4" w:rsidRDefault="005F54D4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C80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951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11D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CE67C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2FA7C" w14:textId="77777777" w:rsidR="005F54D4" w:rsidRPr="006A2576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6F406646" w14:textId="77777777" w:rsidR="005F54D4" w:rsidRPr="006A2576" w:rsidRDefault="005F54D4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14A0759B" w14:textId="77777777" w:rsidR="005F54D4" w:rsidRDefault="005F54D4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59F4006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0D16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D40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6B6975A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4330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A061" w14:textId="77777777" w:rsidR="005F54D4" w:rsidRDefault="005F54D4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7C1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413F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C3D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2802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8A9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19081331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1E35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08B1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0ED558F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A5A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D66B" w14:textId="77777777" w:rsidR="005F54D4" w:rsidRDefault="005F54D4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816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91DC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8686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AC276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10C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608089E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4F14D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012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0D4AD10B" w14:textId="77777777" w:rsidR="005F54D4" w:rsidRDefault="005F54D4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25C5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DBBD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FEF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D9F2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2E3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A5FB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672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0FD9D393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4B7D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AD09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0820934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2E7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06E9" w14:textId="77777777" w:rsidR="005F54D4" w:rsidRPr="001904F7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81DD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EA5F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BAB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F11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74EE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5F54D4" w14:paraId="41E7BAF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6CF8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334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40BEBB5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4B0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410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27C8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05DF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066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553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7C54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3331AE6A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6A7B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D86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4DEA106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03D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D5BB" w14:textId="77777777" w:rsidR="005F54D4" w:rsidRPr="00DA3842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335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34C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8BE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41B2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3434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7498C0F" w14:textId="77777777" w:rsidR="005F54D4" w:rsidRDefault="005F54D4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7B8EDFEE" w14:textId="77777777" w:rsidR="005F54D4" w:rsidRDefault="005F54D4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3EC0F11A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E337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6C2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5031FBD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366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07D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EE24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63B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133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F33C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2A19" w14:textId="77777777" w:rsidR="005F54D4" w:rsidRPr="00175A2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7439012F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3B21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1BC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0BBA9E3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029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14DC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2570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E80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470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C6A1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039A" w14:textId="77777777" w:rsidR="005F54D4" w:rsidRPr="00175A2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6304F0FF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6AE6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D918" w14:textId="77777777" w:rsidR="005F54D4" w:rsidRDefault="005F54D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1188" w14:textId="77777777" w:rsidR="005F54D4" w:rsidRDefault="005F54D4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287DD" w14:textId="77777777" w:rsidR="005F54D4" w:rsidRDefault="005F54D4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12B31F73" w14:textId="77777777" w:rsidR="005F54D4" w:rsidRDefault="005F54D4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4369" w14:textId="77777777" w:rsidR="005F54D4" w:rsidRDefault="005F54D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88FBAB" w14:textId="77777777" w:rsidR="005F54D4" w:rsidRDefault="005F54D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BB7F3" w14:textId="77777777" w:rsidR="005F54D4" w:rsidRDefault="005F54D4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9D40" w14:textId="77777777" w:rsidR="005F54D4" w:rsidRDefault="005F54D4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6E07" w14:textId="77777777" w:rsidR="005F54D4" w:rsidRPr="001304AF" w:rsidRDefault="005F54D4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D93C" w14:textId="77777777" w:rsidR="005F54D4" w:rsidRDefault="005F54D4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1D0B2B5" w14:textId="77777777" w:rsidR="005F54D4" w:rsidRDefault="005F54D4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64906A" w14:textId="77777777" w:rsidR="005F54D4" w:rsidRPr="00175A24" w:rsidRDefault="005F54D4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5F54D4" w14:paraId="09AC4600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5335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F9A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A75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820A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01CA5A8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948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501AC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133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22F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CB6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0E8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37E12C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A3818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5F54D4" w14:paraId="39F0B117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62573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702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D3D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CDB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95A4FD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64F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84D355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45F7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152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4639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7E19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B6DC8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375CD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5F54D4" w14:paraId="0936C53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A03C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18A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5A0D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BCA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935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D13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6006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59DB4BA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35C9A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46C9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4C3370A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94340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5A76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F84A46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499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83A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F1D9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231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FF2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2DD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8A30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5B676236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9A97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B92F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29866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D6C8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3578567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2FF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0A2F89B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5A5E" w14:textId="77777777" w:rsidR="005F54D4" w:rsidRPr="00CA307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B20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5CE8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0A1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93618E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5F54D4" w14:paraId="45720C6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A635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0B0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1A9B17B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3546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92F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0EB49EB" w14:textId="77777777" w:rsidR="005F54D4" w:rsidRPr="00180EA2" w:rsidRDefault="005F54D4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FADE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BE7E" w14:textId="77777777" w:rsidR="005F54D4" w:rsidRPr="00CA307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F09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0C4C6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935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EE5EE9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75FEA7A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5F54D4" w14:paraId="7AAE169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A74F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6693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972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3004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C5F0A4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EEC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2FEC" w14:textId="77777777" w:rsidR="005F54D4" w:rsidRPr="00CA307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2C3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6AD68F7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A1B93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0A65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CA9D4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470019F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F1C20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F54D4" w14:paraId="65216948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26C2" w14:textId="77777777" w:rsidR="005F54D4" w:rsidRDefault="005F54D4" w:rsidP="005F54D4">
            <w:pPr>
              <w:numPr>
                <w:ilvl w:val="0"/>
                <w:numId w:val="6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8A1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5A6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41E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956649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383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739E9E5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272C868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F38A" w14:textId="77777777" w:rsidR="005F54D4" w:rsidRPr="00CA3079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5DBF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41C2" w14:textId="77777777" w:rsidR="005F54D4" w:rsidRPr="001304AF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727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43A018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605A01D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7804A456" w14:textId="77777777" w:rsidR="005F54D4" w:rsidRPr="00B71446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4DD0DAAE" w14:textId="77777777" w:rsidR="005F54D4" w:rsidRDefault="005F54D4">
      <w:pPr>
        <w:tabs>
          <w:tab w:val="left" w:pos="6382"/>
        </w:tabs>
        <w:rPr>
          <w:sz w:val="20"/>
        </w:rPr>
      </w:pPr>
    </w:p>
    <w:p w14:paraId="027A48BF" w14:textId="77777777" w:rsidR="005F54D4" w:rsidRDefault="005F54D4" w:rsidP="00B52218">
      <w:pPr>
        <w:pStyle w:val="Heading1"/>
        <w:spacing w:line="360" w:lineRule="auto"/>
      </w:pPr>
      <w:r>
        <w:t>LINIA 704</w:t>
      </w:r>
    </w:p>
    <w:p w14:paraId="2845874D" w14:textId="77777777" w:rsidR="005F54D4" w:rsidRDefault="005F54D4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5F54D4" w14:paraId="31FB55D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6C7F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2EE3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2E9AC3E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2BD1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2905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Tecuci -</w:t>
            </w:r>
          </w:p>
          <w:p w14:paraId="419777C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E90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E6B91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7D6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242+800</w:t>
            </w:r>
          </w:p>
          <w:p w14:paraId="5A34CF8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4D15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F7F1" w14:textId="77777777" w:rsidR="005F54D4" w:rsidRPr="001467E0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526CC62C" w14:textId="77777777" w:rsidR="005F54D4" w:rsidRPr="00C00026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00026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3CDDDED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9A487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98D1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47C1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B8AF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Barcea </w:t>
            </w:r>
          </w:p>
          <w:p w14:paraId="54BEBCA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3458693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A02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48462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6E6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63B7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53A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7A551D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7FAC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9DA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5109A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D40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2745534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998CE3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C04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FB6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E34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2CEBF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640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5FFC7E3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70F6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479D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EDB9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B55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Iveşti </w:t>
            </w:r>
          </w:p>
          <w:p w14:paraId="74808A1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023DA89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A3B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FA32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36A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042D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2C2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0B855F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A42DE0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0BF1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CC72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0167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Hanu Conachi</w:t>
            </w:r>
          </w:p>
          <w:p w14:paraId="080BBAE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50D6B8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3A4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2D71D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502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88C3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7B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927C15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C73ABB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C26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55435C5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2470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4A45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0270AA2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C047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22F8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14C4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271+040</w:t>
            </w:r>
          </w:p>
          <w:p w14:paraId="2F370A0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2254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D96B" w14:textId="77777777" w:rsidR="005F54D4" w:rsidRPr="001467E0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467E0">
              <w:rPr>
                <w:b/>
                <w:bCs/>
                <w:iCs/>
                <w:sz w:val="20"/>
                <w:lang w:val="ro-RO"/>
              </w:rPr>
              <w:t>Valabil pentru trenurile remorcate cu două locomotive cuplate.</w:t>
            </w:r>
          </w:p>
          <w:p w14:paraId="1B369CBD" w14:textId="77777777" w:rsidR="005F54D4" w:rsidRPr="008D7F2C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8D7F2C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B908881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314023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392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278+900</w:t>
            </w:r>
          </w:p>
          <w:p w14:paraId="6B7BA77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9A4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815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Hanu Conachi -</w:t>
            </w:r>
          </w:p>
          <w:p w14:paraId="595C86C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B87C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2D44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52F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59BF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EA2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5F54D4" w14:paraId="0CEE8CEF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D193A2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6E5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BCEAF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4F4C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71D0458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7F27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3990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44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07CE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45B4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6259DAF9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7402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39A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CB94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AA6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5F302A9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64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626686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F7D80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61C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9032E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BBE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6540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4. </w:t>
            </w:r>
          </w:p>
        </w:tc>
      </w:tr>
      <w:tr w:rsidR="005F54D4" w14:paraId="2DA1A30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26A02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A99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CD289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BE3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Independenţa</w:t>
            </w:r>
          </w:p>
          <w:p w14:paraId="050E314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0B3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27EE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D09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3539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B0E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1C1A9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4 - 6.</w:t>
            </w:r>
          </w:p>
        </w:tc>
      </w:tr>
      <w:tr w:rsidR="005F54D4" w14:paraId="201EC2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8E032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BA0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6C8C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EEDB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0982111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A57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E97186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1483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D16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19198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55F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1F196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– 8.</w:t>
            </w:r>
          </w:p>
        </w:tc>
      </w:tr>
      <w:tr w:rsidR="005F54D4" w14:paraId="341D865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AF63" w14:textId="77777777" w:rsidR="005F54D4" w:rsidRDefault="005F54D4" w:rsidP="005F54D4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3F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FF0FA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681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Barboşi Călători</w:t>
            </w:r>
          </w:p>
          <w:p w14:paraId="6DA1CF7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AA6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C14047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4696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4080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BDE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E702E" w14:textId="77777777" w:rsidR="005F54D4" w:rsidRPr="00E4080B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7B1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57F34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şi 8. </w:t>
            </w:r>
          </w:p>
        </w:tc>
      </w:tr>
    </w:tbl>
    <w:p w14:paraId="6BB6DE37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56A50980" w14:textId="77777777" w:rsidR="005F54D4" w:rsidRDefault="005F54D4" w:rsidP="00F0370D">
      <w:pPr>
        <w:pStyle w:val="Heading1"/>
        <w:spacing w:line="360" w:lineRule="auto"/>
      </w:pPr>
      <w:r>
        <w:t>LINIA 800</w:t>
      </w:r>
    </w:p>
    <w:p w14:paraId="146A5669" w14:textId="77777777" w:rsidR="005F54D4" w:rsidRDefault="005F54D4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5F54D4" w14:paraId="06F7B551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1A4A1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58DF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39ED6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13F60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509123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D186F" w14:textId="77777777" w:rsidR="005F54D4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F1A3C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E6DA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265AE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3AA43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5A9E37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3AA42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78AE9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8B375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96CC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09F60B0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D41F1" w14:textId="77777777" w:rsidR="005F54D4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773BA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F4A6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58B0F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4A926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77F36FD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7D260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E82AB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7B323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01777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40EA39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67D2D" w14:textId="77777777" w:rsidR="005F54D4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CFEF1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D23F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A82D7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A5B74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6359F7" w14:textId="77777777" w:rsidR="005F54D4" w:rsidRDefault="005F54D4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5F54D4" w:rsidRPr="00A8307A" w14:paraId="0C1BCAE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D7514" w14:textId="77777777" w:rsidR="005F54D4" w:rsidRPr="00A75A00" w:rsidRDefault="005F54D4" w:rsidP="005F54D4">
            <w:pPr>
              <w:numPr>
                <w:ilvl w:val="0"/>
                <w:numId w:val="42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17322" w14:textId="77777777" w:rsidR="005F54D4" w:rsidRPr="00A8307A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AA449" w14:textId="77777777" w:rsidR="005F54D4" w:rsidRPr="00A8307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D628F" w14:textId="77777777" w:rsidR="005F54D4" w:rsidRPr="00A8307A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AB9DB" w14:textId="77777777" w:rsidR="005F54D4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298B8FD" w14:textId="77777777" w:rsidR="005F54D4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27FD7EC1" w14:textId="77777777" w:rsidR="005F54D4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2F47879" w14:textId="77777777" w:rsidR="005F54D4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E82F0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207E2" w14:textId="77777777" w:rsidR="005F54D4" w:rsidRPr="00A8307A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522A6" w14:textId="77777777" w:rsidR="005F54D4" w:rsidRPr="00A8307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F00F6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84C238" w14:textId="77777777" w:rsidR="005F54D4" w:rsidRPr="00A8307A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5F54D4" w14:paraId="070B37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547E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A255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64919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F3886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47B82A7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1E5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4CF06931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5870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DA02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9503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91AC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6665EE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AE096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C1F8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1B04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52CB6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12E2A" w14:textId="77777777" w:rsidR="005F54D4" w:rsidRDefault="005F54D4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734D865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EA469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249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8388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C79A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105551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66DD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120B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D6BC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DC09E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35E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8BEB4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8F80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E8F4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8AC43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D66813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2987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CF2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AE7D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DD3A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197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B607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0A4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0B0F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052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05A189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12C6EF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F54D4" w14:paraId="6B6B78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E2E7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890E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82A3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7674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210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2799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8E8A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33BB7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D9E2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419D59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3E4F0D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5F54D4" w14:paraId="0497D7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C945E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9EB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96750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2E91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6DF5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1E74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828C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0017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2E12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665FD3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770216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5F54D4" w14:paraId="610BD5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6F2E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026E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5B0A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506B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0052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221F9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E3CE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23B08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A40F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7659A8F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E721E2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5F54D4" w14:paraId="27050C2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1B6E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01BBB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CDCB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BE22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612F1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1FE1734E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4351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34F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FC70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03F8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2D0288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CDFA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A911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7394C25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B921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DEBD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DBAE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7E5F0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26F7" w14:textId="77777777" w:rsidR="005F54D4" w:rsidRDefault="005F54D4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4B3CB875" w14:textId="77777777" w:rsidR="005F54D4" w:rsidRDefault="005F54D4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3B77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31B4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0A4FB6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B23B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60F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DD447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5486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6A888360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FB4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A0DF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48D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5786C13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FFAEE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A5805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7804917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ABD1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F47C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1180B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4694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35880923" w14:textId="77777777" w:rsidR="005F54D4" w:rsidRPr="008B2519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419B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988B27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8E27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23BE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04FF" w14:textId="77777777" w:rsidR="005F54D4" w:rsidRPr="008D08DE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5D5C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54D4" w14:paraId="6E29F9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EB7BC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9838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458D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2EA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3A333" w14:textId="77777777" w:rsidR="005F54D4" w:rsidRDefault="005F54D4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BB23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FED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3343" w14:textId="77777777" w:rsidR="005F54D4" w:rsidRPr="008D08DE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8560D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5F54D4" w14:paraId="3ED39C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04D3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CEA66" w14:textId="77777777" w:rsidR="005F54D4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F310" w14:textId="77777777" w:rsidR="005F54D4" w:rsidRPr="001161EA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1ACDE" w14:textId="77777777" w:rsidR="005F54D4" w:rsidRDefault="005F54D4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6A218FD8" w14:textId="77777777" w:rsidR="005F54D4" w:rsidRDefault="005F54D4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5173" w14:textId="77777777" w:rsidR="005F54D4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279658C" w14:textId="77777777" w:rsidR="005F54D4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6B41" w14:textId="77777777" w:rsidR="005F54D4" w:rsidRPr="001161EA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4435A" w14:textId="77777777" w:rsidR="005F54D4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C101" w14:textId="77777777" w:rsidR="005F54D4" w:rsidRPr="008D08DE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34CD" w14:textId="77777777" w:rsidR="005F54D4" w:rsidRDefault="005F54D4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5F54D4" w14:paraId="232703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2A56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8FD5D" w14:textId="77777777" w:rsidR="005F54D4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C7D47" w14:textId="77777777" w:rsidR="005F54D4" w:rsidRPr="001161EA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ED1E0" w14:textId="77777777" w:rsidR="005F54D4" w:rsidRDefault="005F54D4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66A58" w14:textId="77777777" w:rsidR="005F54D4" w:rsidRDefault="005F54D4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AA85B" w14:textId="77777777" w:rsidR="005F54D4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98498" w14:textId="77777777" w:rsidR="005F54D4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BDBE" w14:textId="77777777" w:rsidR="005F54D4" w:rsidRPr="008D08DE" w:rsidRDefault="005F54D4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0C0D" w14:textId="77777777" w:rsidR="005F54D4" w:rsidRDefault="005F54D4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5F54D4" w14:paraId="28863F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CEC7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87AB7" w14:textId="77777777" w:rsidR="005F54D4" w:rsidRDefault="005F54D4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890D3" w14:textId="77777777" w:rsidR="005F54D4" w:rsidRPr="001161EA" w:rsidRDefault="005F54D4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E064" w14:textId="77777777" w:rsidR="005F54D4" w:rsidRDefault="005F54D4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55231" w14:textId="77777777" w:rsidR="005F54D4" w:rsidRDefault="005F54D4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F100" w14:textId="77777777" w:rsidR="005F54D4" w:rsidRPr="001161EA" w:rsidRDefault="005F54D4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669D" w14:textId="77777777" w:rsidR="005F54D4" w:rsidRDefault="005F54D4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D782A" w14:textId="77777777" w:rsidR="005F54D4" w:rsidRDefault="005F54D4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C903" w14:textId="77777777" w:rsidR="005F54D4" w:rsidRDefault="005F54D4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47D74531" w14:textId="77777777" w:rsidR="005F54D4" w:rsidRDefault="005F54D4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5F54D4" w14:paraId="22A61A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4554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82C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5EF47" w14:textId="77777777" w:rsidR="005F54D4" w:rsidRPr="001161EA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9285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1F4CAE1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ECE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CEFD1A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474BB47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5F764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94D8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AC9F5" w14:textId="77777777" w:rsidR="005F54D4" w:rsidRPr="001161EA" w:rsidRDefault="005F54D4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8B47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53936CC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D12E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B8A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1B44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BA7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753F90D6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516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14D30F5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7FFF73C8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CC4D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573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12654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84673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2239916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05D83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614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0AFD8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6BD25" w14:textId="77777777" w:rsidR="005F54D4" w:rsidRDefault="005F54D4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3231FD0" w14:textId="77777777" w:rsidR="005F54D4" w:rsidRDefault="005F54D4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85391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AB5D1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E127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6CBD2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35C5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5F54D4" w14:paraId="010613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A152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58C6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F515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D9C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D4D9000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138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B5551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4DE4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A85F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4445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E6B302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6E0015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5F54D4" w14:paraId="793387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4D2A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1C3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A574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C187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E72CE4B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D6E9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5CF1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818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5116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9262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2F045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E9BC5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A09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0B540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28A5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7923E5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BDB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B480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73FB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E4A17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D0908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BAA7C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9925D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0CE01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DC7F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CFB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9FADE85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5BA5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C625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675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203E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D2F9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7F2444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2CB50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A4E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76BA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8461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0F649A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4E31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8A53A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5A9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A44DF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0CA79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B01C4F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D7B8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85E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11959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5B0E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ADFD4E4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27F7207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70BE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033C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9094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06D8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E82EF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7E83A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E3622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A09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FD26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C8666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69CF0F6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FB9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8AC0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B8B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5ECB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03855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EE03A0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720DD66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5F54D4" w14:paraId="3083952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0DC4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F2DE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003F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434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000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344F97B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FD28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DD0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3DB76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251F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DB7D56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5F54D4" w14:paraId="344AF68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0236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B3E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E4A90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F4A6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528563CC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6CE9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24C1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A82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4805AD5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C02A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C686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5F54D4" w14:paraId="78F6723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01F43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2A1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FC57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67B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7E02769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9CA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020A33F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81C3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9EE2E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5179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650C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389D84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C284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7FD8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C0AB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D2270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49ECCA6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DCB5B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310F2DB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E5A70A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EA1351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697FE0C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BEBB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EB9F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6E483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66C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1ADD55D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2E47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37C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B869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7121" w14:textId="77777777" w:rsidR="005F54D4" w:rsidRDefault="005F54D4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B89E8C9" w14:textId="77777777" w:rsidR="005F54D4" w:rsidRDefault="005F54D4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532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66A0A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D2EE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ED15F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30C58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în liniile 3-7 Grupa Tranzit St. Palas </w:t>
            </w:r>
          </w:p>
        </w:tc>
      </w:tr>
      <w:tr w:rsidR="005F54D4" w14:paraId="55CCE27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3436B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34B1" w14:textId="77777777" w:rsidR="005F54D4" w:rsidRDefault="005F54D4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3574" w14:textId="77777777" w:rsidR="005F54D4" w:rsidRPr="001161EA" w:rsidRDefault="005F54D4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8419" w14:textId="77777777" w:rsidR="005F54D4" w:rsidRDefault="005F54D4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7B38E91" w14:textId="77777777" w:rsidR="005F54D4" w:rsidRDefault="005F54D4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14890" w14:textId="77777777" w:rsidR="005F54D4" w:rsidRDefault="005F54D4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87C3" w14:textId="77777777" w:rsidR="005F54D4" w:rsidRDefault="005F54D4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40AB" w14:textId="77777777" w:rsidR="005F54D4" w:rsidRDefault="005F54D4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FD1A3" w14:textId="77777777" w:rsidR="005F54D4" w:rsidRPr="008D08DE" w:rsidRDefault="005F54D4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3B2C" w14:textId="77777777" w:rsidR="005F54D4" w:rsidRDefault="005F54D4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5F54D4" w14:paraId="6A225B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90D7B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6F32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5C2F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4213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C56CC49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F041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44F8980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CF0AE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9F62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7084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47D4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84AA2E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1A0CD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C198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9DE5A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FF88" w14:textId="77777777" w:rsidR="005F54D4" w:rsidRDefault="005F54D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6EEE045" w14:textId="77777777" w:rsidR="005F54D4" w:rsidRDefault="005F54D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8512" w14:textId="77777777" w:rsidR="005F54D4" w:rsidRPr="00F565BC" w:rsidRDefault="005F54D4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7EE3BA6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2404F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9D02C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E7AC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BA5F6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5F54D4" w14:paraId="3684B11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B41C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6141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AE3C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39C4" w14:textId="77777777" w:rsidR="005F54D4" w:rsidRDefault="005F54D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2AA0BB8" w14:textId="77777777" w:rsidR="005F54D4" w:rsidRDefault="005F54D4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3A74" w14:textId="77777777" w:rsidR="005F54D4" w:rsidRDefault="005F54D4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81F5F37" w14:textId="77777777" w:rsidR="005F54D4" w:rsidRDefault="005F54D4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A11C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B119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E4B8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E627A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5F54D4" w14:paraId="29893E1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9D5B6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8564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19265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9E890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22B94C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A16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9544B2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3D823" w14:textId="77777777" w:rsidR="005F54D4" w:rsidRPr="001161EA" w:rsidRDefault="005F54D4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565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EDC0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89452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206F0920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EBDC35A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30FC2C69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55409461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5F54D4" w14:paraId="2E468C6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F743D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FC0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CD3D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8861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0044EEAC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4F2A8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A5DFD6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8578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349E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5E4D3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8534F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0D20E3A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CB45E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5F54D4" w14:paraId="686E1C7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6C08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665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005FB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210A7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A259F6C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DA6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503CDE0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CFE8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E6B4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3EC3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A198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57D02D7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5F54D4" w14:paraId="64050E2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76F20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13A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2FF6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6A39D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40FC787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1C666BD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1E29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16A2BDB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3558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F6F73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359A2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60F0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CD9CCC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5F54D4" w14:paraId="7713C5E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07E4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791F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880C9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16BBF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17F583A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7ABE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9A46A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544BB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AC0D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73AB4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4495F5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502A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C30E7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CD900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88A0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93F41BC" w14:textId="77777777" w:rsidR="005F54D4" w:rsidRDefault="005F54D4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99A72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6D663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7F0A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6BC2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FC78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5389364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349D" w14:textId="77777777" w:rsidR="005F54D4" w:rsidRDefault="005F54D4" w:rsidP="005F54D4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E6B16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152A" w14:textId="77777777" w:rsidR="005F54D4" w:rsidRPr="001161EA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D4DB" w14:textId="77777777" w:rsidR="005F54D4" w:rsidRDefault="005F54D4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461C548" w14:textId="77777777" w:rsidR="005F54D4" w:rsidRDefault="005F54D4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07F8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5A09" w14:textId="77777777" w:rsidR="005F54D4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D3CD" w14:textId="77777777" w:rsidR="005F54D4" w:rsidRDefault="005F54D4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C32B8" w14:textId="77777777" w:rsidR="005F54D4" w:rsidRPr="008D08DE" w:rsidRDefault="005F54D4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8F1E" w14:textId="77777777" w:rsidR="005F54D4" w:rsidRDefault="005F54D4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1F54852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9B35B37" w14:textId="77777777" w:rsidR="005F54D4" w:rsidRDefault="005F54D4" w:rsidP="00C261F4">
      <w:pPr>
        <w:pStyle w:val="Heading1"/>
        <w:spacing w:line="360" w:lineRule="auto"/>
      </w:pPr>
      <w:r>
        <w:t>LINIA 801 B</w:t>
      </w:r>
    </w:p>
    <w:p w14:paraId="30BF11B1" w14:textId="77777777" w:rsidR="005F54D4" w:rsidRDefault="005F54D4" w:rsidP="00B10E9F">
      <w:pPr>
        <w:pStyle w:val="Heading1"/>
        <w:spacing w:line="360" w:lineRule="auto"/>
        <w:rPr>
          <w:b w:val="0"/>
          <w:bCs w:val="0"/>
          <w:sz w:val="8"/>
        </w:rPr>
      </w:pPr>
      <w:r>
        <w:t>BUCUREŞTI OBOR - PANTELIMON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2681D2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7C6F" w14:textId="77777777" w:rsidR="005F54D4" w:rsidRDefault="005F54D4" w:rsidP="005F54D4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06C9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B485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401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69C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C46C73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AE52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03B8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BB27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81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0364304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0FCD" w14:textId="77777777" w:rsidR="005F54D4" w:rsidRDefault="005F54D4" w:rsidP="005F54D4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1AA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DAE1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AB9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DFFD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C0310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6C9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95073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12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050B518" w14:textId="77777777">
        <w:trPr>
          <w:cantSplit/>
          <w:trHeight w:val="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CBD28" w14:textId="77777777" w:rsidR="005F54D4" w:rsidRDefault="005F54D4" w:rsidP="005F54D4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65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1BD0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BC9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  <w:p w14:paraId="7DCE2E3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D38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4F239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8 - 12 </w:t>
            </w:r>
          </w:p>
          <w:p w14:paraId="3B89805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250C8A0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1563" w14:textId="77777777" w:rsidR="005F54D4" w:rsidRPr="003E0E1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E0E1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6CA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21079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D3C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5F54D4" w14:paraId="3F36E21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2E29" w14:textId="77777777" w:rsidR="005F54D4" w:rsidRDefault="005F54D4" w:rsidP="005F54D4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CFF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D32C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268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Obor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D3F0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6AB4" w14:textId="77777777" w:rsidR="005F54D4" w:rsidRPr="003E0E1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24FD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936B" w14:textId="77777777" w:rsidR="005F54D4" w:rsidRPr="00556109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3F3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97F2EE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1A, 2A, 2B şi 3B.</w:t>
            </w:r>
          </w:p>
        </w:tc>
      </w:tr>
    </w:tbl>
    <w:p w14:paraId="378BFFC5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1FA0584B" w14:textId="77777777" w:rsidR="005F54D4" w:rsidRDefault="005F54D4" w:rsidP="005011D2">
      <w:pPr>
        <w:pStyle w:val="Heading1"/>
        <w:spacing w:line="360" w:lineRule="auto"/>
      </w:pPr>
      <w:r>
        <w:t>LINIA 802</w:t>
      </w:r>
    </w:p>
    <w:p w14:paraId="656806C4" w14:textId="77777777" w:rsidR="005F54D4" w:rsidRDefault="005F54D4" w:rsidP="009A7564">
      <w:pPr>
        <w:pStyle w:val="Heading1"/>
        <w:spacing w:line="360" w:lineRule="auto"/>
        <w:rPr>
          <w:b w:val="0"/>
          <w:bCs w:val="0"/>
          <w:sz w:val="8"/>
        </w:rPr>
      </w:pPr>
      <w:r>
        <w:t>TITAN SUD - OLTENIŢA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6E927E77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7F04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B94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18+100</w:t>
            </w:r>
          </w:p>
          <w:p w14:paraId="2609F08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17B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311C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1FAD104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539B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52DB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19A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FC52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415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7C91553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845C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6AE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039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E85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Titan Sud</w:t>
            </w:r>
          </w:p>
          <w:p w14:paraId="19B5CF9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8AE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DED99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D6506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466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E081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89F0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6C1E1CEF" w14:textId="77777777">
        <w:trPr>
          <w:cantSplit/>
          <w:trHeight w:val="3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E5D3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8CD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18+800</w:t>
            </w:r>
          </w:p>
          <w:p w14:paraId="082D09D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A49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4D9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</w:t>
            </w:r>
          </w:p>
          <w:p w14:paraId="17E3019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7AC1906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3A8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EE3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A5D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0135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534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FF9794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F6BB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522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836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8BD9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569E579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13943BB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A3D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721A9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313B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D6F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B4FA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C24B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32CD396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F80C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1D61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2F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97D0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383EBB4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59A3886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5518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4058E0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37E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B437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87FC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E04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3FE89CEA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7D03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91B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DB9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F518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63B872D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36197CE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6CB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889491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384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64F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3C0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0C784" w14:textId="77777777" w:rsidR="005F54D4" w:rsidRPr="00FC0DDB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B82C6C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119AF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la liniile 3 şi 4 </w:t>
            </w:r>
          </w:p>
          <w:p w14:paraId="0573A0B3" w14:textId="77777777" w:rsidR="005F54D4" w:rsidRPr="00FC0DDB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C0DDB">
              <w:rPr>
                <w:b/>
                <w:bCs/>
                <w:i/>
                <w:iCs/>
                <w:sz w:val="20"/>
                <w:lang w:val="ro-RO"/>
              </w:rPr>
              <w:t xml:space="preserve">st. </w:t>
            </w:r>
            <w:r w:rsidRPr="00FC0DDB">
              <w:rPr>
                <w:b/>
                <w:bCs/>
                <w:i/>
                <w:sz w:val="20"/>
                <w:lang w:val="ro-RO"/>
              </w:rPr>
              <w:t>Bucureşti Sud.</w:t>
            </w:r>
          </w:p>
        </w:tc>
      </w:tr>
      <w:tr w:rsidR="005F54D4" w14:paraId="305F507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8516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6932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2A2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675C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Sud</w:t>
            </w:r>
          </w:p>
          <w:p w14:paraId="1B91627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</w:t>
            </w:r>
          </w:p>
          <w:p w14:paraId="337BE6F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798B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BDA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9D42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CAD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7E8A" w14:textId="77777777" w:rsidR="005F54D4" w:rsidRPr="00FC0DDB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5F54D4" w14:paraId="4BEC6BB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DF6DC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440C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22+600</w:t>
            </w:r>
          </w:p>
          <w:p w14:paraId="1A05A02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E93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804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Titan Sud - Oltenița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248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047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5CB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1DDD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8DA5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4F481A3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CD29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6AC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23+400</w:t>
            </w:r>
          </w:p>
          <w:p w14:paraId="3DE0EF5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CC6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3F3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49D5286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117C871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08C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785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63E0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8023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750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F3CE8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provizorie.</w:t>
            </w:r>
          </w:p>
        </w:tc>
      </w:tr>
      <w:tr w:rsidR="005F54D4" w14:paraId="6346E93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A644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37B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26+650</w:t>
            </w:r>
          </w:p>
          <w:p w14:paraId="210A96D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84E7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558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6020098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481B88A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6DA2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797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906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4052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442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44649F7A" w14:textId="77777777" w:rsidR="005F54D4" w:rsidRPr="00FC0DDB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5F54D4" w14:paraId="27A83EB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6095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152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287BA85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521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54E9" w14:textId="77777777" w:rsidR="005F54D4" w:rsidRDefault="005F54D4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289E4198" w14:textId="77777777" w:rsidR="005F54D4" w:rsidRDefault="005F54D4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5A471A9E" w14:textId="77777777" w:rsidR="005F54D4" w:rsidRDefault="005F54D4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F44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B35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9F9F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146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3CE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746529E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44F3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274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30+490</w:t>
            </w:r>
          </w:p>
          <w:p w14:paraId="4D1B773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9AFA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493B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4DF41C4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28EE14E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5C45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9AA8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BE2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B25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510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8B8E9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inductori de 2000 Hz.</w:t>
            </w:r>
          </w:p>
          <w:p w14:paraId="6DEB3BE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pentru primul vehicul din compunerea trenului.</w:t>
            </w:r>
          </w:p>
        </w:tc>
      </w:tr>
      <w:tr w:rsidR="005F54D4" w14:paraId="1115EC0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6B81F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78AB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34+000</w:t>
            </w:r>
          </w:p>
          <w:p w14:paraId="796C182D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34+430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8714E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9A05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Sud</w:t>
            </w:r>
          </w:p>
          <w:p w14:paraId="0AD4A61C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Călători - </w:t>
            </w:r>
          </w:p>
          <w:p w14:paraId="1AF5300E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13F2F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1CD76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E41C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2E182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222E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1AA371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D37B8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3987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36+500</w:t>
            </w:r>
          </w:p>
          <w:p w14:paraId="1FEEC5EA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B5BA1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6FD1D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52092244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437477A6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F930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A9721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4AE05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4D845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C2D6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C43147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5F54D4" w14:paraId="050DBF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982F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F1FB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37+430</w:t>
            </w:r>
          </w:p>
          <w:p w14:paraId="251EF8C9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37+480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FF40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17FC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Bucureşti Sud </w:t>
            </w:r>
          </w:p>
          <w:p w14:paraId="7528014D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D040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FE2AB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9589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7352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06BA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TN semnalizată ca limitare de viteză.</w:t>
            </w:r>
          </w:p>
          <w:p w14:paraId="433FE3AA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 şi pentru ambele direcţii.</w:t>
            </w:r>
          </w:p>
        </w:tc>
      </w:tr>
      <w:tr w:rsidR="005F54D4" w14:paraId="04E79FA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14C7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1E84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43+900</w:t>
            </w:r>
          </w:p>
          <w:p w14:paraId="6BD16A1E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FBA1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3DB5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79A62A02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76A68616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2E177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08C96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E4829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1581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CA9B7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343261E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3CEA3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134F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44+900</w:t>
            </w:r>
          </w:p>
          <w:p w14:paraId="76A0C491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1ED15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0297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3A9D2B08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3A889305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FABD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E8EB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36B6C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CBEDE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2F9B4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33F8FAE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C4C0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B2B2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47+250</w:t>
            </w:r>
          </w:p>
          <w:p w14:paraId="5B77324D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936F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60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CC89" w14:textId="77777777" w:rsidR="005F54D4" w:rsidRDefault="005F54D4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Bucureşti Sud </w:t>
            </w:r>
          </w:p>
          <w:p w14:paraId="12E07AFD" w14:textId="77777777" w:rsidR="005F54D4" w:rsidRDefault="005F54D4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Călători -</w:t>
            </w:r>
          </w:p>
          <w:p w14:paraId="48DAFFDF" w14:textId="77777777" w:rsidR="005F54D4" w:rsidRDefault="005F54D4" w:rsidP="006824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Budeşti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6DE30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6988C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72D25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BA8B3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3C713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1C62261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DF89B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5536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  <w:p w14:paraId="6E8CB8AE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D0AA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E180" w14:textId="77777777" w:rsidR="005F54D4" w:rsidRDefault="005F54D4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0741B9E1" w14:textId="77777777" w:rsidR="005F54D4" w:rsidRDefault="005F54D4" w:rsidP="006E3B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4A010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6FEA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1F47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BB446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8DDC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43830F75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CDD4E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F113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68+350</w:t>
            </w:r>
          </w:p>
          <w:p w14:paraId="33072392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5E53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582B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Budeşti - </w:t>
            </w:r>
          </w:p>
          <w:p w14:paraId="18A21E13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Olteniţa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87813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33B15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E67B9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0EE7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A6F0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556F1B3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Valabil numai pentru primul vehicul din compunerea trenului.</w:t>
            </w:r>
          </w:p>
        </w:tc>
      </w:tr>
      <w:tr w:rsidR="005F54D4" w14:paraId="6FD1EB1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4D486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9C410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77+100</w:t>
            </w:r>
          </w:p>
          <w:p w14:paraId="7C337A2B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77+740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2B43D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624C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Olteniţa </w:t>
            </w:r>
          </w:p>
          <w:p w14:paraId="17ACEB28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6266F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D6669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EAE2D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BAA1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9ADD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5F54D4" w14:paraId="5F644C08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FD9D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260A8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C0BC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AC82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7CDF019E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F71F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0E2951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3E616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B5C8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080B0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C144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5F54D4" w14:paraId="11E66655" w14:textId="77777777">
        <w:trPr>
          <w:cantSplit/>
          <w:trHeight w:val="1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5B257" w14:textId="77777777" w:rsidR="005F54D4" w:rsidRDefault="005F54D4" w:rsidP="005F54D4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76882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FFD8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D949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Olteniţa</w:t>
            </w:r>
          </w:p>
          <w:p w14:paraId="2D639ADD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8E5DA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ED6C6AB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06C3A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4F2AA" w14:textId="77777777" w:rsidR="005F54D4" w:rsidRDefault="005F54D4" w:rsidP="00B67B8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E5EDE" w14:textId="77777777" w:rsidR="005F54D4" w:rsidRDefault="005F54D4" w:rsidP="00B67B8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2EE8" w14:textId="77777777" w:rsidR="005F54D4" w:rsidRDefault="005F54D4" w:rsidP="00B67B8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EF07B82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27B135ED" w14:textId="77777777" w:rsidR="005F54D4" w:rsidRDefault="005F54D4" w:rsidP="00FF5C69">
      <w:pPr>
        <w:pStyle w:val="Heading1"/>
        <w:spacing w:line="276" w:lineRule="auto"/>
      </w:pPr>
      <w:r>
        <w:t>LINIA 804</w:t>
      </w:r>
    </w:p>
    <w:p w14:paraId="546E8769" w14:textId="77777777" w:rsidR="005F54D4" w:rsidRDefault="005F54D4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5F54D4" w14:paraId="4C4942D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9778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8A5A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1CB7769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76C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489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26FFDD2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2D5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83CB7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0C7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16F8C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135C9" w14:textId="77777777" w:rsidR="005F54D4" w:rsidRPr="00436B1D" w:rsidRDefault="005F54D4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5F54D4" w14:paraId="13A0621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6F13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0097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14E8D53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9039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727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2F028144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5DF3A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17F86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60E2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992CF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E238" w14:textId="77777777" w:rsidR="005F54D4" w:rsidRPr="00436B1D" w:rsidRDefault="005F54D4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5F54D4" w14:paraId="11B62239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43AE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4165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134A0749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642C7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9C2A" w14:textId="77777777" w:rsidR="005F54D4" w:rsidRDefault="005F54D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93FE93A" w14:textId="77777777" w:rsidR="005F54D4" w:rsidRDefault="005F54D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143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A3F2A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244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A4834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0C444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5F54D4" w14:paraId="7A0E9527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9D0E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EC57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417B9FA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949B3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250D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7F03596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DEF3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F235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3C49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30C5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DD3D3" w14:textId="77777777" w:rsidR="005F54D4" w:rsidRPr="00E25A4B" w:rsidRDefault="005F54D4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76B432D2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211C85E4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E48B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673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207C5DB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A3FA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8DE1" w14:textId="77777777" w:rsidR="005F54D4" w:rsidRDefault="005F54D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956C556" w14:textId="77777777" w:rsidR="005F54D4" w:rsidRDefault="005F54D4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2A7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EABC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E24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59B2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E492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5F54D4" w14:paraId="4B873F5C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2EED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35A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35AA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C871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4BB81A88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70DEB9D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05D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8941F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737A2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434E41E7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32518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CBF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064099A9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7F98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9B58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1FA59E3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50DD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2008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24C325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5034C70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13C4BFC0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7DFCD88D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951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003D8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05EAA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A0DB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F090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DE8FFED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39799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B30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FE45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7834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7723BE9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315470F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0F7F7FB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49B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5D22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A9EC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0B7AA97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4EEC8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96EB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03277FA6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0FB2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A0F62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F5D9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581A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04A0C839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272DDFF7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5D57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30BA5D9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71B0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5071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EE148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660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7231919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8AED7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3609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7D7DF67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5075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8F1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096439F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121F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852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F1E3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CC8D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EE27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5F54D4" w14:paraId="45840DA2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6A023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203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42723B4A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5BE7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747A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32AC31B4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BA7E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FBEA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41B0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696F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AB8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5D34828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54D4" w14:paraId="41F8834A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D74A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F311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5C1BE97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97D50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272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3B50BD4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9C45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D9034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1CB8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82BB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42D6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1D5CBC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54D4" w14:paraId="6D1C1A5B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18579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59C3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7C52496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0421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65B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1039F854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1AF85AE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44C3223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D052FF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1B0ECEB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DC343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A752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E7A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DD0B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ADA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E8DF3ED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1496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9E5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BC3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FFD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67B0AD7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C2C9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8485037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050D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0B0F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ED7D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B49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4DF9C53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C5D4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9443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930E" w14:textId="77777777" w:rsidR="005F54D4" w:rsidRPr="00A152FB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55116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4E47A08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A51D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2D4E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CEC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32A32" w14:textId="77777777" w:rsidR="005F54D4" w:rsidRPr="00F9444C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6A1F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4C470E5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0D12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B521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613A15F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AD452" w14:textId="77777777" w:rsidR="005F54D4" w:rsidRPr="00A152FB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00ADA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748D4ED2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5B16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43BB4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3162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6F27" w14:textId="77777777" w:rsidR="005F54D4" w:rsidRPr="00F9444C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E47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7C46787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54D4" w14:paraId="469DCD27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ECA3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153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3D93A27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6268" w14:textId="77777777" w:rsidR="005F54D4" w:rsidRPr="00A152FB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80BF2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B1F066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5053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59FD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D36F2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BB4E" w14:textId="77777777" w:rsidR="005F54D4" w:rsidRPr="00F9444C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6D90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F56F910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54D4" w14:paraId="5152C4EE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3234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6B0F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080F3" w14:textId="77777777" w:rsidR="005F54D4" w:rsidRPr="00A152FB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FB61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669FCC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254D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94EEA4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E2B44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E8D2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9C2E" w14:textId="77777777" w:rsidR="005F54D4" w:rsidRPr="00F9444C" w:rsidRDefault="005F54D4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98574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DC1669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F8A8D1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5F54D4" w14:paraId="708F0662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ACAF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2A7B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7FD5A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4D8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4BEC44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BEDF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61732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9E8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49934257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4E996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DB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02097A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0D675FA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CE408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5F54D4" w14:paraId="361708DF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E167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F361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0843D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F440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28B00EC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6FE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47B5581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4C05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1C7A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06B28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BA8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03F43C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5F54D4" w14:paraId="2A62154F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C30F9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91C1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7606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A703" w14:textId="77777777" w:rsidR="005F54D4" w:rsidRDefault="005F54D4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40CEE7F8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F2A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BD207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5481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0FFA4869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89946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BD97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5DAC1529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4E2B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929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D726" w14:textId="77777777" w:rsidR="005F54D4" w:rsidRPr="00A152FB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E8A2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8AC2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06FA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57C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15170E3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1750" w14:textId="77777777" w:rsidR="005F54D4" w:rsidRPr="00F9444C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323AA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2CD1AA67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4AF05" w14:textId="77777777" w:rsidR="005F54D4" w:rsidRDefault="005F54D4" w:rsidP="005F54D4">
            <w:pPr>
              <w:numPr>
                <w:ilvl w:val="0"/>
                <w:numId w:val="6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B2697" w14:textId="77777777" w:rsidR="005F54D4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BF4252E" w14:textId="77777777" w:rsidR="005F54D4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23A2" w14:textId="77777777" w:rsidR="005F54D4" w:rsidRPr="00A152FB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FA75" w14:textId="77777777" w:rsidR="005F54D4" w:rsidRDefault="005F54D4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370A" w14:textId="77777777" w:rsidR="005F54D4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60FC" w14:textId="77777777" w:rsidR="005F54D4" w:rsidRPr="00F9444C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8209" w14:textId="77777777" w:rsidR="005F54D4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4D19489E" w14:textId="77777777" w:rsidR="005F54D4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BBD3" w14:textId="77777777" w:rsidR="005F54D4" w:rsidRDefault="005F54D4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731B" w14:textId="77777777" w:rsidR="005F54D4" w:rsidRDefault="005F54D4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282F1DC" w14:textId="77777777" w:rsidR="005F54D4" w:rsidRDefault="005F54D4" w:rsidP="00802827">
      <w:pPr>
        <w:spacing w:line="276" w:lineRule="auto"/>
        <w:ind w:right="57"/>
        <w:rPr>
          <w:sz w:val="20"/>
          <w:lang w:val="ro-RO"/>
        </w:rPr>
      </w:pPr>
    </w:p>
    <w:p w14:paraId="012A8EB8" w14:textId="77777777" w:rsidR="005F54D4" w:rsidRDefault="005F54D4" w:rsidP="00DE7850">
      <w:pPr>
        <w:pStyle w:val="Heading1"/>
        <w:spacing w:line="360" w:lineRule="auto"/>
      </w:pPr>
      <w:r>
        <w:t>LINIA 806</w:t>
      </w:r>
    </w:p>
    <w:p w14:paraId="58B1C816" w14:textId="77777777" w:rsidR="005F54D4" w:rsidRDefault="005F54D4" w:rsidP="006103AD">
      <w:pPr>
        <w:pStyle w:val="Heading1"/>
        <w:spacing w:line="360" w:lineRule="auto"/>
        <w:rPr>
          <w:b w:val="0"/>
          <w:bCs w:val="0"/>
          <w:sz w:val="8"/>
        </w:rPr>
      </w:pPr>
      <w:r>
        <w:t>RAMIFICAŢIE AMARA - SLOBOZIA VECHE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5F54D4" w14:paraId="03431CC1" w14:textId="77777777">
        <w:trPr>
          <w:cantSplit/>
          <w:trHeight w:val="96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EA62" w14:textId="77777777" w:rsidR="005F54D4" w:rsidRDefault="005F54D4" w:rsidP="005F54D4">
            <w:pPr>
              <w:numPr>
                <w:ilvl w:val="0"/>
                <w:numId w:val="7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703D" w14:textId="77777777" w:rsidR="005F54D4" w:rsidRDefault="005F54D4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7C97CEAA" w14:textId="77777777" w:rsidR="005F54D4" w:rsidRDefault="005F54D4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4F5C" w14:textId="77777777" w:rsidR="005F54D4" w:rsidRPr="000A2807" w:rsidRDefault="005F54D4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6326" w14:textId="77777777" w:rsidR="005F54D4" w:rsidRDefault="005F54D4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 Amara – </w:t>
            </w:r>
          </w:p>
          <w:p w14:paraId="3B5583C5" w14:textId="77777777" w:rsidR="005F54D4" w:rsidRDefault="005F54D4" w:rsidP="00C16C0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Slobozia Veche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E3AC" w14:textId="77777777" w:rsidR="005F54D4" w:rsidRDefault="005F54D4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25C9" w14:textId="77777777" w:rsidR="005F54D4" w:rsidRPr="000A2807" w:rsidRDefault="005F54D4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163DD" w14:textId="77777777" w:rsidR="005F54D4" w:rsidRDefault="005F54D4" w:rsidP="00C16C0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F8F0" w14:textId="77777777" w:rsidR="005F54D4" w:rsidRPr="000A2807" w:rsidRDefault="005F54D4" w:rsidP="00C16C0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FF5C" w14:textId="77777777" w:rsidR="005F54D4" w:rsidRDefault="005F54D4" w:rsidP="00C16C0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</w:t>
            </w:r>
          </w:p>
        </w:tc>
      </w:tr>
    </w:tbl>
    <w:p w14:paraId="40B2D1A9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6B5AB6F6" w14:textId="77777777" w:rsidR="005F54D4" w:rsidRDefault="005F54D4" w:rsidP="00535684">
      <w:pPr>
        <w:pStyle w:val="Heading1"/>
        <w:spacing w:line="360" w:lineRule="auto"/>
      </w:pPr>
      <w:r>
        <w:t>LINIA 807</w:t>
      </w:r>
    </w:p>
    <w:p w14:paraId="1229F55B" w14:textId="77777777" w:rsidR="005F54D4" w:rsidRDefault="005F54D4" w:rsidP="00FC1359">
      <w:pPr>
        <w:pStyle w:val="Heading1"/>
        <w:spacing w:line="360" w:lineRule="auto"/>
        <w:rPr>
          <w:b w:val="0"/>
          <w:bCs w:val="0"/>
          <w:sz w:val="8"/>
        </w:rPr>
      </w:pPr>
      <w:r>
        <w:t>SLOBOZIA NOUĂ - SLOBOZIA VECHE - CIULNIŢA - CĂLĂRAŞI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3D3A9852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4C71" w14:textId="77777777" w:rsidR="005F54D4" w:rsidRDefault="005F54D4" w:rsidP="005F54D4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F879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15+320</w:t>
            </w:r>
          </w:p>
          <w:p w14:paraId="1D2134C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5B03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A35B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Veche -</w:t>
            </w:r>
          </w:p>
          <w:p w14:paraId="380B8D1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7C8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2FD7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0FD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8E0E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93B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BDAB2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*Valabil pentru trenurile care au în compunere două și trei locomotive cuplate.</w:t>
            </w:r>
          </w:p>
          <w:p w14:paraId="605B983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circulația trenurilor care au în compunere 4 sau mai multe locomotive cuplate.</w:t>
            </w:r>
          </w:p>
          <w:p w14:paraId="34EB2D6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Este interzisă frânarea și staționarea pe pod km 15+250.</w:t>
            </w:r>
          </w:p>
        </w:tc>
      </w:tr>
      <w:tr w:rsidR="005F54D4" w14:paraId="29612BD7" w14:textId="77777777">
        <w:trPr>
          <w:cantSplit/>
          <w:trHeight w:val="84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266F2" w14:textId="77777777" w:rsidR="005F54D4" w:rsidRDefault="005F54D4" w:rsidP="005F54D4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0DA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  <w:p w14:paraId="326BD0C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1C5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ECD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Slobozia Sud -</w:t>
            </w:r>
          </w:p>
          <w:p w14:paraId="44C47C1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E20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33C8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688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F4D1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B89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443DC3D2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91A1" w14:textId="77777777" w:rsidR="005F54D4" w:rsidRDefault="005F54D4" w:rsidP="005F54D4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7BA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A3E96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CBA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6B8459E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 7, 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A80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7F99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BCA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0B1EE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9C7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54D5543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E1E6B" w14:textId="77777777" w:rsidR="005F54D4" w:rsidRDefault="005F54D4" w:rsidP="005F54D4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A69E" w14:textId="77777777" w:rsidR="005F54D4" w:rsidRDefault="005F54D4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1DAA3" w14:textId="77777777" w:rsidR="005F54D4" w:rsidRPr="007345A6" w:rsidRDefault="005F54D4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4D85" w14:textId="77777777" w:rsidR="005F54D4" w:rsidRDefault="005F54D4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6853CAE5" w14:textId="77777777" w:rsidR="005F54D4" w:rsidRDefault="005F54D4" w:rsidP="002E4A5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9C63" w14:textId="77777777" w:rsidR="005F54D4" w:rsidRDefault="005F54D4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8310" w14:textId="77777777" w:rsidR="005F54D4" w:rsidRPr="007345A6" w:rsidRDefault="005F54D4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FFBD2" w14:textId="77777777" w:rsidR="005F54D4" w:rsidRDefault="005F54D4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0+800</w:t>
            </w:r>
          </w:p>
          <w:p w14:paraId="561C5645" w14:textId="77777777" w:rsidR="005F54D4" w:rsidRDefault="005F54D4" w:rsidP="002E4A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66AA3" w14:textId="77777777" w:rsidR="005F54D4" w:rsidRPr="007345A6" w:rsidRDefault="005F54D4" w:rsidP="002E4A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5B354" w14:textId="77777777" w:rsidR="005F54D4" w:rsidRDefault="005F54D4" w:rsidP="002E4A5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39AFBBD8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CA92" w14:textId="77777777" w:rsidR="005F54D4" w:rsidRDefault="005F54D4" w:rsidP="005F54D4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3E1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E1C1F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9941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Nord –</w:t>
            </w:r>
          </w:p>
          <w:p w14:paraId="16D35DD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Călăraşi Sud, linia 2 directă St. Călăraşi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319D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3B4DB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2EA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18+500</w:t>
            </w:r>
          </w:p>
          <w:p w14:paraId="505037C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6E5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BDD2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3845A391" w14:textId="77777777">
        <w:trPr>
          <w:cantSplit/>
          <w:trHeight w:val="4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1A6C" w14:textId="77777777" w:rsidR="005F54D4" w:rsidRDefault="005F54D4" w:rsidP="005F54D4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699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97B6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8D54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Nord</w:t>
            </w:r>
          </w:p>
          <w:p w14:paraId="363A7BB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4, 5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9693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A36F46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A992F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9FC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765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EA6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FC9648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D627" w14:textId="77777777" w:rsidR="005F54D4" w:rsidRDefault="005F54D4" w:rsidP="005F54D4">
            <w:pPr>
              <w:numPr>
                <w:ilvl w:val="0"/>
                <w:numId w:val="6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864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87FE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D1F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Sud</w:t>
            </w:r>
          </w:p>
          <w:p w14:paraId="173407D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3, 4, 5 și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6AE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3F8BE1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8651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345A6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99B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7FA2" w14:textId="77777777" w:rsidR="005F54D4" w:rsidRPr="007345A6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06ED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C2380BE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18D2E30D" w14:textId="77777777" w:rsidR="005F54D4" w:rsidRDefault="005F54D4" w:rsidP="00D509E3">
      <w:pPr>
        <w:pStyle w:val="Heading1"/>
        <w:spacing w:line="360" w:lineRule="auto"/>
      </w:pPr>
      <w:r>
        <w:t>LINIA 812</w:t>
      </w:r>
    </w:p>
    <w:p w14:paraId="6D5D2D61" w14:textId="77777777" w:rsidR="005F54D4" w:rsidRDefault="005F54D4" w:rsidP="00AC38B3">
      <w:pPr>
        <w:pStyle w:val="Heading1"/>
        <w:spacing w:line="360" w:lineRule="auto"/>
        <w:rPr>
          <w:b w:val="0"/>
          <w:bCs w:val="0"/>
          <w:sz w:val="8"/>
        </w:rPr>
      </w:pPr>
      <w:r>
        <w:t>MEDGIDIA - TULCEA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5C07A4D8" w14:textId="77777777">
        <w:trPr>
          <w:cantSplit/>
          <w:trHeight w:val="11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2E344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797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11122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35D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668C857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liniile 10, </w:t>
            </w:r>
          </w:p>
          <w:p w14:paraId="37EA023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şi 14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326A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 ieşiri</w:t>
            </w:r>
          </w:p>
          <w:p w14:paraId="21CFDE58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967C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D59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9A5C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A7E2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D36FDD5" w14:textId="77777777">
        <w:trPr>
          <w:cantSplit/>
          <w:trHeight w:val="7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BCF28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FF74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301BE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D8E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5EACBC2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565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C82ED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9BD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1D23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48A9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7173E3C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BFE6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CD7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4+450</w:t>
            </w:r>
          </w:p>
          <w:p w14:paraId="1E024D0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528C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59D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11E80CC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EB02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29DB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76DEF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12638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F5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7BD4A05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5F54D4" w14:paraId="15871953" w14:textId="77777777">
        <w:trPr>
          <w:cantSplit/>
          <w:trHeight w:val="6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528C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9B0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13+700</w:t>
            </w:r>
          </w:p>
          <w:p w14:paraId="10FA310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09C6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D3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Medgidia –</w:t>
            </w:r>
          </w:p>
          <w:p w14:paraId="7D40AAC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864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303C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B35B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08CC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46F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2F0042ED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34E94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A8444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11253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CA1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09E1A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EBB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diag.</w:t>
            </w:r>
          </w:p>
          <w:p w14:paraId="6A5874C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5 - 11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5865B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3F8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107AA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C9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BDE9D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C138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11 – 13 </w:t>
            </w:r>
          </w:p>
          <w:p w14:paraId="4EB2735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3 – 5. </w:t>
            </w:r>
          </w:p>
        </w:tc>
      </w:tr>
      <w:tr w:rsidR="005F54D4" w14:paraId="436370AF" w14:textId="77777777">
        <w:trPr>
          <w:cantSplit/>
          <w:trHeight w:val="15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41E9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49E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2C76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257C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719D330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B319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Cap X și </w:t>
            </w:r>
          </w:p>
          <w:p w14:paraId="466A418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93F0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569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80187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58A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44E8085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ax stație și Cap Y </w:t>
            </w:r>
          </w:p>
          <w:p w14:paraId="14956C2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este închisă.</w:t>
            </w:r>
          </w:p>
        </w:tc>
      </w:tr>
      <w:tr w:rsidR="005F54D4" w14:paraId="546338F4" w14:textId="77777777">
        <w:trPr>
          <w:cantSplit/>
          <w:trHeight w:val="7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6B2DA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847C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D344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9FD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6BF91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4F3D0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5B77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A31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4B8C5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12A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5918F96" w14:textId="77777777">
        <w:trPr>
          <w:cantSplit/>
          <w:trHeight w:val="1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CDC8D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60D5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008D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0E64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36902A4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3E8B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37F3DAB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  <w:p w14:paraId="211BAD8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</w:t>
            </w:r>
          </w:p>
          <w:p w14:paraId="3DDDBDBC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A205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9A04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98391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0BA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8F77A8B" w14:textId="77777777">
        <w:trPr>
          <w:cantSplit/>
          <w:trHeight w:val="18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5FFC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50F0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65A5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1AF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4FB4867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866E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0B1025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şi </w:t>
            </w:r>
          </w:p>
          <w:p w14:paraId="21B47E1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axa staţiei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AC5F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27518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DADF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613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96102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axa staţiei la Cap Y linia este închisă.</w:t>
            </w:r>
          </w:p>
        </w:tc>
      </w:tr>
      <w:tr w:rsidR="005F54D4" w14:paraId="50D34345" w14:textId="77777777">
        <w:trPr>
          <w:cantSplit/>
          <w:trHeight w:val="18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50B6C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21C7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0865D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8B0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61F5857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7AE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 </w:t>
            </w:r>
          </w:p>
          <w:p w14:paraId="57318A0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120 m </w:t>
            </w:r>
          </w:p>
          <w:p w14:paraId="2288DD4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sch. 17 </w:t>
            </w:r>
          </w:p>
          <w:p w14:paraId="779E93A2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Cântar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A4B1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D11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9745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93C4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EB817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Restul liniei este închisă.</w:t>
            </w:r>
          </w:p>
        </w:tc>
      </w:tr>
      <w:tr w:rsidR="005F54D4" w14:paraId="59CB8C6F" w14:textId="77777777">
        <w:trPr>
          <w:cantSplit/>
          <w:trHeight w:val="1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8402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27A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07B7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CD89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Nicolae Bălcescu</w:t>
            </w:r>
          </w:p>
          <w:p w14:paraId="0E0DDB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8FA7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5C5DF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CB6F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4FD8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CE84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6390C8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A3154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diagonalele 14 – 16 </w:t>
            </w:r>
          </w:p>
          <w:p w14:paraId="0C74040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liniile 5 şi 6. </w:t>
            </w:r>
          </w:p>
        </w:tc>
      </w:tr>
      <w:tr w:rsidR="005F54D4" w14:paraId="6D0624B2" w14:textId="77777777">
        <w:trPr>
          <w:cantSplit/>
          <w:trHeight w:val="8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75CE2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2CC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9D70A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B611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RMK  </w:t>
            </w:r>
          </w:p>
          <w:p w14:paraId="7EB799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333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3F0AE59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6+675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6EFA8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4C80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F077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7CDF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4712E908" w14:textId="77777777">
        <w:trPr>
          <w:cantSplit/>
          <w:trHeight w:val="9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AACF0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938C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BA22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83E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Linia RMK  Nicolae Bălcescu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9DF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426DCC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şi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D7C0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1943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46BE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D76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F1F4B01" w14:textId="77777777">
        <w:trPr>
          <w:cantSplit/>
          <w:trHeight w:val="22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A47C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F4F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30+300</w:t>
            </w:r>
          </w:p>
          <w:p w14:paraId="267DE83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7871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772C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5C5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Nicolae Bălcescu –</w:t>
            </w:r>
          </w:p>
          <w:p w14:paraId="300084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B890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23B0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1D35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26C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F51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1D1047C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 respectă numai </w:t>
            </w:r>
          </w:p>
          <w:p w14:paraId="149F52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primul vehicul din compunerea trenului (locomotivă sau vagon).</w:t>
            </w:r>
          </w:p>
        </w:tc>
      </w:tr>
      <w:tr w:rsidR="005F54D4" w14:paraId="25EE8962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D3EFB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5DFF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5309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272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Târguşor Dobrogea</w:t>
            </w:r>
          </w:p>
          <w:p w14:paraId="42B60DC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B33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6D444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A10A4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D388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2BF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AF5E21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prin Cap Y.</w:t>
            </w:r>
          </w:p>
        </w:tc>
      </w:tr>
      <w:tr w:rsidR="005F54D4" w14:paraId="4DBD1DCD" w14:textId="77777777">
        <w:trPr>
          <w:cantSplit/>
          <w:trHeight w:val="4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3AF5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B85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39+470</w:t>
            </w:r>
          </w:p>
          <w:p w14:paraId="3768050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39+775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9717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14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Târguşor Dobrogea -</w:t>
            </w:r>
          </w:p>
          <w:p w14:paraId="73569B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Cogealac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591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CF2AB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6865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0AAF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82D7" w14:textId="77777777" w:rsidR="005F54D4" w:rsidRPr="00562792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*Valabil pentru trenurile remorcate cu două și trei locomotive cuplate.</w:t>
            </w:r>
          </w:p>
          <w:p w14:paraId="587B2C79" w14:textId="77777777" w:rsidR="005F54D4" w:rsidRPr="00562792" w:rsidRDefault="005F54D4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562792">
              <w:rPr>
                <w:b/>
                <w:bCs/>
                <w:iCs/>
                <w:sz w:val="20"/>
              </w:rPr>
              <w:t>Este interzisă circulația trenurilor care au  în compunere patru sau mai multe locomotive cuplate.</w:t>
            </w:r>
          </w:p>
          <w:p w14:paraId="08660AE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9C7A428" w14:textId="77777777">
        <w:trPr>
          <w:cantSplit/>
          <w:trHeight w:val="92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322A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564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D376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3B1E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Cogealac</w:t>
            </w:r>
          </w:p>
          <w:p w14:paraId="2C0BCC7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04BC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6455798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636C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FA3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74A9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A5F5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C93177B" w14:textId="77777777">
        <w:trPr>
          <w:cantSplit/>
          <w:trHeight w:val="14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646D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97E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DEE0E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5BF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Mihai Viteazu</w:t>
            </w:r>
          </w:p>
          <w:p w14:paraId="76CED42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58F1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5</w:t>
            </w:r>
          </w:p>
          <w:p w14:paraId="503A1D1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şi </w:t>
            </w:r>
          </w:p>
          <w:p w14:paraId="607B122F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58790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E8E2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7AB4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28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1213E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Între schimbătorul</w:t>
            </w:r>
          </w:p>
          <w:p w14:paraId="4D9231F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numărul 6 şi schimbătorul numărul 2, linia este închisă.</w:t>
            </w:r>
          </w:p>
        </w:tc>
      </w:tr>
      <w:tr w:rsidR="005F54D4" w14:paraId="78A31EDF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D294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4C3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824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467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7FB95D0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B8A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05E3845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C523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27B8C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8DAA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98A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8583BCE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45111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6BCFC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CF826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8932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Baia Dobrogei</w:t>
            </w:r>
          </w:p>
          <w:p w14:paraId="7BD25F1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rampă</w:t>
            </w:r>
          </w:p>
          <w:p w14:paraId="5095DA7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7 şi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694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2533161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8B3C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419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DC13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AE9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0096AE3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3815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6D5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6C293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37A0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Babadag</w:t>
            </w:r>
          </w:p>
          <w:p w14:paraId="79ED960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8 şi 9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1F79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3726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82F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A5FF3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FD0C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A413D83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6552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9F95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107+325</w:t>
            </w:r>
          </w:p>
          <w:p w14:paraId="2F5F76D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FEA94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717F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920383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D17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1474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5A4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AB2E8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48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312D4519" w14:textId="77777777">
        <w:trPr>
          <w:cantSplit/>
          <w:trHeight w:val="7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9D03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4E7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110+540</w:t>
            </w:r>
          </w:p>
          <w:p w14:paraId="673AEA10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110+640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5DAC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84F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1B3A171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27B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BD0A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11F9F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6DB52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BA5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2D1AED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doar cu primul vehicul din compunerea trenului (locomotivă sau vagon).</w:t>
            </w:r>
          </w:p>
        </w:tc>
      </w:tr>
      <w:tr w:rsidR="005F54D4" w14:paraId="27F9D54A" w14:textId="77777777">
        <w:trPr>
          <w:cantSplit/>
          <w:trHeight w:val="22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0A580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FC09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122+275</w:t>
            </w:r>
          </w:p>
          <w:p w14:paraId="5366CB9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E713F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599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3759290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172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174D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CBD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2CB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E7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7A4F8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</w:t>
            </w:r>
          </w:p>
          <w:p w14:paraId="2EEF28B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(locomotivă  sau vagon).</w:t>
            </w:r>
          </w:p>
        </w:tc>
      </w:tr>
      <w:tr w:rsidR="005F54D4" w14:paraId="5284B60E" w14:textId="77777777">
        <w:trPr>
          <w:cantSplit/>
          <w:trHeight w:val="5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8456F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8D17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126+750</w:t>
            </w:r>
          </w:p>
          <w:p w14:paraId="5F8D760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6FAF6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67D3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Babadag -</w:t>
            </w:r>
          </w:p>
          <w:p w14:paraId="49FE9C9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B39F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3131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0AE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160A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65B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71039854" w14:textId="77777777">
        <w:trPr>
          <w:cantSplit/>
          <w:trHeight w:val="8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271B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DFF7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3F97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744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7FE3806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208B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0FD56D4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/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D64D5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1E96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45D87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4CB9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5C483F3B" w14:textId="77777777">
        <w:trPr>
          <w:cantSplit/>
          <w:trHeight w:val="19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B000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7AF9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FC0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9FBF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78837DD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2513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axa staţiei </w:t>
            </w:r>
          </w:p>
          <w:p w14:paraId="13BE3B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şi </w:t>
            </w:r>
          </w:p>
          <w:p w14:paraId="040B980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</w:t>
            </w:r>
            <w:r w:rsidRPr="001A61C3">
              <w:rPr>
                <w:b/>
                <w:bCs/>
                <w:sz w:val="20"/>
              </w:rPr>
              <w:t>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13D9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3F9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FD3A2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BBC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603E978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Cap X la axa staţiei linia este închisă.</w:t>
            </w:r>
          </w:p>
        </w:tc>
      </w:tr>
      <w:tr w:rsidR="005F54D4" w14:paraId="0FD91B26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E99D1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FC987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341BE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E000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Cataloi</w:t>
            </w:r>
          </w:p>
          <w:p w14:paraId="0CC4A70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62E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FE75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98C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248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A8B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5F54D4" w14:paraId="7379303B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29CB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711F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130+800</w:t>
            </w:r>
          </w:p>
          <w:p w14:paraId="0397D8B7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A49E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2D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6FEBA4D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6D8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881E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7C9F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B746E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4AD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02C53117" w14:textId="77777777">
        <w:trPr>
          <w:cantSplit/>
          <w:trHeight w:val="6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2E64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6C8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133+000</w:t>
            </w:r>
          </w:p>
          <w:p w14:paraId="236D15D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CBC7" w14:textId="77777777" w:rsidR="005F54D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25AD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Cataloi -</w:t>
            </w:r>
          </w:p>
          <w:p w14:paraId="4775051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1024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E744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1E47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44A8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4A6F1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46AF3D3C" w14:textId="77777777">
        <w:trPr>
          <w:cantSplit/>
          <w:trHeight w:val="1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E20C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4C40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E69B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ACA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51ACB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8D38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peste T.D.J. </w:t>
            </w:r>
          </w:p>
          <w:p w14:paraId="27D8B28C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/</w:t>
            </w:r>
            <w:r>
              <w:rPr>
                <w:b/>
                <w:bCs/>
                <w:sz w:val="20"/>
              </w:rPr>
              <w:t xml:space="preserve"> </w:t>
            </w:r>
            <w:r w:rsidRPr="001A61C3">
              <w:rPr>
                <w:b/>
                <w:bCs/>
                <w:sz w:val="20"/>
              </w:rPr>
              <w:t>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7508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49B6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D286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22F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784B01E" w14:textId="77777777">
        <w:trPr>
          <w:cantSplit/>
          <w:trHeight w:val="121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FDCA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03C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AC01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AF1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FF370E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F113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383D61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7D1B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4455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9803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90E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B55B8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 şi 18.</w:t>
            </w:r>
          </w:p>
        </w:tc>
      </w:tr>
      <w:tr w:rsidR="005F54D4" w14:paraId="5A2944C4" w14:textId="77777777">
        <w:trPr>
          <w:cantSplit/>
          <w:trHeight w:val="11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4E95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4823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75BE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BF2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E6D3AA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E49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2A08EF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1A61C3">
              <w:rPr>
                <w:b/>
                <w:bCs/>
                <w:spacing w:val="-10"/>
                <w:sz w:val="20"/>
              </w:rPr>
              <w:t xml:space="preserve">sch. 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1A61C3">
              <w:rPr>
                <w:b/>
                <w:bCs/>
                <w:spacing w:val="-10"/>
                <w:sz w:val="20"/>
              </w:rPr>
              <w:t>3</w:t>
            </w:r>
            <w:r>
              <w:rPr>
                <w:b/>
                <w:bCs/>
                <w:spacing w:val="-10"/>
                <w:sz w:val="20"/>
              </w:rPr>
              <w:t>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8FF49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64280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FE11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BCA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E8E0A6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3263B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14 şi 18.</w:t>
            </w:r>
          </w:p>
        </w:tc>
      </w:tr>
      <w:tr w:rsidR="005F54D4" w14:paraId="22E2A680" w14:textId="77777777">
        <w:trPr>
          <w:cantSplit/>
          <w:trHeight w:val="59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FDBF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93D4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0734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31E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2C2646D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149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83800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52F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5D9D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3D5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CA59EAB" w14:textId="77777777">
        <w:trPr>
          <w:cantSplit/>
          <w:trHeight w:val="61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3931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EB9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AAACA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6E44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74D0F41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06D2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022D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5B1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BDDB9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5BD8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F93C65B" w14:textId="77777777">
        <w:trPr>
          <w:cantSplit/>
          <w:trHeight w:val="9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EBCD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6DD9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05DBF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94B8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032ECB5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A8D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axul stației în </w:t>
            </w:r>
          </w:p>
          <w:p w14:paraId="09EDAFE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07CD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451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B336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045E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5447D9E" w14:textId="77777777" w:rsidR="005F54D4" w:rsidRPr="00F662B5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662B5">
              <w:rPr>
                <w:b/>
                <w:bCs/>
                <w:i/>
                <w:sz w:val="20"/>
              </w:rPr>
              <w:t>Din axul stației în Cap Y linia este închisă.</w:t>
            </w:r>
          </w:p>
        </w:tc>
      </w:tr>
      <w:tr w:rsidR="005F54D4" w14:paraId="7EE92F2A" w14:textId="77777777">
        <w:trPr>
          <w:cantSplit/>
          <w:trHeight w:val="5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4E20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FCE4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7373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B43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CE810C8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88ED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95B1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4863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8AF4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5A6B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B6338D9" w14:textId="77777777">
        <w:trPr>
          <w:cantSplit/>
          <w:trHeight w:val="8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4E0D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622DD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3F77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3A78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3AFDA94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18 A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B39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 xml:space="preserve">între sch. </w:t>
            </w:r>
          </w:p>
          <w:p w14:paraId="3C7B29D6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9 şi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0B921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FE48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DB15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A70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F2CC486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AD3B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A867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D7B3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3B37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Mărfuri</w:t>
            </w:r>
          </w:p>
          <w:p w14:paraId="51C9847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DDEB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2C0A5BC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33</w:t>
            </w:r>
            <w:r>
              <w:rPr>
                <w:b/>
                <w:bCs/>
                <w:sz w:val="20"/>
              </w:rPr>
              <w:t xml:space="preserve"> şi 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F893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EEF9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FC2E9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599C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44B7DF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5F54D4" w14:paraId="2AB1B3E1" w14:textId="77777777">
        <w:trPr>
          <w:cantSplit/>
          <w:trHeight w:val="9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2751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D11B6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141+350</w:t>
            </w:r>
          </w:p>
          <w:p w14:paraId="239D514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DD2C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D7E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Mărfuri -</w:t>
            </w:r>
          </w:p>
          <w:p w14:paraId="1598502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Tulcea Oraş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7811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4865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2522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4460C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F2C7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263EB132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94AD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ABE2A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E1AE9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4BB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1E43801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EF4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1F66D568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C35C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6C53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8611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12D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AA21DD7" w14:textId="77777777">
        <w:trPr>
          <w:cantSplit/>
          <w:trHeight w:val="9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99C3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7BC6F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4CC0F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3E3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Tulcea Oraş</w:t>
            </w:r>
          </w:p>
          <w:p w14:paraId="61C03A2A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3F0B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3A733E0C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01CE9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0C9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865F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C6F9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2894471" w14:textId="77777777">
        <w:trPr>
          <w:cantSplit/>
          <w:trHeight w:val="9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FA3B5" w14:textId="77777777" w:rsidR="005F54D4" w:rsidRPr="001A61C3" w:rsidRDefault="005F54D4" w:rsidP="005F54D4">
            <w:pPr>
              <w:numPr>
                <w:ilvl w:val="0"/>
                <w:numId w:val="6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85875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442A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1D9E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Tulcea Oraş </w:t>
            </w:r>
          </w:p>
          <w:p w14:paraId="5AC2045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602D0360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și 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75331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toată</w:t>
            </w:r>
          </w:p>
          <w:p w14:paraId="7A6F460E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A61C3"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F7D53" w14:textId="77777777" w:rsidR="005F54D4" w:rsidRPr="006A7C82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7C8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A4E8" w14:textId="77777777" w:rsidR="005F54D4" w:rsidRPr="001A61C3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2442" w14:textId="77777777" w:rsidR="005F54D4" w:rsidRPr="00772CB4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D8D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71378B2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3771B583" w14:textId="77777777" w:rsidR="005F54D4" w:rsidRDefault="005F54D4" w:rsidP="00672C80">
      <w:pPr>
        <w:pStyle w:val="Heading1"/>
        <w:spacing w:line="360" w:lineRule="auto"/>
      </w:pPr>
      <w:r>
        <w:t>LINIA 813</w:t>
      </w:r>
    </w:p>
    <w:p w14:paraId="204D371C" w14:textId="77777777" w:rsidR="005F54D4" w:rsidRDefault="005F54D4" w:rsidP="00576868">
      <w:pPr>
        <w:pStyle w:val="Heading1"/>
        <w:spacing w:line="360" w:lineRule="auto"/>
        <w:rPr>
          <w:b w:val="0"/>
          <w:bCs w:val="0"/>
          <w:sz w:val="8"/>
        </w:rPr>
      </w:pPr>
      <w:r>
        <w:t>CONSTANŢA - MANGALIA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1"/>
        <w:gridCol w:w="874"/>
        <w:gridCol w:w="757"/>
        <w:gridCol w:w="2212"/>
        <w:gridCol w:w="873"/>
        <w:gridCol w:w="756"/>
        <w:gridCol w:w="873"/>
        <w:gridCol w:w="756"/>
        <w:gridCol w:w="2508"/>
      </w:tblGrid>
      <w:tr w:rsidR="005F54D4" w14:paraId="4B37ED89" w14:textId="77777777">
        <w:trPr>
          <w:cantSplit/>
          <w:trHeight w:val="2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02D0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D70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51B5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72B4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9A5207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0405" w14:textId="77777777" w:rsidR="005F54D4" w:rsidRDefault="005F54D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59931EE3" w14:textId="77777777" w:rsidR="005F54D4" w:rsidRDefault="005F54D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DA08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508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3868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DBE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9CD0181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83D3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147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2DDE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0996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5074A67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22CEC" w14:textId="77777777" w:rsidR="005F54D4" w:rsidRDefault="005F54D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peste </w:t>
            </w:r>
          </w:p>
          <w:p w14:paraId="0822147B" w14:textId="77777777" w:rsidR="005F54D4" w:rsidRDefault="005F54D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diag.</w:t>
            </w:r>
          </w:p>
          <w:p w14:paraId="1E7875BF" w14:textId="77777777" w:rsidR="005F54D4" w:rsidRDefault="005F54D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50/54-46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E9A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115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6C93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31E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54F1EA2" w14:textId="77777777">
        <w:trPr>
          <w:cantSplit/>
          <w:trHeight w:val="47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F7261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B5C7" w14:textId="77777777" w:rsidR="005F54D4" w:rsidRDefault="005F54D4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15228" w14:textId="77777777" w:rsidR="005F54D4" w:rsidRDefault="005F54D4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B194" w14:textId="77777777" w:rsidR="005F54D4" w:rsidRDefault="005F54D4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60E6E14" w14:textId="77777777" w:rsidR="005F54D4" w:rsidRDefault="005F54D4" w:rsidP="00515B1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E403" w14:textId="77777777" w:rsidR="005F54D4" w:rsidRDefault="005F54D4" w:rsidP="00515B14">
            <w:pPr>
              <w:spacing w:line="276" w:lineRule="auto"/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50C8D" w14:textId="77777777" w:rsidR="005F54D4" w:rsidRDefault="005F54D4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3F4F" w14:textId="77777777" w:rsidR="005F54D4" w:rsidRDefault="005F54D4" w:rsidP="00515B1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9B7B" w14:textId="77777777" w:rsidR="005F54D4" w:rsidRPr="00564F54" w:rsidRDefault="005F54D4" w:rsidP="00515B1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9919" w14:textId="77777777" w:rsidR="005F54D4" w:rsidRDefault="005F54D4" w:rsidP="00515B1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22AFED1" w14:textId="77777777">
        <w:trPr>
          <w:cantSplit/>
          <w:trHeight w:val="164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22CA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631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757A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Cs/>
                <w:i/>
                <w:sz w:val="36"/>
                <w:szCs w:val="36"/>
              </w:rPr>
            </w:pPr>
            <w:r w:rsidRPr="00564F54">
              <w:rPr>
                <w:bCs/>
                <w:i/>
                <w:sz w:val="36"/>
                <w:szCs w:val="36"/>
              </w:rPr>
              <w:t>firul III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97D9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-</w:t>
            </w:r>
          </w:p>
          <w:p w14:paraId="2CC72119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Ramificaţie </w:t>
            </w:r>
          </w:p>
          <w:p w14:paraId="6E4D779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Vii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124C9" w14:textId="77777777" w:rsidR="005F54D4" w:rsidRPr="001A0BE2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>între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1CF987" w14:textId="77777777" w:rsidR="005F54D4" w:rsidRPr="001A0BE2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26 şi 28 </w:t>
            </w:r>
          </w:p>
          <w:p w14:paraId="049D86F7" w14:textId="77777777" w:rsidR="005F54D4" w:rsidRPr="001A0BE2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A0BE2">
              <w:rPr>
                <w:b/>
                <w:bCs/>
                <w:sz w:val="20"/>
                <w:szCs w:val="20"/>
              </w:rPr>
              <w:t xml:space="preserve">şi </w:t>
            </w:r>
          </w:p>
          <w:p w14:paraId="2A4F59D2" w14:textId="77777777" w:rsidR="005F54D4" w:rsidRPr="00564F5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A0BE2">
              <w:rPr>
                <w:b/>
                <w:bCs/>
                <w:sz w:val="20"/>
                <w:szCs w:val="20"/>
              </w:rPr>
              <w:t>peste sch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1A0BE2">
              <w:rPr>
                <w:b/>
                <w:bCs/>
                <w:sz w:val="20"/>
                <w:szCs w:val="20"/>
              </w:rPr>
              <w:t xml:space="preserve"> 26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1A0BE2">
              <w:rPr>
                <w:b/>
                <w:bCs/>
                <w:sz w:val="20"/>
                <w:szCs w:val="20"/>
              </w:rPr>
              <w:t>în abatere</w:t>
            </w:r>
          </w:p>
        </w:tc>
        <w:tc>
          <w:tcPr>
            <w:tcW w:w="1629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879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F451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5E2397F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61E1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D94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E2F3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297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Oraș -</w:t>
            </w:r>
          </w:p>
          <w:p w14:paraId="2AA2B17D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FCF4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043A4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CAC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228+028</w:t>
            </w:r>
          </w:p>
          <w:p w14:paraId="2FC3638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EEC97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4AE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teren, f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>r</w:t>
            </w:r>
            <w:r>
              <w:rPr>
                <w:b/>
                <w:bCs/>
                <w:i/>
                <w:iCs/>
                <w:sz w:val="20"/>
              </w:rPr>
              <w:t>ă</w:t>
            </w:r>
            <w:r w:rsidRPr="004C52C0">
              <w:rPr>
                <w:b/>
                <w:bCs/>
                <w:i/>
                <w:iCs/>
                <w:sz w:val="20"/>
              </w:rPr>
              <w:t xml:space="preserve"> inductori la paleta galbena Afecteaza intr /iesiri  Fir I si Fir II  L 813 Constanta Oras-Agigea Nord.</w:t>
            </w:r>
          </w:p>
        </w:tc>
      </w:tr>
      <w:tr w:rsidR="005F54D4" w14:paraId="325F0FC1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76FC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55DB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5CB909D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B7E7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EC3D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 directa si sch.: 5,9,13, 6 si  sch.2 , pe directa.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5B96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64B5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47C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5BFA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06DB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Semnalizată pe teren, fără inductori la paleta galbenă. Afectează intrări /ieșiri Linia II directă stația Agigea Nord</w:t>
            </w:r>
          </w:p>
        </w:tc>
      </w:tr>
      <w:tr w:rsidR="005F54D4" w14:paraId="7EAE196B" w14:textId="77777777">
        <w:trPr>
          <w:cantSplit/>
          <w:trHeight w:val="93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312A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C7C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A63D3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6348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4C52C0">
              <w:rPr>
                <w:b/>
                <w:bCs/>
                <w:sz w:val="20"/>
              </w:rPr>
              <w:t>Statia  Agigea Nord Linia III directa si sch.: 7, 11, 15, 8 si sch.4 , pe directa .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7B87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B0A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0D66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229+340</w:t>
            </w:r>
          </w:p>
          <w:p w14:paraId="23ADCC9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85E9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4304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4C52C0">
              <w:rPr>
                <w:b/>
                <w:bCs/>
                <w:i/>
                <w:iCs/>
                <w:sz w:val="20"/>
              </w:rPr>
              <w:t>Semnalizata pe teren , fara inductori la paleta galbena Afecteaza intr /iesiri la Linia III directa statia Agigea Nord.</w:t>
            </w:r>
          </w:p>
        </w:tc>
      </w:tr>
      <w:tr w:rsidR="005F54D4" w14:paraId="007D2181" w14:textId="77777777">
        <w:trPr>
          <w:cantSplit/>
          <w:trHeight w:val="10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0C16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AFA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CAFA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C31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3FE152B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2E9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D795D4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3FD677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7 - 9 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7B3F8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2C9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EA6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4E6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CDD54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trecerea de pe firul I pe firul II şi invers. </w:t>
            </w:r>
          </w:p>
        </w:tc>
      </w:tr>
      <w:tr w:rsidR="005F54D4" w14:paraId="113FAFBD" w14:textId="77777777">
        <w:trPr>
          <w:cantSplit/>
          <w:trHeight w:val="96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F142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4EF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F29F3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242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4FD7E1B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AEA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5C7CBC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CE26BD7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CDF4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E1F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39F2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B1A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6080F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II.</w:t>
            </w:r>
          </w:p>
        </w:tc>
      </w:tr>
      <w:tr w:rsidR="005F54D4" w14:paraId="7D128E91" w14:textId="77777777">
        <w:trPr>
          <w:cantSplit/>
          <w:trHeight w:val="69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A7BF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3A8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7842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315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1B222395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CA39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A499DE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15 - 19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C0A1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9C0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AE70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C10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81DED5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F26583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5F54D4" w14:paraId="6F89FE12" w14:textId="77777777">
        <w:trPr>
          <w:cantSplit/>
          <w:trHeight w:val="89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43C33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3D2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5E09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8A1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71DEBB7D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B9A4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13 </w:t>
            </w:r>
          </w:p>
          <w:p w14:paraId="05EA76FB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1ED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565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ADA2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121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A1E2E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OIL TERMINAL.</w:t>
            </w:r>
          </w:p>
        </w:tc>
      </w:tr>
      <w:tr w:rsidR="005F54D4" w14:paraId="71668103" w14:textId="77777777">
        <w:trPr>
          <w:cantSplit/>
          <w:trHeight w:val="69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F00D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9F1C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049C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99A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F828D3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4B2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14FEE3C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şi 21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9C12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104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AD81A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228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5F54D4" w14:paraId="3947DF02" w14:textId="77777777">
        <w:trPr>
          <w:cantSplit/>
          <w:trHeight w:val="105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0467B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C8FD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C716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D5A8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2E5D39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21B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07B56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86BA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F41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6F0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052CDEC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56BF2A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4 - 7.</w:t>
            </w:r>
          </w:p>
        </w:tc>
      </w:tr>
      <w:tr w:rsidR="005F54D4" w14:paraId="3806BE8B" w14:textId="77777777">
        <w:trPr>
          <w:cantSplit/>
          <w:trHeight w:val="969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255F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789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812D8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C81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153786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1A3F497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DEC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8819B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0FBF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FDDA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081F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19C4D24" w14:textId="77777777">
        <w:trPr>
          <w:cantSplit/>
          <w:trHeight w:val="7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9DDB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CBFB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38B58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B43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678E94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Antestaţie Oil Terminal</w:t>
            </w:r>
          </w:p>
          <w:p w14:paraId="63D608D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D8D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03C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A23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BB3B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E25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549D175" w14:textId="77777777">
        <w:trPr>
          <w:cantSplit/>
          <w:trHeight w:val="44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208A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2C6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E580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2BE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44A3076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C2C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C3E01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388A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264B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F61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117232C" w14:textId="77777777">
        <w:trPr>
          <w:cantSplit/>
          <w:trHeight w:val="625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4E12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D6D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C8D4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34D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Nord</w:t>
            </w:r>
          </w:p>
          <w:p w14:paraId="2CD8304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983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039C44F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18 - 22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2FD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F085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411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9B0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DC1DBB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6 şi 7.</w:t>
            </w:r>
          </w:p>
        </w:tc>
      </w:tr>
      <w:tr w:rsidR="005F54D4" w14:paraId="1F524988" w14:textId="77777777">
        <w:trPr>
          <w:cantSplit/>
          <w:trHeight w:val="554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1617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58A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F8E1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68D0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3AED35B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25DB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CE3C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C4F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60FAB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DCD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428C66D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5F54D4" w14:paraId="7D1EC4E1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BB0D0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DD3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CBDC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AB1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4A084D4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1C5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611325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2CC5DDD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/ 18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986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975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0D2B8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0C3F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09F25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AA365E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firul II 813 la </w:t>
            </w:r>
          </w:p>
          <w:p w14:paraId="3989F8E9" w14:textId="77777777" w:rsidR="005F54D4" w:rsidRPr="00CB3CD0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liniile 4 -7 </w:t>
            </w:r>
            <w:r>
              <w:rPr>
                <w:b/>
                <w:bCs/>
                <w:i/>
                <w:sz w:val="20"/>
              </w:rPr>
              <w:t>s</w:t>
            </w:r>
            <w:r w:rsidRPr="00175D9D">
              <w:rPr>
                <w:b/>
                <w:bCs/>
                <w:i/>
                <w:sz w:val="20"/>
              </w:rPr>
              <w:t>t. Agigea Nord ş</w:t>
            </w:r>
            <w:r w:rsidRPr="00175D9D">
              <w:rPr>
                <w:b/>
                <w:bCs/>
                <w:i/>
                <w:sz w:val="20"/>
                <w:lang w:val="en-US"/>
              </w:rPr>
              <w:t>i la linia C</w:t>
            </w:r>
            <w:r>
              <w:rPr>
                <w:b/>
                <w:bCs/>
                <w:i/>
                <w:sz w:val="20"/>
                <w:lang w:val="en-US"/>
              </w:rPr>
              <w:t>OMVEX</w:t>
            </w:r>
            <w:r w:rsidRPr="00175D9D">
              <w:rPr>
                <w:b/>
                <w:bCs/>
                <w:i/>
                <w:sz w:val="20"/>
                <w:lang w:val="en-US"/>
              </w:rPr>
              <w:t>.</w:t>
            </w:r>
          </w:p>
        </w:tc>
      </w:tr>
      <w:tr w:rsidR="005F54D4" w14:paraId="04C5C927" w14:textId="77777777">
        <w:trPr>
          <w:cantSplit/>
          <w:trHeight w:val="102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DB75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EAC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89A0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9C96" w14:textId="77777777" w:rsidR="005F54D4" w:rsidRDefault="005F54D4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Agigea Nord </w:t>
            </w:r>
          </w:p>
          <w:p w14:paraId="2299207A" w14:textId="77777777" w:rsidR="005F54D4" w:rsidRDefault="005F54D4" w:rsidP="006F688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B711" w14:textId="77777777" w:rsidR="005F54D4" w:rsidRDefault="005F54D4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99F03B5" w14:textId="77777777" w:rsidR="005F54D4" w:rsidRDefault="005F54D4" w:rsidP="006F68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0C3F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8B06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CE8F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22D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5C376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firul I în firul II și invers.</w:t>
            </w:r>
          </w:p>
        </w:tc>
      </w:tr>
      <w:tr w:rsidR="005F54D4" w14:paraId="37DF4CED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29E22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445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02FF63B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2+272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5B66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916B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Agigea Nord - </w:t>
            </w:r>
          </w:p>
          <w:p w14:paraId="490895D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Constanța Port Zona C</w:t>
            </w:r>
          </w:p>
          <w:p w14:paraId="69681CA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(linia COMVEX)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05FE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F8F6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B94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081BBD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2+146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2C8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BE43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D8358B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7015C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D10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FED7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6A15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Port</w:t>
            </w:r>
          </w:p>
          <w:p w14:paraId="6C59353D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Zona C, Grupa A, liniile 1, 2, 3 și 4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57C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12A04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AD6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FD7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BD55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21FC0603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71F2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3285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003EC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5EE8" w14:textId="77777777" w:rsidR="005F54D4" w:rsidRDefault="005F54D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71DCD2E1" w14:textId="77777777" w:rsidR="005F54D4" w:rsidRDefault="005F54D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F17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E8C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E00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231+345</w:t>
            </w:r>
          </w:p>
          <w:p w14:paraId="6BE50A9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42D7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8D7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51BD6877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F7263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433E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232+900</w:t>
            </w:r>
          </w:p>
          <w:p w14:paraId="5957188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233+090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D79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1B33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Nord -</w:t>
            </w:r>
          </w:p>
          <w:p w14:paraId="4EC4064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142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231E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EE8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B30A0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533B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397613B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829B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6B4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072B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DE2D" w14:textId="77777777" w:rsidR="005F54D4" w:rsidRDefault="005F54D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98C5138" w14:textId="77777777" w:rsidR="005F54D4" w:rsidRDefault="005F54D4" w:rsidP="00D62E9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X, peste sch. 3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A84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7E0C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860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233+560</w:t>
            </w:r>
          </w:p>
          <w:p w14:paraId="6A6E139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29C1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A20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2A6A5C94" w14:textId="77777777">
        <w:trPr>
          <w:cantSplit/>
          <w:trHeight w:val="61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B178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AEA3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  <w:p w14:paraId="7008EEF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234+300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6609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820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6025D9B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F57F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E87ED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903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CD2A" w14:textId="77777777" w:rsidR="005F54D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CBFE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302265E4" w14:textId="77777777">
        <w:trPr>
          <w:cantSplit/>
          <w:trHeight w:val="11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E6FEF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F95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17BE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C3BB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4C1AD42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011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187AC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 / 11 </w:t>
            </w:r>
          </w:p>
          <w:p w14:paraId="0C2C64E4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744E3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A8BE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3700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5D96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din st. Agigea Nord pe firul II 813 spre staţia Ferry - Boat.</w:t>
            </w:r>
          </w:p>
        </w:tc>
      </w:tr>
      <w:tr w:rsidR="005F54D4" w14:paraId="0567CF6E" w14:textId="77777777">
        <w:trPr>
          <w:cantSplit/>
          <w:trHeight w:val="678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BA004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782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CE4BC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D55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Ecluză</w:t>
            </w:r>
          </w:p>
          <w:p w14:paraId="2BE84AA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5305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9CD7B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– 9 /11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B89D3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4C67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E2DB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9EAC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B710B5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813 spre staţia </w:t>
            </w:r>
          </w:p>
          <w:p w14:paraId="5ACCFF3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Ferry - Boat.</w:t>
            </w:r>
          </w:p>
        </w:tc>
      </w:tr>
      <w:tr w:rsidR="005F54D4" w14:paraId="5E946F66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D5865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05B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245+070</w:t>
            </w:r>
          </w:p>
          <w:p w14:paraId="5938197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245+120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AC9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C00B1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1923513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107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4CE5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3E41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29D67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37B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5A8FED6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pentru primul vehicul din compunerea trenului (locomotivă sau vagon).</w:t>
            </w:r>
          </w:p>
        </w:tc>
      </w:tr>
      <w:tr w:rsidR="005F54D4" w14:paraId="7F0EB0D5" w14:textId="77777777">
        <w:trPr>
          <w:cantSplit/>
          <w:trHeight w:val="1483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7F1B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33F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248+900</w:t>
            </w:r>
          </w:p>
          <w:p w14:paraId="2EFD0F4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249+000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D9E2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395E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Eforie Sud -</w:t>
            </w:r>
          </w:p>
          <w:p w14:paraId="4ACBBBB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C621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99C62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1E8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694B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05D0E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numai cu primul hehicul din componența trenului (Locomotivă sau automotor)</w:t>
            </w:r>
          </w:p>
        </w:tc>
      </w:tr>
      <w:tr w:rsidR="005F54D4" w14:paraId="2FC0C240" w14:textId="77777777">
        <w:trPr>
          <w:cantSplit/>
          <w:trHeight w:val="717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D7E8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DB4A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250+500</w:t>
            </w:r>
          </w:p>
          <w:p w14:paraId="6C86710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250+550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4739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57B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73A99A4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Cap X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D31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DE00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971B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C8AC4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62C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70D995A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 trenului (locomotivă sau vagon).</w:t>
            </w:r>
          </w:p>
        </w:tc>
      </w:tr>
      <w:tr w:rsidR="005F54D4" w14:paraId="237DB357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8DFB4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AB6AF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F3D8D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2C3C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Costineşti</w:t>
            </w:r>
          </w:p>
          <w:p w14:paraId="4BF29D6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C385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9603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E2F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8949F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A5EA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5F54D4" w14:paraId="36B839E7" w14:textId="77777777">
        <w:trPr>
          <w:cantSplit/>
          <w:trHeight w:val="600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5CA87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7602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260+000</w:t>
            </w:r>
          </w:p>
          <w:p w14:paraId="134194F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260+050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6986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91072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Costineşti - Neptun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CC4B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1BC8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ACE2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54326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FBF7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Se respectă cu primul vehicul din componență (locomotivă sau vagon)</w:t>
            </w:r>
          </w:p>
        </w:tc>
      </w:tr>
      <w:tr w:rsidR="005F54D4" w14:paraId="5C14796E" w14:textId="77777777">
        <w:trPr>
          <w:cantSplit/>
          <w:trHeight w:val="762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2078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755D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1520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24A24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Neptun</w:t>
            </w:r>
          </w:p>
          <w:p w14:paraId="65E2EE9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FFF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31F5EDDC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6 - 8 - 10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EFE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B639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8616F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C766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</w:tc>
      </w:tr>
      <w:tr w:rsidR="005F54D4" w14:paraId="7138B3BA" w14:textId="77777777">
        <w:trPr>
          <w:cantSplit/>
          <w:trHeight w:val="42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36806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A79B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BF230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08AF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07C4F4F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6AE4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6 </w:t>
            </w:r>
          </w:p>
          <w:p w14:paraId="7789A280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033B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4DCA8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D400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EDBF8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33497603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4411E6B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8 - 10.</w:t>
            </w:r>
          </w:p>
        </w:tc>
      </w:tr>
      <w:tr w:rsidR="005F54D4" w14:paraId="665C313D" w14:textId="77777777">
        <w:trPr>
          <w:cantSplit/>
          <w:trHeight w:val="201"/>
          <w:jc w:val="center"/>
        </w:trPr>
        <w:tc>
          <w:tcPr>
            <w:tcW w:w="6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E401" w14:textId="77777777" w:rsidR="005F54D4" w:rsidRDefault="005F54D4" w:rsidP="005F54D4">
            <w:pPr>
              <w:numPr>
                <w:ilvl w:val="0"/>
                <w:numId w:val="7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B089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5E1F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1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2A9C0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Mangalia</w:t>
            </w:r>
          </w:p>
          <w:p w14:paraId="5AC6E019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9 abătută 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0583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23031AE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B7CE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64F5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1A46" w14:textId="77777777" w:rsidR="005F54D4" w:rsidRDefault="005F54D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2D15C" w14:textId="77777777" w:rsidR="005F54D4" w:rsidRPr="00564F54" w:rsidRDefault="005F54D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9FC5" w14:textId="77777777" w:rsidR="005F54D4" w:rsidRDefault="005F54D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9D9E7D8" w14:textId="77777777" w:rsidR="005F54D4" w:rsidRPr="00237377" w:rsidRDefault="005F54D4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D7521EA" w14:textId="77777777" w:rsidR="005F54D4" w:rsidRDefault="005F54D4" w:rsidP="00D96D74">
      <w:pPr>
        <w:pStyle w:val="Heading1"/>
        <w:spacing w:line="360" w:lineRule="auto"/>
      </w:pPr>
      <w:r>
        <w:t>LINIA 813 A</w:t>
      </w:r>
    </w:p>
    <w:p w14:paraId="61A2BD10" w14:textId="77777777" w:rsidR="005F54D4" w:rsidRDefault="005F54D4" w:rsidP="00E13613">
      <w:pPr>
        <w:pStyle w:val="Heading1"/>
        <w:spacing w:line="360" w:lineRule="auto"/>
        <w:rPr>
          <w:b w:val="0"/>
          <w:bCs w:val="0"/>
          <w:sz w:val="8"/>
        </w:rPr>
      </w:pPr>
      <w:r>
        <w:t>AGIGEA ECLUZĂ - AGIGEA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2023D7E9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EB59" w14:textId="77777777" w:rsidR="005F54D4" w:rsidRDefault="005F54D4" w:rsidP="005F54D4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9BB0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C21670E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8629" w14:textId="77777777" w:rsidR="005F54D4" w:rsidRPr="00E230A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B953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Ecluză -</w:t>
            </w:r>
          </w:p>
          <w:p w14:paraId="6990643D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Agigea Sud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761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A1D56" w14:textId="77777777" w:rsidR="005F54D4" w:rsidRPr="009033A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44E2C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D755" w14:textId="77777777" w:rsidR="005F54D4" w:rsidRPr="009033A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C08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340E29E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ED4B2" w14:textId="77777777" w:rsidR="005F54D4" w:rsidRDefault="005F54D4" w:rsidP="005F54D4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27C58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1+000</w:t>
            </w:r>
          </w:p>
          <w:p w14:paraId="44F900FA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5BD3" w14:textId="77777777" w:rsidR="005F54D4" w:rsidRPr="00E230A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230A0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81CB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60D24846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directă, </w:t>
            </w:r>
          </w:p>
          <w:p w14:paraId="7E2B854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schimbătorul numărul 1 </w:t>
            </w:r>
          </w:p>
          <w:p w14:paraId="66A4416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 schimbătorul numărul FN 15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D8274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26FE8" w14:textId="77777777" w:rsidR="005F54D4" w:rsidRPr="009033A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C1A55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FCE1" w14:textId="77777777" w:rsidR="005F54D4" w:rsidRPr="009033A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20F2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1482458" w14:textId="77777777">
        <w:trPr>
          <w:cantSplit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A73C" w14:textId="77777777" w:rsidR="005F54D4" w:rsidRDefault="005F54D4" w:rsidP="005F54D4">
            <w:pPr>
              <w:numPr>
                <w:ilvl w:val="0"/>
                <w:numId w:val="7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6687D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34605" w14:textId="77777777" w:rsidR="005F54D4" w:rsidRPr="00E230A0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21A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Agigea Sud</w:t>
            </w:r>
          </w:p>
          <w:p w14:paraId="50FCCA04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EEEFF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3638F" w14:textId="77777777" w:rsidR="005F54D4" w:rsidRPr="009033A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9033A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4442" w14:textId="77777777" w:rsidR="005F54D4" w:rsidRDefault="005F54D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A739D" w14:textId="77777777" w:rsidR="005F54D4" w:rsidRPr="009033AC" w:rsidRDefault="005F54D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22D7F" w14:textId="77777777" w:rsidR="005F54D4" w:rsidRDefault="005F54D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7A7418C" w14:textId="77777777" w:rsidR="005F54D4" w:rsidRDefault="005F54D4">
      <w:pPr>
        <w:spacing w:before="40" w:after="40" w:line="192" w:lineRule="auto"/>
        <w:ind w:right="57"/>
        <w:rPr>
          <w:sz w:val="20"/>
          <w:lang w:val="ro-RO"/>
        </w:rPr>
      </w:pPr>
    </w:p>
    <w:p w14:paraId="1E9A507D" w14:textId="77777777" w:rsidR="005F54D4" w:rsidRDefault="005F54D4" w:rsidP="00C33CBB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814</w:t>
      </w:r>
    </w:p>
    <w:p w14:paraId="210E9EF5" w14:textId="77777777" w:rsidR="005F54D4" w:rsidRDefault="005F54D4" w:rsidP="002C1023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lastRenderedPageBreak/>
        <w:t>PALAS - CONSTANŢA PORT  B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6"/>
        <w:gridCol w:w="2203"/>
        <w:gridCol w:w="870"/>
        <w:gridCol w:w="754"/>
        <w:gridCol w:w="870"/>
        <w:gridCol w:w="755"/>
        <w:gridCol w:w="2489"/>
      </w:tblGrid>
      <w:tr w:rsidR="005F54D4" w14:paraId="2F613B1C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4E4C9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9CD4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24D2" w14:textId="77777777" w:rsidR="005F54D4" w:rsidRPr="002B6917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F4CF4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937FD1E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61E8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53FDBE1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34AA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ECFF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9D92" w14:textId="77777777" w:rsidR="005F54D4" w:rsidRPr="002A682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C6F3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503F897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56B0D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AF4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3E84" w14:textId="77777777" w:rsidR="005F54D4" w:rsidRPr="002B6917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3F79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978BFA0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3F9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și </w:t>
            </w:r>
          </w:p>
          <w:p w14:paraId="3600048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39BAA13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47C84DB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4EC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A49EA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6820" w14:textId="77777777" w:rsidR="005F54D4" w:rsidRPr="002A682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196D4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FA47A5D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8DD4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B0B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641BE" w14:textId="77777777" w:rsidR="005F54D4" w:rsidRPr="002B6917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CBE6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DDF0108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7EE1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2F0B31AA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1BE0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4766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70AE4" w14:textId="77777777" w:rsidR="005F54D4" w:rsidRPr="002A682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9A9D1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4D09086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078C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3D75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782CD" w14:textId="77777777" w:rsidR="005F54D4" w:rsidRPr="002B6917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CF62" w14:textId="77777777" w:rsidR="005F54D4" w:rsidRDefault="005F54D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3CCDC56F" w14:textId="77777777" w:rsidR="005F54D4" w:rsidRDefault="005F54D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FD3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56</w:t>
            </w:r>
          </w:p>
          <w:p w14:paraId="75CD9179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CA23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923C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C263" w14:textId="77777777" w:rsidR="005F54D4" w:rsidRPr="002A682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51D0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5F54D4" w14:paraId="4603392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53719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FB2CA" w14:textId="77777777" w:rsidR="005F54D4" w:rsidRDefault="005F54D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AE120" w14:textId="77777777" w:rsidR="005F54D4" w:rsidRPr="002B6917" w:rsidRDefault="005F54D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B5820" w14:textId="77777777" w:rsidR="005F54D4" w:rsidRDefault="005F54D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FF092C1" w14:textId="77777777" w:rsidR="005F54D4" w:rsidRDefault="005F54D4" w:rsidP="00B1311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AA266" w14:textId="77777777" w:rsidR="005F54D4" w:rsidRDefault="005F54D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  <w:p w14:paraId="3374E3F2" w14:textId="77777777" w:rsidR="005F54D4" w:rsidRDefault="005F54D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79EE" w14:textId="77777777" w:rsidR="005F54D4" w:rsidRDefault="005F54D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7015" w14:textId="77777777" w:rsidR="005F54D4" w:rsidRDefault="005F54D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3C08E" w14:textId="77777777" w:rsidR="005F54D4" w:rsidRPr="002A6824" w:rsidRDefault="005F54D4" w:rsidP="00B1311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C2C8" w14:textId="77777777" w:rsidR="005F54D4" w:rsidRDefault="005F54D4" w:rsidP="00B1311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13112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B13112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5F54D4" w14:paraId="2969959A" w14:textId="77777777">
        <w:trPr>
          <w:cantSplit/>
          <w:trHeight w:val="7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D72E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FA7C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1DC4" w14:textId="77777777" w:rsidR="005F54D4" w:rsidRPr="002B6917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CE2F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0D99CCA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1760E8A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C88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D7CC0A9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DB8D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86FE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D7ECA" w14:textId="77777777" w:rsidR="005F54D4" w:rsidRPr="002A682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CDEC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367B6D2D" w14:textId="77777777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F7A1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CEA7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2+200</w:t>
            </w:r>
          </w:p>
          <w:p w14:paraId="0108BD7B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BEDF" w14:textId="77777777" w:rsidR="005F54D4" w:rsidRPr="002B6917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C4AC7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61CD8A75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Constanţa</w:t>
            </w:r>
          </w:p>
          <w:p w14:paraId="2545A65D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BFAEC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63853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BCD73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2+000</w:t>
            </w:r>
          </w:p>
          <w:p w14:paraId="3E959403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3+300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0BD6" w14:textId="77777777" w:rsidR="005F54D4" w:rsidRPr="002A682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D4ED" w14:textId="77777777" w:rsidR="005F54D4" w:rsidRDefault="005F54D4">
            <w:pPr>
              <w:spacing w:after="20" w:line="276" w:lineRule="auto"/>
              <w:ind w:left="113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6EE5D46B" w14:textId="77777777">
        <w:trPr>
          <w:cantSplit/>
          <w:trHeight w:val="11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3276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4ADEA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A3B4" w14:textId="77777777" w:rsidR="005F54D4" w:rsidRPr="002B6917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04FC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 w:rsidRPr="00B74F39">
              <w:rPr>
                <w:b/>
                <w:bCs/>
                <w:sz w:val="20"/>
              </w:rPr>
              <w:t>Linie legatură cuprinsă între  sch.3  și sch.47  Cap X PC1  Statia Constanța Port B ( include SI 035,  SI 037, sch.15 și sch.17 )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D1428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 și 17</w:t>
            </w:r>
          </w:p>
          <w:p w14:paraId="7D4B2FD9" w14:textId="77777777" w:rsidR="005F54D4" w:rsidRDefault="005F54D4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7988F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8230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335EB" w14:textId="77777777" w:rsidR="005F54D4" w:rsidRPr="002A682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40FA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Nesemnalizată pe teren .</w:t>
            </w:r>
          </w:p>
          <w:p w14:paraId="7AC19108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B74F39">
              <w:rPr>
                <w:b/>
                <w:bCs/>
                <w:i/>
                <w:iCs/>
                <w:sz w:val="20"/>
              </w:rPr>
              <w:t>Afectează: intrări/ieșiri linii Gr.A1 Cap X si Fir I ,  Fir II  L 814.</w:t>
            </w:r>
          </w:p>
        </w:tc>
      </w:tr>
      <w:tr w:rsidR="005F54D4" w14:paraId="6BA382C7" w14:textId="77777777">
        <w:trPr>
          <w:cantSplit/>
          <w:trHeight w:val="8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2F819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87DD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E648" w14:textId="77777777" w:rsidR="005F54D4" w:rsidRPr="002B6917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B1D17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D964" w14:textId="77777777" w:rsidR="005F54D4" w:rsidRDefault="005F54D4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53 /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BA999" w14:textId="77777777" w:rsidR="005F54D4" w:rsidRPr="00557C88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0502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00EE" w14:textId="77777777" w:rsidR="005F54D4" w:rsidRPr="002A682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972F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17AF0F" w14:textId="77777777" w:rsidR="005F54D4" w:rsidRPr="00D83307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0 - 5 F.A.D.S. și ieșirile 1 - 8 B2.</w:t>
            </w:r>
          </w:p>
        </w:tc>
      </w:tr>
      <w:tr w:rsidR="005F54D4" w14:paraId="617C041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EC33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E4D8D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D8CA" w14:textId="77777777" w:rsidR="005F54D4" w:rsidRPr="002B6917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68A90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5BAE6D3C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0 FADS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761B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C572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F85E0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A595" w14:textId="77777777" w:rsidR="005F54D4" w:rsidRPr="002A682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42B6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DF746A7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54370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90729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AA40" w14:textId="77777777" w:rsidR="005F54D4" w:rsidRPr="002B6917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4AD7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Port B</w:t>
            </w:r>
          </w:p>
          <w:p w14:paraId="73780207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A1, L7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C445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837A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0B531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D26D" w14:textId="77777777" w:rsidR="005F54D4" w:rsidRPr="002A682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C46DC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78E425AC" w14:textId="77777777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E619D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A212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D64CF" w14:textId="77777777" w:rsidR="005F54D4" w:rsidRPr="002B6917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10BA0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22F7DC55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 1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C6F3D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4024" w14:textId="77777777" w:rsidR="005F54D4" w:rsidRPr="00557C88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D7BC5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147A" w14:textId="77777777" w:rsidR="005F54D4" w:rsidRPr="002A682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52FB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9A150C7" w14:textId="77777777">
        <w:trPr>
          <w:cantSplit/>
          <w:trHeight w:val="1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240E" w14:textId="77777777" w:rsidR="005F54D4" w:rsidRDefault="005F54D4" w:rsidP="005F54D4">
            <w:pPr>
              <w:numPr>
                <w:ilvl w:val="0"/>
                <w:numId w:val="7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0E92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5B694" w14:textId="77777777" w:rsidR="005F54D4" w:rsidRPr="002B6917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A26CD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 w:rsidRPr="006315B8">
              <w:rPr>
                <w:b/>
                <w:bCs/>
                <w:sz w:val="18"/>
                <w:szCs w:val="18"/>
              </w:rPr>
              <w:t>St. Constanţa Port Mol V</w:t>
            </w:r>
          </w:p>
          <w:p w14:paraId="69FF7AE9" w14:textId="77777777" w:rsidR="005F54D4" w:rsidRPr="006315B8" w:rsidRDefault="005F54D4">
            <w:pPr>
              <w:spacing w:after="40" w:line="276" w:lineRule="auto"/>
              <w:ind w:left="57" w:right="5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linia 2 Z triaj zona V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20D4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12DE" w14:textId="77777777" w:rsidR="005F54D4" w:rsidRPr="00557C88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BD526" w14:textId="77777777" w:rsidR="005F54D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C814" w14:textId="77777777" w:rsidR="005F54D4" w:rsidRPr="002A6824" w:rsidRDefault="005F54D4">
            <w:pPr>
              <w:spacing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86BA" w14:textId="77777777" w:rsidR="005F54D4" w:rsidRDefault="005F54D4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CA4DFDF" w14:textId="77777777" w:rsidR="005F54D4" w:rsidRPr="00930181" w:rsidRDefault="005F54D4">
      <w:pPr>
        <w:tabs>
          <w:tab w:val="left" w:pos="3183"/>
        </w:tabs>
      </w:pPr>
    </w:p>
    <w:p w14:paraId="6B967225" w14:textId="77777777" w:rsidR="005F54D4" w:rsidRDefault="005F54D4" w:rsidP="00445244">
      <w:pPr>
        <w:pStyle w:val="Heading1"/>
        <w:spacing w:line="24" w:lineRule="atLeast"/>
      </w:pPr>
      <w:r>
        <w:t>LINIA 818</w:t>
      </w:r>
    </w:p>
    <w:p w14:paraId="05A5E04B" w14:textId="77777777" w:rsidR="005F54D4" w:rsidRDefault="005F54D4" w:rsidP="00445244">
      <w:pPr>
        <w:pStyle w:val="Heading1"/>
        <w:spacing w:line="24" w:lineRule="atLeast"/>
        <w:rPr>
          <w:b w:val="0"/>
          <w:bCs w:val="0"/>
          <w:sz w:val="8"/>
        </w:rPr>
      </w:pPr>
      <w:r>
        <w:t>PALAS - CONSTANŢA MĂRFURI - NĂVODARI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5F54D4" w14:paraId="0880EE8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519F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A1955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A79D0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019A6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Constanța Oraș</w:t>
            </w:r>
          </w:p>
          <w:p w14:paraId="46F4BD29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Tehnică </w:t>
            </w:r>
          </w:p>
          <w:p w14:paraId="3609AF27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3C2B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5ABDFEA8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6659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2CB7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E2DC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78E5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8DD337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FECBFA6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 firul III în direcția Palas sau Constanța Mărfuri.</w:t>
            </w:r>
          </w:p>
        </w:tc>
      </w:tr>
      <w:tr w:rsidR="005F54D4" w14:paraId="2C0B4731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BF68E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77EE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D734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B564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9FA8C73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B10C8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700 m</w:t>
            </w:r>
          </w:p>
          <w:p w14:paraId="03EFD646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22FBFA99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77C7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EFF9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05C4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4EFAB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1B71BF1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F4FF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BE71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CCC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561F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EC8BD19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B601E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35B</w:t>
            </w:r>
          </w:p>
          <w:p w14:paraId="1D733871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848FCD9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41B/</w:t>
            </w:r>
          </w:p>
          <w:p w14:paraId="5318FAB4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</w:t>
            </w:r>
          </w:p>
          <w:p w14:paraId="0056BE7C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4E86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3C5B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3078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5B63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9144E5A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D35FD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D1A2D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22683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344C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BAF371A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1C512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F524191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A4599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C3F8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6BC36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4984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AB4A7EC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C721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4789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00B4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2BA21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BAB66EE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  <w:p w14:paraId="0998A004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F6DFA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F652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9436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AAF2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A60B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0EE0DAB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ADDDA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DDB39" w14:textId="77777777" w:rsidR="005F54D4" w:rsidRDefault="005F54D4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EA2F" w14:textId="77777777" w:rsidR="005F54D4" w:rsidRPr="00E54142" w:rsidRDefault="005F54D4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C3B3" w14:textId="77777777" w:rsidR="005F54D4" w:rsidRDefault="005F54D4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413B6D77" w14:textId="77777777" w:rsidR="005F54D4" w:rsidRDefault="005F54D4" w:rsidP="004B4AC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333FE" w14:textId="77777777" w:rsidR="005F54D4" w:rsidRPr="004B4AC4" w:rsidRDefault="005F54D4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4B4AC4">
              <w:rPr>
                <w:b/>
                <w:bCs/>
                <w:sz w:val="20"/>
                <w:szCs w:val="20"/>
              </w:rPr>
              <w:t>peste sch 56 pe ambele poziții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4EDE" w14:textId="77777777" w:rsidR="005F54D4" w:rsidRPr="004B4AC4" w:rsidRDefault="005F54D4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4B4AC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924F" w14:textId="77777777" w:rsidR="005F54D4" w:rsidRDefault="005F54D4" w:rsidP="004B4AC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BD9C" w14:textId="77777777" w:rsidR="005F54D4" w:rsidRPr="00E54142" w:rsidRDefault="005F54D4" w:rsidP="004B4AC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t> 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EC80" w14:textId="77777777" w:rsidR="005F54D4" w:rsidRPr="004B4AC4" w:rsidRDefault="005F54D4" w:rsidP="004B4AC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B4AC4">
              <w:rPr>
                <w:b/>
                <w:bCs/>
                <w:i/>
                <w:iCs/>
                <w:sz w:val="20"/>
                <w:szCs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4B4AC4">
              <w:rPr>
                <w:b/>
                <w:bCs/>
                <w:i/>
                <w:iCs/>
                <w:sz w:val="20"/>
                <w:szCs w:val="20"/>
              </w:rPr>
              <w:t>L8 Grupa A și Linia Colectoare</w:t>
            </w:r>
          </w:p>
        </w:tc>
      </w:tr>
      <w:tr w:rsidR="005F54D4" w14:paraId="69FD92E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889B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99D7D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B5EC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2621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Palas -</w:t>
            </w:r>
          </w:p>
          <w:p w14:paraId="4D36A285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59CB0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8D3A5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3443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0+600</w:t>
            </w:r>
          </w:p>
          <w:p w14:paraId="272DC795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E5F6B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5FDE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5F54D4" w14:paraId="6949ED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834D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1F857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0F382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63CB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  <w:r>
              <w:rPr>
                <w:b/>
                <w:bCs/>
                <w:sz w:val="20"/>
              </w:rPr>
              <w:t>, linia 1 directă și sch. 2A, 28, 8 și 6 pe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4AFA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0ACC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13DE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1+700</w:t>
            </w:r>
          </w:p>
          <w:p w14:paraId="37960ABC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9508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195D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4B5C498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F8BA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E0EB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800B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1CB0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St. Constanța Mărfuri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34A0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9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6A9CD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08D8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2B8C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874FA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81B4B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C938F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A98A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6161C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AF721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875A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 11/13 în abatere 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63C7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D291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AAF2A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E915C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D0FC53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0B407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76342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7B86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8163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ACB9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legătură dintre sch. 13 și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157D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45EA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8CBE5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D846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59FF61B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2D11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CDB3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34C7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08D97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7E6C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 xml:space="preserve">peste sch.8 </w:t>
            </w:r>
          </w:p>
          <w:p w14:paraId="58C2C149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E00DF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44A05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87F2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41891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și  L3  Constanța. Mărfuri Cap Y.</w:t>
            </w:r>
          </w:p>
        </w:tc>
      </w:tr>
      <w:tr w:rsidR="005F54D4" w14:paraId="70A5550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B12D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E351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5758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984B" w14:textId="77777777" w:rsidR="005F54D4" w:rsidRPr="00277DE8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6078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53DB2A8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5AFBD9C8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8 - TDJ</w:t>
            </w:r>
          </w:p>
          <w:p w14:paraId="0ADEA626" w14:textId="77777777" w:rsidR="005F54D4" w:rsidRPr="00277DE8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C724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608E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156E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001E4" w14:textId="77777777" w:rsidR="005F54D4" w:rsidRPr="00277DE8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5F54D4" w14:paraId="40A9CF2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E4A7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93B0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8A98C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D14D5" w14:textId="77777777" w:rsidR="005F54D4" w:rsidRPr="00277DE8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 w:rsidRPr="00277DE8">
              <w:rPr>
                <w:b/>
                <w:bCs/>
                <w:sz w:val="20"/>
              </w:rPr>
              <w:t>St. Constanța Mărfuri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51954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3197F36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4321057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FA98549" w14:textId="77777777" w:rsidR="005F54D4" w:rsidRPr="00277DE8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/ 14 - 18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B3DC1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CCEBB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CFED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7177" w14:textId="77777777" w:rsidR="005F54D4" w:rsidRPr="00277DE8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 w:rsidRPr="00277DE8">
              <w:rPr>
                <w:b/>
                <w:bCs/>
                <w:i/>
                <w:iCs/>
                <w:sz w:val="20"/>
              </w:rPr>
              <w:t xml:space="preserve">Nesemnalizată pe teren . Afectează intrări/ieșiri L </w:t>
            </w:r>
            <w:r>
              <w:rPr>
                <w:b/>
                <w:bCs/>
                <w:i/>
                <w:iCs/>
                <w:sz w:val="20"/>
              </w:rPr>
              <w:t>3</w:t>
            </w:r>
            <w:r w:rsidRPr="00277DE8">
              <w:rPr>
                <w:b/>
                <w:bCs/>
                <w:i/>
                <w:iCs/>
                <w:sz w:val="20"/>
              </w:rPr>
              <w:t xml:space="preserve">    Constanța. Mărfuri Cap Y.</w:t>
            </w:r>
          </w:p>
        </w:tc>
      </w:tr>
      <w:tr w:rsidR="005F54D4" w14:paraId="117EA4C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DCF3B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FB20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DBA8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89E91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Mărfuri</w:t>
            </w:r>
          </w:p>
          <w:p w14:paraId="64B7CEAE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0D747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B87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5414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F990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6C99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ECF1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5F54D4" w14:paraId="682F29F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4E38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91B5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C504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DF262" w14:textId="77777777" w:rsidR="005F54D4" w:rsidRDefault="005F54D4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477881D4" w14:textId="77777777" w:rsidR="005F54D4" w:rsidRDefault="005F54D4" w:rsidP="00E74AB8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6EE4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0089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6EBD0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3+058</w:t>
            </w:r>
          </w:p>
          <w:p w14:paraId="27616BBF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F486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F608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9A05D7D" w14:textId="77777777" w:rsidR="005F54D4" w:rsidRDefault="005F54D4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14F873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2930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1572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6566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A944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71613EF3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DD09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481F4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A45C3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6+500</w:t>
            </w:r>
          </w:p>
          <w:p w14:paraId="1052EE55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F7F6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E8456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FD7CDA0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3D2BEDD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1AFC8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15623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4552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A3501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58303583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1CDBD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9BC3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41FB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11+000</w:t>
            </w:r>
          </w:p>
          <w:p w14:paraId="20723897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BCD0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6E19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8BD9C90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10D6C77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4845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6B1E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00E87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A2677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BD25967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AAC5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03D22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5F4AE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13+800</w:t>
            </w:r>
          </w:p>
          <w:p w14:paraId="0C687AF3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778C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0356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50CD0A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5F54D4" w14:paraId="05D0332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EB0A4" w14:textId="77777777" w:rsidR="005F54D4" w:rsidRDefault="005F54D4" w:rsidP="005F54D4">
            <w:pPr>
              <w:numPr>
                <w:ilvl w:val="0"/>
                <w:numId w:val="7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54F3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D228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273D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Constanţa Mărfuri –</w:t>
            </w:r>
          </w:p>
          <w:p w14:paraId="6B533FC6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Năvodari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8F5B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27CCA" w14:textId="77777777" w:rsidR="005F54D4" w:rsidRPr="00E54142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A060F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16+000</w:t>
            </w:r>
          </w:p>
          <w:p w14:paraId="10473B87" w14:textId="77777777" w:rsidR="005F54D4" w:rsidRDefault="005F54D4">
            <w:pPr>
              <w:spacing w:before="40" w:after="40" w:line="24" w:lineRule="atLeast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367DD" w14:textId="77777777" w:rsidR="005F54D4" w:rsidRDefault="005F54D4">
            <w:pPr>
              <w:spacing w:before="120" w:after="40" w:line="24" w:lineRule="atLeast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3724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B744037" w14:textId="77777777" w:rsidR="005F54D4" w:rsidRDefault="005F54D4" w:rsidP="003800E0">
            <w:pPr>
              <w:spacing w:before="40" w:after="40" w:line="24" w:lineRule="atLeast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</w:tbl>
    <w:p w14:paraId="1F484434" w14:textId="77777777" w:rsidR="005F54D4" w:rsidRDefault="005F54D4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6D5E446E" w14:textId="77777777" w:rsidR="0064452D" w:rsidRDefault="0064452D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04385D52" w14:textId="77777777" w:rsidR="0064452D" w:rsidRPr="00C21997" w:rsidRDefault="0064452D" w:rsidP="00445244">
      <w:pPr>
        <w:spacing w:before="40" w:after="40" w:line="24" w:lineRule="atLeast"/>
        <w:ind w:right="57"/>
        <w:rPr>
          <w:b/>
          <w:bCs/>
          <w:sz w:val="20"/>
          <w:lang w:val="ro-RO"/>
        </w:rPr>
      </w:pPr>
    </w:p>
    <w:p w14:paraId="342D25F5" w14:textId="77777777" w:rsidR="005F54D4" w:rsidRPr="00C21F42" w:rsidRDefault="005F54D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315F867" w14:textId="77777777" w:rsidR="005F54D4" w:rsidRPr="00C21F42" w:rsidRDefault="005F54D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3CE75D70" w14:textId="77777777" w:rsidR="005F54D4" w:rsidRPr="00C21F42" w:rsidRDefault="005F54D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2F8593F" w14:textId="77777777" w:rsidR="005F54D4" w:rsidRPr="00C21F42" w:rsidRDefault="005F54D4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5C848B45" w14:textId="77777777" w:rsidR="005F54D4" w:rsidRDefault="005F54D4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63DFB78C" w14:textId="77777777" w:rsidR="005F54D4" w:rsidRPr="00C21F42" w:rsidRDefault="005F54D4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8915BC4" w14:textId="77777777" w:rsidR="005F54D4" w:rsidRPr="00C21F42" w:rsidRDefault="005F54D4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B7A22E1" w14:textId="77777777" w:rsidR="005F54D4" w:rsidRPr="00C21F42" w:rsidRDefault="005F54D4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3798DFD0" w14:textId="77777777" w:rsidR="005F54D4" w:rsidRPr="00C21F42" w:rsidRDefault="005F54D4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2B4AB4F4" w14:textId="77777777" w:rsidR="00FB37F1" w:rsidRPr="00FA7E13" w:rsidRDefault="00FB37F1" w:rsidP="00FA7E13"/>
    <w:sectPr w:rsidR="00FB37F1" w:rsidRPr="00FA7E13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442BE" w14:textId="77777777" w:rsidR="009F25F3" w:rsidRDefault="009F25F3">
      <w:r>
        <w:separator/>
      </w:r>
    </w:p>
  </w:endnote>
  <w:endnote w:type="continuationSeparator" w:id="0">
    <w:p w14:paraId="6A71C719" w14:textId="77777777" w:rsidR="009F25F3" w:rsidRDefault="009F2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6B0B0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82D0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ADF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43CA3" w14:textId="77777777" w:rsidR="009F25F3" w:rsidRDefault="009F25F3">
      <w:r>
        <w:separator/>
      </w:r>
    </w:p>
  </w:footnote>
  <w:footnote w:type="continuationSeparator" w:id="0">
    <w:p w14:paraId="2EACC126" w14:textId="77777777" w:rsidR="009F25F3" w:rsidRDefault="009F2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C558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7BEE">
      <w:rPr>
        <w:rStyle w:val="PageNumber"/>
        <w:noProof/>
      </w:rPr>
      <w:t>2</w:t>
    </w:r>
    <w:r>
      <w:rPr>
        <w:rStyle w:val="PageNumber"/>
      </w:rPr>
      <w:fldChar w:fldCharType="end"/>
    </w:r>
  </w:p>
  <w:p w14:paraId="536DB089" w14:textId="2F1F6479" w:rsidR="006F5073" w:rsidRDefault="00D22484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5E6DAD">
      <w:rPr>
        <w:b/>
        <w:bCs/>
        <w:i/>
        <w:iCs/>
        <w:sz w:val="22"/>
      </w:rPr>
      <w:t>decada 1-10 noiembrie 2026</w:t>
    </w:r>
  </w:p>
  <w:p w14:paraId="321A6371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096D342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965C091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993E57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04F943E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9AEECE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6C2462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60A653E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27DAC6FA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0F103B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7CBF50E2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28EE77C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5363C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279A1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034E50AD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6E79AFC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5A12BB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138D76D0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3513CC1A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5389C04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6A37FB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968B58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3109C30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E8BD77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5D57D45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5A338AC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065F8515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9811E1E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30EF677E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D775C9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272705B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F11F0B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0E4BF2F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12B4FC2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43AE2E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222067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0391FC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3A858FEE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B6211E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9D79" w14:textId="77777777" w:rsidR="006F5073" w:rsidRDefault="00A12BFE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24E3A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68EC72" w14:textId="52A1AAE6" w:rsidR="00004110" w:rsidRPr="00A048AC" w:rsidRDefault="00D22484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5E6DAD">
      <w:rPr>
        <w:b/>
        <w:bCs/>
        <w:i/>
        <w:iCs/>
        <w:sz w:val="22"/>
      </w:rPr>
      <w:t>decada 1-10 noiembrie 2026</w:t>
    </w:r>
  </w:p>
  <w:p w14:paraId="5A43A1D0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6FA37E94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E3BE1AF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0A4DE266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68F32537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52E797BB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9B4B83A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50C5400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3E6C71">
      <w:rPr>
        <w:rStyle w:val="PageNumber"/>
        <w:b/>
        <w:bCs/>
      </w:rPr>
      <w:t>BUCURESTI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482E29A2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4FF500E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1AEEA93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E69D9C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DD5637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7E56A054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C51A256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2CDA5C4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65D38F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215EBFE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AF5FEC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A3AFE2A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43579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273F79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5ED720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13D710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4D251F1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242756A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4342A93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3051FE1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48D135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432BD4C9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038EF73E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1EAFBF4C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574A7BCF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5F7C8CB0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67CE8AD8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2E0002B2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1742E2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11B263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399617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E21847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6E2C19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742A605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BF3F14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7BE3A8C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9B17547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FF04E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02ED5"/>
    <w:multiLevelType w:val="hybridMultilevel"/>
    <w:tmpl w:val="2C40158A"/>
    <w:lvl w:ilvl="0" w:tplc="2086F8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CD734E"/>
    <w:multiLevelType w:val="hybridMultilevel"/>
    <w:tmpl w:val="AFA0278E"/>
    <w:lvl w:ilvl="0" w:tplc="7640DB0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" w15:restartNumberingAfterBreak="0">
    <w:nsid w:val="011E034A"/>
    <w:multiLevelType w:val="hybridMultilevel"/>
    <w:tmpl w:val="914EEC8C"/>
    <w:lvl w:ilvl="0" w:tplc="A8A2DA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343759"/>
    <w:multiLevelType w:val="hybridMultilevel"/>
    <w:tmpl w:val="17940E56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29545FF"/>
    <w:multiLevelType w:val="hybridMultilevel"/>
    <w:tmpl w:val="0BD688D8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6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62B4DD0"/>
    <w:multiLevelType w:val="hybridMultilevel"/>
    <w:tmpl w:val="F1E0D21E"/>
    <w:lvl w:ilvl="0" w:tplc="145AFE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8F58FA"/>
    <w:multiLevelType w:val="hybridMultilevel"/>
    <w:tmpl w:val="901E408A"/>
    <w:lvl w:ilvl="0" w:tplc="36BE852A">
      <w:start w:val="1"/>
      <w:numFmt w:val="decimal"/>
      <w:lvlRestart w:val="0"/>
      <w:suff w:val="nothing"/>
      <w:lvlText w:val="%1"/>
      <w:lvlJc w:val="right"/>
      <w:pPr>
        <w:ind w:left="57" w:firstLine="227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06D662CD"/>
    <w:multiLevelType w:val="hybridMultilevel"/>
    <w:tmpl w:val="5DD407AA"/>
    <w:lvl w:ilvl="0" w:tplc="903E3020">
      <w:start w:val="1"/>
      <w:numFmt w:val="decimal"/>
      <w:lvlRestart w:val="0"/>
      <w:suff w:val="nothing"/>
      <w:lvlText w:val="%1"/>
      <w:lvlJc w:val="right"/>
      <w:pPr>
        <w:ind w:left="36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B878BE"/>
    <w:multiLevelType w:val="hybridMultilevel"/>
    <w:tmpl w:val="6ED455AE"/>
    <w:lvl w:ilvl="0" w:tplc="B48A86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4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0E4A595E"/>
    <w:multiLevelType w:val="hybridMultilevel"/>
    <w:tmpl w:val="44061C92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6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9" w15:restartNumberingAfterBreak="0">
    <w:nsid w:val="109F5E99"/>
    <w:multiLevelType w:val="hybridMultilevel"/>
    <w:tmpl w:val="96907A4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0" w15:restartNumberingAfterBreak="0">
    <w:nsid w:val="116B670D"/>
    <w:multiLevelType w:val="hybridMultilevel"/>
    <w:tmpl w:val="51E068D4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1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2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3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5690872"/>
    <w:multiLevelType w:val="hybridMultilevel"/>
    <w:tmpl w:val="56BE4CC4"/>
    <w:lvl w:ilvl="0" w:tplc="88300CB4">
      <w:start w:val="1"/>
      <w:numFmt w:val="decimal"/>
      <w:lvlRestart w:val="0"/>
      <w:suff w:val="nothing"/>
      <w:lvlText w:val="%1"/>
      <w:lvlJc w:val="right"/>
      <w:pPr>
        <w:ind w:left="398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38" w:hanging="360"/>
      </w:pPr>
    </w:lvl>
    <w:lvl w:ilvl="2" w:tplc="0409001B" w:tentative="1">
      <w:start w:val="1"/>
      <w:numFmt w:val="lowerRoman"/>
      <w:lvlText w:val="%3."/>
      <w:lvlJc w:val="right"/>
      <w:pPr>
        <w:ind w:left="2558" w:hanging="180"/>
      </w:pPr>
    </w:lvl>
    <w:lvl w:ilvl="3" w:tplc="0409000F" w:tentative="1">
      <w:start w:val="1"/>
      <w:numFmt w:val="decimal"/>
      <w:lvlText w:val="%4."/>
      <w:lvlJc w:val="left"/>
      <w:pPr>
        <w:ind w:left="3278" w:hanging="360"/>
      </w:pPr>
    </w:lvl>
    <w:lvl w:ilvl="4" w:tplc="04090019" w:tentative="1">
      <w:start w:val="1"/>
      <w:numFmt w:val="lowerLetter"/>
      <w:lvlText w:val="%5."/>
      <w:lvlJc w:val="left"/>
      <w:pPr>
        <w:ind w:left="3998" w:hanging="360"/>
      </w:pPr>
    </w:lvl>
    <w:lvl w:ilvl="5" w:tplc="0409001B" w:tentative="1">
      <w:start w:val="1"/>
      <w:numFmt w:val="lowerRoman"/>
      <w:lvlText w:val="%6."/>
      <w:lvlJc w:val="right"/>
      <w:pPr>
        <w:ind w:left="4718" w:hanging="180"/>
      </w:pPr>
    </w:lvl>
    <w:lvl w:ilvl="6" w:tplc="0409000F" w:tentative="1">
      <w:start w:val="1"/>
      <w:numFmt w:val="decimal"/>
      <w:lvlText w:val="%7."/>
      <w:lvlJc w:val="left"/>
      <w:pPr>
        <w:ind w:left="5438" w:hanging="360"/>
      </w:pPr>
    </w:lvl>
    <w:lvl w:ilvl="7" w:tplc="04090019" w:tentative="1">
      <w:start w:val="1"/>
      <w:numFmt w:val="lowerLetter"/>
      <w:lvlText w:val="%8."/>
      <w:lvlJc w:val="left"/>
      <w:pPr>
        <w:ind w:left="6158" w:hanging="360"/>
      </w:pPr>
    </w:lvl>
    <w:lvl w:ilvl="8" w:tplc="04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5" w15:restartNumberingAfterBreak="0">
    <w:nsid w:val="16CD7128"/>
    <w:multiLevelType w:val="hybridMultilevel"/>
    <w:tmpl w:val="D772C7B6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6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9AA514C"/>
    <w:multiLevelType w:val="hybridMultilevel"/>
    <w:tmpl w:val="86644EDE"/>
    <w:lvl w:ilvl="0" w:tplc="FCC236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AD51D96"/>
    <w:multiLevelType w:val="hybridMultilevel"/>
    <w:tmpl w:val="150A7C58"/>
    <w:lvl w:ilvl="0" w:tplc="2B3C13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1AEB60B2"/>
    <w:multiLevelType w:val="hybridMultilevel"/>
    <w:tmpl w:val="611E2A20"/>
    <w:lvl w:ilvl="0" w:tplc="8B60664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DA9101D"/>
    <w:multiLevelType w:val="hybridMultilevel"/>
    <w:tmpl w:val="5BD67C22"/>
    <w:lvl w:ilvl="0" w:tplc="C63A53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1EDF090F"/>
    <w:multiLevelType w:val="hybridMultilevel"/>
    <w:tmpl w:val="8C24AC0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5" w15:restartNumberingAfterBreak="0">
    <w:nsid w:val="1F6B00CB"/>
    <w:multiLevelType w:val="hybridMultilevel"/>
    <w:tmpl w:val="20C8EE8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6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8" w15:restartNumberingAfterBreak="0">
    <w:nsid w:val="2C0730EC"/>
    <w:multiLevelType w:val="hybridMultilevel"/>
    <w:tmpl w:val="F2449FE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9" w15:restartNumberingAfterBreak="0">
    <w:nsid w:val="2F12086A"/>
    <w:multiLevelType w:val="hybridMultilevel"/>
    <w:tmpl w:val="7B587CCC"/>
    <w:lvl w:ilvl="0" w:tplc="C37294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0" w15:restartNumberingAfterBreak="0">
    <w:nsid w:val="30433702"/>
    <w:multiLevelType w:val="hybridMultilevel"/>
    <w:tmpl w:val="8B70E5F8"/>
    <w:lvl w:ilvl="0" w:tplc="3A8A501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8F10CA"/>
    <w:multiLevelType w:val="hybridMultilevel"/>
    <w:tmpl w:val="9EB874C0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2" w15:restartNumberingAfterBreak="0">
    <w:nsid w:val="326169CA"/>
    <w:multiLevelType w:val="hybridMultilevel"/>
    <w:tmpl w:val="556A1F4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3" w15:restartNumberingAfterBreak="0">
    <w:nsid w:val="36976E9A"/>
    <w:multiLevelType w:val="hybridMultilevel"/>
    <w:tmpl w:val="9064AEFE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B5F6E85"/>
    <w:multiLevelType w:val="hybridMultilevel"/>
    <w:tmpl w:val="E1A4FE52"/>
    <w:lvl w:ilvl="0" w:tplc="6AA0054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47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8" w15:restartNumberingAfterBreak="0">
    <w:nsid w:val="43234AD8"/>
    <w:multiLevelType w:val="multilevel"/>
    <w:tmpl w:val="26B41A02"/>
    <w:lvl w:ilvl="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9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2" w15:restartNumberingAfterBreak="0">
    <w:nsid w:val="499354ED"/>
    <w:multiLevelType w:val="hybridMultilevel"/>
    <w:tmpl w:val="33DA79E4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99F10EF"/>
    <w:multiLevelType w:val="hybridMultilevel"/>
    <w:tmpl w:val="9340A384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4" w15:restartNumberingAfterBreak="0">
    <w:nsid w:val="4FA12286"/>
    <w:multiLevelType w:val="hybridMultilevel"/>
    <w:tmpl w:val="39049B90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5" w15:restartNumberingAfterBreak="0">
    <w:nsid w:val="507852B9"/>
    <w:multiLevelType w:val="hybridMultilevel"/>
    <w:tmpl w:val="758887FA"/>
    <w:lvl w:ilvl="0" w:tplc="C78837B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57" w15:restartNumberingAfterBreak="0">
    <w:nsid w:val="56135E7B"/>
    <w:multiLevelType w:val="hybridMultilevel"/>
    <w:tmpl w:val="B37AF17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8" w15:restartNumberingAfterBreak="0">
    <w:nsid w:val="57C16284"/>
    <w:multiLevelType w:val="hybridMultilevel"/>
    <w:tmpl w:val="6344C1F4"/>
    <w:lvl w:ilvl="0" w:tplc="9DC898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0" w15:restartNumberingAfterBreak="0">
    <w:nsid w:val="5D2C203F"/>
    <w:multiLevelType w:val="hybridMultilevel"/>
    <w:tmpl w:val="9A402A60"/>
    <w:lvl w:ilvl="0" w:tplc="A03E020A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81951B5"/>
    <w:multiLevelType w:val="hybridMultilevel"/>
    <w:tmpl w:val="55DC2D90"/>
    <w:lvl w:ilvl="0" w:tplc="0DD62B0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3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64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7" w15:restartNumberingAfterBreak="0">
    <w:nsid w:val="6DDD77BC"/>
    <w:multiLevelType w:val="hybridMultilevel"/>
    <w:tmpl w:val="39D404BA"/>
    <w:lvl w:ilvl="0" w:tplc="8BAE189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0" w15:restartNumberingAfterBreak="0">
    <w:nsid w:val="6F7A6AF9"/>
    <w:multiLevelType w:val="hybridMultilevel"/>
    <w:tmpl w:val="11BA48B6"/>
    <w:lvl w:ilvl="0" w:tplc="3B58F2C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71" w15:restartNumberingAfterBreak="0">
    <w:nsid w:val="6FDF145D"/>
    <w:multiLevelType w:val="hybridMultilevel"/>
    <w:tmpl w:val="D95EA288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2" w15:restartNumberingAfterBreak="0">
    <w:nsid w:val="75D81FA5"/>
    <w:multiLevelType w:val="hybridMultilevel"/>
    <w:tmpl w:val="7D5219EE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3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163ED4"/>
    <w:multiLevelType w:val="hybridMultilevel"/>
    <w:tmpl w:val="468CBD54"/>
    <w:lvl w:ilvl="0" w:tplc="2A7AD26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1185288910">
    <w:abstractNumId w:val="49"/>
  </w:num>
  <w:num w:numId="2" w16cid:durableId="446778134">
    <w:abstractNumId w:val="52"/>
  </w:num>
  <w:num w:numId="3" w16cid:durableId="416630842">
    <w:abstractNumId w:val="6"/>
  </w:num>
  <w:num w:numId="4" w16cid:durableId="1001280233">
    <w:abstractNumId w:val="60"/>
  </w:num>
  <w:num w:numId="5" w16cid:durableId="1646426366">
    <w:abstractNumId w:val="48"/>
  </w:num>
  <w:num w:numId="6" w16cid:durableId="219556498">
    <w:abstractNumId w:val="12"/>
  </w:num>
  <w:num w:numId="7" w16cid:durableId="1205824033">
    <w:abstractNumId w:val="27"/>
  </w:num>
  <w:num w:numId="8" w16cid:durableId="733817592">
    <w:abstractNumId w:val="55"/>
  </w:num>
  <w:num w:numId="9" w16cid:durableId="8605037">
    <w:abstractNumId w:val="30"/>
  </w:num>
  <w:num w:numId="10" w16cid:durableId="758911022">
    <w:abstractNumId w:val="46"/>
  </w:num>
  <w:num w:numId="11" w16cid:durableId="612709197">
    <w:abstractNumId w:val="67"/>
  </w:num>
  <w:num w:numId="12" w16cid:durableId="2005742871">
    <w:abstractNumId w:val="32"/>
  </w:num>
  <w:num w:numId="13" w16cid:durableId="717434687">
    <w:abstractNumId w:val="3"/>
  </w:num>
  <w:num w:numId="14" w16cid:durableId="1419444519">
    <w:abstractNumId w:val="66"/>
  </w:num>
  <w:num w:numId="15" w16cid:durableId="1159885220">
    <w:abstractNumId w:val="23"/>
  </w:num>
  <w:num w:numId="16" w16cid:durableId="757795720">
    <w:abstractNumId w:val="7"/>
  </w:num>
  <w:num w:numId="17" w16cid:durableId="894320408">
    <w:abstractNumId w:val="2"/>
  </w:num>
  <w:num w:numId="18" w16cid:durableId="146173004">
    <w:abstractNumId w:val="62"/>
  </w:num>
  <w:num w:numId="19" w16cid:durableId="1426071485">
    <w:abstractNumId w:val="8"/>
  </w:num>
  <w:num w:numId="20" w16cid:durableId="263805713">
    <w:abstractNumId w:val="56"/>
  </w:num>
  <w:num w:numId="21" w16cid:durableId="1957827431">
    <w:abstractNumId w:val="40"/>
  </w:num>
  <w:num w:numId="22" w16cid:durableId="779224245">
    <w:abstractNumId w:val="65"/>
  </w:num>
  <w:num w:numId="23" w16cid:durableId="1306203890">
    <w:abstractNumId w:val="74"/>
  </w:num>
  <w:num w:numId="24" w16cid:durableId="1444154727">
    <w:abstractNumId w:val="37"/>
  </w:num>
  <w:num w:numId="25" w16cid:durableId="1767338941">
    <w:abstractNumId w:val="39"/>
  </w:num>
  <w:num w:numId="26" w16cid:durableId="307561399">
    <w:abstractNumId w:val="45"/>
  </w:num>
  <w:num w:numId="27" w16cid:durableId="23556309">
    <w:abstractNumId w:val="64"/>
  </w:num>
  <w:num w:numId="28" w16cid:durableId="10882362">
    <w:abstractNumId w:val="70"/>
  </w:num>
  <w:num w:numId="29" w16cid:durableId="2105151904">
    <w:abstractNumId w:val="17"/>
  </w:num>
  <w:num w:numId="30" w16cid:durableId="1616717587">
    <w:abstractNumId w:val="73"/>
  </w:num>
  <w:num w:numId="31" w16cid:durableId="2067291654">
    <w:abstractNumId w:val="44"/>
  </w:num>
  <w:num w:numId="32" w16cid:durableId="2004091095">
    <w:abstractNumId w:val="69"/>
  </w:num>
  <w:num w:numId="33" w16cid:durableId="2074115326">
    <w:abstractNumId w:val="68"/>
  </w:num>
  <w:num w:numId="34" w16cid:durableId="2120827936">
    <w:abstractNumId w:val="36"/>
  </w:num>
  <w:num w:numId="35" w16cid:durableId="242495204">
    <w:abstractNumId w:val="26"/>
  </w:num>
  <w:num w:numId="36" w16cid:durableId="149490138">
    <w:abstractNumId w:val="29"/>
  </w:num>
  <w:num w:numId="37" w16cid:durableId="1730886646">
    <w:abstractNumId w:val="59"/>
  </w:num>
  <w:num w:numId="38" w16cid:durableId="925304876">
    <w:abstractNumId w:val="18"/>
  </w:num>
  <w:num w:numId="39" w16cid:durableId="957179693">
    <w:abstractNumId w:val="28"/>
  </w:num>
  <w:num w:numId="40" w16cid:durableId="1799686414">
    <w:abstractNumId w:val="61"/>
  </w:num>
  <w:num w:numId="41" w16cid:durableId="1376587192">
    <w:abstractNumId w:val="50"/>
  </w:num>
  <w:num w:numId="42" w16cid:durableId="418715502">
    <w:abstractNumId w:val="11"/>
  </w:num>
  <w:num w:numId="43" w16cid:durableId="87776783">
    <w:abstractNumId w:val="9"/>
  </w:num>
  <w:num w:numId="44" w16cid:durableId="1813520787">
    <w:abstractNumId w:val="33"/>
  </w:num>
  <w:num w:numId="45" w16cid:durableId="84959321">
    <w:abstractNumId w:val="54"/>
  </w:num>
  <w:num w:numId="46" w16cid:durableId="1530414019">
    <w:abstractNumId w:val="1"/>
  </w:num>
  <w:num w:numId="47" w16cid:durableId="205945749">
    <w:abstractNumId w:val="58"/>
  </w:num>
  <w:num w:numId="48" w16cid:durableId="956106441">
    <w:abstractNumId w:val="14"/>
  </w:num>
  <w:num w:numId="49" w16cid:durableId="1215580229">
    <w:abstractNumId w:val="41"/>
  </w:num>
  <w:num w:numId="50" w16cid:durableId="1106391299">
    <w:abstractNumId w:val="20"/>
  </w:num>
  <w:num w:numId="51" w16cid:durableId="1917085657">
    <w:abstractNumId w:val="38"/>
  </w:num>
  <w:num w:numId="52" w16cid:durableId="1645046553">
    <w:abstractNumId w:val="71"/>
  </w:num>
  <w:num w:numId="53" w16cid:durableId="1873762235">
    <w:abstractNumId w:val="34"/>
  </w:num>
  <w:num w:numId="54" w16cid:durableId="2083749642">
    <w:abstractNumId w:val="13"/>
  </w:num>
  <w:num w:numId="55" w16cid:durableId="1942565531">
    <w:abstractNumId w:val="22"/>
  </w:num>
  <w:num w:numId="56" w16cid:durableId="535852020">
    <w:abstractNumId w:val="24"/>
  </w:num>
  <w:num w:numId="57" w16cid:durableId="375202065">
    <w:abstractNumId w:val="4"/>
  </w:num>
  <w:num w:numId="58" w16cid:durableId="1240795532">
    <w:abstractNumId w:val="72"/>
  </w:num>
  <w:num w:numId="59" w16cid:durableId="1735855716">
    <w:abstractNumId w:val="57"/>
  </w:num>
  <w:num w:numId="60" w16cid:durableId="120075393">
    <w:abstractNumId w:val="10"/>
  </w:num>
  <w:num w:numId="61" w16cid:durableId="1018383978">
    <w:abstractNumId w:val="35"/>
  </w:num>
  <w:num w:numId="62" w16cid:durableId="1042172781">
    <w:abstractNumId w:val="5"/>
  </w:num>
  <w:num w:numId="63" w16cid:durableId="1204177074">
    <w:abstractNumId w:val="16"/>
  </w:num>
  <w:num w:numId="64" w16cid:durableId="1360594096">
    <w:abstractNumId w:val="51"/>
  </w:num>
  <w:num w:numId="65" w16cid:durableId="833298511">
    <w:abstractNumId w:val="21"/>
  </w:num>
  <w:num w:numId="66" w16cid:durableId="530805130">
    <w:abstractNumId w:val="63"/>
  </w:num>
  <w:num w:numId="67" w16cid:durableId="1043485100">
    <w:abstractNumId w:val="47"/>
  </w:num>
  <w:num w:numId="68" w16cid:durableId="1136295315">
    <w:abstractNumId w:val="15"/>
  </w:num>
  <w:num w:numId="69" w16cid:durableId="1509248008">
    <w:abstractNumId w:val="43"/>
  </w:num>
  <w:num w:numId="70" w16cid:durableId="291176450">
    <w:abstractNumId w:val="53"/>
  </w:num>
  <w:num w:numId="71" w16cid:durableId="1610894802">
    <w:abstractNumId w:val="19"/>
  </w:num>
  <w:num w:numId="72" w16cid:durableId="1686976194">
    <w:abstractNumId w:val="25"/>
  </w:num>
  <w:num w:numId="73" w16cid:durableId="606695261">
    <w:abstractNumId w:val="42"/>
  </w:num>
  <w:num w:numId="74" w16cid:durableId="583808673">
    <w:abstractNumId w:val="31"/>
  </w:num>
  <w:num w:numId="75" w16cid:durableId="790393908">
    <w:abstractNumId w:val="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qeCDNJEwUPAZEqxk73QBzjPrQykvB9ZPUKqdvxZ1Aaq0CALeNvHECcOMKXNRTv2f1h/rDE+eOSRUqSjwySbvwA==" w:salt="FUtt4I1tpP5FPfkqwCdWvg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4F70"/>
    <w:rsid w:val="0000523B"/>
    <w:rsid w:val="000052B6"/>
    <w:rsid w:val="0000589F"/>
    <w:rsid w:val="000058CE"/>
    <w:rsid w:val="00006151"/>
    <w:rsid w:val="0000637C"/>
    <w:rsid w:val="0000643E"/>
    <w:rsid w:val="00007238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B93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E26"/>
    <w:rsid w:val="00017FDC"/>
    <w:rsid w:val="00020188"/>
    <w:rsid w:val="000209C0"/>
    <w:rsid w:val="00021498"/>
    <w:rsid w:val="00021740"/>
    <w:rsid w:val="000219E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8FA"/>
    <w:rsid w:val="00024A9E"/>
    <w:rsid w:val="00024E3A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10C"/>
    <w:rsid w:val="0002736F"/>
    <w:rsid w:val="00027DDB"/>
    <w:rsid w:val="000307C8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473DB"/>
    <w:rsid w:val="000506A8"/>
    <w:rsid w:val="00050E1D"/>
    <w:rsid w:val="00050FE4"/>
    <w:rsid w:val="000512DA"/>
    <w:rsid w:val="00051625"/>
    <w:rsid w:val="0005167E"/>
    <w:rsid w:val="00051E88"/>
    <w:rsid w:val="00051F30"/>
    <w:rsid w:val="00051FC3"/>
    <w:rsid w:val="000521A9"/>
    <w:rsid w:val="00052B71"/>
    <w:rsid w:val="00052E84"/>
    <w:rsid w:val="0005428C"/>
    <w:rsid w:val="0005447B"/>
    <w:rsid w:val="00054A92"/>
    <w:rsid w:val="00054DD5"/>
    <w:rsid w:val="000556B4"/>
    <w:rsid w:val="00055937"/>
    <w:rsid w:val="00055C1D"/>
    <w:rsid w:val="00055F71"/>
    <w:rsid w:val="000562E1"/>
    <w:rsid w:val="00056A39"/>
    <w:rsid w:val="000573E2"/>
    <w:rsid w:val="0005748A"/>
    <w:rsid w:val="000600F3"/>
    <w:rsid w:val="00060563"/>
    <w:rsid w:val="00060BDB"/>
    <w:rsid w:val="00060C7F"/>
    <w:rsid w:val="0006120A"/>
    <w:rsid w:val="00061437"/>
    <w:rsid w:val="000616CA"/>
    <w:rsid w:val="00061834"/>
    <w:rsid w:val="00061949"/>
    <w:rsid w:val="000621E3"/>
    <w:rsid w:val="000626F4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5EFB"/>
    <w:rsid w:val="000670AB"/>
    <w:rsid w:val="00067227"/>
    <w:rsid w:val="00070740"/>
    <w:rsid w:val="000708A8"/>
    <w:rsid w:val="00070A10"/>
    <w:rsid w:val="00070B88"/>
    <w:rsid w:val="00070E56"/>
    <w:rsid w:val="00071171"/>
    <w:rsid w:val="000713FD"/>
    <w:rsid w:val="0007159D"/>
    <w:rsid w:val="00071958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38E"/>
    <w:rsid w:val="00076427"/>
    <w:rsid w:val="000766EA"/>
    <w:rsid w:val="000769EB"/>
    <w:rsid w:val="00076A96"/>
    <w:rsid w:val="00076C8A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2E4"/>
    <w:rsid w:val="00085588"/>
    <w:rsid w:val="00086325"/>
    <w:rsid w:val="00086881"/>
    <w:rsid w:val="00087050"/>
    <w:rsid w:val="000874F0"/>
    <w:rsid w:val="00087C80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2DD"/>
    <w:rsid w:val="0009332F"/>
    <w:rsid w:val="00093344"/>
    <w:rsid w:val="000934ED"/>
    <w:rsid w:val="000948BC"/>
    <w:rsid w:val="00094947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547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0C38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6BC"/>
    <w:rsid w:val="000B69C5"/>
    <w:rsid w:val="000B787E"/>
    <w:rsid w:val="000B7B54"/>
    <w:rsid w:val="000C03A6"/>
    <w:rsid w:val="000C0C5A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AE9"/>
    <w:rsid w:val="000C4E27"/>
    <w:rsid w:val="000C5185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666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43E1"/>
    <w:rsid w:val="000D4D0E"/>
    <w:rsid w:val="000D52D2"/>
    <w:rsid w:val="000D53F8"/>
    <w:rsid w:val="000D5507"/>
    <w:rsid w:val="000D567E"/>
    <w:rsid w:val="000D5CB8"/>
    <w:rsid w:val="000D5E36"/>
    <w:rsid w:val="000D5EDB"/>
    <w:rsid w:val="000D6084"/>
    <w:rsid w:val="000D6208"/>
    <w:rsid w:val="000D6601"/>
    <w:rsid w:val="000D671D"/>
    <w:rsid w:val="000D7203"/>
    <w:rsid w:val="000D7D26"/>
    <w:rsid w:val="000E0117"/>
    <w:rsid w:val="000E0541"/>
    <w:rsid w:val="000E08DC"/>
    <w:rsid w:val="000E09C7"/>
    <w:rsid w:val="000E0CB8"/>
    <w:rsid w:val="000E140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C3B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488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BC0"/>
    <w:rsid w:val="0011161D"/>
    <w:rsid w:val="00111AE5"/>
    <w:rsid w:val="0011229F"/>
    <w:rsid w:val="001129FF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3FD3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740"/>
    <w:rsid w:val="00127E3E"/>
    <w:rsid w:val="0013016C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5B27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5027"/>
    <w:rsid w:val="001454E4"/>
    <w:rsid w:val="001456BA"/>
    <w:rsid w:val="0014594B"/>
    <w:rsid w:val="00145B7C"/>
    <w:rsid w:val="0014619B"/>
    <w:rsid w:val="0014665A"/>
    <w:rsid w:val="001467FB"/>
    <w:rsid w:val="00146A04"/>
    <w:rsid w:val="00146A61"/>
    <w:rsid w:val="0015014F"/>
    <w:rsid w:val="00150384"/>
    <w:rsid w:val="001504A4"/>
    <w:rsid w:val="00150542"/>
    <w:rsid w:val="00150E4A"/>
    <w:rsid w:val="001510FD"/>
    <w:rsid w:val="0015167D"/>
    <w:rsid w:val="00151B34"/>
    <w:rsid w:val="00151BD1"/>
    <w:rsid w:val="00151DB4"/>
    <w:rsid w:val="00152500"/>
    <w:rsid w:val="00152B66"/>
    <w:rsid w:val="00152F6B"/>
    <w:rsid w:val="0015316E"/>
    <w:rsid w:val="00153B5E"/>
    <w:rsid w:val="00153E52"/>
    <w:rsid w:val="0015418D"/>
    <w:rsid w:val="00154FB1"/>
    <w:rsid w:val="0015515E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B89"/>
    <w:rsid w:val="00161EA6"/>
    <w:rsid w:val="00162E5A"/>
    <w:rsid w:val="0016339C"/>
    <w:rsid w:val="001635FE"/>
    <w:rsid w:val="001636ED"/>
    <w:rsid w:val="001637DF"/>
    <w:rsid w:val="00164296"/>
    <w:rsid w:val="00164398"/>
    <w:rsid w:val="0016450F"/>
    <w:rsid w:val="00164568"/>
    <w:rsid w:val="00164728"/>
    <w:rsid w:val="00164BF0"/>
    <w:rsid w:val="00164F8C"/>
    <w:rsid w:val="00165091"/>
    <w:rsid w:val="0016534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3C6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592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B8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6C2"/>
    <w:rsid w:val="001A5B7E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28E"/>
    <w:rsid w:val="001B1664"/>
    <w:rsid w:val="001B19CE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17A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2B7D"/>
    <w:rsid w:val="001D3274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C85"/>
    <w:rsid w:val="001E482D"/>
    <w:rsid w:val="001E4BCB"/>
    <w:rsid w:val="001E518C"/>
    <w:rsid w:val="001E5587"/>
    <w:rsid w:val="001E5AB2"/>
    <w:rsid w:val="001E5C07"/>
    <w:rsid w:val="001E6C67"/>
    <w:rsid w:val="001E6E20"/>
    <w:rsid w:val="001F06B1"/>
    <w:rsid w:val="001F0720"/>
    <w:rsid w:val="001F093E"/>
    <w:rsid w:val="001F1205"/>
    <w:rsid w:val="001F13BA"/>
    <w:rsid w:val="001F1451"/>
    <w:rsid w:val="001F1AC5"/>
    <w:rsid w:val="001F1BA6"/>
    <w:rsid w:val="001F20DF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276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31B5"/>
    <w:rsid w:val="00213918"/>
    <w:rsid w:val="00213E69"/>
    <w:rsid w:val="00214EEE"/>
    <w:rsid w:val="00215495"/>
    <w:rsid w:val="00215506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2D9"/>
    <w:rsid w:val="0022368A"/>
    <w:rsid w:val="00223B6D"/>
    <w:rsid w:val="00223DDD"/>
    <w:rsid w:val="00224539"/>
    <w:rsid w:val="00224E01"/>
    <w:rsid w:val="00224ED1"/>
    <w:rsid w:val="002255F0"/>
    <w:rsid w:val="002259D9"/>
    <w:rsid w:val="00225A74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906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20DA"/>
    <w:rsid w:val="00243052"/>
    <w:rsid w:val="00243294"/>
    <w:rsid w:val="00243CBE"/>
    <w:rsid w:val="00243FD2"/>
    <w:rsid w:val="00244823"/>
    <w:rsid w:val="0024524F"/>
    <w:rsid w:val="002453B7"/>
    <w:rsid w:val="002455DA"/>
    <w:rsid w:val="00245744"/>
    <w:rsid w:val="00246578"/>
    <w:rsid w:val="00247CC3"/>
    <w:rsid w:val="002500D5"/>
    <w:rsid w:val="002503BC"/>
    <w:rsid w:val="0025041E"/>
    <w:rsid w:val="00250492"/>
    <w:rsid w:val="002506F7"/>
    <w:rsid w:val="00250ACB"/>
    <w:rsid w:val="00251436"/>
    <w:rsid w:val="002515F4"/>
    <w:rsid w:val="00251F24"/>
    <w:rsid w:val="00253203"/>
    <w:rsid w:val="002538BA"/>
    <w:rsid w:val="0025394B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3D7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5E4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6405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64E"/>
    <w:rsid w:val="00291AC6"/>
    <w:rsid w:val="00292553"/>
    <w:rsid w:val="00293180"/>
    <w:rsid w:val="00293343"/>
    <w:rsid w:val="00293C56"/>
    <w:rsid w:val="0029455D"/>
    <w:rsid w:val="00294C1D"/>
    <w:rsid w:val="00294F7F"/>
    <w:rsid w:val="00295974"/>
    <w:rsid w:val="00295DFB"/>
    <w:rsid w:val="0029611A"/>
    <w:rsid w:val="00296A3A"/>
    <w:rsid w:val="00296A7E"/>
    <w:rsid w:val="00296F2D"/>
    <w:rsid w:val="0029722D"/>
    <w:rsid w:val="002A0317"/>
    <w:rsid w:val="002A05F8"/>
    <w:rsid w:val="002A0A9F"/>
    <w:rsid w:val="002A0D3C"/>
    <w:rsid w:val="002A0DA0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3C6"/>
    <w:rsid w:val="002A569F"/>
    <w:rsid w:val="002A639C"/>
    <w:rsid w:val="002A650E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1A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AEB"/>
    <w:rsid w:val="002B7C2C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D0357"/>
    <w:rsid w:val="002D0652"/>
    <w:rsid w:val="002D0680"/>
    <w:rsid w:val="002D1044"/>
    <w:rsid w:val="002D199D"/>
    <w:rsid w:val="002D1EBF"/>
    <w:rsid w:val="002D202E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CC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51C2"/>
    <w:rsid w:val="002E581A"/>
    <w:rsid w:val="002E58BF"/>
    <w:rsid w:val="002E6161"/>
    <w:rsid w:val="002E6616"/>
    <w:rsid w:val="002E6BC4"/>
    <w:rsid w:val="002E7136"/>
    <w:rsid w:val="002E771E"/>
    <w:rsid w:val="002E7847"/>
    <w:rsid w:val="002E7A34"/>
    <w:rsid w:val="002E7F6B"/>
    <w:rsid w:val="002F0460"/>
    <w:rsid w:val="002F0654"/>
    <w:rsid w:val="002F0703"/>
    <w:rsid w:val="002F0993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C5F"/>
    <w:rsid w:val="00314FB2"/>
    <w:rsid w:val="00315143"/>
    <w:rsid w:val="0031529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19F8"/>
    <w:rsid w:val="00322F81"/>
    <w:rsid w:val="003230D7"/>
    <w:rsid w:val="003236CD"/>
    <w:rsid w:val="0032375D"/>
    <w:rsid w:val="0032380E"/>
    <w:rsid w:val="00323D7D"/>
    <w:rsid w:val="00324B46"/>
    <w:rsid w:val="003256AC"/>
    <w:rsid w:val="00325F7C"/>
    <w:rsid w:val="003272BF"/>
    <w:rsid w:val="003276FA"/>
    <w:rsid w:val="00327766"/>
    <w:rsid w:val="00327A59"/>
    <w:rsid w:val="00327D0B"/>
    <w:rsid w:val="003302D4"/>
    <w:rsid w:val="003305EB"/>
    <w:rsid w:val="00330D6C"/>
    <w:rsid w:val="00331713"/>
    <w:rsid w:val="00331F67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49C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63C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77B"/>
    <w:rsid w:val="00382A4B"/>
    <w:rsid w:val="00382ED5"/>
    <w:rsid w:val="00383B81"/>
    <w:rsid w:val="00384FD6"/>
    <w:rsid w:val="00386BA4"/>
    <w:rsid w:val="00386BC6"/>
    <w:rsid w:val="00387650"/>
    <w:rsid w:val="00387DAE"/>
    <w:rsid w:val="00387E80"/>
    <w:rsid w:val="00387F24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5E6F"/>
    <w:rsid w:val="00396602"/>
    <w:rsid w:val="00396A8B"/>
    <w:rsid w:val="00396DE6"/>
    <w:rsid w:val="0039704C"/>
    <w:rsid w:val="00397251"/>
    <w:rsid w:val="003973DE"/>
    <w:rsid w:val="003974B0"/>
    <w:rsid w:val="003978DD"/>
    <w:rsid w:val="003A03A2"/>
    <w:rsid w:val="003A0DF6"/>
    <w:rsid w:val="003A0E24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7AA"/>
    <w:rsid w:val="003A5C85"/>
    <w:rsid w:val="003A5DAF"/>
    <w:rsid w:val="003A6145"/>
    <w:rsid w:val="003A63B2"/>
    <w:rsid w:val="003A7E90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98A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6E3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10A"/>
    <w:rsid w:val="003C53F8"/>
    <w:rsid w:val="003C5CF3"/>
    <w:rsid w:val="003C64AC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0E0"/>
    <w:rsid w:val="003D122B"/>
    <w:rsid w:val="003D12D7"/>
    <w:rsid w:val="003D1613"/>
    <w:rsid w:val="003D1AA6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C71"/>
    <w:rsid w:val="003E6F0B"/>
    <w:rsid w:val="003E7497"/>
    <w:rsid w:val="003E78F8"/>
    <w:rsid w:val="003F070A"/>
    <w:rsid w:val="003F0998"/>
    <w:rsid w:val="003F1001"/>
    <w:rsid w:val="003F1033"/>
    <w:rsid w:val="003F116A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60F"/>
    <w:rsid w:val="00410820"/>
    <w:rsid w:val="00410893"/>
    <w:rsid w:val="00410C82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6994"/>
    <w:rsid w:val="00417137"/>
    <w:rsid w:val="0041747A"/>
    <w:rsid w:val="004176AF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3E3E"/>
    <w:rsid w:val="0042411D"/>
    <w:rsid w:val="0042412C"/>
    <w:rsid w:val="0042419B"/>
    <w:rsid w:val="004241A2"/>
    <w:rsid w:val="004244F7"/>
    <w:rsid w:val="00424A20"/>
    <w:rsid w:val="00424EE8"/>
    <w:rsid w:val="004274D0"/>
    <w:rsid w:val="004277B8"/>
    <w:rsid w:val="00427E63"/>
    <w:rsid w:val="004303E0"/>
    <w:rsid w:val="00430832"/>
    <w:rsid w:val="00430E61"/>
    <w:rsid w:val="0043105A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86C"/>
    <w:rsid w:val="00434B96"/>
    <w:rsid w:val="004350B8"/>
    <w:rsid w:val="0043512C"/>
    <w:rsid w:val="00435265"/>
    <w:rsid w:val="004352E2"/>
    <w:rsid w:val="0043563D"/>
    <w:rsid w:val="00435F86"/>
    <w:rsid w:val="00436073"/>
    <w:rsid w:val="0043633C"/>
    <w:rsid w:val="00436B07"/>
    <w:rsid w:val="00437339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43A"/>
    <w:rsid w:val="0044553B"/>
    <w:rsid w:val="004456D0"/>
    <w:rsid w:val="00445771"/>
    <w:rsid w:val="00445F3C"/>
    <w:rsid w:val="004467B1"/>
    <w:rsid w:val="00447696"/>
    <w:rsid w:val="00450F7C"/>
    <w:rsid w:val="00451492"/>
    <w:rsid w:val="00452302"/>
    <w:rsid w:val="00452B7D"/>
    <w:rsid w:val="00452D89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080"/>
    <w:rsid w:val="004617D9"/>
    <w:rsid w:val="004621F4"/>
    <w:rsid w:val="004626EA"/>
    <w:rsid w:val="00462CE0"/>
    <w:rsid w:val="00464034"/>
    <w:rsid w:val="004642B6"/>
    <w:rsid w:val="00464558"/>
    <w:rsid w:val="00464849"/>
    <w:rsid w:val="00464D1F"/>
    <w:rsid w:val="004653B2"/>
    <w:rsid w:val="0046562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CD7"/>
    <w:rsid w:val="00486D2E"/>
    <w:rsid w:val="00486E29"/>
    <w:rsid w:val="00487136"/>
    <w:rsid w:val="004903BD"/>
    <w:rsid w:val="00490F9C"/>
    <w:rsid w:val="00491A53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97AD9"/>
    <w:rsid w:val="004A036B"/>
    <w:rsid w:val="004A0565"/>
    <w:rsid w:val="004A0912"/>
    <w:rsid w:val="004A10BF"/>
    <w:rsid w:val="004A16B2"/>
    <w:rsid w:val="004A19F3"/>
    <w:rsid w:val="004A1B81"/>
    <w:rsid w:val="004A2AB5"/>
    <w:rsid w:val="004A3195"/>
    <w:rsid w:val="004A3813"/>
    <w:rsid w:val="004A3AC0"/>
    <w:rsid w:val="004A444B"/>
    <w:rsid w:val="004A4813"/>
    <w:rsid w:val="004A493E"/>
    <w:rsid w:val="004A4AA3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BF3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268"/>
    <w:rsid w:val="004D5393"/>
    <w:rsid w:val="004D5A1B"/>
    <w:rsid w:val="004D5BCC"/>
    <w:rsid w:val="004D6266"/>
    <w:rsid w:val="004D63C8"/>
    <w:rsid w:val="004D6787"/>
    <w:rsid w:val="004D69CE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81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1DC"/>
    <w:rsid w:val="004E753F"/>
    <w:rsid w:val="004F0055"/>
    <w:rsid w:val="004F010C"/>
    <w:rsid w:val="004F055E"/>
    <w:rsid w:val="004F0FE9"/>
    <w:rsid w:val="004F1225"/>
    <w:rsid w:val="004F17B4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F48"/>
    <w:rsid w:val="00501905"/>
    <w:rsid w:val="00501C25"/>
    <w:rsid w:val="005021D0"/>
    <w:rsid w:val="00502525"/>
    <w:rsid w:val="00502875"/>
    <w:rsid w:val="00502D91"/>
    <w:rsid w:val="00502E3B"/>
    <w:rsid w:val="005032E0"/>
    <w:rsid w:val="00503381"/>
    <w:rsid w:val="00503438"/>
    <w:rsid w:val="005036E7"/>
    <w:rsid w:val="00503E38"/>
    <w:rsid w:val="0050439E"/>
    <w:rsid w:val="00504483"/>
    <w:rsid w:val="00504818"/>
    <w:rsid w:val="00504AC8"/>
    <w:rsid w:val="00504C8D"/>
    <w:rsid w:val="00504E77"/>
    <w:rsid w:val="005051E9"/>
    <w:rsid w:val="00505754"/>
    <w:rsid w:val="00505988"/>
    <w:rsid w:val="00505A6D"/>
    <w:rsid w:val="00505CD8"/>
    <w:rsid w:val="00506EF7"/>
    <w:rsid w:val="00507AD7"/>
    <w:rsid w:val="0051032A"/>
    <w:rsid w:val="00510486"/>
    <w:rsid w:val="00510A65"/>
    <w:rsid w:val="00510D1B"/>
    <w:rsid w:val="00510ED3"/>
    <w:rsid w:val="005110EC"/>
    <w:rsid w:val="00511499"/>
    <w:rsid w:val="00511B06"/>
    <w:rsid w:val="00511D51"/>
    <w:rsid w:val="005120B2"/>
    <w:rsid w:val="00512DA9"/>
    <w:rsid w:val="00513317"/>
    <w:rsid w:val="00513684"/>
    <w:rsid w:val="0051416E"/>
    <w:rsid w:val="00514BC5"/>
    <w:rsid w:val="00514D52"/>
    <w:rsid w:val="00514E66"/>
    <w:rsid w:val="00514EAA"/>
    <w:rsid w:val="00514FE2"/>
    <w:rsid w:val="00515085"/>
    <w:rsid w:val="00515798"/>
    <w:rsid w:val="0051580F"/>
    <w:rsid w:val="005159E3"/>
    <w:rsid w:val="00515A00"/>
    <w:rsid w:val="00515A41"/>
    <w:rsid w:val="00515ECC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2D9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306CC"/>
    <w:rsid w:val="005309B9"/>
    <w:rsid w:val="00530FB7"/>
    <w:rsid w:val="005311B1"/>
    <w:rsid w:val="00532713"/>
    <w:rsid w:val="00532963"/>
    <w:rsid w:val="00532D66"/>
    <w:rsid w:val="00533615"/>
    <w:rsid w:val="00534866"/>
    <w:rsid w:val="00534CD2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F73"/>
    <w:rsid w:val="00541168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9FD"/>
    <w:rsid w:val="00552D66"/>
    <w:rsid w:val="00552EDB"/>
    <w:rsid w:val="00552FA6"/>
    <w:rsid w:val="005533B2"/>
    <w:rsid w:val="005536B8"/>
    <w:rsid w:val="00554594"/>
    <w:rsid w:val="00554696"/>
    <w:rsid w:val="0055480E"/>
    <w:rsid w:val="00554D1D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016"/>
    <w:rsid w:val="005642BE"/>
    <w:rsid w:val="0056434A"/>
    <w:rsid w:val="005647B4"/>
    <w:rsid w:val="00564D8A"/>
    <w:rsid w:val="00565312"/>
    <w:rsid w:val="00565AA6"/>
    <w:rsid w:val="00565CC0"/>
    <w:rsid w:val="005664ED"/>
    <w:rsid w:val="00566652"/>
    <w:rsid w:val="00566D95"/>
    <w:rsid w:val="00566E6C"/>
    <w:rsid w:val="00567271"/>
    <w:rsid w:val="0056765D"/>
    <w:rsid w:val="00567920"/>
    <w:rsid w:val="0057008B"/>
    <w:rsid w:val="00570F1A"/>
    <w:rsid w:val="00571827"/>
    <w:rsid w:val="00571A73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8A0"/>
    <w:rsid w:val="00585143"/>
    <w:rsid w:val="00585250"/>
    <w:rsid w:val="00585631"/>
    <w:rsid w:val="0058594D"/>
    <w:rsid w:val="00586322"/>
    <w:rsid w:val="0058650D"/>
    <w:rsid w:val="005866C8"/>
    <w:rsid w:val="00586737"/>
    <w:rsid w:val="00586915"/>
    <w:rsid w:val="00586F0C"/>
    <w:rsid w:val="0058725B"/>
    <w:rsid w:val="00587CE1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08A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E7D"/>
    <w:rsid w:val="005A1F12"/>
    <w:rsid w:val="005A2112"/>
    <w:rsid w:val="005A2569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4E"/>
    <w:rsid w:val="005A5B9B"/>
    <w:rsid w:val="005A5F5E"/>
    <w:rsid w:val="005A61F8"/>
    <w:rsid w:val="005A68A1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0FCC"/>
    <w:rsid w:val="005C1939"/>
    <w:rsid w:val="005C1B54"/>
    <w:rsid w:val="005C201A"/>
    <w:rsid w:val="005C2A5C"/>
    <w:rsid w:val="005C3A1C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7D8"/>
    <w:rsid w:val="005D1F9D"/>
    <w:rsid w:val="005D246C"/>
    <w:rsid w:val="005D2778"/>
    <w:rsid w:val="005D27A8"/>
    <w:rsid w:val="005D28F6"/>
    <w:rsid w:val="005D3035"/>
    <w:rsid w:val="005D352E"/>
    <w:rsid w:val="005D3892"/>
    <w:rsid w:val="005D3D56"/>
    <w:rsid w:val="005D3FA2"/>
    <w:rsid w:val="005D4092"/>
    <w:rsid w:val="005D409B"/>
    <w:rsid w:val="005D413A"/>
    <w:rsid w:val="005D4363"/>
    <w:rsid w:val="005D446C"/>
    <w:rsid w:val="005D4653"/>
    <w:rsid w:val="005D4DF5"/>
    <w:rsid w:val="005D5379"/>
    <w:rsid w:val="005D587C"/>
    <w:rsid w:val="005D5BAA"/>
    <w:rsid w:val="005D5CFE"/>
    <w:rsid w:val="005D5F87"/>
    <w:rsid w:val="005D60C8"/>
    <w:rsid w:val="005D6278"/>
    <w:rsid w:val="005D714E"/>
    <w:rsid w:val="005D7386"/>
    <w:rsid w:val="005D73C6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3ED"/>
    <w:rsid w:val="005E68C9"/>
    <w:rsid w:val="005E6CDB"/>
    <w:rsid w:val="005E6D4F"/>
    <w:rsid w:val="005E6DAD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4D4"/>
    <w:rsid w:val="005F55D6"/>
    <w:rsid w:val="005F5601"/>
    <w:rsid w:val="005F5790"/>
    <w:rsid w:val="005F587D"/>
    <w:rsid w:val="005F5963"/>
    <w:rsid w:val="005F5D2A"/>
    <w:rsid w:val="005F64DC"/>
    <w:rsid w:val="005F64E4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538"/>
    <w:rsid w:val="006046CA"/>
    <w:rsid w:val="006049A2"/>
    <w:rsid w:val="006049F0"/>
    <w:rsid w:val="00604A02"/>
    <w:rsid w:val="006050FC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F8D"/>
    <w:rsid w:val="00620933"/>
    <w:rsid w:val="00620989"/>
    <w:rsid w:val="006209C1"/>
    <w:rsid w:val="00620D52"/>
    <w:rsid w:val="00620ECF"/>
    <w:rsid w:val="00621769"/>
    <w:rsid w:val="00622DAF"/>
    <w:rsid w:val="00623351"/>
    <w:rsid w:val="00623505"/>
    <w:rsid w:val="006238E7"/>
    <w:rsid w:val="00624152"/>
    <w:rsid w:val="0062524C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506B"/>
    <w:rsid w:val="006357C3"/>
    <w:rsid w:val="006359DB"/>
    <w:rsid w:val="00635CB8"/>
    <w:rsid w:val="00636467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52D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EC7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CB4"/>
    <w:rsid w:val="006605C4"/>
    <w:rsid w:val="00660E35"/>
    <w:rsid w:val="0066176B"/>
    <w:rsid w:val="00661D27"/>
    <w:rsid w:val="0066294E"/>
    <w:rsid w:val="0066309E"/>
    <w:rsid w:val="0066359B"/>
    <w:rsid w:val="006637C0"/>
    <w:rsid w:val="00663882"/>
    <w:rsid w:val="0066510C"/>
    <w:rsid w:val="0066572D"/>
    <w:rsid w:val="006663BA"/>
    <w:rsid w:val="00667394"/>
    <w:rsid w:val="006677A7"/>
    <w:rsid w:val="0066780F"/>
    <w:rsid w:val="00667A18"/>
    <w:rsid w:val="00667B9C"/>
    <w:rsid w:val="00667F98"/>
    <w:rsid w:val="006708B0"/>
    <w:rsid w:val="006709CF"/>
    <w:rsid w:val="0067119A"/>
    <w:rsid w:val="00671562"/>
    <w:rsid w:val="00671FF3"/>
    <w:rsid w:val="0067256B"/>
    <w:rsid w:val="006740D3"/>
    <w:rsid w:val="00674BC5"/>
    <w:rsid w:val="00674E63"/>
    <w:rsid w:val="00674FAF"/>
    <w:rsid w:val="0067501D"/>
    <w:rsid w:val="006756FE"/>
    <w:rsid w:val="00675C55"/>
    <w:rsid w:val="00675C56"/>
    <w:rsid w:val="00676983"/>
    <w:rsid w:val="00676F93"/>
    <w:rsid w:val="00677279"/>
    <w:rsid w:val="00677D70"/>
    <w:rsid w:val="00680488"/>
    <w:rsid w:val="00680787"/>
    <w:rsid w:val="00680DAF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0AC"/>
    <w:rsid w:val="0068537C"/>
    <w:rsid w:val="0068645D"/>
    <w:rsid w:val="00686603"/>
    <w:rsid w:val="006867B1"/>
    <w:rsid w:val="006869A0"/>
    <w:rsid w:val="0068726C"/>
    <w:rsid w:val="006873BC"/>
    <w:rsid w:val="006874F3"/>
    <w:rsid w:val="00687975"/>
    <w:rsid w:val="006902E9"/>
    <w:rsid w:val="006904D2"/>
    <w:rsid w:val="006906AA"/>
    <w:rsid w:val="006907AF"/>
    <w:rsid w:val="00690AB2"/>
    <w:rsid w:val="00690BAD"/>
    <w:rsid w:val="00690BB3"/>
    <w:rsid w:val="00690EC3"/>
    <w:rsid w:val="0069167F"/>
    <w:rsid w:val="0069182F"/>
    <w:rsid w:val="00691B2A"/>
    <w:rsid w:val="00692B14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3DB9"/>
    <w:rsid w:val="006A4187"/>
    <w:rsid w:val="006A431C"/>
    <w:rsid w:val="006A43C7"/>
    <w:rsid w:val="006A4681"/>
    <w:rsid w:val="006A470A"/>
    <w:rsid w:val="006A471A"/>
    <w:rsid w:val="006A4C53"/>
    <w:rsid w:val="006A562B"/>
    <w:rsid w:val="006A6AD7"/>
    <w:rsid w:val="006B0113"/>
    <w:rsid w:val="006B0200"/>
    <w:rsid w:val="006B0426"/>
    <w:rsid w:val="006B12A8"/>
    <w:rsid w:val="006B1583"/>
    <w:rsid w:val="006B1E38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4D3"/>
    <w:rsid w:val="006D281C"/>
    <w:rsid w:val="006D2900"/>
    <w:rsid w:val="006D3185"/>
    <w:rsid w:val="006D3539"/>
    <w:rsid w:val="006D50D5"/>
    <w:rsid w:val="006D51B9"/>
    <w:rsid w:val="006D5D92"/>
    <w:rsid w:val="006D6C3C"/>
    <w:rsid w:val="006D6DE0"/>
    <w:rsid w:val="006D6F9B"/>
    <w:rsid w:val="006D78C4"/>
    <w:rsid w:val="006D7944"/>
    <w:rsid w:val="006D7BC5"/>
    <w:rsid w:val="006E003A"/>
    <w:rsid w:val="006E09C5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523C"/>
    <w:rsid w:val="006E5B8C"/>
    <w:rsid w:val="006E7F6A"/>
    <w:rsid w:val="006F0596"/>
    <w:rsid w:val="006F0894"/>
    <w:rsid w:val="006F0FA4"/>
    <w:rsid w:val="006F13AB"/>
    <w:rsid w:val="006F2001"/>
    <w:rsid w:val="006F2328"/>
    <w:rsid w:val="006F2A97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5FD9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64"/>
    <w:rsid w:val="00701FEA"/>
    <w:rsid w:val="0070210A"/>
    <w:rsid w:val="00702458"/>
    <w:rsid w:val="007026E9"/>
    <w:rsid w:val="00702A26"/>
    <w:rsid w:val="00702F3A"/>
    <w:rsid w:val="00703082"/>
    <w:rsid w:val="00703B99"/>
    <w:rsid w:val="0070439E"/>
    <w:rsid w:val="007052DC"/>
    <w:rsid w:val="0070534B"/>
    <w:rsid w:val="00705CDB"/>
    <w:rsid w:val="00705E09"/>
    <w:rsid w:val="007061FC"/>
    <w:rsid w:val="00706BE9"/>
    <w:rsid w:val="00706F6C"/>
    <w:rsid w:val="00707647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4C9B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A05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611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2C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403"/>
    <w:rsid w:val="00754566"/>
    <w:rsid w:val="007545C4"/>
    <w:rsid w:val="0075468B"/>
    <w:rsid w:val="0075491A"/>
    <w:rsid w:val="0075526B"/>
    <w:rsid w:val="007555CE"/>
    <w:rsid w:val="00755756"/>
    <w:rsid w:val="00755796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810"/>
    <w:rsid w:val="00762AAF"/>
    <w:rsid w:val="00762F8E"/>
    <w:rsid w:val="00763379"/>
    <w:rsid w:val="007636B1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3E"/>
    <w:rsid w:val="00770813"/>
    <w:rsid w:val="007709D9"/>
    <w:rsid w:val="00770B9C"/>
    <w:rsid w:val="00770C75"/>
    <w:rsid w:val="00771145"/>
    <w:rsid w:val="007718E1"/>
    <w:rsid w:val="00771C28"/>
    <w:rsid w:val="00771DE3"/>
    <w:rsid w:val="00771EC2"/>
    <w:rsid w:val="00771FD8"/>
    <w:rsid w:val="00772235"/>
    <w:rsid w:val="00772780"/>
    <w:rsid w:val="00772CB5"/>
    <w:rsid w:val="00772F13"/>
    <w:rsid w:val="00772F37"/>
    <w:rsid w:val="00772FCE"/>
    <w:rsid w:val="00773128"/>
    <w:rsid w:val="007732B5"/>
    <w:rsid w:val="007737CC"/>
    <w:rsid w:val="007739E7"/>
    <w:rsid w:val="0077415D"/>
    <w:rsid w:val="007741F4"/>
    <w:rsid w:val="0077487B"/>
    <w:rsid w:val="00774C4E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21B"/>
    <w:rsid w:val="00781B60"/>
    <w:rsid w:val="00782B4F"/>
    <w:rsid w:val="00782F35"/>
    <w:rsid w:val="0078411E"/>
    <w:rsid w:val="007854AE"/>
    <w:rsid w:val="00785F86"/>
    <w:rsid w:val="007862BA"/>
    <w:rsid w:val="007864F9"/>
    <w:rsid w:val="00786E6F"/>
    <w:rsid w:val="00786F8B"/>
    <w:rsid w:val="0078764A"/>
    <w:rsid w:val="007900BF"/>
    <w:rsid w:val="007905D2"/>
    <w:rsid w:val="00790C11"/>
    <w:rsid w:val="00790D61"/>
    <w:rsid w:val="00791302"/>
    <w:rsid w:val="0079148B"/>
    <w:rsid w:val="00791CED"/>
    <w:rsid w:val="007920E5"/>
    <w:rsid w:val="00792196"/>
    <w:rsid w:val="00792505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269"/>
    <w:rsid w:val="007972AD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603"/>
    <w:rsid w:val="007A57F6"/>
    <w:rsid w:val="007A581E"/>
    <w:rsid w:val="007A5CD7"/>
    <w:rsid w:val="007A6238"/>
    <w:rsid w:val="007A6932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67F3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06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2EF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AA9"/>
    <w:rsid w:val="00804848"/>
    <w:rsid w:val="00804A35"/>
    <w:rsid w:val="00806484"/>
    <w:rsid w:val="00806A4D"/>
    <w:rsid w:val="00806B0F"/>
    <w:rsid w:val="00806F53"/>
    <w:rsid w:val="0080770C"/>
    <w:rsid w:val="00807998"/>
    <w:rsid w:val="00807B1F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5BE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9D4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18"/>
    <w:rsid w:val="008337F9"/>
    <w:rsid w:val="00833848"/>
    <w:rsid w:val="00833C6E"/>
    <w:rsid w:val="00834382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37453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0D2"/>
    <w:rsid w:val="0084419E"/>
    <w:rsid w:val="00844329"/>
    <w:rsid w:val="00844C31"/>
    <w:rsid w:val="00845062"/>
    <w:rsid w:val="0084545B"/>
    <w:rsid w:val="008454CE"/>
    <w:rsid w:val="00846289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A4D"/>
    <w:rsid w:val="00857FD1"/>
    <w:rsid w:val="008603DF"/>
    <w:rsid w:val="008606D0"/>
    <w:rsid w:val="008606F0"/>
    <w:rsid w:val="008608A3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127"/>
    <w:rsid w:val="0087013C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5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868E1"/>
    <w:rsid w:val="00887255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CC8"/>
    <w:rsid w:val="00894D27"/>
    <w:rsid w:val="00895135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43"/>
    <w:rsid w:val="008A1BF2"/>
    <w:rsid w:val="008A1F0F"/>
    <w:rsid w:val="008A2210"/>
    <w:rsid w:val="008A230F"/>
    <w:rsid w:val="008A2466"/>
    <w:rsid w:val="008A2E80"/>
    <w:rsid w:val="008A2EC9"/>
    <w:rsid w:val="008A3F7A"/>
    <w:rsid w:val="008A3F7F"/>
    <w:rsid w:val="008A4360"/>
    <w:rsid w:val="008A47A5"/>
    <w:rsid w:val="008A54BC"/>
    <w:rsid w:val="008A5D5C"/>
    <w:rsid w:val="008A5F29"/>
    <w:rsid w:val="008A62EF"/>
    <w:rsid w:val="008A62F1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337"/>
    <w:rsid w:val="008B24E0"/>
    <w:rsid w:val="008B2CC0"/>
    <w:rsid w:val="008B33DF"/>
    <w:rsid w:val="008B4863"/>
    <w:rsid w:val="008B563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415F"/>
    <w:rsid w:val="008C451A"/>
    <w:rsid w:val="008C4528"/>
    <w:rsid w:val="008C486C"/>
    <w:rsid w:val="008C4B85"/>
    <w:rsid w:val="008C569A"/>
    <w:rsid w:val="008C5703"/>
    <w:rsid w:val="008C5857"/>
    <w:rsid w:val="008C5907"/>
    <w:rsid w:val="008C5E33"/>
    <w:rsid w:val="008C5E50"/>
    <w:rsid w:val="008C5FB3"/>
    <w:rsid w:val="008C6D20"/>
    <w:rsid w:val="008C7233"/>
    <w:rsid w:val="008C78FC"/>
    <w:rsid w:val="008C7C63"/>
    <w:rsid w:val="008C7C7A"/>
    <w:rsid w:val="008C7ECF"/>
    <w:rsid w:val="008D0418"/>
    <w:rsid w:val="008D054E"/>
    <w:rsid w:val="008D09DB"/>
    <w:rsid w:val="008D0EA4"/>
    <w:rsid w:val="008D1592"/>
    <w:rsid w:val="008D199F"/>
    <w:rsid w:val="008D1C01"/>
    <w:rsid w:val="008D2387"/>
    <w:rsid w:val="008D263F"/>
    <w:rsid w:val="008D27C5"/>
    <w:rsid w:val="008D2A16"/>
    <w:rsid w:val="008D2F58"/>
    <w:rsid w:val="008D3053"/>
    <w:rsid w:val="008D3415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0F59"/>
    <w:rsid w:val="008E13ED"/>
    <w:rsid w:val="008E1AAC"/>
    <w:rsid w:val="008E1F1C"/>
    <w:rsid w:val="008E235C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2D2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476D"/>
    <w:rsid w:val="00925ABB"/>
    <w:rsid w:val="00925B39"/>
    <w:rsid w:val="00926533"/>
    <w:rsid w:val="00926D5F"/>
    <w:rsid w:val="00926DCE"/>
    <w:rsid w:val="00926E3B"/>
    <w:rsid w:val="00926F21"/>
    <w:rsid w:val="00926F9C"/>
    <w:rsid w:val="00926FCA"/>
    <w:rsid w:val="00926FFD"/>
    <w:rsid w:val="0092771A"/>
    <w:rsid w:val="0093006B"/>
    <w:rsid w:val="00931A0E"/>
    <w:rsid w:val="00931C8F"/>
    <w:rsid w:val="00931EAB"/>
    <w:rsid w:val="00931ECA"/>
    <w:rsid w:val="00931F82"/>
    <w:rsid w:val="009331EE"/>
    <w:rsid w:val="00933625"/>
    <w:rsid w:val="009336B6"/>
    <w:rsid w:val="00933DC8"/>
    <w:rsid w:val="00934B89"/>
    <w:rsid w:val="00934C51"/>
    <w:rsid w:val="00935142"/>
    <w:rsid w:val="00935391"/>
    <w:rsid w:val="0093542C"/>
    <w:rsid w:val="0093563F"/>
    <w:rsid w:val="0093576B"/>
    <w:rsid w:val="009358E4"/>
    <w:rsid w:val="00936674"/>
    <w:rsid w:val="00936DED"/>
    <w:rsid w:val="00936E9C"/>
    <w:rsid w:val="009370E1"/>
    <w:rsid w:val="00937107"/>
    <w:rsid w:val="00937868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262"/>
    <w:rsid w:val="0094571D"/>
    <w:rsid w:val="00945D6D"/>
    <w:rsid w:val="00945DEB"/>
    <w:rsid w:val="009475B9"/>
    <w:rsid w:val="00947790"/>
    <w:rsid w:val="00947A5C"/>
    <w:rsid w:val="009506C8"/>
    <w:rsid w:val="0095074A"/>
    <w:rsid w:val="00950768"/>
    <w:rsid w:val="009508F7"/>
    <w:rsid w:val="0095098A"/>
    <w:rsid w:val="0095168C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AD"/>
    <w:rsid w:val="009604A7"/>
    <w:rsid w:val="00960876"/>
    <w:rsid w:val="00960AC8"/>
    <w:rsid w:val="0096106D"/>
    <w:rsid w:val="00961372"/>
    <w:rsid w:val="00961840"/>
    <w:rsid w:val="00961962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A0E"/>
    <w:rsid w:val="00964BFA"/>
    <w:rsid w:val="0096521B"/>
    <w:rsid w:val="00965B91"/>
    <w:rsid w:val="009667DB"/>
    <w:rsid w:val="00966D26"/>
    <w:rsid w:val="0096768B"/>
    <w:rsid w:val="0096780C"/>
    <w:rsid w:val="00967AAC"/>
    <w:rsid w:val="00967B7C"/>
    <w:rsid w:val="00970154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733"/>
    <w:rsid w:val="00980994"/>
    <w:rsid w:val="0098213D"/>
    <w:rsid w:val="0098233A"/>
    <w:rsid w:val="00982883"/>
    <w:rsid w:val="009828B4"/>
    <w:rsid w:val="0098373B"/>
    <w:rsid w:val="009837B7"/>
    <w:rsid w:val="00983B30"/>
    <w:rsid w:val="00983BC1"/>
    <w:rsid w:val="00983BDC"/>
    <w:rsid w:val="00983F9B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599"/>
    <w:rsid w:val="00991885"/>
    <w:rsid w:val="00991C33"/>
    <w:rsid w:val="009921A3"/>
    <w:rsid w:val="00992720"/>
    <w:rsid w:val="0099292C"/>
    <w:rsid w:val="00992A95"/>
    <w:rsid w:val="00992C38"/>
    <w:rsid w:val="00992ECC"/>
    <w:rsid w:val="0099335C"/>
    <w:rsid w:val="00993E89"/>
    <w:rsid w:val="00993F0E"/>
    <w:rsid w:val="0099416A"/>
    <w:rsid w:val="009943E7"/>
    <w:rsid w:val="009949BA"/>
    <w:rsid w:val="00995D02"/>
    <w:rsid w:val="00996144"/>
    <w:rsid w:val="00996930"/>
    <w:rsid w:val="00997109"/>
    <w:rsid w:val="00997E23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63"/>
    <w:rsid w:val="009A3F58"/>
    <w:rsid w:val="009A43E8"/>
    <w:rsid w:val="009A443C"/>
    <w:rsid w:val="009A47E4"/>
    <w:rsid w:val="009A4E7D"/>
    <w:rsid w:val="009A5001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9B2"/>
    <w:rsid w:val="009A7AE7"/>
    <w:rsid w:val="009B001F"/>
    <w:rsid w:val="009B0263"/>
    <w:rsid w:val="009B055D"/>
    <w:rsid w:val="009B069D"/>
    <w:rsid w:val="009B07C7"/>
    <w:rsid w:val="009B0823"/>
    <w:rsid w:val="009B08F8"/>
    <w:rsid w:val="009B0C96"/>
    <w:rsid w:val="009B0D02"/>
    <w:rsid w:val="009B0D60"/>
    <w:rsid w:val="009B1AAB"/>
    <w:rsid w:val="009B1B45"/>
    <w:rsid w:val="009B37AA"/>
    <w:rsid w:val="009B3929"/>
    <w:rsid w:val="009B3977"/>
    <w:rsid w:val="009B443E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3CE"/>
    <w:rsid w:val="009D0515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A1C"/>
    <w:rsid w:val="009D7FE0"/>
    <w:rsid w:val="009E0224"/>
    <w:rsid w:val="009E08D3"/>
    <w:rsid w:val="009E09F9"/>
    <w:rsid w:val="009E0A73"/>
    <w:rsid w:val="009E11FC"/>
    <w:rsid w:val="009E190D"/>
    <w:rsid w:val="009E1999"/>
    <w:rsid w:val="009E1B65"/>
    <w:rsid w:val="009E1B68"/>
    <w:rsid w:val="009E1F51"/>
    <w:rsid w:val="009E2A22"/>
    <w:rsid w:val="009E36E3"/>
    <w:rsid w:val="009E372A"/>
    <w:rsid w:val="009E3DE8"/>
    <w:rsid w:val="009E4154"/>
    <w:rsid w:val="009E4A7A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5F3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4A6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BFE"/>
    <w:rsid w:val="00A12E25"/>
    <w:rsid w:val="00A12ED5"/>
    <w:rsid w:val="00A13B55"/>
    <w:rsid w:val="00A13D53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2D4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57E46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6E3B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8A5"/>
    <w:rsid w:val="00A73685"/>
    <w:rsid w:val="00A73698"/>
    <w:rsid w:val="00A7382C"/>
    <w:rsid w:val="00A73AB7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1F1"/>
    <w:rsid w:val="00A86A6A"/>
    <w:rsid w:val="00A86AFF"/>
    <w:rsid w:val="00A87B36"/>
    <w:rsid w:val="00A9068F"/>
    <w:rsid w:val="00A90882"/>
    <w:rsid w:val="00A90C20"/>
    <w:rsid w:val="00A914AA"/>
    <w:rsid w:val="00A915E2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3D5A"/>
    <w:rsid w:val="00A94CE5"/>
    <w:rsid w:val="00A94E61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6EBE"/>
    <w:rsid w:val="00AA7039"/>
    <w:rsid w:val="00AA79BF"/>
    <w:rsid w:val="00AA7B8E"/>
    <w:rsid w:val="00AB044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2D9"/>
    <w:rsid w:val="00AB646A"/>
    <w:rsid w:val="00AB6699"/>
    <w:rsid w:val="00AB6B5D"/>
    <w:rsid w:val="00AB6C0E"/>
    <w:rsid w:val="00AB6FD2"/>
    <w:rsid w:val="00AB74CE"/>
    <w:rsid w:val="00AB7769"/>
    <w:rsid w:val="00AB7CAC"/>
    <w:rsid w:val="00AC0383"/>
    <w:rsid w:val="00AC06A1"/>
    <w:rsid w:val="00AC1E51"/>
    <w:rsid w:val="00AC1F49"/>
    <w:rsid w:val="00AC2007"/>
    <w:rsid w:val="00AC211D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13"/>
    <w:rsid w:val="00AC6E6E"/>
    <w:rsid w:val="00AC7002"/>
    <w:rsid w:val="00AC7278"/>
    <w:rsid w:val="00AC79D2"/>
    <w:rsid w:val="00AD03D1"/>
    <w:rsid w:val="00AD082B"/>
    <w:rsid w:val="00AD0B01"/>
    <w:rsid w:val="00AD12DE"/>
    <w:rsid w:val="00AD1721"/>
    <w:rsid w:val="00AD2136"/>
    <w:rsid w:val="00AD27BB"/>
    <w:rsid w:val="00AD38FA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181"/>
    <w:rsid w:val="00AE1A53"/>
    <w:rsid w:val="00AE1D32"/>
    <w:rsid w:val="00AE2332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003"/>
    <w:rsid w:val="00B044F8"/>
    <w:rsid w:val="00B04A9C"/>
    <w:rsid w:val="00B04B41"/>
    <w:rsid w:val="00B04C53"/>
    <w:rsid w:val="00B04C8E"/>
    <w:rsid w:val="00B06006"/>
    <w:rsid w:val="00B06E04"/>
    <w:rsid w:val="00B07358"/>
    <w:rsid w:val="00B073D2"/>
    <w:rsid w:val="00B077FE"/>
    <w:rsid w:val="00B10579"/>
    <w:rsid w:val="00B1109C"/>
    <w:rsid w:val="00B1130A"/>
    <w:rsid w:val="00B11619"/>
    <w:rsid w:val="00B117D3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B7A"/>
    <w:rsid w:val="00B15E7C"/>
    <w:rsid w:val="00B164E1"/>
    <w:rsid w:val="00B16AC0"/>
    <w:rsid w:val="00B16C1E"/>
    <w:rsid w:val="00B17139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6E9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994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2691"/>
    <w:rsid w:val="00B42AF6"/>
    <w:rsid w:val="00B42BBD"/>
    <w:rsid w:val="00B42C67"/>
    <w:rsid w:val="00B42DD6"/>
    <w:rsid w:val="00B43490"/>
    <w:rsid w:val="00B4354B"/>
    <w:rsid w:val="00B43623"/>
    <w:rsid w:val="00B43B9E"/>
    <w:rsid w:val="00B43C4E"/>
    <w:rsid w:val="00B43CB8"/>
    <w:rsid w:val="00B43E6A"/>
    <w:rsid w:val="00B4473E"/>
    <w:rsid w:val="00B45038"/>
    <w:rsid w:val="00B451D8"/>
    <w:rsid w:val="00B45AF8"/>
    <w:rsid w:val="00B462CB"/>
    <w:rsid w:val="00B46C0A"/>
    <w:rsid w:val="00B47551"/>
    <w:rsid w:val="00B50B17"/>
    <w:rsid w:val="00B50B53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62F2"/>
    <w:rsid w:val="00B56785"/>
    <w:rsid w:val="00B568EF"/>
    <w:rsid w:val="00B56A62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55BB"/>
    <w:rsid w:val="00B764B3"/>
    <w:rsid w:val="00B77376"/>
    <w:rsid w:val="00B7759A"/>
    <w:rsid w:val="00B77FEB"/>
    <w:rsid w:val="00B80FE2"/>
    <w:rsid w:val="00B81130"/>
    <w:rsid w:val="00B81182"/>
    <w:rsid w:val="00B81B47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3EC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9E"/>
    <w:rsid w:val="00B90CEA"/>
    <w:rsid w:val="00B90DA6"/>
    <w:rsid w:val="00B912AD"/>
    <w:rsid w:val="00B918FE"/>
    <w:rsid w:val="00B91FDC"/>
    <w:rsid w:val="00B92584"/>
    <w:rsid w:val="00B92B01"/>
    <w:rsid w:val="00B9499C"/>
    <w:rsid w:val="00B94FBE"/>
    <w:rsid w:val="00B9500B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EE"/>
    <w:rsid w:val="00BA4F50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BCD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7FB"/>
    <w:rsid w:val="00BB2DA3"/>
    <w:rsid w:val="00BB3BB8"/>
    <w:rsid w:val="00BB426F"/>
    <w:rsid w:val="00BB436E"/>
    <w:rsid w:val="00BB441A"/>
    <w:rsid w:val="00BB46EF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D9D"/>
    <w:rsid w:val="00BC1E79"/>
    <w:rsid w:val="00BC1EDA"/>
    <w:rsid w:val="00BC1F25"/>
    <w:rsid w:val="00BC2034"/>
    <w:rsid w:val="00BC216A"/>
    <w:rsid w:val="00BC343C"/>
    <w:rsid w:val="00BC3652"/>
    <w:rsid w:val="00BC37D9"/>
    <w:rsid w:val="00BC3B84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C7C80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4ED"/>
    <w:rsid w:val="00BD36B9"/>
    <w:rsid w:val="00BD3D6C"/>
    <w:rsid w:val="00BD4374"/>
    <w:rsid w:val="00BD4B2E"/>
    <w:rsid w:val="00BD4BD4"/>
    <w:rsid w:val="00BD544E"/>
    <w:rsid w:val="00BD625D"/>
    <w:rsid w:val="00BD6264"/>
    <w:rsid w:val="00BD633C"/>
    <w:rsid w:val="00BD69FD"/>
    <w:rsid w:val="00BD75AB"/>
    <w:rsid w:val="00BD75E2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B5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318F"/>
    <w:rsid w:val="00BF3548"/>
    <w:rsid w:val="00BF37F3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E36"/>
    <w:rsid w:val="00C02067"/>
    <w:rsid w:val="00C0294D"/>
    <w:rsid w:val="00C02D1C"/>
    <w:rsid w:val="00C03042"/>
    <w:rsid w:val="00C037AA"/>
    <w:rsid w:val="00C03AFB"/>
    <w:rsid w:val="00C0463E"/>
    <w:rsid w:val="00C04B83"/>
    <w:rsid w:val="00C04EE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1BA1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27D3F"/>
    <w:rsid w:val="00C300F2"/>
    <w:rsid w:val="00C3037B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6E3B"/>
    <w:rsid w:val="00C37188"/>
    <w:rsid w:val="00C377FD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4C25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29F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655"/>
    <w:rsid w:val="00C55E15"/>
    <w:rsid w:val="00C57047"/>
    <w:rsid w:val="00C576B9"/>
    <w:rsid w:val="00C578E4"/>
    <w:rsid w:val="00C579C2"/>
    <w:rsid w:val="00C57CA2"/>
    <w:rsid w:val="00C60353"/>
    <w:rsid w:val="00C603A7"/>
    <w:rsid w:val="00C6049E"/>
    <w:rsid w:val="00C604D0"/>
    <w:rsid w:val="00C6077A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1BC"/>
    <w:rsid w:val="00C7625C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65A"/>
    <w:rsid w:val="00C81A22"/>
    <w:rsid w:val="00C81AA3"/>
    <w:rsid w:val="00C81F1E"/>
    <w:rsid w:val="00C820BC"/>
    <w:rsid w:val="00C827DD"/>
    <w:rsid w:val="00C82E9B"/>
    <w:rsid w:val="00C83173"/>
    <w:rsid w:val="00C8336A"/>
    <w:rsid w:val="00C83537"/>
    <w:rsid w:val="00C83684"/>
    <w:rsid w:val="00C83CB6"/>
    <w:rsid w:val="00C83EBB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8A6"/>
    <w:rsid w:val="00C95B2A"/>
    <w:rsid w:val="00C95D6E"/>
    <w:rsid w:val="00C96B55"/>
    <w:rsid w:val="00C96F05"/>
    <w:rsid w:val="00C97437"/>
    <w:rsid w:val="00C97CAD"/>
    <w:rsid w:val="00CA0316"/>
    <w:rsid w:val="00CA0DFE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24"/>
    <w:rsid w:val="00CB01FD"/>
    <w:rsid w:val="00CB021C"/>
    <w:rsid w:val="00CB0976"/>
    <w:rsid w:val="00CB0A5E"/>
    <w:rsid w:val="00CB1073"/>
    <w:rsid w:val="00CB134B"/>
    <w:rsid w:val="00CB2044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8CA"/>
    <w:rsid w:val="00CB6F0B"/>
    <w:rsid w:val="00CB7429"/>
    <w:rsid w:val="00CB7AEF"/>
    <w:rsid w:val="00CB7EC5"/>
    <w:rsid w:val="00CB7F98"/>
    <w:rsid w:val="00CC0023"/>
    <w:rsid w:val="00CC018D"/>
    <w:rsid w:val="00CC04D4"/>
    <w:rsid w:val="00CC0AE4"/>
    <w:rsid w:val="00CC0C5D"/>
    <w:rsid w:val="00CC2531"/>
    <w:rsid w:val="00CC2568"/>
    <w:rsid w:val="00CC276D"/>
    <w:rsid w:val="00CC2EEE"/>
    <w:rsid w:val="00CC3350"/>
    <w:rsid w:val="00CC457A"/>
    <w:rsid w:val="00CC5019"/>
    <w:rsid w:val="00CC51E1"/>
    <w:rsid w:val="00CC52A6"/>
    <w:rsid w:val="00CC5A3D"/>
    <w:rsid w:val="00CC5BD8"/>
    <w:rsid w:val="00CC5D0F"/>
    <w:rsid w:val="00CC5E2A"/>
    <w:rsid w:val="00CC5F40"/>
    <w:rsid w:val="00CC64A1"/>
    <w:rsid w:val="00CC6595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F65"/>
    <w:rsid w:val="00CE0B55"/>
    <w:rsid w:val="00CE248A"/>
    <w:rsid w:val="00CE2CAB"/>
    <w:rsid w:val="00CE3A23"/>
    <w:rsid w:val="00CE3BD9"/>
    <w:rsid w:val="00CE404C"/>
    <w:rsid w:val="00CE4482"/>
    <w:rsid w:val="00CE459C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4A1"/>
    <w:rsid w:val="00CE76C9"/>
    <w:rsid w:val="00CF038A"/>
    <w:rsid w:val="00CF1261"/>
    <w:rsid w:val="00CF1484"/>
    <w:rsid w:val="00CF2019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8F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6C"/>
    <w:rsid w:val="00D13834"/>
    <w:rsid w:val="00D13FC4"/>
    <w:rsid w:val="00D14996"/>
    <w:rsid w:val="00D14F89"/>
    <w:rsid w:val="00D1542C"/>
    <w:rsid w:val="00D1549C"/>
    <w:rsid w:val="00D15A0F"/>
    <w:rsid w:val="00D162FA"/>
    <w:rsid w:val="00D16B06"/>
    <w:rsid w:val="00D16E5F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484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B43"/>
    <w:rsid w:val="00D33CA4"/>
    <w:rsid w:val="00D345FE"/>
    <w:rsid w:val="00D348BB"/>
    <w:rsid w:val="00D354B3"/>
    <w:rsid w:val="00D3575E"/>
    <w:rsid w:val="00D35F5F"/>
    <w:rsid w:val="00D35FB6"/>
    <w:rsid w:val="00D36FD7"/>
    <w:rsid w:val="00D37152"/>
    <w:rsid w:val="00D37D86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E28"/>
    <w:rsid w:val="00D45388"/>
    <w:rsid w:val="00D453EC"/>
    <w:rsid w:val="00D45AEC"/>
    <w:rsid w:val="00D46065"/>
    <w:rsid w:val="00D46EE6"/>
    <w:rsid w:val="00D47167"/>
    <w:rsid w:val="00D4752E"/>
    <w:rsid w:val="00D475BC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57C05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81F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B28"/>
    <w:rsid w:val="00D66C3E"/>
    <w:rsid w:val="00D671B2"/>
    <w:rsid w:val="00D6754D"/>
    <w:rsid w:val="00D67ADB"/>
    <w:rsid w:val="00D70A35"/>
    <w:rsid w:val="00D70B7C"/>
    <w:rsid w:val="00D70C9B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228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398"/>
    <w:rsid w:val="00D903D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641"/>
    <w:rsid w:val="00D93B5F"/>
    <w:rsid w:val="00D9418F"/>
    <w:rsid w:val="00D942EE"/>
    <w:rsid w:val="00D95AF1"/>
    <w:rsid w:val="00D96452"/>
    <w:rsid w:val="00D96E07"/>
    <w:rsid w:val="00D971FA"/>
    <w:rsid w:val="00D97498"/>
    <w:rsid w:val="00D976A9"/>
    <w:rsid w:val="00D97E85"/>
    <w:rsid w:val="00DA0543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944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654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546"/>
    <w:rsid w:val="00DD0DDA"/>
    <w:rsid w:val="00DD0EEB"/>
    <w:rsid w:val="00DD158C"/>
    <w:rsid w:val="00DD1ABA"/>
    <w:rsid w:val="00DD2B27"/>
    <w:rsid w:val="00DD2CA2"/>
    <w:rsid w:val="00DD3327"/>
    <w:rsid w:val="00DD4288"/>
    <w:rsid w:val="00DD454A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B4D"/>
    <w:rsid w:val="00DD7E19"/>
    <w:rsid w:val="00DE012E"/>
    <w:rsid w:val="00DE0136"/>
    <w:rsid w:val="00DE07A8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4768"/>
    <w:rsid w:val="00DE5807"/>
    <w:rsid w:val="00DE6513"/>
    <w:rsid w:val="00DE6673"/>
    <w:rsid w:val="00DE69A4"/>
    <w:rsid w:val="00DE776F"/>
    <w:rsid w:val="00DE7B82"/>
    <w:rsid w:val="00DE7BEE"/>
    <w:rsid w:val="00DE7C3B"/>
    <w:rsid w:val="00DF0F24"/>
    <w:rsid w:val="00DF17B8"/>
    <w:rsid w:val="00DF1B5C"/>
    <w:rsid w:val="00DF1C9D"/>
    <w:rsid w:val="00DF210D"/>
    <w:rsid w:val="00DF3D32"/>
    <w:rsid w:val="00DF3E32"/>
    <w:rsid w:val="00DF3F7C"/>
    <w:rsid w:val="00DF4376"/>
    <w:rsid w:val="00DF4531"/>
    <w:rsid w:val="00DF4C1C"/>
    <w:rsid w:val="00DF5235"/>
    <w:rsid w:val="00DF5427"/>
    <w:rsid w:val="00DF55CF"/>
    <w:rsid w:val="00DF57DA"/>
    <w:rsid w:val="00DF5B81"/>
    <w:rsid w:val="00DF6606"/>
    <w:rsid w:val="00DF6790"/>
    <w:rsid w:val="00DF6DC1"/>
    <w:rsid w:val="00DF6F5B"/>
    <w:rsid w:val="00DF6FCF"/>
    <w:rsid w:val="00DF75F3"/>
    <w:rsid w:val="00DF78FA"/>
    <w:rsid w:val="00DF7F90"/>
    <w:rsid w:val="00E00039"/>
    <w:rsid w:val="00E00075"/>
    <w:rsid w:val="00E0026F"/>
    <w:rsid w:val="00E00941"/>
    <w:rsid w:val="00E00BE0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60E"/>
    <w:rsid w:val="00E208CE"/>
    <w:rsid w:val="00E20B84"/>
    <w:rsid w:val="00E20DC5"/>
    <w:rsid w:val="00E21DC2"/>
    <w:rsid w:val="00E223E0"/>
    <w:rsid w:val="00E22BE4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3FD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7F5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12A7"/>
    <w:rsid w:val="00E4176B"/>
    <w:rsid w:val="00E41D33"/>
    <w:rsid w:val="00E424BD"/>
    <w:rsid w:val="00E4319F"/>
    <w:rsid w:val="00E438A8"/>
    <w:rsid w:val="00E43A74"/>
    <w:rsid w:val="00E43E0E"/>
    <w:rsid w:val="00E44077"/>
    <w:rsid w:val="00E44F09"/>
    <w:rsid w:val="00E4511D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47E5D"/>
    <w:rsid w:val="00E5030D"/>
    <w:rsid w:val="00E50511"/>
    <w:rsid w:val="00E5053A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06D"/>
    <w:rsid w:val="00E55170"/>
    <w:rsid w:val="00E55778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483"/>
    <w:rsid w:val="00E70A7D"/>
    <w:rsid w:val="00E71249"/>
    <w:rsid w:val="00E713D3"/>
    <w:rsid w:val="00E71982"/>
    <w:rsid w:val="00E72453"/>
    <w:rsid w:val="00E724EE"/>
    <w:rsid w:val="00E7270A"/>
    <w:rsid w:val="00E73198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B9"/>
    <w:rsid w:val="00E93D66"/>
    <w:rsid w:val="00E95572"/>
    <w:rsid w:val="00E95868"/>
    <w:rsid w:val="00E95C49"/>
    <w:rsid w:val="00E95D07"/>
    <w:rsid w:val="00E95D6F"/>
    <w:rsid w:val="00E96482"/>
    <w:rsid w:val="00E96627"/>
    <w:rsid w:val="00E967EF"/>
    <w:rsid w:val="00E9697D"/>
    <w:rsid w:val="00E97608"/>
    <w:rsid w:val="00E978FB"/>
    <w:rsid w:val="00E979CB"/>
    <w:rsid w:val="00EA0264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25C"/>
    <w:rsid w:val="00EB43CB"/>
    <w:rsid w:val="00EB4BAD"/>
    <w:rsid w:val="00EB4E78"/>
    <w:rsid w:val="00EB5BB0"/>
    <w:rsid w:val="00EB615A"/>
    <w:rsid w:val="00EB6D9A"/>
    <w:rsid w:val="00EB728B"/>
    <w:rsid w:val="00EB77CC"/>
    <w:rsid w:val="00EB7AAF"/>
    <w:rsid w:val="00EB7E88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60A"/>
    <w:rsid w:val="00EC4B47"/>
    <w:rsid w:val="00EC4DD4"/>
    <w:rsid w:val="00EC5313"/>
    <w:rsid w:val="00EC5AA1"/>
    <w:rsid w:val="00EC5EE7"/>
    <w:rsid w:val="00EC6258"/>
    <w:rsid w:val="00EC6881"/>
    <w:rsid w:val="00EC6A83"/>
    <w:rsid w:val="00EC70F3"/>
    <w:rsid w:val="00EC73DB"/>
    <w:rsid w:val="00EC759E"/>
    <w:rsid w:val="00EC7B18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4D8"/>
    <w:rsid w:val="00EE1AEE"/>
    <w:rsid w:val="00EE1DEC"/>
    <w:rsid w:val="00EE20F0"/>
    <w:rsid w:val="00EE23B1"/>
    <w:rsid w:val="00EE28B4"/>
    <w:rsid w:val="00EE2C28"/>
    <w:rsid w:val="00EE3017"/>
    <w:rsid w:val="00EE3814"/>
    <w:rsid w:val="00EE3BF2"/>
    <w:rsid w:val="00EE4190"/>
    <w:rsid w:val="00EE4DA0"/>
    <w:rsid w:val="00EE51BA"/>
    <w:rsid w:val="00EE542C"/>
    <w:rsid w:val="00EE56B1"/>
    <w:rsid w:val="00EE58F5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861"/>
    <w:rsid w:val="00EF493E"/>
    <w:rsid w:val="00EF4DA5"/>
    <w:rsid w:val="00EF50A9"/>
    <w:rsid w:val="00EF5BA7"/>
    <w:rsid w:val="00EF6BE1"/>
    <w:rsid w:val="00EF6E00"/>
    <w:rsid w:val="00EF7234"/>
    <w:rsid w:val="00EF752F"/>
    <w:rsid w:val="00EF7948"/>
    <w:rsid w:val="00EF7BF5"/>
    <w:rsid w:val="00EF7D83"/>
    <w:rsid w:val="00F00786"/>
    <w:rsid w:val="00F009D9"/>
    <w:rsid w:val="00F00DD7"/>
    <w:rsid w:val="00F00F72"/>
    <w:rsid w:val="00F0134E"/>
    <w:rsid w:val="00F01E16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10501"/>
    <w:rsid w:val="00F10B7D"/>
    <w:rsid w:val="00F10CB6"/>
    <w:rsid w:val="00F10EA0"/>
    <w:rsid w:val="00F110AF"/>
    <w:rsid w:val="00F11346"/>
    <w:rsid w:val="00F11F3A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6B3"/>
    <w:rsid w:val="00F36FF3"/>
    <w:rsid w:val="00F371A6"/>
    <w:rsid w:val="00F37721"/>
    <w:rsid w:val="00F37D6D"/>
    <w:rsid w:val="00F37F3D"/>
    <w:rsid w:val="00F40A47"/>
    <w:rsid w:val="00F40A98"/>
    <w:rsid w:val="00F40C11"/>
    <w:rsid w:val="00F413CA"/>
    <w:rsid w:val="00F41888"/>
    <w:rsid w:val="00F41A54"/>
    <w:rsid w:val="00F42292"/>
    <w:rsid w:val="00F4360E"/>
    <w:rsid w:val="00F45387"/>
    <w:rsid w:val="00F4568C"/>
    <w:rsid w:val="00F45961"/>
    <w:rsid w:val="00F46606"/>
    <w:rsid w:val="00F466C3"/>
    <w:rsid w:val="00F47101"/>
    <w:rsid w:val="00F47109"/>
    <w:rsid w:val="00F47168"/>
    <w:rsid w:val="00F47358"/>
    <w:rsid w:val="00F4739F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3CB"/>
    <w:rsid w:val="00F536FA"/>
    <w:rsid w:val="00F53CC8"/>
    <w:rsid w:val="00F544F6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170"/>
    <w:rsid w:val="00F6045D"/>
    <w:rsid w:val="00F60B51"/>
    <w:rsid w:val="00F60DA9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4A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CB7"/>
    <w:rsid w:val="00F73DD3"/>
    <w:rsid w:val="00F73E66"/>
    <w:rsid w:val="00F73F22"/>
    <w:rsid w:val="00F74A18"/>
    <w:rsid w:val="00F74B5C"/>
    <w:rsid w:val="00F74D3A"/>
    <w:rsid w:val="00F74E1D"/>
    <w:rsid w:val="00F74F48"/>
    <w:rsid w:val="00F751C2"/>
    <w:rsid w:val="00F75464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5E21"/>
    <w:rsid w:val="00F86346"/>
    <w:rsid w:val="00F866BA"/>
    <w:rsid w:val="00F86ACB"/>
    <w:rsid w:val="00F87F55"/>
    <w:rsid w:val="00F902DF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2C1"/>
    <w:rsid w:val="00F93677"/>
    <w:rsid w:val="00F9369E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A63"/>
    <w:rsid w:val="00FA7087"/>
    <w:rsid w:val="00FA7464"/>
    <w:rsid w:val="00FA7905"/>
    <w:rsid w:val="00FA7BB1"/>
    <w:rsid w:val="00FA7C2F"/>
    <w:rsid w:val="00FA7E13"/>
    <w:rsid w:val="00FB0D6C"/>
    <w:rsid w:val="00FB1026"/>
    <w:rsid w:val="00FB15BD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A71"/>
    <w:rsid w:val="00FC0C2B"/>
    <w:rsid w:val="00FC0C69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8E9"/>
    <w:rsid w:val="00FC5AE5"/>
    <w:rsid w:val="00FC5C6A"/>
    <w:rsid w:val="00FC6BF4"/>
    <w:rsid w:val="00FC7030"/>
    <w:rsid w:val="00FC7D57"/>
    <w:rsid w:val="00FD0A24"/>
    <w:rsid w:val="00FD0C33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C64"/>
    <w:rsid w:val="00FE3DBF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3F3D34B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E70483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E70483"/>
    <w:pPr>
      <w:numPr>
        <w:numId w:val="1"/>
      </w:numPr>
      <w:tabs>
        <w:tab w:val="clear" w:pos="96"/>
        <w:tab w:val="num" w:pos="870"/>
      </w:tabs>
      <w:ind w:left="870" w:hanging="360"/>
    </w:pPr>
  </w:style>
  <w:style w:type="paragraph" w:styleId="ListBullet">
    <w:name w:val="List Bullet"/>
    <w:basedOn w:val="Normal"/>
    <w:uiPriority w:val="99"/>
    <w:unhideWhenUsed/>
    <w:rsid w:val="00BD75E2"/>
    <w:pPr>
      <w:numPr>
        <w:numId w:val="75"/>
      </w:numPr>
      <w:tabs>
        <w:tab w:val="clear" w:pos="360"/>
      </w:tabs>
      <w:ind w:left="0" w:firstLine="0"/>
      <w:contextualSpacing/>
    </w:pPr>
  </w:style>
  <w:style w:type="paragraph" w:customStyle="1" w:styleId="TableParagraph">
    <w:name w:val="Table Paragraph"/>
    <w:basedOn w:val="Normal"/>
    <w:uiPriority w:val="1"/>
    <w:qFormat/>
    <w:rsid w:val="003B66E3"/>
    <w:pPr>
      <w:widowControl w:val="0"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3</TotalTime>
  <Pages>1</Pages>
  <Words>25884</Words>
  <Characters>147545</Characters>
  <Application>Microsoft Office Word</Application>
  <DocSecurity>0</DocSecurity>
  <Lines>1229</Lines>
  <Paragraphs>346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173083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2026-10-22T07:18:00Z</dcterms:created>
  <dcterms:modified xsi:type="dcterms:W3CDTF">2026-10-22T08:52:00Z</dcterms:modified>
</cp:coreProperties>
</file>